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CA69E" w14:textId="77777777" w:rsidR="000430C5" w:rsidRPr="00C228B4" w:rsidRDefault="000430C5" w:rsidP="006D76C5">
      <w:pPr>
        <w:widowControl/>
        <w:jc w:val="center"/>
        <w:rPr>
          <w:rFonts w:cs="Arial"/>
          <w:caps/>
          <w:sz w:val="32"/>
          <w:szCs w:val="32"/>
        </w:rPr>
      </w:pPr>
      <w:r w:rsidRPr="00C228B4">
        <w:rPr>
          <w:rFonts w:cs="Arial"/>
          <w:caps/>
          <w:sz w:val="32"/>
          <w:szCs w:val="32"/>
        </w:rPr>
        <w:t>МИНИСТЕРСТВО СЕЛЬСКОГО ХОЗЯЙСТВА</w:t>
      </w:r>
    </w:p>
    <w:p w14:paraId="2D30F4B5" w14:textId="77777777" w:rsidR="000430C5" w:rsidRPr="00C228B4" w:rsidRDefault="000430C5" w:rsidP="006D76C5">
      <w:pPr>
        <w:widowControl/>
        <w:jc w:val="center"/>
        <w:rPr>
          <w:rFonts w:cs="Arial"/>
          <w:caps/>
          <w:sz w:val="32"/>
          <w:szCs w:val="32"/>
        </w:rPr>
      </w:pPr>
      <w:r w:rsidRPr="00C228B4">
        <w:rPr>
          <w:rFonts w:cs="Arial"/>
          <w:caps/>
          <w:sz w:val="32"/>
          <w:szCs w:val="32"/>
        </w:rPr>
        <w:t>РОССИЙСКОЙ ФЕДЕРАЦИИ</w:t>
      </w:r>
    </w:p>
    <w:p w14:paraId="4A28A097" w14:textId="77777777" w:rsidR="000430C5" w:rsidRPr="00C228B4" w:rsidRDefault="000430C5" w:rsidP="006D76C5">
      <w:pPr>
        <w:widowControl/>
        <w:jc w:val="center"/>
        <w:rPr>
          <w:rFonts w:cs="Arial"/>
          <w:caps/>
          <w:sz w:val="32"/>
          <w:szCs w:val="32"/>
        </w:rPr>
      </w:pPr>
      <w:r w:rsidRPr="00C228B4">
        <w:rPr>
          <w:rFonts w:cs="Arial"/>
          <w:caps/>
          <w:sz w:val="32"/>
          <w:szCs w:val="32"/>
        </w:rPr>
        <w:t>Федеральное государственное бюджетное</w:t>
      </w:r>
      <w:r w:rsidR="00057755" w:rsidRPr="00C228B4">
        <w:rPr>
          <w:rFonts w:cs="Arial"/>
          <w:caps/>
          <w:sz w:val="32"/>
          <w:szCs w:val="32"/>
        </w:rPr>
        <w:t xml:space="preserve"> </w:t>
      </w:r>
      <w:r w:rsidRPr="00C228B4">
        <w:rPr>
          <w:rFonts w:cs="Arial"/>
          <w:caps/>
          <w:sz w:val="32"/>
          <w:szCs w:val="32"/>
        </w:rPr>
        <w:t>образовательное учреждение высшего образования</w:t>
      </w:r>
    </w:p>
    <w:p w14:paraId="13A59CB8" w14:textId="77777777" w:rsidR="000430C5" w:rsidRPr="00C228B4" w:rsidRDefault="000430C5" w:rsidP="006D76C5">
      <w:pPr>
        <w:widowControl/>
        <w:jc w:val="center"/>
        <w:rPr>
          <w:rFonts w:cs="Arial"/>
          <w:caps/>
          <w:sz w:val="32"/>
          <w:szCs w:val="32"/>
        </w:rPr>
      </w:pPr>
      <w:r w:rsidRPr="00C228B4">
        <w:rPr>
          <w:rFonts w:cs="Arial"/>
          <w:caps/>
          <w:sz w:val="32"/>
          <w:szCs w:val="32"/>
        </w:rPr>
        <w:t>«Пензенский государственный аграрный университет»</w:t>
      </w:r>
    </w:p>
    <w:p w14:paraId="537A0CD8" w14:textId="77777777" w:rsidR="000430C5" w:rsidRPr="00C228B4" w:rsidRDefault="000430C5" w:rsidP="00596476">
      <w:pPr>
        <w:widowControl/>
        <w:ind w:firstLine="709"/>
        <w:rPr>
          <w:rFonts w:cs="Arial"/>
          <w:sz w:val="28"/>
          <w:szCs w:val="28"/>
          <w:lang w:val="en-US"/>
        </w:rPr>
      </w:pPr>
    </w:p>
    <w:p w14:paraId="0C4B97AF" w14:textId="77777777" w:rsidR="000430C5" w:rsidRPr="00C228B4" w:rsidRDefault="000430C5" w:rsidP="009A6342">
      <w:pPr>
        <w:widowControl/>
        <w:ind w:firstLine="709"/>
        <w:jc w:val="right"/>
        <w:rPr>
          <w:rFonts w:cs="Arial"/>
          <w:sz w:val="28"/>
          <w:szCs w:val="28"/>
        </w:rPr>
      </w:pPr>
    </w:p>
    <w:tbl>
      <w:tblPr>
        <w:tblW w:w="0" w:type="auto"/>
        <w:tblLook w:val="00A0" w:firstRow="1" w:lastRow="0" w:firstColumn="1" w:lastColumn="0" w:noHBand="0" w:noVBand="0"/>
      </w:tblPr>
      <w:tblGrid>
        <w:gridCol w:w="4876"/>
        <w:gridCol w:w="5045"/>
      </w:tblGrid>
      <w:tr w:rsidR="000430C5" w:rsidRPr="00C228B4" w14:paraId="7F1BBC0C" w14:textId="77777777" w:rsidTr="00D67456">
        <w:tc>
          <w:tcPr>
            <w:tcW w:w="4928" w:type="dxa"/>
          </w:tcPr>
          <w:p w14:paraId="4B06C68D" w14:textId="77777777" w:rsidR="000430C5" w:rsidRPr="00C228B4" w:rsidRDefault="000430C5" w:rsidP="006D76C5">
            <w:pPr>
              <w:widowControl/>
              <w:jc w:val="center"/>
              <w:rPr>
                <w:rFonts w:cs="Arial"/>
                <w:b/>
                <w:sz w:val="28"/>
                <w:szCs w:val="28"/>
              </w:rPr>
            </w:pPr>
            <w:r w:rsidRPr="00C228B4">
              <w:rPr>
                <w:rFonts w:cs="Arial"/>
                <w:b/>
                <w:sz w:val="28"/>
                <w:szCs w:val="28"/>
              </w:rPr>
              <w:t>СОГЛАСОВАНО</w:t>
            </w:r>
          </w:p>
          <w:p w14:paraId="5DFBEEFB" w14:textId="77777777" w:rsidR="000430C5" w:rsidRPr="00C228B4" w:rsidRDefault="000430C5" w:rsidP="006D76C5">
            <w:pPr>
              <w:widowControl/>
              <w:jc w:val="center"/>
              <w:rPr>
                <w:rFonts w:cs="Arial"/>
                <w:sz w:val="28"/>
                <w:szCs w:val="28"/>
              </w:rPr>
            </w:pPr>
          </w:p>
          <w:p w14:paraId="250BF245" w14:textId="77777777" w:rsidR="000430C5" w:rsidRPr="00C228B4" w:rsidRDefault="000430C5" w:rsidP="006D76C5">
            <w:pPr>
              <w:widowControl/>
              <w:jc w:val="center"/>
              <w:rPr>
                <w:rFonts w:cs="Arial"/>
                <w:sz w:val="28"/>
                <w:szCs w:val="28"/>
              </w:rPr>
            </w:pPr>
            <w:r w:rsidRPr="00C228B4">
              <w:rPr>
                <w:rFonts w:cs="Arial"/>
                <w:sz w:val="28"/>
                <w:szCs w:val="28"/>
              </w:rPr>
              <w:t>Председатель методической</w:t>
            </w:r>
          </w:p>
          <w:p w14:paraId="565A07CC" w14:textId="77777777" w:rsidR="000430C5" w:rsidRPr="00C228B4" w:rsidRDefault="000430C5" w:rsidP="006D76C5">
            <w:pPr>
              <w:widowControl/>
              <w:jc w:val="center"/>
              <w:rPr>
                <w:rFonts w:cs="Arial"/>
                <w:sz w:val="28"/>
                <w:szCs w:val="28"/>
              </w:rPr>
            </w:pPr>
            <w:r w:rsidRPr="00C228B4">
              <w:rPr>
                <w:rFonts w:cs="Arial"/>
                <w:sz w:val="28"/>
                <w:szCs w:val="28"/>
              </w:rPr>
              <w:t>комиссии инженерного факультета</w:t>
            </w:r>
          </w:p>
          <w:p w14:paraId="56EA08EE" w14:textId="3531687E" w:rsidR="000430C5" w:rsidRPr="00C228B4" w:rsidRDefault="001F002A" w:rsidP="006D76C5">
            <w:pPr>
              <w:widowControl/>
              <w:jc w:val="center"/>
              <w:rPr>
                <w:rFonts w:cs="Arial"/>
                <w:sz w:val="28"/>
                <w:szCs w:val="28"/>
              </w:rPr>
            </w:pPr>
            <w:r>
              <w:rPr>
                <w:noProof/>
              </w:rPr>
              <w:drawing>
                <wp:anchor distT="0" distB="0" distL="114300" distR="114300" simplePos="0" relativeHeight="251644416" behindDoc="1" locked="0" layoutInCell="1" allowOverlap="1" wp14:anchorId="36C95414" wp14:editId="3BA14719">
                  <wp:simplePos x="0" y="0"/>
                  <wp:positionH relativeFrom="column">
                    <wp:posOffset>293370</wp:posOffset>
                  </wp:positionH>
                  <wp:positionV relativeFrom="paragraph">
                    <wp:posOffset>51435</wp:posOffset>
                  </wp:positionV>
                  <wp:extent cx="1190625" cy="391160"/>
                  <wp:effectExtent l="0" t="0" r="0" b="0"/>
                  <wp:wrapNone/>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391160"/>
                          </a:xfrm>
                          <a:prstGeom prst="rect">
                            <a:avLst/>
                          </a:prstGeom>
                          <a:noFill/>
                        </pic:spPr>
                      </pic:pic>
                    </a:graphicData>
                  </a:graphic>
                  <wp14:sizeRelH relativeFrom="page">
                    <wp14:pctWidth>0</wp14:pctWidth>
                  </wp14:sizeRelH>
                  <wp14:sizeRelV relativeFrom="page">
                    <wp14:pctHeight>0</wp14:pctHeight>
                  </wp14:sizeRelV>
                </wp:anchor>
              </w:drawing>
            </w:r>
          </w:p>
          <w:p w14:paraId="6B657AE9" w14:textId="77777777" w:rsidR="000430C5" w:rsidRPr="00C228B4" w:rsidRDefault="002D5742" w:rsidP="006D76C5">
            <w:pPr>
              <w:widowControl/>
              <w:jc w:val="center"/>
              <w:rPr>
                <w:rFonts w:cs="Arial"/>
                <w:sz w:val="28"/>
                <w:szCs w:val="28"/>
              </w:rPr>
            </w:pPr>
            <w:r w:rsidRPr="00C228B4">
              <w:rPr>
                <w:rFonts w:cs="Arial"/>
                <w:sz w:val="28"/>
                <w:szCs w:val="28"/>
              </w:rPr>
              <w:t>_________________</w:t>
            </w:r>
            <w:r w:rsidR="000430C5" w:rsidRPr="00C228B4">
              <w:rPr>
                <w:rFonts w:cs="Arial"/>
                <w:sz w:val="28"/>
                <w:szCs w:val="28"/>
              </w:rPr>
              <w:t>А.С. Иванов</w:t>
            </w:r>
          </w:p>
          <w:p w14:paraId="2F291E6D" w14:textId="77777777" w:rsidR="000430C5" w:rsidRPr="00C228B4" w:rsidRDefault="002D5742" w:rsidP="002D5742">
            <w:pPr>
              <w:widowControl/>
              <w:rPr>
                <w:rFonts w:cs="Arial"/>
                <w:sz w:val="28"/>
                <w:szCs w:val="28"/>
              </w:rPr>
            </w:pPr>
            <w:r w:rsidRPr="00C228B4">
              <w:rPr>
                <w:rFonts w:cs="Arial"/>
                <w:sz w:val="28"/>
                <w:szCs w:val="28"/>
              </w:rPr>
              <w:t xml:space="preserve">        </w:t>
            </w:r>
            <w:r w:rsidR="007875DC" w:rsidRPr="00C228B4">
              <w:rPr>
                <w:rFonts w:cs="Arial"/>
                <w:sz w:val="28"/>
                <w:szCs w:val="28"/>
              </w:rPr>
              <w:t xml:space="preserve">   </w:t>
            </w:r>
            <w:r w:rsidRPr="00C228B4">
              <w:rPr>
                <w:rFonts w:cs="Arial"/>
                <w:sz w:val="28"/>
                <w:szCs w:val="28"/>
              </w:rPr>
              <w:t xml:space="preserve"> </w:t>
            </w:r>
            <w:r w:rsidR="007875DC" w:rsidRPr="00C228B4">
              <w:rPr>
                <w:rFonts w:cs="Arial"/>
                <w:sz w:val="28"/>
                <w:szCs w:val="28"/>
                <w:lang w:val="x-none"/>
              </w:rPr>
              <w:t>31.03.2021 г</w:t>
            </w:r>
          </w:p>
        </w:tc>
        <w:tc>
          <w:tcPr>
            <w:tcW w:w="5103" w:type="dxa"/>
          </w:tcPr>
          <w:p w14:paraId="57811716" w14:textId="77777777" w:rsidR="000430C5" w:rsidRPr="00C228B4" w:rsidRDefault="000430C5" w:rsidP="006D76C5">
            <w:pPr>
              <w:widowControl/>
              <w:jc w:val="center"/>
              <w:rPr>
                <w:rFonts w:cs="Arial"/>
                <w:b/>
                <w:sz w:val="28"/>
                <w:szCs w:val="28"/>
              </w:rPr>
            </w:pPr>
            <w:r w:rsidRPr="00C228B4">
              <w:rPr>
                <w:rFonts w:cs="Arial"/>
                <w:b/>
                <w:sz w:val="28"/>
                <w:szCs w:val="28"/>
              </w:rPr>
              <w:t>УТВЕРЖДАЮ</w:t>
            </w:r>
          </w:p>
          <w:p w14:paraId="0E5F7884" w14:textId="77777777" w:rsidR="000430C5" w:rsidRPr="00C228B4" w:rsidRDefault="000430C5" w:rsidP="006D76C5">
            <w:pPr>
              <w:widowControl/>
              <w:jc w:val="center"/>
              <w:rPr>
                <w:rFonts w:cs="Arial"/>
                <w:sz w:val="28"/>
                <w:szCs w:val="28"/>
              </w:rPr>
            </w:pPr>
          </w:p>
          <w:p w14:paraId="7F9F2B67" w14:textId="27026989" w:rsidR="000430C5" w:rsidRPr="00C228B4" w:rsidRDefault="001F002A" w:rsidP="006D76C5">
            <w:pPr>
              <w:widowControl/>
              <w:jc w:val="center"/>
              <w:rPr>
                <w:rFonts w:cs="Arial"/>
                <w:sz w:val="28"/>
                <w:szCs w:val="28"/>
              </w:rPr>
            </w:pPr>
            <w:r>
              <w:rPr>
                <w:noProof/>
              </w:rPr>
              <w:drawing>
                <wp:anchor distT="0" distB="0" distL="114300" distR="114300" simplePos="0" relativeHeight="251647488" behindDoc="1" locked="0" layoutInCell="1" allowOverlap="1" wp14:anchorId="64AB5A7B" wp14:editId="4C2AF4E9">
                  <wp:simplePos x="0" y="0"/>
                  <wp:positionH relativeFrom="column">
                    <wp:posOffset>760095</wp:posOffset>
                  </wp:positionH>
                  <wp:positionV relativeFrom="paragraph">
                    <wp:posOffset>186690</wp:posOffset>
                  </wp:positionV>
                  <wp:extent cx="449580" cy="917575"/>
                  <wp:effectExtent l="114300" t="0" r="83820" b="34925"/>
                  <wp:wrapNone/>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76301">
                            <a:off x="0" y="0"/>
                            <a:ext cx="449580" cy="917575"/>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8"/>
                <w:szCs w:val="28"/>
              </w:rPr>
              <w:t>Декан</w:t>
            </w:r>
          </w:p>
          <w:p w14:paraId="18510B40" w14:textId="77777777" w:rsidR="000430C5" w:rsidRPr="00C228B4" w:rsidRDefault="000430C5" w:rsidP="006D76C5">
            <w:pPr>
              <w:widowControl/>
              <w:jc w:val="center"/>
              <w:rPr>
                <w:rFonts w:cs="Arial"/>
                <w:sz w:val="28"/>
                <w:szCs w:val="28"/>
              </w:rPr>
            </w:pPr>
            <w:r w:rsidRPr="00C228B4">
              <w:rPr>
                <w:rFonts w:cs="Arial"/>
                <w:sz w:val="28"/>
                <w:szCs w:val="28"/>
              </w:rPr>
              <w:t>инженерного факультета</w:t>
            </w:r>
          </w:p>
          <w:p w14:paraId="78296166" w14:textId="77777777" w:rsidR="000430C5" w:rsidRPr="00C228B4" w:rsidRDefault="00FF63F0" w:rsidP="00FF63F0">
            <w:pPr>
              <w:widowControl/>
              <w:tabs>
                <w:tab w:val="left" w:pos="1635"/>
              </w:tabs>
              <w:rPr>
                <w:rFonts w:cs="Arial"/>
                <w:sz w:val="28"/>
                <w:szCs w:val="28"/>
              </w:rPr>
            </w:pPr>
            <w:r w:rsidRPr="00C228B4">
              <w:rPr>
                <w:rFonts w:cs="Arial"/>
                <w:sz w:val="28"/>
                <w:szCs w:val="28"/>
              </w:rPr>
              <w:tab/>
            </w:r>
          </w:p>
          <w:p w14:paraId="668A8D60" w14:textId="77777777" w:rsidR="000430C5" w:rsidRPr="00C228B4" w:rsidRDefault="002D5742" w:rsidP="006D76C5">
            <w:pPr>
              <w:widowControl/>
              <w:jc w:val="center"/>
              <w:rPr>
                <w:rFonts w:cs="Arial"/>
                <w:sz w:val="28"/>
                <w:szCs w:val="28"/>
              </w:rPr>
            </w:pPr>
            <w:r w:rsidRPr="00C228B4">
              <w:rPr>
                <w:rFonts w:cs="Arial"/>
                <w:sz w:val="28"/>
                <w:szCs w:val="28"/>
              </w:rPr>
              <w:t>_________________</w:t>
            </w:r>
            <w:r w:rsidR="000430C5" w:rsidRPr="00C228B4">
              <w:rPr>
                <w:rFonts w:cs="Arial"/>
                <w:sz w:val="28"/>
                <w:szCs w:val="28"/>
              </w:rPr>
              <w:t>А.В. Поликанов</w:t>
            </w:r>
          </w:p>
          <w:p w14:paraId="6C5E7783" w14:textId="77777777" w:rsidR="000430C5" w:rsidRPr="00C228B4" w:rsidRDefault="002D5742" w:rsidP="002D5742">
            <w:pPr>
              <w:widowControl/>
              <w:rPr>
                <w:rFonts w:cs="Arial"/>
                <w:sz w:val="28"/>
                <w:szCs w:val="28"/>
              </w:rPr>
            </w:pPr>
            <w:r w:rsidRPr="00C228B4">
              <w:rPr>
                <w:rFonts w:cs="Arial"/>
                <w:sz w:val="28"/>
                <w:szCs w:val="28"/>
              </w:rPr>
              <w:t xml:space="preserve">       </w:t>
            </w:r>
            <w:r w:rsidR="007875DC" w:rsidRPr="00C228B4">
              <w:rPr>
                <w:rFonts w:cs="Arial"/>
                <w:sz w:val="28"/>
                <w:szCs w:val="28"/>
              </w:rPr>
              <w:t xml:space="preserve">       </w:t>
            </w:r>
            <w:r w:rsidRPr="00C228B4">
              <w:rPr>
                <w:rFonts w:cs="Arial"/>
                <w:sz w:val="28"/>
                <w:szCs w:val="28"/>
              </w:rPr>
              <w:t xml:space="preserve"> </w:t>
            </w:r>
            <w:r w:rsidR="007875DC" w:rsidRPr="00C228B4">
              <w:rPr>
                <w:rFonts w:cs="Arial"/>
                <w:sz w:val="28"/>
                <w:szCs w:val="28"/>
                <w:lang w:val="x-none"/>
              </w:rPr>
              <w:t>31.03.2021 г</w:t>
            </w:r>
          </w:p>
        </w:tc>
      </w:tr>
    </w:tbl>
    <w:p w14:paraId="660A0215" w14:textId="77777777" w:rsidR="000430C5" w:rsidRPr="00C228B4" w:rsidRDefault="000430C5" w:rsidP="00596476">
      <w:pPr>
        <w:widowControl/>
        <w:ind w:firstLine="709"/>
        <w:rPr>
          <w:rFonts w:cs="Arial"/>
          <w:sz w:val="28"/>
          <w:szCs w:val="28"/>
        </w:rPr>
      </w:pPr>
    </w:p>
    <w:p w14:paraId="28FEC4DC" w14:textId="77777777" w:rsidR="000430C5" w:rsidRPr="00C228B4" w:rsidRDefault="000430C5" w:rsidP="00FC4FBE">
      <w:pPr>
        <w:widowControl/>
        <w:rPr>
          <w:rFonts w:cs="Arial"/>
          <w:sz w:val="28"/>
          <w:szCs w:val="28"/>
        </w:rPr>
      </w:pPr>
    </w:p>
    <w:p w14:paraId="50D2EE9B" w14:textId="77777777" w:rsidR="000430C5" w:rsidRPr="00C228B4" w:rsidRDefault="000430C5" w:rsidP="00FC4FBE">
      <w:pPr>
        <w:widowControl/>
        <w:jc w:val="center"/>
        <w:rPr>
          <w:rFonts w:ascii="Times New Roman ??????????" w:hAnsi="Times New Roman ??????????" w:cs="Arial"/>
          <w:b/>
          <w:caps/>
          <w:sz w:val="32"/>
          <w:szCs w:val="32"/>
        </w:rPr>
      </w:pPr>
      <w:r w:rsidRPr="00C228B4">
        <w:rPr>
          <w:rFonts w:ascii="Times New Roman ??????????" w:hAnsi="Times New Roman ??????????" w:cs="Arial"/>
          <w:b/>
          <w:caps/>
          <w:sz w:val="32"/>
          <w:szCs w:val="32"/>
        </w:rPr>
        <w:t>РАБОЧАЯ ПРОГРАММА ДИСЦИПЛИНЫ</w:t>
      </w:r>
    </w:p>
    <w:p w14:paraId="4718A379" w14:textId="77777777" w:rsidR="008955CE" w:rsidRPr="00C228B4" w:rsidRDefault="008955CE" w:rsidP="00FC4FBE">
      <w:pPr>
        <w:widowControl/>
        <w:jc w:val="center"/>
        <w:rPr>
          <w:rFonts w:ascii="Times New Roman ??????????" w:hAnsi="Times New Roman ??????????" w:cs="Arial"/>
          <w:b/>
          <w:caps/>
          <w:sz w:val="32"/>
          <w:szCs w:val="32"/>
        </w:rPr>
      </w:pPr>
    </w:p>
    <w:p w14:paraId="174439C4" w14:textId="77777777" w:rsidR="000430C5" w:rsidRPr="00C228B4" w:rsidRDefault="006930A3" w:rsidP="00FC4FBE">
      <w:pPr>
        <w:widowControl/>
        <w:jc w:val="center"/>
        <w:rPr>
          <w:rFonts w:ascii="Times New Roman ??????????" w:hAnsi="Times New Roman ??????????" w:cs="Arial"/>
          <w:b/>
          <w:caps/>
          <w:sz w:val="32"/>
          <w:szCs w:val="32"/>
        </w:rPr>
      </w:pPr>
      <w:r w:rsidRPr="00C228B4">
        <w:rPr>
          <w:rFonts w:ascii="Times New Roman ??????????" w:hAnsi="Times New Roman ??????????" w:cs="Arial"/>
          <w:b/>
          <w:caps/>
          <w:sz w:val="32"/>
          <w:szCs w:val="32"/>
          <w:lang w:val="x-none"/>
        </w:rPr>
        <w:t>Б3.01</w:t>
      </w:r>
      <w:r w:rsidR="008955CE" w:rsidRPr="00C228B4">
        <w:rPr>
          <w:rFonts w:ascii="Times New Roman ??????????" w:hAnsi="Times New Roman ??????????" w:cs="Arial"/>
          <w:b/>
          <w:caps/>
          <w:sz w:val="32"/>
          <w:szCs w:val="32"/>
        </w:rPr>
        <w:t xml:space="preserve">  </w:t>
      </w:r>
      <w:r w:rsidRPr="00C228B4">
        <w:rPr>
          <w:rFonts w:ascii="Times New Roman ??????????" w:hAnsi="Times New Roman ??????????" w:cs="Arial"/>
          <w:b/>
          <w:caps/>
          <w:sz w:val="32"/>
          <w:szCs w:val="32"/>
          <w:lang w:val="x-none"/>
        </w:rPr>
        <w:t>Выполнение, подготовка к процедуре защиты и защита выпускной квалификационной работы</w:t>
      </w:r>
    </w:p>
    <w:p w14:paraId="2F68E1C1" w14:textId="77777777" w:rsidR="000430C5" w:rsidRPr="00C228B4" w:rsidRDefault="000430C5" w:rsidP="00FC4FBE">
      <w:pPr>
        <w:widowControl/>
        <w:rPr>
          <w:rFonts w:cs="Arial"/>
          <w:sz w:val="28"/>
          <w:szCs w:val="28"/>
        </w:rPr>
      </w:pPr>
    </w:p>
    <w:p w14:paraId="65A982E0" w14:textId="77777777" w:rsidR="008955CE" w:rsidRPr="00C228B4" w:rsidRDefault="008955CE" w:rsidP="00530780">
      <w:pPr>
        <w:widowControl/>
        <w:jc w:val="center"/>
        <w:rPr>
          <w:rFonts w:cs="Arial"/>
          <w:sz w:val="28"/>
          <w:szCs w:val="28"/>
        </w:rPr>
      </w:pPr>
    </w:p>
    <w:p w14:paraId="330EBC71" w14:textId="77777777" w:rsidR="000430C5" w:rsidRPr="00C228B4" w:rsidRDefault="00530780" w:rsidP="00530780">
      <w:pPr>
        <w:widowControl/>
        <w:jc w:val="center"/>
        <w:rPr>
          <w:rFonts w:cs="Arial"/>
          <w:sz w:val="28"/>
          <w:szCs w:val="28"/>
        </w:rPr>
      </w:pPr>
      <w:r w:rsidRPr="00C228B4">
        <w:rPr>
          <w:rFonts w:cs="Arial"/>
          <w:sz w:val="28"/>
          <w:szCs w:val="28"/>
        </w:rPr>
        <w:t>Специальность</w:t>
      </w:r>
    </w:p>
    <w:p w14:paraId="5760188F" w14:textId="77777777" w:rsidR="000430C5" w:rsidRPr="00C228B4" w:rsidRDefault="006930A3" w:rsidP="00FC4FBE">
      <w:pPr>
        <w:widowControl/>
        <w:jc w:val="center"/>
        <w:rPr>
          <w:rFonts w:cs="Arial"/>
          <w:b/>
          <w:caps/>
          <w:sz w:val="32"/>
          <w:szCs w:val="32"/>
        </w:rPr>
      </w:pPr>
      <w:r w:rsidRPr="00C228B4">
        <w:rPr>
          <w:rFonts w:cs="Arial"/>
          <w:b/>
          <w:sz w:val="36"/>
          <w:szCs w:val="36"/>
          <w:lang w:val="x-none"/>
        </w:rPr>
        <w:t xml:space="preserve"> 23.05.01 Наземные транспортно-технологические средства</w:t>
      </w:r>
    </w:p>
    <w:p w14:paraId="1C9B1A2A" w14:textId="77777777" w:rsidR="008955CE" w:rsidRPr="00C228B4" w:rsidRDefault="008955CE" w:rsidP="00FC4FBE">
      <w:pPr>
        <w:widowControl/>
        <w:jc w:val="center"/>
        <w:rPr>
          <w:rFonts w:cs="Arial"/>
          <w:sz w:val="28"/>
          <w:szCs w:val="28"/>
        </w:rPr>
      </w:pPr>
    </w:p>
    <w:p w14:paraId="05478C89" w14:textId="77777777" w:rsidR="000430C5" w:rsidRPr="00C228B4" w:rsidRDefault="00530780" w:rsidP="00FC4FBE">
      <w:pPr>
        <w:widowControl/>
        <w:jc w:val="center"/>
        <w:rPr>
          <w:rFonts w:cs="Arial"/>
          <w:sz w:val="28"/>
          <w:szCs w:val="28"/>
        </w:rPr>
      </w:pPr>
      <w:r w:rsidRPr="00C228B4">
        <w:rPr>
          <w:rFonts w:cs="Arial"/>
          <w:sz w:val="28"/>
          <w:szCs w:val="28"/>
        </w:rPr>
        <w:t>Специализация программы</w:t>
      </w:r>
    </w:p>
    <w:p w14:paraId="24E71DFE" w14:textId="77777777" w:rsidR="000430C5" w:rsidRPr="00C228B4" w:rsidRDefault="006930A3" w:rsidP="00FC4FBE">
      <w:pPr>
        <w:widowControl/>
        <w:jc w:val="center"/>
        <w:rPr>
          <w:rFonts w:cs="Arial"/>
          <w:b/>
          <w:sz w:val="32"/>
          <w:szCs w:val="32"/>
        </w:rPr>
      </w:pPr>
      <w:r w:rsidRPr="00C228B4">
        <w:rPr>
          <w:rFonts w:cs="Arial"/>
          <w:b/>
          <w:sz w:val="32"/>
          <w:szCs w:val="32"/>
          <w:lang w:val="x-none"/>
        </w:rPr>
        <w:t xml:space="preserve"> Автомобильная техника в транспортных технологиях</w:t>
      </w:r>
    </w:p>
    <w:p w14:paraId="517651EB" w14:textId="77777777" w:rsidR="000430C5" w:rsidRPr="00C228B4" w:rsidRDefault="000430C5" w:rsidP="006D76C5">
      <w:pPr>
        <w:widowControl/>
        <w:jc w:val="center"/>
        <w:rPr>
          <w:rFonts w:cs="Arial"/>
          <w:sz w:val="28"/>
          <w:szCs w:val="28"/>
        </w:rPr>
      </w:pPr>
    </w:p>
    <w:p w14:paraId="43318A80" w14:textId="77777777" w:rsidR="000430C5" w:rsidRPr="00C228B4" w:rsidRDefault="000430C5" w:rsidP="006D76C5">
      <w:pPr>
        <w:widowControl/>
        <w:jc w:val="center"/>
        <w:rPr>
          <w:rFonts w:cs="Arial"/>
          <w:sz w:val="32"/>
          <w:szCs w:val="32"/>
        </w:rPr>
      </w:pPr>
      <w:r w:rsidRPr="00C228B4">
        <w:rPr>
          <w:rFonts w:cs="Arial"/>
          <w:sz w:val="32"/>
          <w:szCs w:val="32"/>
        </w:rPr>
        <w:t>Квалификация</w:t>
      </w:r>
    </w:p>
    <w:p w14:paraId="5E9B1A14" w14:textId="77777777" w:rsidR="00FA3297" w:rsidRPr="00C228B4" w:rsidRDefault="008955CE" w:rsidP="006D76C5">
      <w:pPr>
        <w:widowControl/>
        <w:jc w:val="center"/>
        <w:rPr>
          <w:rFonts w:cs="Arial"/>
          <w:caps/>
          <w:sz w:val="32"/>
          <w:szCs w:val="32"/>
        </w:rPr>
      </w:pPr>
      <w:r w:rsidRPr="00C228B4">
        <w:rPr>
          <w:rFonts w:cs="Arial"/>
          <w:caps/>
          <w:sz w:val="32"/>
          <w:szCs w:val="32"/>
        </w:rPr>
        <w:t xml:space="preserve"> </w:t>
      </w:r>
      <w:r w:rsidR="00FA3297" w:rsidRPr="00C228B4">
        <w:rPr>
          <w:rFonts w:cs="Arial"/>
          <w:caps/>
          <w:sz w:val="32"/>
          <w:szCs w:val="32"/>
        </w:rPr>
        <w:t>«</w:t>
      </w:r>
      <w:r w:rsidR="00DB5B38" w:rsidRPr="00C228B4">
        <w:rPr>
          <w:rFonts w:cs="Arial"/>
          <w:caps/>
          <w:sz w:val="32"/>
          <w:szCs w:val="32"/>
        </w:rPr>
        <w:t>ИНЖЕНЕР</w:t>
      </w:r>
      <w:r w:rsidR="00FA3297" w:rsidRPr="00C228B4">
        <w:rPr>
          <w:rFonts w:cs="Arial"/>
          <w:caps/>
          <w:sz w:val="32"/>
          <w:szCs w:val="32"/>
        </w:rPr>
        <w:t>»</w:t>
      </w:r>
      <w:r w:rsidR="00FC4FBE" w:rsidRPr="00C228B4">
        <w:rPr>
          <w:rFonts w:cs="Arial"/>
          <w:caps/>
          <w:sz w:val="32"/>
          <w:szCs w:val="32"/>
        </w:rPr>
        <w:t xml:space="preserve">  </w:t>
      </w:r>
    </w:p>
    <w:p w14:paraId="7F445956" w14:textId="77777777" w:rsidR="000430C5" w:rsidRPr="00C228B4" w:rsidRDefault="000430C5" w:rsidP="006D76C5">
      <w:pPr>
        <w:widowControl/>
        <w:jc w:val="center"/>
        <w:rPr>
          <w:rFonts w:cs="Arial"/>
          <w:sz w:val="32"/>
          <w:szCs w:val="32"/>
        </w:rPr>
      </w:pPr>
    </w:p>
    <w:p w14:paraId="7C2443E8" w14:textId="77777777" w:rsidR="000430C5" w:rsidRPr="00C228B4" w:rsidRDefault="000430C5" w:rsidP="006D76C5">
      <w:pPr>
        <w:widowControl/>
        <w:jc w:val="center"/>
        <w:rPr>
          <w:rFonts w:cs="Arial"/>
          <w:sz w:val="32"/>
          <w:szCs w:val="32"/>
        </w:rPr>
      </w:pPr>
      <w:r w:rsidRPr="00C228B4">
        <w:rPr>
          <w:rFonts w:cs="Arial"/>
          <w:sz w:val="32"/>
          <w:szCs w:val="32"/>
        </w:rPr>
        <w:t>Форма обучения – очная, заочная</w:t>
      </w:r>
    </w:p>
    <w:p w14:paraId="164E0B4D" w14:textId="77777777" w:rsidR="000430C5" w:rsidRPr="00C228B4" w:rsidRDefault="000430C5" w:rsidP="006D76C5">
      <w:pPr>
        <w:widowControl/>
        <w:jc w:val="center"/>
        <w:rPr>
          <w:rFonts w:cs="Arial"/>
          <w:sz w:val="28"/>
          <w:szCs w:val="28"/>
        </w:rPr>
      </w:pPr>
    </w:p>
    <w:p w14:paraId="4B1451BA" w14:textId="77777777" w:rsidR="000430C5" w:rsidRPr="00C228B4" w:rsidRDefault="000430C5" w:rsidP="006D76C5">
      <w:pPr>
        <w:widowControl/>
        <w:jc w:val="center"/>
        <w:rPr>
          <w:rFonts w:cs="Arial"/>
          <w:sz w:val="28"/>
          <w:szCs w:val="28"/>
        </w:rPr>
      </w:pPr>
    </w:p>
    <w:p w14:paraId="659034B8" w14:textId="77777777" w:rsidR="000430C5" w:rsidRPr="00C228B4" w:rsidRDefault="000430C5" w:rsidP="006D76C5">
      <w:pPr>
        <w:widowControl/>
        <w:jc w:val="center"/>
        <w:rPr>
          <w:rFonts w:cs="Arial"/>
          <w:sz w:val="28"/>
          <w:szCs w:val="28"/>
        </w:rPr>
      </w:pPr>
    </w:p>
    <w:p w14:paraId="6843631D" w14:textId="77777777" w:rsidR="008955CE" w:rsidRPr="00C228B4" w:rsidRDefault="008955CE" w:rsidP="006D76C5">
      <w:pPr>
        <w:widowControl/>
        <w:jc w:val="center"/>
        <w:rPr>
          <w:rFonts w:cs="Arial"/>
          <w:sz w:val="28"/>
          <w:szCs w:val="28"/>
        </w:rPr>
      </w:pPr>
    </w:p>
    <w:p w14:paraId="7C3E3B6E" w14:textId="77777777" w:rsidR="008955CE" w:rsidRPr="00C228B4" w:rsidRDefault="008955CE" w:rsidP="006D76C5">
      <w:pPr>
        <w:widowControl/>
        <w:jc w:val="center"/>
        <w:rPr>
          <w:rFonts w:cs="Arial"/>
          <w:sz w:val="28"/>
          <w:szCs w:val="28"/>
        </w:rPr>
      </w:pPr>
    </w:p>
    <w:p w14:paraId="7A7ADA60" w14:textId="77777777" w:rsidR="008955CE" w:rsidRPr="00C228B4" w:rsidRDefault="008955CE" w:rsidP="006D76C5">
      <w:pPr>
        <w:widowControl/>
        <w:jc w:val="center"/>
        <w:rPr>
          <w:rFonts w:cs="Arial"/>
          <w:sz w:val="28"/>
          <w:szCs w:val="28"/>
        </w:rPr>
      </w:pPr>
    </w:p>
    <w:p w14:paraId="561898F9" w14:textId="77777777" w:rsidR="008955CE" w:rsidRPr="00C228B4" w:rsidRDefault="008955CE" w:rsidP="006D76C5">
      <w:pPr>
        <w:widowControl/>
        <w:jc w:val="center"/>
        <w:rPr>
          <w:rFonts w:cs="Arial"/>
          <w:sz w:val="28"/>
          <w:szCs w:val="28"/>
        </w:rPr>
      </w:pPr>
    </w:p>
    <w:p w14:paraId="08B16B4B" w14:textId="77777777" w:rsidR="008955CE" w:rsidRPr="00C228B4" w:rsidRDefault="008955CE" w:rsidP="006D76C5">
      <w:pPr>
        <w:widowControl/>
        <w:jc w:val="center"/>
        <w:rPr>
          <w:rFonts w:cs="Arial"/>
          <w:sz w:val="28"/>
          <w:szCs w:val="28"/>
        </w:rPr>
      </w:pPr>
    </w:p>
    <w:p w14:paraId="196DBFC4" w14:textId="77777777" w:rsidR="000430C5" w:rsidRPr="005A5016" w:rsidRDefault="000430C5" w:rsidP="00FF63F0">
      <w:pPr>
        <w:widowControl/>
        <w:jc w:val="center"/>
        <w:rPr>
          <w:rFonts w:cs="Arial"/>
          <w:sz w:val="24"/>
          <w:szCs w:val="24"/>
        </w:rPr>
      </w:pPr>
      <w:r w:rsidRPr="00C228B4">
        <w:rPr>
          <w:rFonts w:cs="Arial"/>
          <w:sz w:val="36"/>
          <w:szCs w:val="36"/>
        </w:rPr>
        <w:t>Пенза – 202</w:t>
      </w:r>
      <w:r w:rsidR="00B613DF" w:rsidRPr="00C228B4">
        <w:rPr>
          <w:rFonts w:cs="Arial"/>
          <w:sz w:val="36"/>
          <w:szCs w:val="36"/>
        </w:rPr>
        <w:t>1</w:t>
      </w:r>
      <w:r w:rsidRPr="00C228B4">
        <w:rPr>
          <w:rFonts w:cs="Arial"/>
          <w:sz w:val="36"/>
          <w:szCs w:val="36"/>
        </w:rPr>
        <w:br w:type="page"/>
      </w:r>
      <w:r w:rsidRPr="00C228B4">
        <w:rPr>
          <w:rFonts w:cs="Arial"/>
          <w:sz w:val="24"/>
          <w:szCs w:val="24"/>
        </w:rPr>
        <w:lastRenderedPageBreak/>
        <w:t>Рабочая программа «</w:t>
      </w:r>
      <w:r w:rsidR="00A94408" w:rsidRPr="00C228B4">
        <w:rPr>
          <w:rFonts w:cs="Arial"/>
          <w:sz w:val="24"/>
          <w:szCs w:val="24"/>
          <w:lang w:val="x-none"/>
        </w:rPr>
        <w:t>Выполнение, подготовка к процедуре защиты и защита выпускной квалификационной работы</w:t>
      </w:r>
      <w:r w:rsidRPr="00C228B4">
        <w:rPr>
          <w:rFonts w:cs="Arial"/>
          <w:sz w:val="24"/>
          <w:szCs w:val="24"/>
        </w:rPr>
        <w:t xml:space="preserve">» составлена на основании ФГОС ВО </w:t>
      </w:r>
      <w:r w:rsidR="00C05E37" w:rsidRPr="00C228B4">
        <w:rPr>
          <w:rFonts w:cs="Arial"/>
          <w:sz w:val="24"/>
          <w:szCs w:val="24"/>
          <w:lang w:val="x-none"/>
        </w:rPr>
        <w:t>23.05.01 Наземные транспортно-технологические средства</w:t>
      </w:r>
      <w:r w:rsidRPr="00C228B4">
        <w:rPr>
          <w:rFonts w:cs="Arial"/>
          <w:sz w:val="24"/>
          <w:szCs w:val="24"/>
        </w:rPr>
        <w:t xml:space="preserve">, </w:t>
      </w:r>
      <w:r w:rsidR="00AC1700" w:rsidRPr="00C228B4">
        <w:rPr>
          <w:rFonts w:cs="Arial"/>
          <w:sz w:val="24"/>
          <w:szCs w:val="24"/>
          <w:lang w:val="x-none"/>
        </w:rPr>
        <w:t xml:space="preserve">(утвержден приказом Министерства образования </w:t>
      </w:r>
      <w:r w:rsidR="00AC1700" w:rsidRPr="005A5016">
        <w:rPr>
          <w:rFonts w:cs="Arial"/>
          <w:sz w:val="24"/>
          <w:szCs w:val="24"/>
          <w:lang w:val="x-none"/>
        </w:rPr>
        <w:t xml:space="preserve">Российской </w:t>
      </w:r>
      <w:r w:rsidR="00FD41E9" w:rsidRPr="005A5016">
        <w:rPr>
          <w:rFonts w:cs="Arial"/>
          <w:sz w:val="24"/>
          <w:szCs w:val="24"/>
          <w:lang w:val="x-none"/>
        </w:rPr>
        <w:t>федерации №</w:t>
      </w:r>
      <w:r w:rsidR="00AC1700" w:rsidRPr="005A5016">
        <w:rPr>
          <w:rFonts w:cs="Arial"/>
          <w:sz w:val="24"/>
          <w:szCs w:val="24"/>
          <w:lang w:val="x-none"/>
        </w:rPr>
        <w:t xml:space="preserve"> 935 от 11.08.2020)</w:t>
      </w:r>
      <w:r w:rsidRPr="005A5016">
        <w:rPr>
          <w:rFonts w:cs="Arial"/>
          <w:sz w:val="24"/>
          <w:szCs w:val="24"/>
        </w:rPr>
        <w:t xml:space="preserve"> и </w:t>
      </w:r>
      <w:r w:rsidR="00627F04" w:rsidRPr="005A5016">
        <w:rPr>
          <w:rFonts w:cs="Arial"/>
          <w:sz w:val="24"/>
          <w:szCs w:val="24"/>
        </w:rPr>
        <w:t>профессиональных стандартах</w:t>
      </w:r>
    </w:p>
    <w:tbl>
      <w:tblPr>
        <w:tblW w:w="5000" w:type="pct"/>
        <w:tblLook w:val="01E0" w:firstRow="1" w:lastRow="1" w:firstColumn="1" w:lastColumn="1" w:noHBand="0" w:noVBand="0"/>
      </w:tblPr>
      <w:tblGrid>
        <w:gridCol w:w="9921"/>
      </w:tblGrid>
      <w:tr w:rsidR="00C228B4" w:rsidRPr="007F7F54" w14:paraId="36D91F6B" w14:textId="77777777" w:rsidTr="007F7F54">
        <w:tc>
          <w:tcPr>
            <w:tcW w:w="5000" w:type="pct"/>
            <w:shd w:val="clear" w:color="auto" w:fill="auto"/>
          </w:tcPr>
          <w:p w14:paraId="2262796D" w14:textId="7DF479FD" w:rsidR="00186034" w:rsidRPr="007F7F54" w:rsidRDefault="00186034" w:rsidP="007F7F54">
            <w:pPr>
              <w:widowControl/>
              <w:tabs>
                <w:tab w:val="center" w:pos="4677"/>
                <w:tab w:val="right" w:pos="9355"/>
              </w:tabs>
              <w:ind w:firstLine="720"/>
              <w:rPr>
                <w:rFonts w:cs="Arial"/>
                <w:caps/>
                <w:sz w:val="24"/>
                <w:szCs w:val="24"/>
                <w:lang w:val="de-DE"/>
              </w:rPr>
            </w:pPr>
            <w:r w:rsidRPr="007F7F54">
              <w:rPr>
                <w:rFonts w:cs="Arial"/>
                <w:caps/>
                <w:sz w:val="24"/>
                <w:szCs w:val="24"/>
              </w:rPr>
              <w:t xml:space="preserve"> </w:t>
            </w:r>
            <w:r w:rsidRPr="007F7F54">
              <w:rPr>
                <w:rFonts w:cs="Arial"/>
                <w:caps/>
                <w:sz w:val="24"/>
                <w:szCs w:val="24"/>
                <w:lang w:val="de-DE"/>
              </w:rPr>
              <w:t xml:space="preserve">- </w:t>
            </w:r>
            <w:r w:rsidRPr="007F7F54">
              <w:rPr>
                <w:rFonts w:cs="Arial"/>
                <w:caps/>
                <w:sz w:val="24"/>
                <w:szCs w:val="24"/>
                <w:lang w:val="x-none"/>
              </w:rPr>
              <w:t>(ПС 13.001 "</w:t>
            </w:r>
            <w:r w:rsidR="001F002A">
              <w:rPr>
                <w:rFonts w:cs="Arial"/>
                <w:caps/>
                <w:sz w:val="24"/>
                <w:szCs w:val="24"/>
              </w:rPr>
              <w:t>С</w:t>
            </w:r>
            <w:proofErr w:type="spellStart"/>
            <w:r w:rsidR="001F002A" w:rsidRPr="007F7F54">
              <w:rPr>
                <w:rFonts w:cs="Arial"/>
                <w:sz w:val="24"/>
                <w:szCs w:val="24"/>
                <w:lang w:val="x-none"/>
              </w:rPr>
              <w:t>пециалист</w:t>
            </w:r>
            <w:proofErr w:type="spellEnd"/>
            <w:r w:rsidR="001F002A" w:rsidRPr="007F7F54">
              <w:rPr>
                <w:rFonts w:cs="Arial"/>
                <w:sz w:val="24"/>
                <w:szCs w:val="24"/>
                <w:lang w:val="x-none"/>
              </w:rPr>
              <w:t xml:space="preserve"> в области механизации сельского хозяйства", утвержденного приказом </w:t>
            </w:r>
            <w:r w:rsidR="001F002A">
              <w:rPr>
                <w:rFonts w:cs="Arial"/>
                <w:sz w:val="24"/>
                <w:szCs w:val="24"/>
              </w:rPr>
              <w:t>М</w:t>
            </w:r>
            <w:proofErr w:type="spellStart"/>
            <w:r w:rsidR="001F002A" w:rsidRPr="007F7F54">
              <w:rPr>
                <w:rFonts w:cs="Arial"/>
                <w:sz w:val="24"/>
                <w:szCs w:val="24"/>
                <w:lang w:val="x-none"/>
              </w:rPr>
              <w:t>инистерства</w:t>
            </w:r>
            <w:proofErr w:type="spellEnd"/>
            <w:r w:rsidR="001F002A" w:rsidRPr="007F7F54">
              <w:rPr>
                <w:rFonts w:cs="Arial"/>
                <w:sz w:val="24"/>
                <w:szCs w:val="24"/>
                <w:lang w:val="x-none"/>
              </w:rPr>
              <w:t xml:space="preserve"> труда и социальной защиты </w:t>
            </w:r>
            <w:r w:rsidR="001F002A">
              <w:rPr>
                <w:rFonts w:cs="Arial"/>
                <w:sz w:val="24"/>
                <w:szCs w:val="24"/>
              </w:rPr>
              <w:t>Р</w:t>
            </w:r>
            <w:proofErr w:type="spellStart"/>
            <w:r w:rsidR="001F002A" w:rsidRPr="007F7F54">
              <w:rPr>
                <w:rFonts w:cs="Arial"/>
                <w:sz w:val="24"/>
                <w:szCs w:val="24"/>
                <w:lang w:val="x-none"/>
              </w:rPr>
              <w:t>оссийской</w:t>
            </w:r>
            <w:proofErr w:type="spellEnd"/>
            <w:r w:rsidR="001F002A" w:rsidRPr="007F7F54">
              <w:rPr>
                <w:rFonts w:cs="Arial"/>
                <w:sz w:val="24"/>
                <w:szCs w:val="24"/>
                <w:lang w:val="x-none"/>
              </w:rPr>
              <w:t xml:space="preserve"> </w:t>
            </w:r>
            <w:r w:rsidR="001F002A">
              <w:rPr>
                <w:rFonts w:cs="Arial"/>
                <w:sz w:val="24"/>
                <w:szCs w:val="24"/>
              </w:rPr>
              <w:t>Ф</w:t>
            </w:r>
            <w:proofErr w:type="spellStart"/>
            <w:r w:rsidR="001F002A" w:rsidRPr="007F7F54">
              <w:rPr>
                <w:rFonts w:cs="Arial"/>
                <w:sz w:val="24"/>
                <w:szCs w:val="24"/>
                <w:lang w:val="x-none"/>
              </w:rPr>
              <w:t>едерации</w:t>
            </w:r>
            <w:proofErr w:type="spellEnd"/>
            <w:r w:rsidR="001F002A" w:rsidRPr="007F7F54">
              <w:rPr>
                <w:rFonts w:cs="Arial"/>
                <w:sz w:val="24"/>
                <w:szCs w:val="24"/>
                <w:lang w:val="x-none"/>
              </w:rPr>
              <w:t xml:space="preserve"> от 2 сентября 2020 г. № 555н (зарегистрированного </w:t>
            </w:r>
            <w:r w:rsidR="001F002A">
              <w:rPr>
                <w:rFonts w:cs="Arial"/>
                <w:sz w:val="24"/>
                <w:szCs w:val="24"/>
              </w:rPr>
              <w:t>М</w:t>
            </w:r>
            <w:proofErr w:type="spellStart"/>
            <w:r w:rsidR="001F002A" w:rsidRPr="007F7F54">
              <w:rPr>
                <w:rFonts w:cs="Arial"/>
                <w:sz w:val="24"/>
                <w:szCs w:val="24"/>
                <w:lang w:val="x-none"/>
              </w:rPr>
              <w:t>инистерством</w:t>
            </w:r>
            <w:proofErr w:type="spellEnd"/>
            <w:r w:rsidR="001F002A" w:rsidRPr="007F7F54">
              <w:rPr>
                <w:rFonts w:cs="Arial"/>
                <w:sz w:val="24"/>
                <w:szCs w:val="24"/>
                <w:lang w:val="x-none"/>
              </w:rPr>
              <w:t xml:space="preserve"> юстиции </w:t>
            </w:r>
            <w:r w:rsidR="001F002A">
              <w:rPr>
                <w:rFonts w:cs="Arial"/>
                <w:sz w:val="24"/>
                <w:szCs w:val="24"/>
              </w:rPr>
              <w:t>Р</w:t>
            </w:r>
            <w:proofErr w:type="spellStart"/>
            <w:r w:rsidR="001F002A" w:rsidRPr="007F7F54">
              <w:rPr>
                <w:rFonts w:cs="Arial"/>
                <w:sz w:val="24"/>
                <w:szCs w:val="24"/>
                <w:lang w:val="x-none"/>
              </w:rPr>
              <w:t>оссийской</w:t>
            </w:r>
            <w:proofErr w:type="spellEnd"/>
            <w:r w:rsidR="001F002A" w:rsidRPr="007F7F54">
              <w:rPr>
                <w:rFonts w:cs="Arial"/>
                <w:sz w:val="24"/>
                <w:szCs w:val="24"/>
                <w:lang w:val="x-none"/>
              </w:rPr>
              <w:t xml:space="preserve"> </w:t>
            </w:r>
            <w:r w:rsidR="001F002A">
              <w:rPr>
                <w:rFonts w:cs="Arial"/>
                <w:sz w:val="24"/>
                <w:szCs w:val="24"/>
              </w:rPr>
              <w:t>Ф</w:t>
            </w:r>
            <w:proofErr w:type="spellStart"/>
            <w:r w:rsidR="001F002A" w:rsidRPr="007F7F54">
              <w:rPr>
                <w:rFonts w:cs="Arial"/>
                <w:sz w:val="24"/>
                <w:szCs w:val="24"/>
                <w:lang w:val="x-none"/>
              </w:rPr>
              <w:t>едерации</w:t>
            </w:r>
            <w:proofErr w:type="spellEnd"/>
            <w:r w:rsidR="001F002A" w:rsidRPr="007F7F54">
              <w:rPr>
                <w:rFonts w:cs="Arial"/>
                <w:sz w:val="24"/>
                <w:szCs w:val="24"/>
                <w:lang w:val="x-none"/>
              </w:rPr>
              <w:t xml:space="preserve"> 24 сентября 2020 г., регистрационный</w:t>
            </w:r>
            <w:r w:rsidRPr="007F7F54">
              <w:rPr>
                <w:rFonts w:cs="Arial"/>
                <w:caps/>
                <w:sz w:val="24"/>
                <w:szCs w:val="24"/>
                <w:lang w:val="x-none"/>
              </w:rPr>
              <w:t xml:space="preserve"> № 60002.)</w:t>
            </w:r>
            <w:r w:rsidR="00020BE0" w:rsidRPr="007F7F54">
              <w:rPr>
                <w:rFonts w:cs="Arial"/>
                <w:caps/>
                <w:sz w:val="24"/>
                <w:szCs w:val="24"/>
                <w:lang w:val="de-DE"/>
              </w:rPr>
              <w:t>;</w:t>
            </w:r>
          </w:p>
        </w:tc>
      </w:tr>
      <w:tr w:rsidR="00C228B4" w:rsidRPr="007F7F54" w14:paraId="78397433" w14:textId="77777777" w:rsidTr="007F7F54">
        <w:tc>
          <w:tcPr>
            <w:tcW w:w="5000" w:type="pct"/>
            <w:shd w:val="clear" w:color="auto" w:fill="auto"/>
          </w:tcPr>
          <w:p w14:paraId="42971706" w14:textId="747FC15A" w:rsidR="005A5016" w:rsidRPr="007F7F54" w:rsidRDefault="00186034" w:rsidP="007F7F54">
            <w:pPr>
              <w:widowControl/>
              <w:tabs>
                <w:tab w:val="center" w:pos="4677"/>
                <w:tab w:val="right" w:pos="9355"/>
              </w:tabs>
              <w:ind w:firstLine="720"/>
              <w:rPr>
                <w:caps/>
                <w:color w:val="000000"/>
                <w:spacing w:val="-6"/>
                <w:sz w:val="24"/>
                <w:szCs w:val="24"/>
                <w:lang w:val="x-none"/>
              </w:rPr>
            </w:pPr>
            <w:r w:rsidRPr="007F7F54">
              <w:rPr>
                <w:rFonts w:cs="Arial"/>
                <w:caps/>
                <w:sz w:val="24"/>
                <w:szCs w:val="24"/>
              </w:rPr>
              <w:t xml:space="preserve"> </w:t>
            </w:r>
            <w:r w:rsidRPr="007F7F54">
              <w:rPr>
                <w:rFonts w:cs="Arial"/>
                <w:caps/>
                <w:sz w:val="24"/>
                <w:szCs w:val="24"/>
                <w:lang w:val="de-DE"/>
              </w:rPr>
              <w:t xml:space="preserve">- </w:t>
            </w:r>
            <w:r w:rsidR="00085EC5" w:rsidRPr="007F7F54">
              <w:rPr>
                <w:caps/>
                <w:color w:val="000000"/>
                <w:spacing w:val="-6"/>
                <w:sz w:val="24"/>
                <w:szCs w:val="24"/>
                <w:lang w:val="x-none"/>
              </w:rPr>
              <w:t>ПС 31.002 "</w:t>
            </w:r>
            <w:r w:rsidR="001F002A">
              <w:rPr>
                <w:caps/>
                <w:color w:val="000000"/>
                <w:spacing w:val="-6"/>
                <w:sz w:val="24"/>
                <w:szCs w:val="24"/>
              </w:rPr>
              <w:t>Р</w:t>
            </w:r>
            <w:r w:rsidR="001F002A" w:rsidRPr="007F7F54">
              <w:rPr>
                <w:color w:val="000000"/>
                <w:spacing w:val="-6"/>
                <w:sz w:val="24"/>
                <w:szCs w:val="24"/>
              </w:rPr>
              <w:t>аботник</w:t>
            </w:r>
            <w:r w:rsidR="001F002A" w:rsidRPr="007F7F54">
              <w:rPr>
                <w:color w:val="000000"/>
                <w:spacing w:val="-6"/>
                <w:sz w:val="24"/>
                <w:szCs w:val="24"/>
                <w:lang w:val="x-none"/>
              </w:rPr>
              <w:t xml:space="preserve"> по мехатронике в автомобилестроении", утвержденного приказом </w:t>
            </w:r>
            <w:r w:rsidR="001F002A">
              <w:rPr>
                <w:color w:val="000000"/>
                <w:spacing w:val="-6"/>
                <w:sz w:val="24"/>
                <w:szCs w:val="24"/>
              </w:rPr>
              <w:t>М</w:t>
            </w:r>
            <w:proofErr w:type="spellStart"/>
            <w:r w:rsidR="001F002A" w:rsidRPr="007F7F54">
              <w:rPr>
                <w:color w:val="000000"/>
                <w:spacing w:val="-6"/>
                <w:sz w:val="24"/>
                <w:szCs w:val="24"/>
                <w:lang w:val="x-none"/>
              </w:rPr>
              <w:t>инистерства</w:t>
            </w:r>
            <w:proofErr w:type="spellEnd"/>
            <w:r w:rsidR="001F002A" w:rsidRPr="007F7F54">
              <w:rPr>
                <w:color w:val="000000"/>
                <w:spacing w:val="-6"/>
                <w:sz w:val="24"/>
                <w:szCs w:val="24"/>
                <w:lang w:val="x-none"/>
              </w:rPr>
              <w:t xml:space="preserve"> труда и социальной защиты </w:t>
            </w:r>
            <w:r w:rsidR="001F002A">
              <w:rPr>
                <w:color w:val="000000"/>
                <w:spacing w:val="-6"/>
                <w:sz w:val="24"/>
                <w:szCs w:val="24"/>
              </w:rPr>
              <w:t>Р</w:t>
            </w:r>
            <w:proofErr w:type="spellStart"/>
            <w:r w:rsidR="001F002A" w:rsidRPr="007F7F54">
              <w:rPr>
                <w:color w:val="000000"/>
                <w:spacing w:val="-6"/>
                <w:sz w:val="24"/>
                <w:szCs w:val="24"/>
                <w:lang w:val="x-none"/>
              </w:rPr>
              <w:t>оссийской</w:t>
            </w:r>
            <w:proofErr w:type="spellEnd"/>
            <w:r w:rsidR="001F002A" w:rsidRPr="007F7F54">
              <w:rPr>
                <w:color w:val="000000"/>
                <w:spacing w:val="-6"/>
                <w:sz w:val="24"/>
                <w:szCs w:val="24"/>
                <w:lang w:val="x-none"/>
              </w:rPr>
              <w:t xml:space="preserve"> </w:t>
            </w:r>
            <w:r w:rsidR="001F002A">
              <w:rPr>
                <w:color w:val="000000"/>
                <w:spacing w:val="-6"/>
                <w:sz w:val="24"/>
                <w:szCs w:val="24"/>
              </w:rPr>
              <w:t>Ф</w:t>
            </w:r>
            <w:proofErr w:type="spellStart"/>
            <w:r w:rsidR="001F002A" w:rsidRPr="007F7F54">
              <w:rPr>
                <w:color w:val="000000"/>
                <w:spacing w:val="-6"/>
                <w:sz w:val="24"/>
                <w:szCs w:val="24"/>
                <w:lang w:val="x-none"/>
              </w:rPr>
              <w:t>едерации</w:t>
            </w:r>
            <w:proofErr w:type="spellEnd"/>
            <w:r w:rsidR="001F002A" w:rsidRPr="007F7F54">
              <w:rPr>
                <w:color w:val="000000"/>
                <w:spacing w:val="-6"/>
                <w:sz w:val="24"/>
                <w:szCs w:val="24"/>
                <w:lang w:val="x-none"/>
              </w:rPr>
              <w:t xml:space="preserve"> от </w:t>
            </w:r>
            <w:r w:rsidR="001F002A" w:rsidRPr="007F7F54">
              <w:rPr>
                <w:color w:val="000000"/>
                <w:spacing w:val="-6"/>
                <w:sz w:val="24"/>
                <w:szCs w:val="24"/>
              </w:rPr>
              <w:t>22</w:t>
            </w:r>
            <w:r w:rsidR="001F002A" w:rsidRPr="007F7F54">
              <w:rPr>
                <w:color w:val="000000"/>
                <w:spacing w:val="-6"/>
                <w:sz w:val="24"/>
                <w:szCs w:val="24"/>
                <w:lang w:val="x-none"/>
              </w:rPr>
              <w:t xml:space="preserve"> </w:t>
            </w:r>
            <w:r w:rsidR="001F002A" w:rsidRPr="007F7F54">
              <w:rPr>
                <w:color w:val="000000"/>
                <w:spacing w:val="-6"/>
                <w:sz w:val="24"/>
                <w:szCs w:val="24"/>
              </w:rPr>
              <w:t>но</w:t>
            </w:r>
            <w:r w:rsidR="001F002A" w:rsidRPr="007F7F54">
              <w:rPr>
                <w:color w:val="000000"/>
                <w:spacing w:val="-6"/>
                <w:sz w:val="24"/>
                <w:szCs w:val="24"/>
                <w:lang w:val="x-none"/>
              </w:rPr>
              <w:t>ября 20</w:t>
            </w:r>
            <w:r w:rsidR="001F002A" w:rsidRPr="007F7F54">
              <w:rPr>
                <w:color w:val="000000"/>
                <w:spacing w:val="-6"/>
                <w:sz w:val="24"/>
                <w:szCs w:val="24"/>
              </w:rPr>
              <w:t>23</w:t>
            </w:r>
            <w:r w:rsidR="001F002A" w:rsidRPr="007F7F54">
              <w:rPr>
                <w:color w:val="000000"/>
                <w:spacing w:val="-6"/>
                <w:sz w:val="24"/>
                <w:szCs w:val="24"/>
                <w:lang w:val="x-none"/>
              </w:rPr>
              <w:t xml:space="preserve"> г. n </w:t>
            </w:r>
            <w:r w:rsidR="001F002A" w:rsidRPr="007F7F54">
              <w:rPr>
                <w:color w:val="000000"/>
                <w:spacing w:val="-6"/>
                <w:sz w:val="24"/>
                <w:szCs w:val="24"/>
              </w:rPr>
              <w:t>826</w:t>
            </w:r>
            <w:proofErr w:type="gramStart"/>
            <w:r w:rsidR="001F002A" w:rsidRPr="007F7F54">
              <w:rPr>
                <w:color w:val="000000"/>
                <w:spacing w:val="-6"/>
                <w:sz w:val="24"/>
                <w:szCs w:val="24"/>
                <w:lang w:val="x-none"/>
              </w:rPr>
              <w:t>н  (</w:t>
            </w:r>
            <w:proofErr w:type="gramEnd"/>
            <w:r w:rsidR="001F002A" w:rsidRPr="007F7F54">
              <w:rPr>
                <w:color w:val="000000"/>
                <w:spacing w:val="-6"/>
                <w:sz w:val="24"/>
                <w:szCs w:val="24"/>
                <w:lang w:val="x-none"/>
              </w:rPr>
              <w:t xml:space="preserve">зарегистрированного </w:t>
            </w:r>
            <w:r w:rsidR="001F002A">
              <w:rPr>
                <w:color w:val="000000"/>
                <w:spacing w:val="-6"/>
                <w:sz w:val="24"/>
                <w:szCs w:val="24"/>
              </w:rPr>
              <w:t>М</w:t>
            </w:r>
            <w:proofErr w:type="spellStart"/>
            <w:r w:rsidR="001F002A" w:rsidRPr="007F7F54">
              <w:rPr>
                <w:color w:val="000000"/>
                <w:spacing w:val="-6"/>
                <w:sz w:val="24"/>
                <w:szCs w:val="24"/>
                <w:lang w:val="x-none"/>
              </w:rPr>
              <w:t>инистерством</w:t>
            </w:r>
            <w:proofErr w:type="spellEnd"/>
            <w:r w:rsidR="001F002A" w:rsidRPr="007F7F54">
              <w:rPr>
                <w:color w:val="000000"/>
                <w:spacing w:val="-6"/>
                <w:sz w:val="24"/>
                <w:szCs w:val="24"/>
                <w:lang w:val="x-none"/>
              </w:rPr>
              <w:t xml:space="preserve"> юстиции  </w:t>
            </w:r>
            <w:r w:rsidR="001F002A">
              <w:rPr>
                <w:color w:val="000000"/>
                <w:spacing w:val="-6"/>
                <w:sz w:val="24"/>
                <w:szCs w:val="24"/>
              </w:rPr>
              <w:t>Р</w:t>
            </w:r>
            <w:proofErr w:type="spellStart"/>
            <w:r w:rsidR="001F002A" w:rsidRPr="007F7F54">
              <w:rPr>
                <w:color w:val="000000"/>
                <w:spacing w:val="-6"/>
                <w:sz w:val="24"/>
                <w:szCs w:val="24"/>
                <w:lang w:val="x-none"/>
              </w:rPr>
              <w:t>оссийской</w:t>
            </w:r>
            <w:proofErr w:type="spellEnd"/>
            <w:r w:rsidR="001F002A" w:rsidRPr="007F7F54">
              <w:rPr>
                <w:color w:val="000000"/>
                <w:spacing w:val="-6"/>
                <w:sz w:val="24"/>
                <w:szCs w:val="24"/>
                <w:lang w:val="x-none"/>
              </w:rPr>
              <w:t xml:space="preserve"> </w:t>
            </w:r>
            <w:r w:rsidR="001F002A">
              <w:rPr>
                <w:color w:val="000000"/>
                <w:spacing w:val="-6"/>
                <w:sz w:val="24"/>
                <w:szCs w:val="24"/>
              </w:rPr>
              <w:t>Ф</w:t>
            </w:r>
            <w:proofErr w:type="spellStart"/>
            <w:r w:rsidR="001F002A" w:rsidRPr="007F7F54">
              <w:rPr>
                <w:color w:val="000000"/>
                <w:spacing w:val="-6"/>
                <w:sz w:val="24"/>
                <w:szCs w:val="24"/>
                <w:lang w:val="x-none"/>
              </w:rPr>
              <w:t>едерации</w:t>
            </w:r>
            <w:proofErr w:type="spellEnd"/>
            <w:r w:rsidR="001F002A" w:rsidRPr="007F7F54">
              <w:rPr>
                <w:color w:val="000000"/>
                <w:spacing w:val="-6"/>
                <w:sz w:val="24"/>
                <w:szCs w:val="24"/>
                <w:lang w:val="x-none"/>
              </w:rPr>
              <w:t xml:space="preserve"> 20 ноября 2018 г., регистрационный</w:t>
            </w:r>
            <w:r w:rsidR="00085EC5" w:rsidRPr="007F7F54">
              <w:rPr>
                <w:caps/>
                <w:color w:val="000000"/>
                <w:spacing w:val="-6"/>
                <w:sz w:val="24"/>
                <w:szCs w:val="24"/>
                <w:lang w:val="x-none"/>
              </w:rPr>
              <w:t xml:space="preserve"> n 52736); </w:t>
            </w:r>
          </w:p>
          <w:p w14:paraId="395B2223" w14:textId="32479B89" w:rsidR="00186034" w:rsidRPr="007F7F54" w:rsidRDefault="005A5016" w:rsidP="007F7F54">
            <w:pPr>
              <w:widowControl/>
              <w:tabs>
                <w:tab w:val="center" w:pos="4677"/>
                <w:tab w:val="right" w:pos="9355"/>
              </w:tabs>
              <w:ind w:firstLine="720"/>
              <w:rPr>
                <w:rFonts w:cs="Arial"/>
                <w:caps/>
                <w:sz w:val="24"/>
                <w:szCs w:val="24"/>
                <w:lang w:val="de-DE"/>
              </w:rPr>
            </w:pPr>
            <w:r w:rsidRPr="007F7F54">
              <w:rPr>
                <w:caps/>
                <w:color w:val="000000"/>
                <w:spacing w:val="-6"/>
                <w:sz w:val="24"/>
                <w:szCs w:val="24"/>
              </w:rPr>
              <w:t xml:space="preserve">- </w:t>
            </w:r>
            <w:r w:rsidRPr="007F7F54">
              <w:rPr>
                <w:caps/>
                <w:color w:val="000000"/>
                <w:spacing w:val="-6"/>
                <w:sz w:val="24"/>
                <w:szCs w:val="24"/>
                <w:lang w:val="x-none"/>
              </w:rPr>
              <w:t>ПС 31.004 "</w:t>
            </w:r>
            <w:r w:rsidR="001F002A">
              <w:rPr>
                <w:caps/>
                <w:color w:val="000000"/>
                <w:spacing w:val="-6"/>
                <w:sz w:val="24"/>
                <w:szCs w:val="24"/>
              </w:rPr>
              <w:t>С</w:t>
            </w:r>
            <w:proofErr w:type="spellStart"/>
            <w:r w:rsidR="001F002A" w:rsidRPr="007F7F54">
              <w:rPr>
                <w:color w:val="000000"/>
                <w:spacing w:val="-6"/>
                <w:sz w:val="24"/>
                <w:szCs w:val="24"/>
                <w:lang w:val="x-none"/>
              </w:rPr>
              <w:t>пециалист</w:t>
            </w:r>
            <w:proofErr w:type="spellEnd"/>
            <w:r w:rsidR="001F002A" w:rsidRPr="007F7F54">
              <w:rPr>
                <w:color w:val="000000"/>
                <w:spacing w:val="-6"/>
                <w:sz w:val="24"/>
                <w:szCs w:val="24"/>
                <w:lang w:val="x-none"/>
              </w:rPr>
              <w:t xml:space="preserve"> по мехатронным системам автомобиля", утвержденного приказом </w:t>
            </w:r>
            <w:r w:rsidR="001F002A">
              <w:rPr>
                <w:color w:val="000000"/>
                <w:spacing w:val="-6"/>
                <w:sz w:val="24"/>
                <w:szCs w:val="24"/>
              </w:rPr>
              <w:t>М</w:t>
            </w:r>
            <w:proofErr w:type="spellStart"/>
            <w:r w:rsidR="001F002A" w:rsidRPr="007F7F54">
              <w:rPr>
                <w:color w:val="000000"/>
                <w:spacing w:val="-6"/>
                <w:sz w:val="24"/>
                <w:szCs w:val="24"/>
                <w:lang w:val="x-none"/>
              </w:rPr>
              <w:t>инистерства</w:t>
            </w:r>
            <w:proofErr w:type="spellEnd"/>
            <w:r w:rsidR="001F002A" w:rsidRPr="007F7F54">
              <w:rPr>
                <w:color w:val="000000"/>
                <w:spacing w:val="-6"/>
                <w:sz w:val="24"/>
                <w:szCs w:val="24"/>
                <w:lang w:val="x-none"/>
              </w:rPr>
              <w:t xml:space="preserve"> труда и социальной защиты </w:t>
            </w:r>
            <w:r w:rsidR="001F002A">
              <w:rPr>
                <w:color w:val="000000"/>
                <w:spacing w:val="-6"/>
                <w:sz w:val="24"/>
                <w:szCs w:val="24"/>
              </w:rPr>
              <w:t>Р</w:t>
            </w:r>
            <w:proofErr w:type="spellStart"/>
            <w:r w:rsidR="001F002A" w:rsidRPr="007F7F54">
              <w:rPr>
                <w:color w:val="000000"/>
                <w:spacing w:val="-6"/>
                <w:sz w:val="24"/>
                <w:szCs w:val="24"/>
                <w:lang w:val="x-none"/>
              </w:rPr>
              <w:t>оссийской</w:t>
            </w:r>
            <w:proofErr w:type="spellEnd"/>
            <w:r w:rsidR="001F002A" w:rsidRPr="007F7F54">
              <w:rPr>
                <w:color w:val="000000"/>
                <w:spacing w:val="-6"/>
                <w:sz w:val="24"/>
                <w:szCs w:val="24"/>
                <w:lang w:val="x-none"/>
              </w:rPr>
              <w:t xml:space="preserve"> </w:t>
            </w:r>
            <w:r w:rsidR="001F002A">
              <w:rPr>
                <w:color w:val="000000"/>
                <w:spacing w:val="-6"/>
                <w:sz w:val="24"/>
                <w:szCs w:val="24"/>
              </w:rPr>
              <w:t>Ф</w:t>
            </w:r>
            <w:proofErr w:type="spellStart"/>
            <w:r w:rsidR="001F002A" w:rsidRPr="007F7F54">
              <w:rPr>
                <w:color w:val="000000"/>
                <w:spacing w:val="-6"/>
                <w:sz w:val="24"/>
                <w:szCs w:val="24"/>
                <w:lang w:val="x-none"/>
              </w:rPr>
              <w:t>едерации</w:t>
            </w:r>
            <w:proofErr w:type="spellEnd"/>
            <w:r w:rsidR="001F002A" w:rsidRPr="007F7F54">
              <w:rPr>
                <w:color w:val="000000"/>
                <w:spacing w:val="-6"/>
                <w:sz w:val="24"/>
                <w:szCs w:val="24"/>
                <w:lang w:val="x-none"/>
              </w:rPr>
              <w:t xml:space="preserve"> от 13 марта 2017 г. № 275</w:t>
            </w:r>
            <w:proofErr w:type="gramStart"/>
            <w:r w:rsidR="001F002A" w:rsidRPr="007F7F54">
              <w:rPr>
                <w:color w:val="000000"/>
                <w:spacing w:val="-6"/>
                <w:sz w:val="24"/>
                <w:szCs w:val="24"/>
                <w:lang w:val="x-none"/>
              </w:rPr>
              <w:t>н  (</w:t>
            </w:r>
            <w:proofErr w:type="gramEnd"/>
            <w:r w:rsidR="001F002A" w:rsidRPr="007F7F54">
              <w:rPr>
                <w:color w:val="000000"/>
                <w:spacing w:val="-6"/>
                <w:sz w:val="24"/>
                <w:szCs w:val="24"/>
                <w:lang w:val="x-none"/>
              </w:rPr>
              <w:t>зарегистрированного министерством юстиции российской федерации 04 апреля 2017 г., регистрационный № 46238</w:t>
            </w:r>
            <w:r w:rsidRPr="007F7F54">
              <w:rPr>
                <w:caps/>
                <w:color w:val="000000"/>
                <w:spacing w:val="-6"/>
                <w:sz w:val="24"/>
                <w:szCs w:val="24"/>
                <w:lang w:val="x-none"/>
              </w:rPr>
              <w:t>);</w:t>
            </w:r>
          </w:p>
        </w:tc>
      </w:tr>
      <w:tr w:rsidR="00C228B4" w:rsidRPr="007F7F54" w14:paraId="5C816DF6" w14:textId="77777777" w:rsidTr="007F7F54">
        <w:tc>
          <w:tcPr>
            <w:tcW w:w="5000" w:type="pct"/>
            <w:shd w:val="clear" w:color="auto" w:fill="auto"/>
          </w:tcPr>
          <w:p w14:paraId="4F2BC069" w14:textId="49E322A9" w:rsidR="00186034" w:rsidRPr="007F7F54" w:rsidRDefault="0032359F" w:rsidP="007F7F54">
            <w:pPr>
              <w:widowControl/>
              <w:tabs>
                <w:tab w:val="center" w:pos="4677"/>
                <w:tab w:val="right" w:pos="9355"/>
              </w:tabs>
              <w:ind w:firstLine="720"/>
              <w:rPr>
                <w:rFonts w:cs="Arial"/>
                <w:caps/>
                <w:sz w:val="24"/>
                <w:szCs w:val="24"/>
              </w:rPr>
            </w:pPr>
            <w:r w:rsidRPr="007F7F54">
              <w:rPr>
                <w:rFonts w:cs="Arial"/>
                <w:caps/>
                <w:sz w:val="24"/>
                <w:szCs w:val="24"/>
                <w:lang w:val="de-DE"/>
              </w:rPr>
              <w:t xml:space="preserve">- </w:t>
            </w:r>
            <w:r w:rsidR="005A5016" w:rsidRPr="007F7F54">
              <w:rPr>
                <w:caps/>
                <w:color w:val="000000"/>
                <w:spacing w:val="-6"/>
                <w:sz w:val="24"/>
                <w:szCs w:val="24"/>
                <w:lang w:val="x-none"/>
              </w:rPr>
              <w:t>ПС 31.007 "</w:t>
            </w:r>
            <w:r w:rsidR="00421576">
              <w:rPr>
                <w:caps/>
                <w:color w:val="000000"/>
                <w:spacing w:val="-6"/>
                <w:sz w:val="24"/>
                <w:szCs w:val="24"/>
              </w:rPr>
              <w:t>Р</w:t>
            </w:r>
            <w:r w:rsidR="00421576" w:rsidRPr="007F7F54">
              <w:rPr>
                <w:color w:val="000000"/>
                <w:spacing w:val="-6"/>
                <w:sz w:val="24"/>
                <w:szCs w:val="24"/>
              </w:rPr>
              <w:t>аботник</w:t>
            </w:r>
            <w:r w:rsidR="00421576" w:rsidRPr="007F7F54">
              <w:rPr>
                <w:color w:val="000000"/>
                <w:spacing w:val="-6"/>
                <w:sz w:val="24"/>
                <w:szCs w:val="24"/>
                <w:lang w:val="x-none"/>
              </w:rPr>
              <w:t xml:space="preserve"> по сборке агрегатов и автомобиля", утвержденного приказом </w:t>
            </w:r>
            <w:r w:rsidR="00421576">
              <w:rPr>
                <w:color w:val="000000"/>
                <w:spacing w:val="-6"/>
                <w:sz w:val="24"/>
                <w:szCs w:val="24"/>
              </w:rPr>
              <w:t>М</w:t>
            </w:r>
            <w:proofErr w:type="spellStart"/>
            <w:r w:rsidR="00421576" w:rsidRPr="007F7F54">
              <w:rPr>
                <w:color w:val="000000"/>
                <w:spacing w:val="-6"/>
                <w:sz w:val="24"/>
                <w:szCs w:val="24"/>
                <w:lang w:val="x-none"/>
              </w:rPr>
              <w:t>инистерства</w:t>
            </w:r>
            <w:proofErr w:type="spellEnd"/>
            <w:r w:rsidR="00421576" w:rsidRPr="007F7F54">
              <w:rPr>
                <w:color w:val="000000"/>
                <w:spacing w:val="-6"/>
                <w:sz w:val="24"/>
                <w:szCs w:val="24"/>
                <w:lang w:val="x-none"/>
              </w:rPr>
              <w:t xml:space="preserve"> труда и социальной защиты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от </w:t>
            </w:r>
            <w:r w:rsidR="00421576" w:rsidRPr="007F7F54">
              <w:rPr>
                <w:color w:val="000000"/>
                <w:spacing w:val="-6"/>
                <w:sz w:val="24"/>
                <w:szCs w:val="24"/>
              </w:rPr>
              <w:t>3</w:t>
            </w:r>
            <w:r w:rsidR="00421576" w:rsidRPr="007F7F54">
              <w:rPr>
                <w:color w:val="000000"/>
                <w:spacing w:val="-6"/>
                <w:sz w:val="24"/>
                <w:szCs w:val="24"/>
                <w:lang w:val="x-none"/>
              </w:rPr>
              <w:t xml:space="preserve"> октября 20</w:t>
            </w:r>
            <w:r w:rsidR="00421576" w:rsidRPr="007F7F54">
              <w:rPr>
                <w:color w:val="000000"/>
                <w:spacing w:val="-6"/>
                <w:sz w:val="24"/>
                <w:szCs w:val="24"/>
              </w:rPr>
              <w:t>22</w:t>
            </w:r>
            <w:r w:rsidR="00421576" w:rsidRPr="007F7F54">
              <w:rPr>
                <w:color w:val="000000"/>
                <w:spacing w:val="-6"/>
                <w:sz w:val="24"/>
                <w:szCs w:val="24"/>
                <w:lang w:val="x-none"/>
              </w:rPr>
              <w:t xml:space="preserve"> г. n 6</w:t>
            </w:r>
            <w:r w:rsidR="00421576" w:rsidRPr="007F7F54">
              <w:rPr>
                <w:color w:val="000000"/>
                <w:spacing w:val="-6"/>
                <w:sz w:val="24"/>
                <w:szCs w:val="24"/>
              </w:rPr>
              <w:t>0</w:t>
            </w:r>
            <w:r w:rsidR="00421576" w:rsidRPr="007F7F54">
              <w:rPr>
                <w:color w:val="000000"/>
                <w:spacing w:val="-6"/>
                <w:sz w:val="24"/>
                <w:szCs w:val="24"/>
                <w:lang w:val="x-none"/>
              </w:rPr>
              <w:t>8</w:t>
            </w:r>
            <w:proofErr w:type="gramStart"/>
            <w:r w:rsidR="00421576" w:rsidRPr="007F7F54">
              <w:rPr>
                <w:color w:val="000000"/>
                <w:spacing w:val="-6"/>
                <w:sz w:val="24"/>
                <w:szCs w:val="24"/>
                <w:lang w:val="x-none"/>
              </w:rPr>
              <w:t>н  (</w:t>
            </w:r>
            <w:proofErr w:type="gramEnd"/>
            <w:r w:rsidR="00421576" w:rsidRPr="007F7F54">
              <w:rPr>
                <w:color w:val="000000"/>
                <w:spacing w:val="-6"/>
                <w:sz w:val="24"/>
                <w:szCs w:val="24"/>
                <w:lang w:val="x-none"/>
              </w:rPr>
              <w:t xml:space="preserve">зарегистрированного </w:t>
            </w:r>
            <w:r w:rsidR="00421576">
              <w:rPr>
                <w:color w:val="000000"/>
                <w:spacing w:val="-6"/>
                <w:sz w:val="24"/>
                <w:szCs w:val="24"/>
              </w:rPr>
              <w:t>М</w:t>
            </w:r>
            <w:proofErr w:type="spellStart"/>
            <w:r w:rsidR="00421576" w:rsidRPr="007F7F54">
              <w:rPr>
                <w:color w:val="000000"/>
                <w:spacing w:val="-6"/>
                <w:sz w:val="24"/>
                <w:szCs w:val="24"/>
                <w:lang w:val="x-none"/>
              </w:rPr>
              <w:t>инистерством</w:t>
            </w:r>
            <w:proofErr w:type="spellEnd"/>
            <w:r w:rsidR="00421576" w:rsidRPr="007F7F54">
              <w:rPr>
                <w:color w:val="000000"/>
                <w:spacing w:val="-6"/>
                <w:sz w:val="24"/>
                <w:szCs w:val="24"/>
                <w:lang w:val="x-none"/>
              </w:rPr>
              <w:t xml:space="preserve"> юстиции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2</w:t>
            </w:r>
            <w:r w:rsidR="00421576" w:rsidRPr="007F7F54">
              <w:rPr>
                <w:color w:val="000000"/>
                <w:spacing w:val="-6"/>
                <w:sz w:val="24"/>
                <w:szCs w:val="24"/>
              </w:rPr>
              <w:t>4</w:t>
            </w:r>
            <w:r w:rsidR="00421576" w:rsidRPr="007F7F54">
              <w:rPr>
                <w:color w:val="000000"/>
                <w:spacing w:val="-6"/>
                <w:sz w:val="24"/>
                <w:szCs w:val="24"/>
                <w:lang w:val="x-none"/>
              </w:rPr>
              <w:t xml:space="preserve"> </w:t>
            </w:r>
            <w:r w:rsidR="00421576" w:rsidRPr="007F7F54">
              <w:rPr>
                <w:color w:val="000000"/>
                <w:spacing w:val="-6"/>
                <w:sz w:val="24"/>
                <w:szCs w:val="24"/>
              </w:rPr>
              <w:t>окт</w:t>
            </w:r>
            <w:r w:rsidR="00421576" w:rsidRPr="007F7F54">
              <w:rPr>
                <w:color w:val="000000"/>
                <w:spacing w:val="-6"/>
                <w:sz w:val="24"/>
                <w:szCs w:val="24"/>
                <w:lang w:val="x-none"/>
              </w:rPr>
              <w:t>ября 20</w:t>
            </w:r>
            <w:r w:rsidR="00421576" w:rsidRPr="007F7F54">
              <w:rPr>
                <w:color w:val="000000"/>
                <w:spacing w:val="-6"/>
                <w:sz w:val="24"/>
                <w:szCs w:val="24"/>
              </w:rPr>
              <w:t>22</w:t>
            </w:r>
            <w:r w:rsidR="00421576" w:rsidRPr="007F7F54">
              <w:rPr>
                <w:color w:val="000000"/>
                <w:spacing w:val="-6"/>
                <w:sz w:val="24"/>
                <w:szCs w:val="24"/>
                <w:lang w:val="x-none"/>
              </w:rPr>
              <w:t xml:space="preserve"> г., регистрационный n </w:t>
            </w:r>
            <w:r w:rsidR="00421576" w:rsidRPr="007F7F54">
              <w:rPr>
                <w:color w:val="000000"/>
                <w:spacing w:val="-6"/>
                <w:sz w:val="24"/>
                <w:szCs w:val="24"/>
              </w:rPr>
              <w:t>70673</w:t>
            </w:r>
            <w:r w:rsidR="005A5016" w:rsidRPr="007F7F54">
              <w:rPr>
                <w:caps/>
                <w:color w:val="000000"/>
                <w:spacing w:val="-6"/>
                <w:sz w:val="24"/>
                <w:szCs w:val="24"/>
                <w:lang w:val="x-none"/>
              </w:rPr>
              <w:t>);</w:t>
            </w:r>
            <w:r w:rsidR="007457FD" w:rsidRPr="007F7F54">
              <w:rPr>
                <w:rFonts w:cs="Arial"/>
                <w:caps/>
                <w:sz w:val="24"/>
                <w:szCs w:val="24"/>
              </w:rPr>
              <w:t xml:space="preserve">  </w:t>
            </w:r>
          </w:p>
        </w:tc>
      </w:tr>
      <w:tr w:rsidR="00C228B4" w:rsidRPr="007F7F54" w14:paraId="5EE478BE" w14:textId="77777777" w:rsidTr="007F7F54">
        <w:tc>
          <w:tcPr>
            <w:tcW w:w="5000" w:type="pct"/>
            <w:shd w:val="clear" w:color="auto" w:fill="auto"/>
          </w:tcPr>
          <w:p w14:paraId="6C644CD5" w14:textId="07D03AA3" w:rsidR="00186034" w:rsidRPr="007F7F54" w:rsidRDefault="00186034" w:rsidP="007F7F54">
            <w:pPr>
              <w:widowControl/>
              <w:tabs>
                <w:tab w:val="center" w:pos="4677"/>
                <w:tab w:val="right" w:pos="9355"/>
              </w:tabs>
              <w:ind w:firstLine="720"/>
              <w:rPr>
                <w:rFonts w:cs="Arial"/>
                <w:caps/>
                <w:sz w:val="24"/>
                <w:szCs w:val="24"/>
                <w:lang w:val="de-DE"/>
              </w:rPr>
            </w:pPr>
            <w:r w:rsidRPr="007F7F54">
              <w:rPr>
                <w:rFonts w:cs="Arial"/>
                <w:caps/>
                <w:sz w:val="24"/>
                <w:szCs w:val="24"/>
              </w:rPr>
              <w:t xml:space="preserve"> </w:t>
            </w:r>
            <w:r w:rsidRPr="007F7F54">
              <w:rPr>
                <w:rFonts w:cs="Arial"/>
                <w:caps/>
                <w:sz w:val="24"/>
                <w:szCs w:val="24"/>
                <w:lang w:val="de-DE"/>
              </w:rPr>
              <w:t xml:space="preserve">- </w:t>
            </w:r>
            <w:r w:rsidR="005A5016" w:rsidRPr="007F7F54">
              <w:rPr>
                <w:caps/>
                <w:color w:val="000000"/>
                <w:spacing w:val="-6"/>
                <w:sz w:val="24"/>
                <w:szCs w:val="24"/>
                <w:lang w:val="x-none"/>
              </w:rPr>
              <w:t>ПС 31.010 "</w:t>
            </w:r>
            <w:r w:rsidR="00421576">
              <w:rPr>
                <w:caps/>
                <w:color w:val="000000"/>
                <w:spacing w:val="-6"/>
                <w:sz w:val="24"/>
                <w:szCs w:val="24"/>
              </w:rPr>
              <w:t>К</w:t>
            </w:r>
            <w:proofErr w:type="spellStart"/>
            <w:r w:rsidR="00421576" w:rsidRPr="007F7F54">
              <w:rPr>
                <w:color w:val="000000"/>
                <w:spacing w:val="-6"/>
                <w:sz w:val="24"/>
                <w:szCs w:val="24"/>
                <w:lang w:val="x-none"/>
              </w:rPr>
              <w:t>онструктор</w:t>
            </w:r>
            <w:proofErr w:type="spellEnd"/>
            <w:r w:rsidR="00421576" w:rsidRPr="007F7F54">
              <w:rPr>
                <w:color w:val="000000"/>
                <w:spacing w:val="-6"/>
                <w:sz w:val="24"/>
                <w:szCs w:val="24"/>
                <w:lang w:val="x-none"/>
              </w:rPr>
              <w:t xml:space="preserve"> в автомобилестроении", утвержденного приказом </w:t>
            </w:r>
            <w:r w:rsidR="00421576">
              <w:rPr>
                <w:color w:val="000000"/>
                <w:spacing w:val="-6"/>
                <w:sz w:val="24"/>
                <w:szCs w:val="24"/>
              </w:rPr>
              <w:t>М</w:t>
            </w:r>
            <w:proofErr w:type="spellStart"/>
            <w:r w:rsidR="00421576" w:rsidRPr="007F7F54">
              <w:rPr>
                <w:color w:val="000000"/>
                <w:spacing w:val="-6"/>
                <w:sz w:val="24"/>
                <w:szCs w:val="24"/>
                <w:lang w:val="x-none"/>
              </w:rPr>
              <w:t>инистерства</w:t>
            </w:r>
            <w:proofErr w:type="spellEnd"/>
            <w:r w:rsidR="00421576" w:rsidRPr="007F7F54">
              <w:rPr>
                <w:color w:val="000000"/>
                <w:spacing w:val="-6"/>
                <w:sz w:val="24"/>
                <w:szCs w:val="24"/>
                <w:lang w:val="x-none"/>
              </w:rPr>
              <w:t xml:space="preserve"> труда и социальной защиты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от </w:t>
            </w:r>
            <w:r w:rsidR="00421576" w:rsidRPr="007F7F54">
              <w:rPr>
                <w:color w:val="000000"/>
                <w:spacing w:val="-6"/>
                <w:sz w:val="24"/>
                <w:szCs w:val="24"/>
              </w:rPr>
              <w:t>7</w:t>
            </w:r>
            <w:r w:rsidR="00421576" w:rsidRPr="007F7F54">
              <w:rPr>
                <w:color w:val="000000"/>
                <w:spacing w:val="-6"/>
                <w:sz w:val="24"/>
                <w:szCs w:val="24"/>
                <w:lang w:val="x-none"/>
              </w:rPr>
              <w:t xml:space="preserve"> </w:t>
            </w:r>
            <w:r w:rsidR="00421576" w:rsidRPr="007F7F54">
              <w:rPr>
                <w:color w:val="000000"/>
                <w:spacing w:val="-6"/>
                <w:sz w:val="24"/>
                <w:szCs w:val="24"/>
              </w:rPr>
              <w:t>июля</w:t>
            </w:r>
            <w:r w:rsidR="00421576" w:rsidRPr="007F7F54">
              <w:rPr>
                <w:color w:val="000000"/>
                <w:spacing w:val="-6"/>
                <w:sz w:val="24"/>
                <w:szCs w:val="24"/>
                <w:lang w:val="x-none"/>
              </w:rPr>
              <w:t xml:space="preserve"> 20</w:t>
            </w:r>
            <w:r w:rsidR="00421576" w:rsidRPr="007F7F54">
              <w:rPr>
                <w:color w:val="000000"/>
                <w:spacing w:val="-6"/>
                <w:sz w:val="24"/>
                <w:szCs w:val="24"/>
              </w:rPr>
              <w:t>22</w:t>
            </w:r>
            <w:r w:rsidR="00421576" w:rsidRPr="007F7F54">
              <w:rPr>
                <w:color w:val="000000"/>
                <w:spacing w:val="-6"/>
                <w:sz w:val="24"/>
                <w:szCs w:val="24"/>
                <w:lang w:val="x-none"/>
              </w:rPr>
              <w:t xml:space="preserve"> г. № </w:t>
            </w:r>
            <w:r w:rsidR="00421576" w:rsidRPr="007F7F54">
              <w:rPr>
                <w:color w:val="000000"/>
                <w:spacing w:val="-6"/>
                <w:sz w:val="24"/>
                <w:szCs w:val="24"/>
              </w:rPr>
              <w:t>403</w:t>
            </w:r>
            <w:r w:rsidR="00421576" w:rsidRPr="007F7F54">
              <w:rPr>
                <w:color w:val="000000"/>
                <w:spacing w:val="-6"/>
                <w:sz w:val="24"/>
                <w:szCs w:val="24"/>
                <w:lang w:val="x-none"/>
              </w:rPr>
              <w:t xml:space="preserve">н (зарегистрированного </w:t>
            </w:r>
            <w:r w:rsidR="00421576">
              <w:rPr>
                <w:color w:val="000000"/>
                <w:spacing w:val="-6"/>
                <w:sz w:val="24"/>
                <w:szCs w:val="24"/>
              </w:rPr>
              <w:t>М</w:t>
            </w:r>
            <w:proofErr w:type="spellStart"/>
            <w:r w:rsidR="00421576" w:rsidRPr="007F7F54">
              <w:rPr>
                <w:color w:val="000000"/>
                <w:spacing w:val="-6"/>
                <w:sz w:val="24"/>
                <w:szCs w:val="24"/>
                <w:lang w:val="x-none"/>
              </w:rPr>
              <w:t>инистерством</w:t>
            </w:r>
            <w:proofErr w:type="spellEnd"/>
            <w:r w:rsidR="00421576" w:rsidRPr="007F7F54">
              <w:rPr>
                <w:color w:val="000000"/>
                <w:spacing w:val="-6"/>
                <w:sz w:val="24"/>
                <w:szCs w:val="24"/>
                <w:lang w:val="x-none"/>
              </w:rPr>
              <w:t xml:space="preserve"> юстиции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w:t>
            </w:r>
            <w:r w:rsidR="00421576" w:rsidRPr="007F7F54">
              <w:rPr>
                <w:color w:val="000000"/>
                <w:spacing w:val="-6"/>
                <w:sz w:val="24"/>
                <w:szCs w:val="24"/>
              </w:rPr>
              <w:t>8</w:t>
            </w:r>
            <w:r w:rsidR="00421576" w:rsidRPr="007F7F54">
              <w:rPr>
                <w:color w:val="000000"/>
                <w:spacing w:val="-6"/>
                <w:sz w:val="24"/>
                <w:szCs w:val="24"/>
                <w:lang w:val="x-none"/>
              </w:rPr>
              <w:t xml:space="preserve"> </w:t>
            </w:r>
            <w:r w:rsidR="00421576" w:rsidRPr="007F7F54">
              <w:rPr>
                <w:color w:val="000000"/>
                <w:spacing w:val="-6"/>
                <w:sz w:val="24"/>
                <w:szCs w:val="24"/>
              </w:rPr>
              <w:t>августа</w:t>
            </w:r>
            <w:r w:rsidR="00421576" w:rsidRPr="007F7F54">
              <w:rPr>
                <w:color w:val="000000"/>
                <w:spacing w:val="-6"/>
                <w:sz w:val="24"/>
                <w:szCs w:val="24"/>
                <w:lang w:val="x-none"/>
              </w:rPr>
              <w:t xml:space="preserve"> 20</w:t>
            </w:r>
            <w:r w:rsidR="00421576" w:rsidRPr="007F7F54">
              <w:rPr>
                <w:color w:val="000000"/>
                <w:spacing w:val="-6"/>
                <w:sz w:val="24"/>
                <w:szCs w:val="24"/>
              </w:rPr>
              <w:t>22</w:t>
            </w:r>
            <w:r w:rsidR="00421576" w:rsidRPr="007F7F54">
              <w:rPr>
                <w:color w:val="000000"/>
                <w:spacing w:val="-6"/>
                <w:sz w:val="24"/>
                <w:szCs w:val="24"/>
                <w:lang w:val="x-none"/>
              </w:rPr>
              <w:t xml:space="preserve"> г., регистрационный </w:t>
            </w:r>
            <w:r w:rsidR="005A5016" w:rsidRPr="007F7F54">
              <w:rPr>
                <w:caps/>
                <w:color w:val="000000"/>
                <w:spacing w:val="-6"/>
                <w:sz w:val="24"/>
                <w:szCs w:val="24"/>
                <w:lang w:val="x-none"/>
              </w:rPr>
              <w:t xml:space="preserve">№ </w:t>
            </w:r>
            <w:r w:rsidR="005A5016" w:rsidRPr="007F7F54">
              <w:rPr>
                <w:caps/>
                <w:color w:val="000000"/>
                <w:spacing w:val="-6"/>
                <w:sz w:val="24"/>
                <w:szCs w:val="24"/>
              </w:rPr>
              <w:t>69566</w:t>
            </w:r>
            <w:r w:rsidR="005A5016" w:rsidRPr="007F7F54">
              <w:rPr>
                <w:caps/>
                <w:color w:val="000000"/>
                <w:spacing w:val="-6"/>
                <w:sz w:val="24"/>
                <w:szCs w:val="24"/>
                <w:lang w:val="x-none"/>
              </w:rPr>
              <w:t>)</w:t>
            </w:r>
            <w:r w:rsidR="005A5016" w:rsidRPr="007F7F54">
              <w:rPr>
                <w:rFonts w:cs="Arial"/>
                <w:caps/>
                <w:sz w:val="24"/>
                <w:szCs w:val="24"/>
                <w:lang w:val="de-DE"/>
              </w:rPr>
              <w:t>;</w:t>
            </w:r>
          </w:p>
        </w:tc>
      </w:tr>
      <w:tr w:rsidR="00C228B4" w:rsidRPr="007F7F54" w14:paraId="2379AF7C" w14:textId="77777777" w:rsidTr="007F7F54">
        <w:tc>
          <w:tcPr>
            <w:tcW w:w="5000" w:type="pct"/>
            <w:shd w:val="clear" w:color="auto" w:fill="auto"/>
          </w:tcPr>
          <w:p w14:paraId="7DF90A7B" w14:textId="6542D74F" w:rsidR="00186034" w:rsidRPr="007F7F54" w:rsidRDefault="00186034" w:rsidP="007F7F54">
            <w:pPr>
              <w:widowControl/>
              <w:tabs>
                <w:tab w:val="center" w:pos="4677"/>
                <w:tab w:val="right" w:pos="9355"/>
              </w:tabs>
              <w:ind w:firstLine="720"/>
              <w:rPr>
                <w:rFonts w:cs="Arial"/>
                <w:caps/>
                <w:sz w:val="24"/>
                <w:szCs w:val="24"/>
                <w:lang w:val="de-DE"/>
              </w:rPr>
            </w:pPr>
            <w:r w:rsidRPr="007F7F54">
              <w:rPr>
                <w:rFonts w:cs="Arial"/>
                <w:caps/>
                <w:sz w:val="24"/>
                <w:szCs w:val="24"/>
              </w:rPr>
              <w:t xml:space="preserve"> </w:t>
            </w:r>
            <w:r w:rsidRPr="007F7F54">
              <w:rPr>
                <w:rFonts w:cs="Arial"/>
                <w:caps/>
                <w:sz w:val="24"/>
                <w:szCs w:val="24"/>
                <w:lang w:val="de-DE"/>
              </w:rPr>
              <w:t xml:space="preserve">- </w:t>
            </w:r>
            <w:r w:rsidR="005A5016" w:rsidRPr="007F7F54">
              <w:rPr>
                <w:caps/>
                <w:color w:val="000000"/>
                <w:spacing w:val="-6"/>
                <w:sz w:val="24"/>
                <w:szCs w:val="24"/>
                <w:lang w:val="x-none"/>
              </w:rPr>
              <w:t xml:space="preserve">ПС 31.017 </w:t>
            </w:r>
            <w:r w:rsidR="005A5016" w:rsidRPr="007F7F54">
              <w:rPr>
                <w:caps/>
                <w:color w:val="000000"/>
                <w:spacing w:val="-6"/>
                <w:sz w:val="28"/>
                <w:szCs w:val="28"/>
                <w:lang w:val="x-none"/>
              </w:rPr>
              <w:t>"</w:t>
            </w:r>
            <w:r w:rsidR="00421576">
              <w:rPr>
                <w:caps/>
                <w:color w:val="000000"/>
                <w:spacing w:val="-6"/>
                <w:sz w:val="28"/>
                <w:szCs w:val="28"/>
              </w:rPr>
              <w:t>Р</w:t>
            </w:r>
            <w:r w:rsidR="00421576" w:rsidRPr="007F7F54">
              <w:rPr>
                <w:color w:val="000000"/>
                <w:sz w:val="24"/>
                <w:szCs w:val="24"/>
              </w:rPr>
              <w:t>аботник по наладочным и пусконаладочным работам в автомобилестроении"</w:t>
            </w:r>
            <w:r w:rsidR="00421576" w:rsidRPr="007F7F54">
              <w:rPr>
                <w:color w:val="000000"/>
                <w:spacing w:val="-6"/>
                <w:sz w:val="24"/>
                <w:szCs w:val="24"/>
                <w:lang w:val="x-none"/>
              </w:rPr>
              <w:t xml:space="preserve">, утвержденного </w:t>
            </w:r>
            <w:r w:rsidR="00421576" w:rsidRPr="007F7F54">
              <w:rPr>
                <w:color w:val="000000"/>
                <w:spacing w:val="-2"/>
                <w:sz w:val="24"/>
                <w:szCs w:val="24"/>
              </w:rPr>
              <w:t xml:space="preserve">приказом </w:t>
            </w:r>
            <w:r w:rsidR="00421576">
              <w:rPr>
                <w:color w:val="000000"/>
                <w:spacing w:val="-2"/>
                <w:sz w:val="24"/>
                <w:szCs w:val="24"/>
              </w:rPr>
              <w:t>М</w:t>
            </w:r>
            <w:r w:rsidR="00421576" w:rsidRPr="007F7F54">
              <w:rPr>
                <w:color w:val="000000"/>
                <w:spacing w:val="-2"/>
                <w:sz w:val="24"/>
                <w:szCs w:val="24"/>
              </w:rPr>
              <w:t xml:space="preserve">инистерства труда и социальной защиты </w:t>
            </w:r>
            <w:r w:rsidR="00421576">
              <w:rPr>
                <w:color w:val="000000"/>
                <w:spacing w:val="-2"/>
                <w:sz w:val="24"/>
                <w:szCs w:val="24"/>
              </w:rPr>
              <w:t>Р</w:t>
            </w:r>
            <w:r w:rsidR="00421576" w:rsidRPr="007F7F54">
              <w:rPr>
                <w:color w:val="000000"/>
                <w:spacing w:val="-2"/>
                <w:sz w:val="24"/>
                <w:szCs w:val="24"/>
              </w:rPr>
              <w:t xml:space="preserve">оссийской </w:t>
            </w:r>
            <w:r w:rsidR="00421576">
              <w:rPr>
                <w:color w:val="000000"/>
                <w:spacing w:val="-2"/>
                <w:sz w:val="24"/>
                <w:szCs w:val="24"/>
              </w:rPr>
              <w:t>Ф</w:t>
            </w:r>
            <w:r w:rsidR="00421576" w:rsidRPr="007F7F54">
              <w:rPr>
                <w:color w:val="000000"/>
                <w:spacing w:val="-2"/>
                <w:sz w:val="24"/>
                <w:szCs w:val="24"/>
              </w:rPr>
              <w:t xml:space="preserve">едерации от 16 апреля 2024 г. № 212н (зарегистрирован </w:t>
            </w:r>
            <w:r w:rsidR="00421576">
              <w:rPr>
                <w:color w:val="000000"/>
                <w:spacing w:val="-2"/>
                <w:sz w:val="24"/>
                <w:szCs w:val="24"/>
              </w:rPr>
              <w:t>М</w:t>
            </w:r>
            <w:r w:rsidR="00421576" w:rsidRPr="007F7F54">
              <w:rPr>
                <w:color w:val="000000"/>
                <w:spacing w:val="-2"/>
                <w:sz w:val="24"/>
                <w:szCs w:val="24"/>
              </w:rPr>
              <w:t xml:space="preserve">инистерством юстиции </w:t>
            </w:r>
            <w:r w:rsidR="00421576">
              <w:rPr>
                <w:color w:val="000000"/>
                <w:spacing w:val="-2"/>
                <w:sz w:val="24"/>
                <w:szCs w:val="24"/>
              </w:rPr>
              <w:t>Р</w:t>
            </w:r>
            <w:r w:rsidR="00421576" w:rsidRPr="007F7F54">
              <w:rPr>
                <w:color w:val="000000"/>
                <w:spacing w:val="-2"/>
                <w:sz w:val="24"/>
                <w:szCs w:val="24"/>
              </w:rPr>
              <w:t xml:space="preserve">оссийской </w:t>
            </w:r>
            <w:r w:rsidR="00421576">
              <w:rPr>
                <w:color w:val="000000"/>
                <w:spacing w:val="-2"/>
                <w:sz w:val="24"/>
                <w:szCs w:val="24"/>
              </w:rPr>
              <w:t>Ф</w:t>
            </w:r>
            <w:r w:rsidR="00421576" w:rsidRPr="007F7F54">
              <w:rPr>
                <w:color w:val="000000"/>
                <w:spacing w:val="-2"/>
                <w:sz w:val="24"/>
                <w:szCs w:val="24"/>
              </w:rPr>
              <w:t xml:space="preserve">едерации 21 ноября 2014 г., регистрационный № </w:t>
            </w:r>
            <w:r w:rsidR="005A5016" w:rsidRPr="007F7F54">
              <w:rPr>
                <w:caps/>
                <w:color w:val="000000"/>
                <w:spacing w:val="-2"/>
                <w:sz w:val="24"/>
                <w:szCs w:val="24"/>
              </w:rPr>
              <w:t>34823)</w:t>
            </w:r>
            <w:r w:rsidR="005A5016" w:rsidRPr="007F7F54">
              <w:rPr>
                <w:rFonts w:cs="Arial"/>
                <w:caps/>
                <w:sz w:val="24"/>
                <w:szCs w:val="24"/>
                <w:lang w:val="de-DE"/>
              </w:rPr>
              <w:t>;</w:t>
            </w:r>
          </w:p>
          <w:p w14:paraId="5613FB61" w14:textId="69E898CB" w:rsidR="005A5016" w:rsidRPr="007F7F54" w:rsidRDefault="005A5016" w:rsidP="007F7F54">
            <w:pPr>
              <w:widowControl/>
              <w:tabs>
                <w:tab w:val="center" w:pos="4677"/>
                <w:tab w:val="right" w:pos="9355"/>
              </w:tabs>
              <w:ind w:firstLine="720"/>
              <w:rPr>
                <w:rFonts w:cs="Arial"/>
                <w:caps/>
                <w:sz w:val="24"/>
                <w:szCs w:val="24"/>
                <w:lang w:val="de-DE"/>
              </w:rPr>
            </w:pPr>
            <w:r w:rsidRPr="007F7F54">
              <w:rPr>
                <w:rFonts w:cs="Arial"/>
                <w:caps/>
                <w:sz w:val="24"/>
                <w:szCs w:val="24"/>
                <w:lang w:val="de-DE"/>
              </w:rPr>
              <w:t xml:space="preserve">- </w:t>
            </w:r>
            <w:r w:rsidRPr="007F7F54">
              <w:rPr>
                <w:caps/>
                <w:color w:val="000000"/>
                <w:spacing w:val="-6"/>
                <w:sz w:val="24"/>
                <w:szCs w:val="24"/>
                <w:lang w:val="x-none"/>
              </w:rPr>
              <w:t xml:space="preserve">ПС </w:t>
            </w:r>
            <w:r w:rsidRPr="007F7F54">
              <w:rPr>
                <w:caps/>
                <w:color w:val="000000"/>
                <w:spacing w:val="-6"/>
                <w:sz w:val="24"/>
                <w:szCs w:val="24"/>
              </w:rPr>
              <w:t>40</w:t>
            </w:r>
            <w:r w:rsidRPr="007F7F54">
              <w:rPr>
                <w:caps/>
                <w:color w:val="000000"/>
                <w:spacing w:val="-6"/>
                <w:sz w:val="24"/>
                <w:szCs w:val="24"/>
                <w:lang w:val="x-none"/>
              </w:rPr>
              <w:t>.0</w:t>
            </w:r>
            <w:r w:rsidRPr="007F7F54">
              <w:rPr>
                <w:caps/>
                <w:color w:val="000000"/>
                <w:spacing w:val="-6"/>
                <w:sz w:val="24"/>
                <w:szCs w:val="24"/>
              </w:rPr>
              <w:t>49</w:t>
            </w:r>
            <w:r w:rsidRPr="007F7F54">
              <w:rPr>
                <w:caps/>
                <w:color w:val="000000"/>
                <w:spacing w:val="-6"/>
                <w:sz w:val="24"/>
                <w:szCs w:val="24"/>
                <w:lang w:val="x-none"/>
              </w:rPr>
              <w:t xml:space="preserve"> "</w:t>
            </w:r>
            <w:r w:rsidR="00421576">
              <w:rPr>
                <w:caps/>
                <w:color w:val="000000"/>
                <w:spacing w:val="-6"/>
                <w:sz w:val="24"/>
                <w:szCs w:val="24"/>
              </w:rPr>
              <w:t>С</w:t>
            </w:r>
            <w:proofErr w:type="spellStart"/>
            <w:r w:rsidR="00421576" w:rsidRPr="007F7F54">
              <w:rPr>
                <w:color w:val="000000"/>
                <w:spacing w:val="-6"/>
                <w:sz w:val="24"/>
                <w:szCs w:val="24"/>
                <w:lang w:val="x-none"/>
              </w:rPr>
              <w:t>пециалист</w:t>
            </w:r>
            <w:proofErr w:type="spellEnd"/>
            <w:r w:rsidR="00421576" w:rsidRPr="007F7F54">
              <w:rPr>
                <w:color w:val="000000"/>
                <w:spacing w:val="-6"/>
                <w:sz w:val="24"/>
                <w:szCs w:val="24"/>
                <w:lang w:val="x-none"/>
              </w:rPr>
              <w:t xml:space="preserve"> по </w:t>
            </w:r>
            <w:r w:rsidR="00421576" w:rsidRPr="007F7F54">
              <w:rPr>
                <w:color w:val="000000"/>
                <w:spacing w:val="-6"/>
                <w:sz w:val="24"/>
                <w:szCs w:val="24"/>
              </w:rPr>
              <w:t>логистике на транспорте</w:t>
            </w:r>
            <w:r w:rsidR="00421576" w:rsidRPr="007F7F54">
              <w:rPr>
                <w:color w:val="000000"/>
                <w:spacing w:val="-6"/>
                <w:sz w:val="24"/>
                <w:szCs w:val="24"/>
                <w:lang w:val="x-none"/>
              </w:rPr>
              <w:t xml:space="preserve">" </w:t>
            </w:r>
            <w:r w:rsidR="00421576" w:rsidRPr="007F7F54">
              <w:rPr>
                <w:rFonts w:eastAsia="Calibri"/>
                <w:color w:val="000000"/>
                <w:sz w:val="24"/>
                <w:szCs w:val="24"/>
                <w:lang w:eastAsia="en-US"/>
              </w:rPr>
              <w:t xml:space="preserve">утвержден приказом </w:t>
            </w:r>
            <w:r w:rsidR="00421576">
              <w:rPr>
                <w:rFonts w:eastAsia="Calibri"/>
                <w:color w:val="000000"/>
                <w:sz w:val="24"/>
                <w:szCs w:val="24"/>
                <w:lang w:eastAsia="en-US"/>
              </w:rPr>
              <w:t>М</w:t>
            </w:r>
            <w:r w:rsidR="00421576" w:rsidRPr="007F7F54">
              <w:rPr>
                <w:rFonts w:eastAsia="Calibri"/>
                <w:color w:val="000000"/>
                <w:sz w:val="24"/>
                <w:szCs w:val="24"/>
                <w:lang w:eastAsia="en-US"/>
              </w:rPr>
              <w:t xml:space="preserve">инистерства труда и социальной защиты </w:t>
            </w:r>
            <w:r w:rsidR="00421576">
              <w:rPr>
                <w:rFonts w:eastAsia="Calibri"/>
                <w:color w:val="000000"/>
                <w:sz w:val="24"/>
                <w:szCs w:val="24"/>
                <w:lang w:eastAsia="en-US"/>
              </w:rPr>
              <w:t>Р</w:t>
            </w:r>
            <w:r w:rsidR="00421576" w:rsidRPr="007F7F54">
              <w:rPr>
                <w:rFonts w:eastAsia="Calibri"/>
                <w:color w:val="000000"/>
                <w:sz w:val="24"/>
                <w:szCs w:val="24"/>
                <w:lang w:eastAsia="en-US"/>
              </w:rPr>
              <w:t xml:space="preserve">оссийской </w:t>
            </w:r>
            <w:r w:rsidR="00421576">
              <w:rPr>
                <w:rFonts w:eastAsia="Calibri"/>
                <w:color w:val="000000"/>
                <w:sz w:val="24"/>
                <w:szCs w:val="24"/>
                <w:lang w:eastAsia="en-US"/>
              </w:rPr>
              <w:t>Ф</w:t>
            </w:r>
            <w:r w:rsidR="00421576" w:rsidRPr="007F7F54">
              <w:rPr>
                <w:rFonts w:eastAsia="Calibri"/>
                <w:color w:val="000000"/>
                <w:sz w:val="24"/>
                <w:szCs w:val="24"/>
                <w:lang w:eastAsia="en-US"/>
              </w:rPr>
              <w:t xml:space="preserve">едерации от « 08» сентября 2014 г. № 616н </w:t>
            </w:r>
            <w:r w:rsidR="00421576" w:rsidRPr="007F7F54">
              <w:rPr>
                <w:color w:val="000000"/>
                <w:spacing w:val="-6"/>
                <w:sz w:val="24"/>
                <w:szCs w:val="24"/>
                <w:lang w:val="x-none"/>
              </w:rPr>
              <w:t xml:space="preserve">(зарегистрирован </w:t>
            </w:r>
            <w:r w:rsidR="00421576">
              <w:rPr>
                <w:color w:val="000000"/>
                <w:spacing w:val="-6"/>
                <w:sz w:val="24"/>
                <w:szCs w:val="24"/>
              </w:rPr>
              <w:t>М</w:t>
            </w:r>
            <w:proofErr w:type="spellStart"/>
            <w:r w:rsidR="00421576" w:rsidRPr="007F7F54">
              <w:rPr>
                <w:color w:val="000000"/>
                <w:spacing w:val="-6"/>
                <w:sz w:val="24"/>
                <w:szCs w:val="24"/>
                <w:lang w:val="x-none"/>
              </w:rPr>
              <w:t>инистерством</w:t>
            </w:r>
            <w:proofErr w:type="spellEnd"/>
            <w:r w:rsidR="00421576" w:rsidRPr="007F7F54">
              <w:rPr>
                <w:color w:val="000000"/>
                <w:spacing w:val="-6"/>
                <w:sz w:val="24"/>
                <w:szCs w:val="24"/>
                <w:lang w:val="x-none"/>
              </w:rPr>
              <w:t xml:space="preserve"> юстиции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2</w:t>
            </w:r>
            <w:r w:rsidR="00421576" w:rsidRPr="007F7F54">
              <w:rPr>
                <w:color w:val="000000"/>
                <w:spacing w:val="-6"/>
                <w:sz w:val="24"/>
                <w:szCs w:val="24"/>
              </w:rPr>
              <w:t>6</w:t>
            </w:r>
            <w:r w:rsidR="00421576" w:rsidRPr="007F7F54">
              <w:rPr>
                <w:color w:val="000000"/>
                <w:spacing w:val="-6"/>
                <w:sz w:val="24"/>
                <w:szCs w:val="24"/>
                <w:lang w:val="x-none"/>
              </w:rPr>
              <w:t xml:space="preserve"> </w:t>
            </w:r>
            <w:r w:rsidR="00421576" w:rsidRPr="007F7F54">
              <w:rPr>
                <w:color w:val="000000"/>
                <w:spacing w:val="-6"/>
                <w:sz w:val="24"/>
                <w:szCs w:val="24"/>
              </w:rPr>
              <w:t>сентября</w:t>
            </w:r>
            <w:r w:rsidR="00421576" w:rsidRPr="007F7F54">
              <w:rPr>
                <w:color w:val="000000"/>
                <w:spacing w:val="-6"/>
                <w:sz w:val="24"/>
                <w:szCs w:val="24"/>
                <w:lang w:val="x-none"/>
              </w:rPr>
              <w:t xml:space="preserve"> 201</w:t>
            </w:r>
            <w:r w:rsidR="00421576" w:rsidRPr="007F7F54">
              <w:rPr>
                <w:color w:val="000000"/>
                <w:spacing w:val="-6"/>
                <w:sz w:val="24"/>
                <w:szCs w:val="24"/>
              </w:rPr>
              <w:t>4</w:t>
            </w:r>
            <w:r w:rsidR="00421576" w:rsidRPr="007F7F54">
              <w:rPr>
                <w:color w:val="000000"/>
                <w:spacing w:val="-6"/>
                <w:sz w:val="24"/>
                <w:szCs w:val="24"/>
                <w:lang w:val="x-none"/>
              </w:rPr>
              <w:t xml:space="preserve"> г., регистрационный № 3</w:t>
            </w:r>
            <w:r w:rsidR="00421576" w:rsidRPr="007F7F54">
              <w:rPr>
                <w:color w:val="000000"/>
                <w:spacing w:val="-6"/>
                <w:sz w:val="24"/>
                <w:szCs w:val="24"/>
              </w:rPr>
              <w:t>4134</w:t>
            </w:r>
            <w:r w:rsidRPr="007F7F54">
              <w:rPr>
                <w:caps/>
                <w:color w:val="000000"/>
                <w:spacing w:val="-6"/>
                <w:sz w:val="24"/>
                <w:szCs w:val="24"/>
                <w:lang w:val="x-none"/>
              </w:rPr>
              <w:t>.)</w:t>
            </w:r>
            <w:r w:rsidRPr="007F7F54">
              <w:rPr>
                <w:rFonts w:eastAsia="Calibri"/>
                <w:caps/>
                <w:color w:val="000000"/>
                <w:sz w:val="24"/>
                <w:szCs w:val="24"/>
                <w:lang w:eastAsia="en-US"/>
              </w:rPr>
              <w:t>;</w:t>
            </w:r>
          </w:p>
          <w:p w14:paraId="579FAB41" w14:textId="3A21D456" w:rsidR="005A5016" w:rsidRPr="007F7F54" w:rsidRDefault="005A5016" w:rsidP="007F7F54">
            <w:pPr>
              <w:tabs>
                <w:tab w:val="center" w:pos="4677"/>
                <w:tab w:val="right" w:pos="9355"/>
              </w:tabs>
              <w:autoSpaceDE w:val="0"/>
              <w:autoSpaceDN w:val="0"/>
              <w:adjustRightInd w:val="0"/>
              <w:ind w:firstLine="709"/>
              <w:rPr>
                <w:rFonts w:cs="Arial"/>
                <w:caps/>
                <w:sz w:val="24"/>
                <w:szCs w:val="24"/>
              </w:rPr>
            </w:pPr>
            <w:r w:rsidRPr="007F7F54">
              <w:rPr>
                <w:rFonts w:cs="Arial"/>
                <w:caps/>
                <w:sz w:val="24"/>
                <w:szCs w:val="24"/>
                <w:lang w:val="de-DE"/>
              </w:rPr>
              <w:t xml:space="preserve">- </w:t>
            </w:r>
            <w:r w:rsidRPr="007F7F54">
              <w:rPr>
                <w:caps/>
                <w:color w:val="000000"/>
                <w:spacing w:val="-6"/>
                <w:sz w:val="24"/>
                <w:szCs w:val="24"/>
                <w:lang w:val="x-none"/>
              </w:rPr>
              <w:t>ПС 33.005 "</w:t>
            </w:r>
            <w:r w:rsidR="00421576">
              <w:rPr>
                <w:caps/>
                <w:color w:val="000000"/>
                <w:spacing w:val="-6"/>
                <w:sz w:val="24"/>
                <w:szCs w:val="24"/>
              </w:rPr>
              <w:t>С</w:t>
            </w:r>
            <w:proofErr w:type="spellStart"/>
            <w:r w:rsidR="00421576" w:rsidRPr="007F7F54">
              <w:rPr>
                <w:color w:val="000000"/>
                <w:spacing w:val="-6"/>
                <w:sz w:val="24"/>
                <w:szCs w:val="24"/>
                <w:lang w:val="x-none"/>
              </w:rPr>
              <w:t>пециалист</w:t>
            </w:r>
            <w:proofErr w:type="spellEnd"/>
            <w:r w:rsidR="00421576" w:rsidRPr="007F7F54">
              <w:rPr>
                <w:color w:val="000000"/>
                <w:spacing w:val="-6"/>
                <w:sz w:val="24"/>
                <w:szCs w:val="24"/>
                <w:lang w:val="x-none"/>
              </w:rPr>
              <w:t xml:space="preserve"> по техническому диагностированию и контролю технического состояния автотранспортных средств при периодическом техническом осмотре", утвержденного приказом </w:t>
            </w:r>
            <w:r w:rsidR="00421576">
              <w:rPr>
                <w:color w:val="000000"/>
                <w:spacing w:val="-6"/>
                <w:sz w:val="24"/>
                <w:szCs w:val="24"/>
              </w:rPr>
              <w:t>М</w:t>
            </w:r>
            <w:proofErr w:type="spellStart"/>
            <w:r w:rsidR="00421576" w:rsidRPr="007F7F54">
              <w:rPr>
                <w:color w:val="000000"/>
                <w:spacing w:val="-6"/>
                <w:sz w:val="24"/>
                <w:szCs w:val="24"/>
                <w:lang w:val="x-none"/>
              </w:rPr>
              <w:t>инистерства</w:t>
            </w:r>
            <w:proofErr w:type="spellEnd"/>
            <w:r w:rsidR="00421576" w:rsidRPr="007F7F54">
              <w:rPr>
                <w:color w:val="000000"/>
                <w:spacing w:val="-6"/>
                <w:sz w:val="24"/>
                <w:szCs w:val="24"/>
                <w:lang w:val="x-none"/>
              </w:rPr>
              <w:t xml:space="preserve"> труда и социальной защиты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от 23 марта 2015 г. № 187н (зарегистрирован </w:t>
            </w:r>
            <w:r w:rsidR="00421576">
              <w:rPr>
                <w:color w:val="000000"/>
                <w:spacing w:val="-6"/>
                <w:sz w:val="24"/>
                <w:szCs w:val="24"/>
              </w:rPr>
              <w:t>М</w:t>
            </w:r>
            <w:proofErr w:type="spellStart"/>
            <w:r w:rsidR="00421576" w:rsidRPr="007F7F54">
              <w:rPr>
                <w:color w:val="000000"/>
                <w:spacing w:val="-6"/>
                <w:sz w:val="24"/>
                <w:szCs w:val="24"/>
                <w:lang w:val="x-none"/>
              </w:rPr>
              <w:t>инистерством</w:t>
            </w:r>
            <w:proofErr w:type="spellEnd"/>
            <w:r w:rsidR="00421576" w:rsidRPr="007F7F54">
              <w:rPr>
                <w:color w:val="000000"/>
                <w:spacing w:val="-6"/>
                <w:sz w:val="24"/>
                <w:szCs w:val="24"/>
                <w:lang w:val="x-none"/>
              </w:rPr>
              <w:t xml:space="preserve"> юстиции </w:t>
            </w:r>
            <w:r w:rsidR="00421576">
              <w:rPr>
                <w:color w:val="000000"/>
                <w:spacing w:val="-6"/>
                <w:sz w:val="24"/>
                <w:szCs w:val="24"/>
              </w:rPr>
              <w:t>Р</w:t>
            </w:r>
            <w:proofErr w:type="spellStart"/>
            <w:r w:rsidR="00421576" w:rsidRPr="007F7F54">
              <w:rPr>
                <w:color w:val="000000"/>
                <w:spacing w:val="-6"/>
                <w:sz w:val="24"/>
                <w:szCs w:val="24"/>
                <w:lang w:val="x-none"/>
              </w:rPr>
              <w:t>оссийской</w:t>
            </w:r>
            <w:proofErr w:type="spellEnd"/>
            <w:r w:rsidR="00421576" w:rsidRPr="007F7F54">
              <w:rPr>
                <w:color w:val="000000"/>
                <w:spacing w:val="-6"/>
                <w:sz w:val="24"/>
                <w:szCs w:val="24"/>
                <w:lang w:val="x-none"/>
              </w:rPr>
              <w:t xml:space="preserve"> </w:t>
            </w:r>
            <w:r w:rsidR="00421576">
              <w:rPr>
                <w:color w:val="000000"/>
                <w:spacing w:val="-6"/>
                <w:sz w:val="24"/>
                <w:szCs w:val="24"/>
              </w:rPr>
              <w:t>Ф</w:t>
            </w:r>
            <w:proofErr w:type="spellStart"/>
            <w:r w:rsidR="00421576" w:rsidRPr="007F7F54">
              <w:rPr>
                <w:color w:val="000000"/>
                <w:spacing w:val="-6"/>
                <w:sz w:val="24"/>
                <w:szCs w:val="24"/>
                <w:lang w:val="x-none"/>
              </w:rPr>
              <w:t>едерации</w:t>
            </w:r>
            <w:proofErr w:type="spellEnd"/>
            <w:r w:rsidR="00421576" w:rsidRPr="007F7F54">
              <w:rPr>
                <w:color w:val="000000"/>
                <w:spacing w:val="-6"/>
                <w:sz w:val="24"/>
                <w:szCs w:val="24"/>
                <w:lang w:val="x-none"/>
              </w:rPr>
              <w:t xml:space="preserve"> 29 апреля 2015 г., регистрационный </w:t>
            </w:r>
            <w:r w:rsidRPr="007F7F54">
              <w:rPr>
                <w:caps/>
                <w:color w:val="000000"/>
                <w:spacing w:val="-6"/>
                <w:sz w:val="24"/>
                <w:szCs w:val="24"/>
                <w:lang w:val="x-none"/>
              </w:rPr>
              <w:t>№ 37055.)</w:t>
            </w:r>
            <w:r w:rsidRPr="007F7F54">
              <w:rPr>
                <w:caps/>
                <w:color w:val="000000"/>
                <w:spacing w:val="-6"/>
                <w:sz w:val="24"/>
                <w:szCs w:val="24"/>
              </w:rPr>
              <w:t>.</w:t>
            </w:r>
          </w:p>
        </w:tc>
      </w:tr>
    </w:tbl>
    <w:p w14:paraId="0E4DFDD8" w14:textId="4F33B064" w:rsidR="000430C5" w:rsidRPr="00C228B4" w:rsidRDefault="001F002A" w:rsidP="00FF63F0">
      <w:pPr>
        <w:widowControl/>
        <w:ind w:firstLine="709"/>
        <w:rPr>
          <w:rFonts w:cs="Arial"/>
          <w:sz w:val="26"/>
          <w:szCs w:val="26"/>
        </w:rPr>
      </w:pPr>
      <w:r>
        <w:rPr>
          <w:noProof/>
        </w:rPr>
        <w:drawing>
          <wp:anchor distT="0" distB="0" distL="114300" distR="114300" simplePos="0" relativeHeight="251653632" behindDoc="1" locked="0" layoutInCell="1" allowOverlap="1" wp14:anchorId="1CBB0B02" wp14:editId="0C05A265">
            <wp:simplePos x="0" y="0"/>
            <wp:positionH relativeFrom="column">
              <wp:posOffset>3590925</wp:posOffset>
            </wp:positionH>
            <wp:positionV relativeFrom="paragraph">
              <wp:posOffset>147955</wp:posOffset>
            </wp:positionV>
            <wp:extent cx="1028700" cy="337820"/>
            <wp:effectExtent l="19050" t="57150" r="0" b="43180"/>
            <wp:wrapNone/>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22232">
                      <a:off x="0" y="0"/>
                      <a:ext cx="1028700" cy="337820"/>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6"/>
          <w:szCs w:val="26"/>
        </w:rPr>
        <w:t>Составитель рабочей программы:</w:t>
      </w:r>
    </w:p>
    <w:p w14:paraId="610FFA1E" w14:textId="77777777" w:rsidR="000430C5" w:rsidRPr="00C228B4" w:rsidRDefault="000430C5" w:rsidP="00983DBA">
      <w:pPr>
        <w:widowControl/>
        <w:rPr>
          <w:rFonts w:cs="Arial"/>
          <w:sz w:val="26"/>
          <w:szCs w:val="26"/>
        </w:rPr>
      </w:pPr>
      <w:r w:rsidRPr="00C228B4">
        <w:rPr>
          <w:rFonts w:cs="Arial"/>
          <w:sz w:val="26"/>
          <w:szCs w:val="26"/>
        </w:rPr>
        <w:t>доцент кафедры «</w:t>
      </w:r>
      <w:r w:rsidR="00503F5C" w:rsidRPr="00C228B4">
        <w:rPr>
          <w:rFonts w:cs="Arial"/>
          <w:sz w:val="26"/>
          <w:szCs w:val="26"/>
          <w:lang w:val="x-none"/>
        </w:rPr>
        <w:t>Технический сервис машин</w:t>
      </w:r>
      <w:r w:rsidRPr="00C228B4">
        <w:rPr>
          <w:rFonts w:cs="Arial"/>
          <w:sz w:val="26"/>
          <w:szCs w:val="26"/>
        </w:rPr>
        <w:t>»,</w:t>
      </w:r>
    </w:p>
    <w:p w14:paraId="3CFB4902" w14:textId="77777777" w:rsidR="00503F5C" w:rsidRPr="00C228B4" w:rsidRDefault="00503F5C" w:rsidP="00983DBA">
      <w:pPr>
        <w:widowControl/>
        <w:rPr>
          <w:rFonts w:cs="Arial"/>
          <w:sz w:val="26"/>
          <w:szCs w:val="26"/>
        </w:rPr>
      </w:pPr>
      <w:r w:rsidRPr="00C228B4">
        <w:rPr>
          <w:rFonts w:cs="Arial"/>
          <w:sz w:val="26"/>
          <w:szCs w:val="26"/>
        </w:rPr>
        <w:t xml:space="preserve">  канд. техн. наук, доцент                           </w:t>
      </w:r>
      <w:r w:rsidR="00AE3A43" w:rsidRPr="00C228B4">
        <w:rPr>
          <w:rFonts w:cs="Arial"/>
          <w:sz w:val="26"/>
          <w:szCs w:val="26"/>
        </w:rPr>
        <w:t>______________</w:t>
      </w:r>
      <w:r w:rsidRPr="00C228B4">
        <w:rPr>
          <w:rFonts w:cs="Arial"/>
          <w:sz w:val="26"/>
          <w:szCs w:val="26"/>
        </w:rPr>
        <w:t>____________</w:t>
      </w:r>
      <w:r w:rsidR="005C4D58" w:rsidRPr="00C228B4">
        <w:rPr>
          <w:rFonts w:cs="Arial"/>
          <w:sz w:val="26"/>
          <w:szCs w:val="26"/>
        </w:rPr>
        <w:t xml:space="preserve"> А.С. Иванов</w:t>
      </w:r>
    </w:p>
    <w:p w14:paraId="0F2CB216" w14:textId="77777777" w:rsidR="000430C5" w:rsidRPr="00C228B4" w:rsidRDefault="000430C5" w:rsidP="00983DBA">
      <w:pPr>
        <w:widowControl/>
        <w:rPr>
          <w:rFonts w:cs="Arial"/>
          <w:sz w:val="28"/>
          <w:szCs w:val="28"/>
          <w:vertAlign w:val="subscript"/>
        </w:rPr>
      </w:pPr>
      <w:r w:rsidRPr="00C228B4">
        <w:rPr>
          <w:rFonts w:cs="Arial"/>
          <w:sz w:val="28"/>
          <w:szCs w:val="28"/>
          <w:vertAlign w:val="subscript"/>
        </w:rPr>
        <w:t xml:space="preserve">(уч. степень, ученое </w:t>
      </w:r>
      <w:proofErr w:type="gramStart"/>
      <w:r w:rsidR="007457FD" w:rsidRPr="00C228B4">
        <w:rPr>
          <w:rFonts w:cs="Arial"/>
          <w:sz w:val="28"/>
          <w:szCs w:val="28"/>
          <w:vertAlign w:val="subscript"/>
        </w:rPr>
        <w:t xml:space="preserve">звание)  </w:t>
      </w:r>
      <w:r w:rsidRPr="00C228B4">
        <w:rPr>
          <w:rFonts w:cs="Arial"/>
          <w:sz w:val="28"/>
          <w:szCs w:val="28"/>
          <w:vertAlign w:val="subscript"/>
        </w:rPr>
        <w:t xml:space="preserve"> </w:t>
      </w:r>
      <w:proofErr w:type="gramEnd"/>
      <w:r w:rsidRPr="00C228B4">
        <w:rPr>
          <w:rFonts w:cs="Arial"/>
          <w:sz w:val="28"/>
          <w:szCs w:val="28"/>
          <w:vertAlign w:val="subscript"/>
        </w:rPr>
        <w:t xml:space="preserve">                                                                                 (подпись)                   </w:t>
      </w:r>
      <w:r w:rsidR="00AE3A43" w:rsidRPr="00C228B4">
        <w:rPr>
          <w:rFonts w:cs="Arial"/>
          <w:sz w:val="28"/>
          <w:szCs w:val="28"/>
          <w:vertAlign w:val="subscript"/>
        </w:rPr>
        <w:t xml:space="preserve">             </w:t>
      </w:r>
      <w:r w:rsidRPr="00C228B4">
        <w:rPr>
          <w:rFonts w:cs="Arial"/>
          <w:sz w:val="28"/>
          <w:szCs w:val="28"/>
          <w:vertAlign w:val="subscript"/>
        </w:rPr>
        <w:t xml:space="preserve">   (инициалы, Ф.)</w:t>
      </w:r>
    </w:p>
    <w:p w14:paraId="40B8C019" w14:textId="73D80AFC" w:rsidR="000430C5" w:rsidRPr="00C228B4" w:rsidRDefault="001F002A" w:rsidP="00983DBA">
      <w:pPr>
        <w:widowControl/>
        <w:rPr>
          <w:rFonts w:cs="Arial"/>
          <w:sz w:val="26"/>
          <w:szCs w:val="26"/>
        </w:rPr>
      </w:pPr>
      <w:r>
        <w:rPr>
          <w:noProof/>
        </w:rPr>
        <w:drawing>
          <wp:anchor distT="0" distB="0" distL="114300" distR="114300" simplePos="0" relativeHeight="251649536" behindDoc="0" locked="0" layoutInCell="1" allowOverlap="1" wp14:anchorId="4EA21BE6" wp14:editId="61256D1E">
            <wp:simplePos x="0" y="0"/>
            <wp:positionH relativeFrom="column">
              <wp:posOffset>3465830</wp:posOffset>
            </wp:positionH>
            <wp:positionV relativeFrom="paragraph">
              <wp:posOffset>17145</wp:posOffset>
            </wp:positionV>
            <wp:extent cx="800100" cy="447675"/>
            <wp:effectExtent l="0" t="0" r="0" b="0"/>
            <wp:wrapNone/>
            <wp:docPr id="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12000"/>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6"/>
          <w:szCs w:val="26"/>
        </w:rPr>
        <w:t>Рецензент:</w:t>
      </w:r>
    </w:p>
    <w:p w14:paraId="0AAE4B36" w14:textId="77777777" w:rsidR="00503F5C" w:rsidRPr="00C228B4" w:rsidRDefault="00503F5C" w:rsidP="00983DBA">
      <w:pPr>
        <w:widowControl/>
        <w:rPr>
          <w:rFonts w:cs="Arial"/>
          <w:sz w:val="26"/>
          <w:szCs w:val="26"/>
        </w:rPr>
      </w:pPr>
      <w:r w:rsidRPr="00C228B4">
        <w:rPr>
          <w:rFonts w:cs="Arial"/>
          <w:sz w:val="26"/>
          <w:szCs w:val="26"/>
        </w:rPr>
        <w:t xml:space="preserve">канд. техн. наук                                      </w:t>
      </w:r>
      <w:r w:rsidR="00AE3A43" w:rsidRPr="00C228B4">
        <w:rPr>
          <w:rFonts w:cs="Arial"/>
          <w:sz w:val="26"/>
          <w:szCs w:val="26"/>
        </w:rPr>
        <w:t xml:space="preserve">             </w:t>
      </w:r>
      <w:r w:rsidRPr="00C228B4">
        <w:rPr>
          <w:rFonts w:cs="Arial"/>
          <w:sz w:val="26"/>
          <w:szCs w:val="26"/>
        </w:rPr>
        <w:t xml:space="preserve">      _____</w:t>
      </w:r>
      <w:r w:rsidR="00AE3A43" w:rsidRPr="00C228B4">
        <w:rPr>
          <w:rFonts w:cs="Arial"/>
          <w:sz w:val="26"/>
          <w:szCs w:val="26"/>
        </w:rPr>
        <w:t>__________</w:t>
      </w:r>
      <w:r w:rsidRPr="00C228B4">
        <w:rPr>
          <w:rFonts w:cs="Arial"/>
          <w:sz w:val="26"/>
          <w:szCs w:val="26"/>
        </w:rPr>
        <w:t>_</w:t>
      </w:r>
      <w:r w:rsidR="00FF63F0" w:rsidRPr="00C228B4">
        <w:rPr>
          <w:rFonts w:cs="Arial"/>
          <w:sz w:val="26"/>
          <w:szCs w:val="26"/>
        </w:rPr>
        <w:t xml:space="preserve">В.А. </w:t>
      </w:r>
      <w:proofErr w:type="spellStart"/>
      <w:r w:rsidR="00FF63F0" w:rsidRPr="00C228B4">
        <w:rPr>
          <w:rFonts w:cs="Arial"/>
          <w:sz w:val="26"/>
          <w:szCs w:val="26"/>
        </w:rPr>
        <w:t>Овтов</w:t>
      </w:r>
      <w:proofErr w:type="spellEnd"/>
      <w:r w:rsidR="00FF63F0" w:rsidRPr="00C228B4">
        <w:rPr>
          <w:rFonts w:cs="Arial"/>
          <w:sz w:val="26"/>
          <w:szCs w:val="26"/>
        </w:rPr>
        <w:t xml:space="preserve">    </w:t>
      </w:r>
      <w:r w:rsidR="005823A3" w:rsidRPr="00C228B4">
        <w:rPr>
          <w:rFonts w:cs="Arial"/>
          <w:sz w:val="26"/>
          <w:szCs w:val="26"/>
        </w:rPr>
        <w:t>_____</w:t>
      </w:r>
    </w:p>
    <w:p w14:paraId="5B881F12" w14:textId="77777777" w:rsidR="000430C5" w:rsidRPr="00C228B4" w:rsidRDefault="000430C5" w:rsidP="00983DBA">
      <w:pPr>
        <w:widowControl/>
        <w:rPr>
          <w:rFonts w:cs="Arial"/>
          <w:sz w:val="26"/>
          <w:szCs w:val="26"/>
          <w:vertAlign w:val="subscript"/>
        </w:rPr>
      </w:pPr>
      <w:r w:rsidRPr="00C228B4">
        <w:rPr>
          <w:rFonts w:cs="Arial"/>
          <w:sz w:val="26"/>
          <w:szCs w:val="26"/>
          <w:vertAlign w:val="subscript"/>
        </w:rPr>
        <w:t xml:space="preserve">(уч. степень, ученое </w:t>
      </w:r>
      <w:proofErr w:type="gramStart"/>
      <w:r w:rsidRPr="00C228B4">
        <w:rPr>
          <w:rFonts w:cs="Arial"/>
          <w:sz w:val="26"/>
          <w:szCs w:val="26"/>
          <w:vertAlign w:val="subscript"/>
        </w:rPr>
        <w:t xml:space="preserve">звание)   </w:t>
      </w:r>
      <w:proofErr w:type="gramEnd"/>
      <w:r w:rsidRPr="00C228B4">
        <w:rPr>
          <w:rFonts w:cs="Arial"/>
          <w:sz w:val="26"/>
          <w:szCs w:val="26"/>
          <w:vertAlign w:val="subscript"/>
        </w:rPr>
        <w:t xml:space="preserve">                                                                           </w:t>
      </w:r>
      <w:r w:rsidR="00AE3A43" w:rsidRPr="00C228B4">
        <w:rPr>
          <w:rFonts w:cs="Arial"/>
          <w:sz w:val="26"/>
          <w:szCs w:val="26"/>
          <w:vertAlign w:val="subscript"/>
        </w:rPr>
        <w:t xml:space="preserve">            </w:t>
      </w:r>
      <w:r w:rsidRPr="00C228B4">
        <w:rPr>
          <w:rFonts w:cs="Arial"/>
          <w:sz w:val="26"/>
          <w:szCs w:val="26"/>
          <w:vertAlign w:val="subscript"/>
        </w:rPr>
        <w:t xml:space="preserve">     (подпись)                     </w:t>
      </w:r>
      <w:r w:rsidR="00AE3A43" w:rsidRPr="00C228B4">
        <w:rPr>
          <w:rFonts w:cs="Arial"/>
          <w:sz w:val="26"/>
          <w:szCs w:val="26"/>
          <w:vertAlign w:val="subscript"/>
        </w:rPr>
        <w:t xml:space="preserve">                </w:t>
      </w:r>
      <w:r w:rsidRPr="00C228B4">
        <w:rPr>
          <w:rFonts w:cs="Arial"/>
          <w:sz w:val="26"/>
          <w:szCs w:val="26"/>
          <w:vertAlign w:val="subscript"/>
        </w:rPr>
        <w:t xml:space="preserve">  (инициалы, Ф.)</w:t>
      </w:r>
    </w:p>
    <w:p w14:paraId="101CE82F" w14:textId="77777777" w:rsidR="000430C5" w:rsidRPr="00C228B4" w:rsidRDefault="000430C5" w:rsidP="00983DBA">
      <w:pPr>
        <w:widowControl/>
        <w:rPr>
          <w:rFonts w:cs="Arial"/>
          <w:sz w:val="26"/>
          <w:szCs w:val="26"/>
        </w:rPr>
      </w:pPr>
      <w:r w:rsidRPr="00C228B4">
        <w:rPr>
          <w:rFonts w:cs="Arial"/>
          <w:sz w:val="26"/>
          <w:szCs w:val="26"/>
        </w:rPr>
        <w:t xml:space="preserve">Рабочая программа одобрена на заседании кафедры </w:t>
      </w:r>
      <w:r w:rsidR="00503F5C" w:rsidRPr="00C228B4">
        <w:rPr>
          <w:rFonts w:cs="Arial"/>
          <w:sz w:val="26"/>
          <w:szCs w:val="26"/>
        </w:rPr>
        <w:t>«</w:t>
      </w:r>
      <w:r w:rsidR="00503F5C" w:rsidRPr="00C228B4">
        <w:rPr>
          <w:rFonts w:cs="Arial"/>
          <w:sz w:val="26"/>
          <w:szCs w:val="26"/>
          <w:lang w:val="x-none"/>
        </w:rPr>
        <w:t>Технический сервис машин</w:t>
      </w:r>
      <w:r w:rsidR="00503F5C" w:rsidRPr="00C228B4">
        <w:rPr>
          <w:rFonts w:cs="Arial"/>
          <w:sz w:val="26"/>
          <w:szCs w:val="26"/>
        </w:rPr>
        <w:t>»</w:t>
      </w:r>
      <w:r w:rsidRPr="00C228B4">
        <w:rPr>
          <w:rFonts w:cs="Arial"/>
          <w:sz w:val="26"/>
          <w:szCs w:val="26"/>
        </w:rPr>
        <w:t xml:space="preserve"> </w:t>
      </w:r>
      <w:r w:rsidR="007875DC" w:rsidRPr="00C228B4">
        <w:rPr>
          <w:rFonts w:cs="Arial"/>
          <w:sz w:val="28"/>
          <w:szCs w:val="28"/>
          <w:lang w:val="x-none"/>
        </w:rPr>
        <w:t>22.03.2021 г</w:t>
      </w:r>
      <w:r w:rsidR="007875DC" w:rsidRPr="00C228B4">
        <w:rPr>
          <w:rFonts w:cs="Arial"/>
          <w:sz w:val="26"/>
          <w:szCs w:val="26"/>
        </w:rPr>
        <w:t>.,</w:t>
      </w:r>
      <w:r w:rsidR="007875DC" w:rsidRPr="00C228B4">
        <w:rPr>
          <w:rFonts w:cs="Arial"/>
          <w:sz w:val="28"/>
          <w:szCs w:val="28"/>
        </w:rPr>
        <w:t xml:space="preserve"> </w:t>
      </w:r>
      <w:proofErr w:type="gramStart"/>
      <w:r w:rsidR="007875DC" w:rsidRPr="00C228B4">
        <w:rPr>
          <w:rFonts w:cs="Arial"/>
          <w:sz w:val="26"/>
          <w:szCs w:val="26"/>
        </w:rPr>
        <w:t xml:space="preserve">протокол  </w:t>
      </w:r>
      <w:r w:rsidR="007875DC" w:rsidRPr="00C228B4">
        <w:rPr>
          <w:rFonts w:cs="Arial"/>
          <w:sz w:val="28"/>
          <w:szCs w:val="28"/>
          <w:lang w:val="x-none"/>
        </w:rPr>
        <w:t>№</w:t>
      </w:r>
      <w:proofErr w:type="gramEnd"/>
      <w:r w:rsidR="007875DC" w:rsidRPr="00C228B4">
        <w:rPr>
          <w:rFonts w:cs="Arial"/>
          <w:sz w:val="28"/>
          <w:szCs w:val="28"/>
          <w:lang w:val="x-none"/>
        </w:rPr>
        <w:t>_</w:t>
      </w:r>
      <w:r w:rsidR="007875DC" w:rsidRPr="00C228B4">
        <w:rPr>
          <w:rFonts w:cs="Arial"/>
          <w:sz w:val="28"/>
          <w:szCs w:val="28"/>
        </w:rPr>
        <w:t>.</w:t>
      </w:r>
    </w:p>
    <w:p w14:paraId="4004031B" w14:textId="73C61E52" w:rsidR="000430C5" w:rsidRPr="00C228B4" w:rsidRDefault="001F002A" w:rsidP="00983DBA">
      <w:pPr>
        <w:widowControl/>
        <w:rPr>
          <w:rFonts w:cs="Arial"/>
          <w:sz w:val="26"/>
          <w:szCs w:val="26"/>
        </w:rPr>
      </w:pPr>
      <w:r>
        <w:rPr>
          <w:noProof/>
        </w:rPr>
        <w:drawing>
          <wp:anchor distT="0" distB="0" distL="114300" distR="114300" simplePos="0" relativeHeight="251650560" behindDoc="1" locked="0" layoutInCell="1" allowOverlap="1" wp14:anchorId="3C152E08" wp14:editId="3B9C3C67">
            <wp:simplePos x="0" y="0"/>
            <wp:positionH relativeFrom="column">
              <wp:posOffset>3370580</wp:posOffset>
            </wp:positionH>
            <wp:positionV relativeFrom="paragraph">
              <wp:posOffset>106680</wp:posOffset>
            </wp:positionV>
            <wp:extent cx="914400" cy="535940"/>
            <wp:effectExtent l="0" t="0" r="0" b="0"/>
            <wp:wrapNone/>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6"/>
          <w:szCs w:val="26"/>
        </w:rPr>
        <w:t xml:space="preserve">Заведующий кафедрой: </w:t>
      </w:r>
    </w:p>
    <w:p w14:paraId="74F7E6D7" w14:textId="77777777" w:rsidR="00503F5C" w:rsidRPr="00C228B4" w:rsidRDefault="00503F5C" w:rsidP="00983DBA">
      <w:pPr>
        <w:widowControl/>
        <w:rPr>
          <w:rFonts w:cs="Arial"/>
          <w:sz w:val="26"/>
          <w:szCs w:val="26"/>
        </w:rPr>
      </w:pPr>
      <w:r w:rsidRPr="00C228B4">
        <w:rPr>
          <w:rFonts w:cs="Arial"/>
          <w:sz w:val="26"/>
          <w:szCs w:val="26"/>
        </w:rPr>
        <w:t>д-р. наук, профессор                           _</w:t>
      </w:r>
      <w:r w:rsidR="00AE3A43" w:rsidRPr="00C228B4">
        <w:rPr>
          <w:rFonts w:cs="Arial"/>
          <w:sz w:val="26"/>
          <w:szCs w:val="26"/>
        </w:rPr>
        <w:t>____________</w:t>
      </w:r>
      <w:r w:rsidRPr="00C228B4">
        <w:rPr>
          <w:rFonts w:cs="Arial"/>
          <w:sz w:val="26"/>
          <w:szCs w:val="26"/>
        </w:rPr>
        <w:t>__________</w:t>
      </w:r>
      <w:r w:rsidR="00A724A5">
        <w:rPr>
          <w:rFonts w:cs="Arial"/>
          <w:sz w:val="26"/>
          <w:szCs w:val="26"/>
        </w:rPr>
        <w:t xml:space="preserve">   </w:t>
      </w:r>
      <w:r w:rsidR="00FF63F0" w:rsidRPr="00C228B4">
        <w:rPr>
          <w:rFonts w:cs="Arial"/>
          <w:sz w:val="28"/>
          <w:szCs w:val="28"/>
        </w:rPr>
        <w:t xml:space="preserve">К.З. </w:t>
      </w:r>
      <w:proofErr w:type="spellStart"/>
      <w:r w:rsidR="00FF63F0" w:rsidRPr="00C228B4">
        <w:rPr>
          <w:rFonts w:cs="Arial"/>
          <w:sz w:val="28"/>
          <w:szCs w:val="28"/>
        </w:rPr>
        <w:t>Кухмазов</w:t>
      </w:r>
      <w:proofErr w:type="spellEnd"/>
      <w:r w:rsidR="00FF63F0" w:rsidRPr="00C228B4">
        <w:rPr>
          <w:rFonts w:cs="Arial"/>
          <w:sz w:val="28"/>
          <w:szCs w:val="28"/>
        </w:rPr>
        <w:t xml:space="preserve"> </w:t>
      </w:r>
      <w:r w:rsidR="00A922F9" w:rsidRPr="00C228B4">
        <w:rPr>
          <w:rFonts w:cs="Arial"/>
          <w:sz w:val="26"/>
          <w:szCs w:val="26"/>
        </w:rPr>
        <w:t>_____</w:t>
      </w:r>
    </w:p>
    <w:p w14:paraId="655FC39C" w14:textId="77777777" w:rsidR="000430C5" w:rsidRPr="00C228B4" w:rsidRDefault="00503F5C" w:rsidP="00983DBA">
      <w:pPr>
        <w:widowControl/>
        <w:rPr>
          <w:rFonts w:cs="Arial"/>
          <w:sz w:val="28"/>
          <w:szCs w:val="28"/>
          <w:vertAlign w:val="subscript"/>
        </w:rPr>
      </w:pPr>
      <w:r w:rsidRPr="00C228B4">
        <w:rPr>
          <w:rFonts w:cs="Arial"/>
          <w:sz w:val="28"/>
          <w:szCs w:val="28"/>
          <w:vertAlign w:val="subscript"/>
        </w:rPr>
        <w:t xml:space="preserve"> </w:t>
      </w:r>
      <w:r w:rsidR="000430C5" w:rsidRPr="00C228B4">
        <w:rPr>
          <w:rFonts w:cs="Arial"/>
          <w:sz w:val="28"/>
          <w:szCs w:val="28"/>
          <w:vertAlign w:val="subscript"/>
        </w:rPr>
        <w:t xml:space="preserve">(уч. степень, ученое </w:t>
      </w:r>
      <w:proofErr w:type="gramStart"/>
      <w:r w:rsidR="000430C5" w:rsidRPr="00C228B4">
        <w:rPr>
          <w:rFonts w:cs="Arial"/>
          <w:sz w:val="28"/>
          <w:szCs w:val="28"/>
          <w:vertAlign w:val="subscript"/>
        </w:rPr>
        <w:t xml:space="preserve">звание)   </w:t>
      </w:r>
      <w:proofErr w:type="gramEnd"/>
      <w:r w:rsidR="000430C5" w:rsidRPr="00C228B4">
        <w:rPr>
          <w:rFonts w:cs="Arial"/>
          <w:sz w:val="28"/>
          <w:szCs w:val="28"/>
          <w:vertAlign w:val="subscript"/>
        </w:rPr>
        <w:t xml:space="preserve">                                                                                (подпись)                  </w:t>
      </w:r>
      <w:r w:rsidR="00AE3A43" w:rsidRPr="00C228B4">
        <w:rPr>
          <w:rFonts w:cs="Arial"/>
          <w:sz w:val="28"/>
          <w:szCs w:val="28"/>
          <w:vertAlign w:val="subscript"/>
        </w:rPr>
        <w:t xml:space="preserve">       </w:t>
      </w:r>
      <w:r w:rsidR="000430C5" w:rsidRPr="00C228B4">
        <w:rPr>
          <w:rFonts w:cs="Arial"/>
          <w:sz w:val="28"/>
          <w:szCs w:val="28"/>
          <w:vertAlign w:val="subscript"/>
        </w:rPr>
        <w:t xml:space="preserve"> (инициалы, Ф.)</w:t>
      </w:r>
    </w:p>
    <w:p w14:paraId="25E01B1B" w14:textId="05D64618" w:rsidR="000430C5" w:rsidRPr="00C228B4" w:rsidRDefault="000430C5" w:rsidP="00983DBA">
      <w:pPr>
        <w:widowControl/>
        <w:rPr>
          <w:rFonts w:cs="Arial"/>
          <w:sz w:val="26"/>
          <w:szCs w:val="26"/>
        </w:rPr>
      </w:pPr>
      <w:proofErr w:type="spellStart"/>
      <w:r w:rsidRPr="00C228B4">
        <w:rPr>
          <w:rFonts w:cs="Arial"/>
          <w:sz w:val="26"/>
          <w:szCs w:val="26"/>
        </w:rPr>
        <w:t>Рбочая</w:t>
      </w:r>
      <w:proofErr w:type="spellEnd"/>
      <w:r w:rsidRPr="00C228B4">
        <w:rPr>
          <w:rFonts w:cs="Arial"/>
          <w:sz w:val="26"/>
          <w:szCs w:val="26"/>
        </w:rPr>
        <w:t xml:space="preserve"> программа одобрена на заседании методической комиссии инженерного</w:t>
      </w:r>
    </w:p>
    <w:p w14:paraId="217C8FB6" w14:textId="11B81FED" w:rsidR="000430C5" w:rsidRPr="00C228B4" w:rsidRDefault="00421576" w:rsidP="00983DBA">
      <w:pPr>
        <w:widowControl/>
        <w:rPr>
          <w:rFonts w:cs="Arial"/>
          <w:sz w:val="26"/>
          <w:szCs w:val="26"/>
        </w:rPr>
      </w:pPr>
      <w:r>
        <w:rPr>
          <w:noProof/>
        </w:rPr>
        <w:drawing>
          <wp:anchor distT="0" distB="0" distL="114300" distR="114300" simplePos="0" relativeHeight="251645440" behindDoc="1" locked="0" layoutInCell="1" allowOverlap="1" wp14:anchorId="1393BCD4" wp14:editId="54883430">
            <wp:simplePos x="0" y="0"/>
            <wp:positionH relativeFrom="column">
              <wp:posOffset>3448050</wp:posOffset>
            </wp:positionH>
            <wp:positionV relativeFrom="paragraph">
              <wp:posOffset>66040</wp:posOffset>
            </wp:positionV>
            <wp:extent cx="1028700" cy="337820"/>
            <wp:effectExtent l="19050" t="57150" r="0" b="43180"/>
            <wp:wrapNone/>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322232">
                      <a:off x="0" y="0"/>
                      <a:ext cx="1028700" cy="337820"/>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6"/>
          <w:szCs w:val="26"/>
        </w:rPr>
        <w:t xml:space="preserve">факультета </w:t>
      </w:r>
      <w:r w:rsidR="007875DC" w:rsidRPr="00C228B4">
        <w:rPr>
          <w:rFonts w:cs="Arial"/>
          <w:sz w:val="28"/>
          <w:szCs w:val="28"/>
          <w:lang w:val="x-none"/>
        </w:rPr>
        <w:t>31.03.2021 г</w:t>
      </w:r>
      <w:r w:rsidR="007875DC" w:rsidRPr="00C228B4">
        <w:rPr>
          <w:rFonts w:cs="Arial"/>
          <w:sz w:val="28"/>
          <w:szCs w:val="28"/>
        </w:rPr>
        <w:t>.</w:t>
      </w:r>
      <w:proofErr w:type="gramStart"/>
      <w:r w:rsidR="007875DC" w:rsidRPr="00C228B4">
        <w:rPr>
          <w:rFonts w:cs="Arial"/>
          <w:sz w:val="28"/>
          <w:szCs w:val="28"/>
        </w:rPr>
        <w:t xml:space="preserve">,  </w:t>
      </w:r>
      <w:r w:rsidR="007875DC" w:rsidRPr="00C228B4">
        <w:rPr>
          <w:rFonts w:cs="Arial"/>
          <w:sz w:val="26"/>
          <w:szCs w:val="26"/>
        </w:rPr>
        <w:t>протокол</w:t>
      </w:r>
      <w:proofErr w:type="gramEnd"/>
      <w:r w:rsidR="007875DC" w:rsidRPr="00C228B4">
        <w:rPr>
          <w:rFonts w:cs="Arial"/>
          <w:sz w:val="26"/>
          <w:szCs w:val="26"/>
        </w:rPr>
        <w:t xml:space="preserve"> </w:t>
      </w:r>
      <w:r w:rsidR="007875DC" w:rsidRPr="00C228B4">
        <w:rPr>
          <w:rFonts w:cs="Arial"/>
          <w:sz w:val="28"/>
          <w:szCs w:val="28"/>
          <w:lang w:val="x-none"/>
        </w:rPr>
        <w:t>№7</w:t>
      </w:r>
      <w:r w:rsidR="007875DC" w:rsidRPr="00C228B4">
        <w:rPr>
          <w:rFonts w:cs="Arial"/>
          <w:sz w:val="28"/>
          <w:szCs w:val="28"/>
        </w:rPr>
        <w:t>.</w:t>
      </w:r>
    </w:p>
    <w:p w14:paraId="42A1F5BC" w14:textId="64545119" w:rsidR="000430C5" w:rsidRPr="00C228B4" w:rsidRDefault="000430C5" w:rsidP="00983DBA">
      <w:pPr>
        <w:widowControl/>
        <w:rPr>
          <w:rFonts w:cs="Arial"/>
          <w:sz w:val="26"/>
          <w:szCs w:val="26"/>
        </w:rPr>
      </w:pPr>
      <w:r w:rsidRPr="00C228B4">
        <w:rPr>
          <w:rFonts w:cs="Arial"/>
          <w:sz w:val="26"/>
          <w:szCs w:val="26"/>
        </w:rPr>
        <w:t>Председатель методической комиссии</w:t>
      </w:r>
    </w:p>
    <w:p w14:paraId="3D99FEE1" w14:textId="5FAD7387" w:rsidR="000430C5" w:rsidRPr="00C228B4" w:rsidRDefault="000430C5" w:rsidP="00B64F41">
      <w:pPr>
        <w:widowControl/>
        <w:rPr>
          <w:rFonts w:cs="Arial"/>
          <w:sz w:val="28"/>
          <w:szCs w:val="28"/>
        </w:rPr>
      </w:pPr>
      <w:r w:rsidRPr="00C228B4">
        <w:rPr>
          <w:rFonts w:cs="Arial"/>
          <w:sz w:val="26"/>
          <w:szCs w:val="26"/>
        </w:rPr>
        <w:t>инженерного факультета                                                                        А.С. Иванов</w:t>
      </w:r>
      <w:r w:rsidRPr="00C228B4">
        <w:rPr>
          <w:rFonts w:cs="Arial"/>
          <w:sz w:val="28"/>
          <w:szCs w:val="28"/>
        </w:rPr>
        <w:br w:type="page"/>
      </w:r>
    </w:p>
    <w:p w14:paraId="57D3D34E" w14:textId="77777777" w:rsidR="000430C5" w:rsidRPr="00C228B4" w:rsidRDefault="000430C5" w:rsidP="00E06ED7">
      <w:pPr>
        <w:pStyle w:val="1f2"/>
        <w:rPr>
          <w:color w:val="auto"/>
        </w:rPr>
      </w:pPr>
      <w:bookmarkStart w:id="0" w:name="_Toc105704285"/>
      <w:r w:rsidRPr="00C228B4">
        <w:rPr>
          <w:color w:val="auto"/>
        </w:rPr>
        <w:lastRenderedPageBreak/>
        <w:t>РЕЦЕНЗИЯ</w:t>
      </w:r>
      <w:bookmarkEnd w:id="0"/>
    </w:p>
    <w:p w14:paraId="745E41CE" w14:textId="77777777" w:rsidR="000430C5" w:rsidRPr="00C228B4" w:rsidRDefault="000430C5" w:rsidP="00B64F41">
      <w:pPr>
        <w:widowControl/>
        <w:jc w:val="center"/>
        <w:rPr>
          <w:rFonts w:cs="Arial"/>
          <w:sz w:val="28"/>
          <w:szCs w:val="28"/>
        </w:rPr>
      </w:pPr>
    </w:p>
    <w:p w14:paraId="5F0F804F" w14:textId="77777777" w:rsidR="00AF0810" w:rsidRPr="00C228B4" w:rsidRDefault="000430C5" w:rsidP="00B64F41">
      <w:pPr>
        <w:widowControl/>
        <w:jc w:val="center"/>
        <w:rPr>
          <w:rFonts w:cs="Arial"/>
          <w:sz w:val="28"/>
          <w:szCs w:val="28"/>
        </w:rPr>
      </w:pPr>
      <w:r w:rsidRPr="00C228B4">
        <w:rPr>
          <w:rFonts w:cs="Arial"/>
          <w:sz w:val="28"/>
          <w:szCs w:val="28"/>
        </w:rPr>
        <w:t>на рабочую программу дисциплины «</w:t>
      </w:r>
      <w:r w:rsidR="00503F5C"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для студентов, обучающихся по </w:t>
      </w:r>
      <w:r w:rsidR="00AF0810" w:rsidRPr="00C228B4">
        <w:rPr>
          <w:rFonts w:cs="Arial"/>
          <w:sz w:val="28"/>
          <w:szCs w:val="28"/>
        </w:rPr>
        <w:t xml:space="preserve">специальности </w:t>
      </w:r>
    </w:p>
    <w:p w14:paraId="70BA35EE" w14:textId="77777777" w:rsidR="000430C5" w:rsidRPr="00C228B4" w:rsidRDefault="00AF0810" w:rsidP="00B64F41">
      <w:pPr>
        <w:widowControl/>
        <w:jc w:val="center"/>
        <w:rPr>
          <w:rFonts w:cs="Arial"/>
          <w:sz w:val="28"/>
          <w:szCs w:val="28"/>
        </w:rPr>
      </w:pPr>
      <w:r w:rsidRPr="00C228B4">
        <w:rPr>
          <w:rFonts w:cs="Arial"/>
          <w:sz w:val="28"/>
          <w:szCs w:val="28"/>
          <w:lang w:val="x-none"/>
        </w:rPr>
        <w:t xml:space="preserve"> 23.05.01 Наземные транспортно-технологические средства</w:t>
      </w:r>
    </w:p>
    <w:p w14:paraId="32B3E67F" w14:textId="77777777" w:rsidR="000430C5" w:rsidRPr="00C228B4" w:rsidRDefault="000430C5" w:rsidP="00596476">
      <w:pPr>
        <w:widowControl/>
        <w:ind w:firstLine="709"/>
        <w:rPr>
          <w:rFonts w:cs="Arial"/>
          <w:sz w:val="28"/>
          <w:szCs w:val="28"/>
        </w:rPr>
      </w:pPr>
    </w:p>
    <w:p w14:paraId="3A9E5381" w14:textId="77777777" w:rsidR="000430C5" w:rsidRPr="00C228B4" w:rsidRDefault="000430C5" w:rsidP="00596476">
      <w:pPr>
        <w:widowControl/>
        <w:ind w:firstLine="709"/>
        <w:rPr>
          <w:rFonts w:cs="Arial"/>
          <w:sz w:val="28"/>
          <w:szCs w:val="28"/>
        </w:rPr>
      </w:pPr>
      <w:r w:rsidRPr="00C228B4">
        <w:rPr>
          <w:rFonts w:cs="Arial"/>
          <w:sz w:val="28"/>
          <w:szCs w:val="28"/>
        </w:rPr>
        <w:t>В рецензируемой рабочей программе представлены учебно-методические материалы, необходимые для организации учебного процесса по дисциплине «</w:t>
      </w:r>
      <w:r w:rsidR="00764BD5" w:rsidRPr="00C228B4">
        <w:rPr>
          <w:rFonts w:cs="Arial"/>
          <w:sz w:val="28"/>
          <w:szCs w:val="28"/>
          <w:lang w:val="x-none"/>
        </w:rPr>
        <w:t>Выполнение, подготовка к процедуре защиты и защита выпускной квалификационной работы</w:t>
      </w:r>
      <w:r w:rsidR="00503F5C" w:rsidRPr="00C228B4">
        <w:rPr>
          <w:rFonts w:cs="Arial"/>
          <w:sz w:val="28"/>
          <w:szCs w:val="28"/>
        </w:rPr>
        <w:t xml:space="preserve">» </w:t>
      </w:r>
      <w:r w:rsidRPr="00C228B4">
        <w:rPr>
          <w:rFonts w:cs="Arial"/>
          <w:sz w:val="28"/>
          <w:szCs w:val="28"/>
        </w:rPr>
        <w:t xml:space="preserve">для студентов четвертого курса инженерного факультета, обучающихся по </w:t>
      </w:r>
      <w:r w:rsidR="00FD41E9" w:rsidRPr="00C228B4">
        <w:rPr>
          <w:rFonts w:cs="Arial"/>
          <w:sz w:val="28"/>
          <w:szCs w:val="28"/>
        </w:rPr>
        <w:t xml:space="preserve">специальности </w:t>
      </w:r>
      <w:r w:rsidR="00FD41E9"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w:t>
      </w:r>
    </w:p>
    <w:p w14:paraId="66F64CA2" w14:textId="77777777" w:rsidR="000430C5" w:rsidRPr="00C228B4" w:rsidRDefault="000430C5" w:rsidP="00596476">
      <w:pPr>
        <w:widowControl/>
        <w:ind w:firstLine="709"/>
        <w:rPr>
          <w:rFonts w:cs="Arial"/>
          <w:sz w:val="28"/>
          <w:szCs w:val="28"/>
        </w:rPr>
      </w:pPr>
      <w:r w:rsidRPr="00C228B4">
        <w:rPr>
          <w:rFonts w:cs="Arial"/>
          <w:sz w:val="28"/>
          <w:szCs w:val="28"/>
        </w:rPr>
        <w:t xml:space="preserve">Рабочая программа составлена в соответствии с требованиями ФГОС ВО по </w:t>
      </w:r>
      <w:r w:rsidR="00FD41E9" w:rsidRPr="00C228B4">
        <w:rPr>
          <w:rFonts w:cs="Arial"/>
          <w:sz w:val="28"/>
          <w:szCs w:val="28"/>
        </w:rPr>
        <w:t xml:space="preserve">специальности </w:t>
      </w:r>
      <w:r w:rsidR="00FD41E9"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Pr="00C228B4">
        <w:rPr>
          <w:rFonts w:cs="Arial"/>
          <w:sz w:val="28"/>
          <w:szCs w:val="28"/>
        </w:rPr>
        <w:t xml:space="preserve">, </w:t>
      </w:r>
      <w:r w:rsidR="00FD41E9" w:rsidRPr="00C228B4">
        <w:rPr>
          <w:rFonts w:cs="Arial"/>
          <w:sz w:val="28"/>
          <w:szCs w:val="28"/>
        </w:rPr>
        <w:t xml:space="preserve">специализации программы </w:t>
      </w:r>
      <w:r w:rsidR="00FD41E9"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технологиях</w:t>
      </w:r>
      <w:proofErr w:type="gramStart"/>
      <w:r w:rsidRPr="00C228B4">
        <w:rPr>
          <w:rFonts w:cs="Arial"/>
          <w:sz w:val="28"/>
          <w:szCs w:val="28"/>
        </w:rPr>
        <w:t xml:space="preserve"> </w:t>
      </w:r>
      <w:r w:rsidR="00AF0810" w:rsidRPr="00C228B4">
        <w:rPr>
          <w:rFonts w:cs="Arial"/>
          <w:sz w:val="28"/>
          <w:szCs w:val="28"/>
        </w:rPr>
        <w:t xml:space="preserve"> </w:t>
      </w:r>
      <w:r w:rsidR="00AF0810" w:rsidRPr="00C228B4">
        <w:rPr>
          <w:rFonts w:cs="Arial"/>
          <w:sz w:val="28"/>
          <w:szCs w:val="28"/>
          <w:lang w:val="x-none"/>
        </w:rPr>
        <w:t xml:space="preserve"> (</w:t>
      </w:r>
      <w:proofErr w:type="gramEnd"/>
      <w:r w:rsidR="00AF0810" w:rsidRPr="00C228B4">
        <w:rPr>
          <w:rFonts w:cs="Arial"/>
          <w:sz w:val="28"/>
          <w:szCs w:val="28"/>
          <w:lang w:val="x-none"/>
        </w:rPr>
        <w:t>утвержден приказом Министерства образования Российской федерации  № 935 от 11.08.2020)</w:t>
      </w:r>
      <w:r w:rsidR="00941C2B" w:rsidRPr="00C228B4">
        <w:rPr>
          <w:rFonts w:cs="Arial"/>
          <w:sz w:val="28"/>
          <w:szCs w:val="28"/>
        </w:rPr>
        <w:t>.</w:t>
      </w:r>
    </w:p>
    <w:p w14:paraId="11E6DBB7" w14:textId="77777777" w:rsidR="007875DC" w:rsidRPr="00C228B4" w:rsidRDefault="007875DC" w:rsidP="007875DC">
      <w:pPr>
        <w:widowControl/>
        <w:rPr>
          <w:rFonts w:cs="Arial"/>
          <w:sz w:val="26"/>
          <w:szCs w:val="26"/>
        </w:rPr>
      </w:pPr>
      <w:r w:rsidRPr="00C228B4">
        <w:rPr>
          <w:rFonts w:cs="Arial"/>
          <w:sz w:val="28"/>
          <w:szCs w:val="28"/>
        </w:rPr>
        <w:t>Программа содержит все структурные элементы, предусмотренные нормативными документами Пензенского ГАУ, рассмотрена и утверждена на заседании кафедры «</w:t>
      </w:r>
      <w:r w:rsidRPr="00C228B4">
        <w:rPr>
          <w:rFonts w:cs="Arial"/>
          <w:sz w:val="28"/>
          <w:szCs w:val="28"/>
          <w:lang w:val="x-none"/>
        </w:rPr>
        <w:t xml:space="preserve">Технический сервис </w:t>
      </w:r>
      <w:r w:rsidR="00FD41E9" w:rsidRPr="00C228B4">
        <w:rPr>
          <w:rFonts w:cs="Arial"/>
          <w:sz w:val="28"/>
          <w:szCs w:val="28"/>
          <w:lang w:val="x-none"/>
        </w:rPr>
        <w:t>машин</w:t>
      </w:r>
      <w:r w:rsidR="00FD41E9" w:rsidRPr="00C228B4">
        <w:rPr>
          <w:rFonts w:cs="Arial"/>
          <w:sz w:val="28"/>
          <w:szCs w:val="28"/>
        </w:rPr>
        <w:t>» 22.03.2021</w:t>
      </w:r>
      <w:r w:rsidRPr="00C228B4">
        <w:rPr>
          <w:rFonts w:cs="Arial"/>
          <w:sz w:val="28"/>
          <w:szCs w:val="28"/>
          <w:lang w:val="x-none"/>
        </w:rPr>
        <w:t xml:space="preserve"> г</w:t>
      </w:r>
      <w:r w:rsidRPr="00C228B4">
        <w:rPr>
          <w:rFonts w:cs="Arial"/>
          <w:sz w:val="28"/>
          <w:szCs w:val="28"/>
        </w:rPr>
        <w:t xml:space="preserve">., </w:t>
      </w:r>
      <w:r w:rsidRPr="00C228B4">
        <w:rPr>
          <w:rFonts w:cs="Arial"/>
          <w:sz w:val="26"/>
          <w:szCs w:val="26"/>
        </w:rPr>
        <w:t xml:space="preserve">протокол </w:t>
      </w:r>
      <w:r w:rsidRPr="00C228B4">
        <w:rPr>
          <w:rFonts w:cs="Arial"/>
          <w:sz w:val="28"/>
          <w:szCs w:val="28"/>
          <w:lang w:val="x-none"/>
        </w:rPr>
        <w:t>№_</w:t>
      </w:r>
      <w:r w:rsidRPr="00C228B4">
        <w:rPr>
          <w:rFonts w:cs="Arial"/>
          <w:sz w:val="28"/>
          <w:szCs w:val="28"/>
        </w:rPr>
        <w:t xml:space="preserve"> и одобрена на заседании методической комиссии инженерного факультета </w:t>
      </w:r>
      <w:r w:rsidRPr="00C228B4">
        <w:rPr>
          <w:rFonts w:cs="Arial"/>
          <w:sz w:val="28"/>
          <w:szCs w:val="28"/>
          <w:lang w:val="x-none"/>
        </w:rPr>
        <w:t>31.03.2021 г</w:t>
      </w:r>
      <w:r w:rsidRPr="00C228B4">
        <w:rPr>
          <w:rFonts w:cs="Arial"/>
          <w:sz w:val="28"/>
          <w:szCs w:val="28"/>
        </w:rPr>
        <w:t xml:space="preserve">., </w:t>
      </w:r>
      <w:r w:rsidRPr="00C228B4">
        <w:rPr>
          <w:rFonts w:cs="Arial"/>
          <w:sz w:val="26"/>
          <w:szCs w:val="26"/>
        </w:rPr>
        <w:t xml:space="preserve">протокол </w:t>
      </w:r>
      <w:r w:rsidRPr="00C228B4">
        <w:rPr>
          <w:rFonts w:cs="Arial"/>
          <w:sz w:val="28"/>
          <w:szCs w:val="28"/>
          <w:lang w:val="x-none"/>
        </w:rPr>
        <w:t>№7</w:t>
      </w:r>
      <w:r w:rsidRPr="00C228B4">
        <w:rPr>
          <w:rFonts w:cs="Arial"/>
          <w:sz w:val="28"/>
          <w:szCs w:val="28"/>
        </w:rPr>
        <w:t>.</w:t>
      </w:r>
    </w:p>
    <w:p w14:paraId="6087AE6E" w14:textId="77777777" w:rsidR="000430C5" w:rsidRPr="00C228B4" w:rsidRDefault="000430C5" w:rsidP="008C0CE5">
      <w:pPr>
        <w:widowControl/>
        <w:ind w:firstLine="709"/>
        <w:rPr>
          <w:rFonts w:cs="Arial"/>
          <w:sz w:val="28"/>
          <w:szCs w:val="28"/>
        </w:rPr>
      </w:pPr>
      <w:r w:rsidRPr="00C228B4">
        <w:rPr>
          <w:rFonts w:cs="Arial"/>
          <w:sz w:val="28"/>
          <w:szCs w:val="28"/>
        </w:rPr>
        <w:t>Замечания и предложения.</w:t>
      </w:r>
    </w:p>
    <w:p w14:paraId="503B9F95" w14:textId="77777777" w:rsidR="000430C5" w:rsidRPr="00C228B4" w:rsidRDefault="000430C5" w:rsidP="008C0CE5">
      <w:pPr>
        <w:widowControl/>
        <w:ind w:firstLine="709"/>
        <w:rPr>
          <w:rFonts w:cs="Arial"/>
          <w:sz w:val="28"/>
          <w:szCs w:val="28"/>
        </w:rPr>
      </w:pPr>
      <w:r w:rsidRPr="00C228B4">
        <w:rPr>
          <w:rFonts w:cs="Arial"/>
          <w:sz w:val="28"/>
          <w:szCs w:val="28"/>
        </w:rPr>
        <w:t>1. Необходима замена части тестовых заданий, громоздких по содержанию или требующих значительных затрат времени на вычислительную работу.</w:t>
      </w:r>
    </w:p>
    <w:p w14:paraId="1A65E701" w14:textId="77777777" w:rsidR="000430C5" w:rsidRPr="00C228B4" w:rsidRDefault="000430C5" w:rsidP="00AF0810">
      <w:pPr>
        <w:widowControl/>
        <w:ind w:firstLine="709"/>
        <w:rPr>
          <w:rFonts w:cs="Arial"/>
          <w:sz w:val="28"/>
          <w:szCs w:val="28"/>
        </w:rPr>
      </w:pPr>
      <w:r w:rsidRPr="00C228B4">
        <w:rPr>
          <w:rFonts w:cs="Arial"/>
          <w:sz w:val="28"/>
          <w:szCs w:val="28"/>
        </w:rPr>
        <w:t xml:space="preserve">В целом рецензируемая рабочая программа удовлетворяет требованиям ФГОС ВО </w:t>
      </w:r>
      <w:r w:rsidR="00FD41E9" w:rsidRPr="00C228B4">
        <w:rPr>
          <w:rFonts w:cs="Arial"/>
          <w:sz w:val="28"/>
          <w:szCs w:val="28"/>
        </w:rPr>
        <w:t xml:space="preserve">специальности </w:t>
      </w:r>
      <w:r w:rsidR="00FD41E9"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 xml:space="preserve">, </w:t>
      </w:r>
      <w:r w:rsidR="00FD41E9" w:rsidRPr="00C228B4">
        <w:rPr>
          <w:rFonts w:cs="Arial"/>
          <w:sz w:val="28"/>
          <w:szCs w:val="28"/>
        </w:rPr>
        <w:t xml:space="preserve">специализации </w:t>
      </w:r>
      <w:r w:rsidR="00085EC5" w:rsidRPr="00C228B4">
        <w:rPr>
          <w:rFonts w:cs="Arial"/>
          <w:sz w:val="28"/>
          <w:szCs w:val="28"/>
        </w:rPr>
        <w:t xml:space="preserve">программы </w:t>
      </w:r>
      <w:r w:rsidR="00085EC5"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w:t>
      </w:r>
      <w:r w:rsidR="00085EC5" w:rsidRPr="00C228B4">
        <w:rPr>
          <w:rFonts w:cs="Arial"/>
          <w:sz w:val="28"/>
          <w:szCs w:val="28"/>
          <w:lang w:val="x-none"/>
        </w:rPr>
        <w:t>технологиях</w:t>
      </w:r>
      <w:r w:rsidR="00085EC5" w:rsidRPr="00C228B4">
        <w:rPr>
          <w:rFonts w:cs="Arial"/>
          <w:sz w:val="28"/>
          <w:szCs w:val="28"/>
        </w:rPr>
        <w:t xml:space="preserve"> и</w:t>
      </w:r>
      <w:r w:rsidRPr="00C228B4">
        <w:rPr>
          <w:rFonts w:cs="Arial"/>
          <w:sz w:val="28"/>
          <w:szCs w:val="28"/>
        </w:rPr>
        <w:t xml:space="preserve"> нормативным документам Пензенского ГАУ и может быть использована в учебном процессе.</w:t>
      </w:r>
    </w:p>
    <w:p w14:paraId="525BDCF7" w14:textId="77777777" w:rsidR="000430C5" w:rsidRPr="00C228B4" w:rsidRDefault="000430C5" w:rsidP="00596476">
      <w:pPr>
        <w:widowControl/>
        <w:ind w:firstLine="709"/>
        <w:rPr>
          <w:rFonts w:cs="Arial"/>
          <w:sz w:val="28"/>
          <w:szCs w:val="28"/>
        </w:rPr>
      </w:pPr>
    </w:p>
    <w:p w14:paraId="2938D423" w14:textId="547F2A9C" w:rsidR="000430C5" w:rsidRPr="00C228B4" w:rsidRDefault="001F002A" w:rsidP="00596476">
      <w:pPr>
        <w:widowControl/>
        <w:ind w:firstLine="709"/>
        <w:rPr>
          <w:rFonts w:cs="Arial"/>
          <w:sz w:val="28"/>
          <w:szCs w:val="28"/>
        </w:rPr>
      </w:pPr>
      <w:r>
        <w:rPr>
          <w:noProof/>
        </w:rPr>
        <w:drawing>
          <wp:anchor distT="0" distB="0" distL="114300" distR="114300" simplePos="0" relativeHeight="251651584" behindDoc="0" locked="0" layoutInCell="1" allowOverlap="1" wp14:anchorId="25BFD547" wp14:editId="00ABA901">
            <wp:simplePos x="0" y="0"/>
            <wp:positionH relativeFrom="column">
              <wp:posOffset>3865880</wp:posOffset>
            </wp:positionH>
            <wp:positionV relativeFrom="paragraph">
              <wp:posOffset>165100</wp:posOffset>
            </wp:positionV>
            <wp:extent cx="800100" cy="447675"/>
            <wp:effectExtent l="0" t="0" r="0"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contrast="12000"/>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pic:spPr>
                </pic:pic>
              </a:graphicData>
            </a:graphic>
            <wp14:sizeRelH relativeFrom="page">
              <wp14:pctWidth>0</wp14:pctWidth>
            </wp14:sizeRelH>
            <wp14:sizeRelV relativeFrom="page">
              <wp14:pctHeight>0</wp14:pctHeight>
            </wp14:sizeRelV>
          </wp:anchor>
        </w:drawing>
      </w:r>
    </w:p>
    <w:p w14:paraId="042F057B" w14:textId="77777777" w:rsidR="000430C5" w:rsidRPr="00C228B4" w:rsidRDefault="000430C5" w:rsidP="00983DBA">
      <w:pPr>
        <w:widowControl/>
        <w:rPr>
          <w:rFonts w:cs="Arial"/>
          <w:sz w:val="28"/>
          <w:szCs w:val="28"/>
        </w:rPr>
      </w:pPr>
      <w:r w:rsidRPr="00C228B4">
        <w:rPr>
          <w:rFonts w:cs="Arial"/>
          <w:sz w:val="28"/>
          <w:szCs w:val="28"/>
        </w:rPr>
        <w:t>Рецензент:</w:t>
      </w:r>
    </w:p>
    <w:p w14:paraId="1AF1ED18" w14:textId="77777777" w:rsidR="000430C5" w:rsidRPr="00C228B4" w:rsidRDefault="00857344" w:rsidP="00983DBA">
      <w:pPr>
        <w:widowControl/>
        <w:rPr>
          <w:rFonts w:cs="Arial"/>
          <w:sz w:val="28"/>
          <w:szCs w:val="28"/>
        </w:rPr>
      </w:pPr>
      <w:r w:rsidRPr="00C228B4">
        <w:rPr>
          <w:rFonts w:cs="Arial"/>
          <w:sz w:val="28"/>
          <w:szCs w:val="28"/>
        </w:rPr>
        <w:t>к</w:t>
      </w:r>
      <w:r w:rsidR="00FA4B5B" w:rsidRPr="00C228B4">
        <w:rPr>
          <w:rFonts w:cs="Arial"/>
          <w:sz w:val="28"/>
          <w:szCs w:val="28"/>
        </w:rPr>
        <w:t>анд.</w:t>
      </w:r>
      <w:r w:rsidR="000430C5" w:rsidRPr="00C228B4">
        <w:rPr>
          <w:rFonts w:cs="Arial"/>
          <w:sz w:val="28"/>
          <w:szCs w:val="28"/>
        </w:rPr>
        <w:t xml:space="preserve"> техн. наук, </w:t>
      </w:r>
      <w:r w:rsidR="0078054B" w:rsidRPr="00C228B4">
        <w:rPr>
          <w:rFonts w:cs="Arial"/>
          <w:sz w:val="28"/>
          <w:szCs w:val="28"/>
        </w:rPr>
        <w:t>доцент</w:t>
      </w:r>
      <w:r w:rsidR="000430C5" w:rsidRPr="00C228B4">
        <w:rPr>
          <w:rFonts w:cs="Arial"/>
          <w:sz w:val="28"/>
          <w:szCs w:val="28"/>
        </w:rPr>
        <w:t xml:space="preserve">                                        </w:t>
      </w:r>
      <w:r w:rsidR="00503F5C" w:rsidRPr="00C228B4">
        <w:rPr>
          <w:rFonts w:cs="Arial"/>
          <w:sz w:val="28"/>
          <w:szCs w:val="28"/>
        </w:rPr>
        <w:t xml:space="preserve">   _________</w:t>
      </w:r>
      <w:proofErr w:type="gramStart"/>
      <w:r w:rsidR="00503F5C" w:rsidRPr="00C228B4">
        <w:rPr>
          <w:rFonts w:cs="Arial"/>
          <w:sz w:val="28"/>
          <w:szCs w:val="28"/>
        </w:rPr>
        <w:t>_</w:t>
      </w:r>
      <w:r w:rsidR="00FF63F0" w:rsidRPr="00C228B4">
        <w:rPr>
          <w:rFonts w:cs="Arial"/>
          <w:sz w:val="28"/>
          <w:szCs w:val="28"/>
        </w:rPr>
        <w:t xml:space="preserve">  </w:t>
      </w:r>
      <w:r w:rsidR="00FF63F0" w:rsidRPr="00C228B4">
        <w:rPr>
          <w:rFonts w:cs="Arial"/>
          <w:sz w:val="26"/>
          <w:szCs w:val="26"/>
          <w:u w:val="single"/>
        </w:rPr>
        <w:t>В.А.</w:t>
      </w:r>
      <w:proofErr w:type="gramEnd"/>
      <w:r w:rsidR="00FF63F0" w:rsidRPr="00C228B4">
        <w:rPr>
          <w:rFonts w:cs="Arial"/>
          <w:sz w:val="26"/>
          <w:szCs w:val="26"/>
          <w:u w:val="single"/>
        </w:rPr>
        <w:t xml:space="preserve"> </w:t>
      </w:r>
      <w:proofErr w:type="spellStart"/>
      <w:r w:rsidR="00FF63F0" w:rsidRPr="00C228B4">
        <w:rPr>
          <w:rFonts w:cs="Arial"/>
          <w:sz w:val="26"/>
          <w:szCs w:val="26"/>
          <w:u w:val="single"/>
        </w:rPr>
        <w:t>Овтов</w:t>
      </w:r>
      <w:proofErr w:type="spellEnd"/>
      <w:r w:rsidR="00FF63F0" w:rsidRPr="00C228B4">
        <w:rPr>
          <w:rFonts w:cs="Arial"/>
          <w:sz w:val="26"/>
          <w:szCs w:val="26"/>
        </w:rPr>
        <w:t xml:space="preserve">    </w:t>
      </w:r>
      <w:r w:rsidR="005823A3" w:rsidRPr="00C228B4">
        <w:rPr>
          <w:rFonts w:cs="Arial"/>
          <w:sz w:val="28"/>
          <w:szCs w:val="28"/>
        </w:rPr>
        <w:t>__</w:t>
      </w:r>
    </w:p>
    <w:p w14:paraId="4E21680B" w14:textId="77777777" w:rsidR="000430C5" w:rsidRPr="00C228B4" w:rsidRDefault="000430C5" w:rsidP="00983DBA">
      <w:pPr>
        <w:widowControl/>
        <w:rPr>
          <w:rFonts w:cs="Arial"/>
          <w:sz w:val="28"/>
          <w:szCs w:val="28"/>
          <w:vertAlign w:val="subscript"/>
        </w:rPr>
      </w:pPr>
      <w:r w:rsidRPr="00C228B4">
        <w:rPr>
          <w:rFonts w:cs="Arial"/>
          <w:sz w:val="28"/>
          <w:szCs w:val="28"/>
          <w:vertAlign w:val="subscript"/>
        </w:rPr>
        <w:t xml:space="preserve">(уч. степень, ученое </w:t>
      </w:r>
      <w:proofErr w:type="gramStart"/>
      <w:r w:rsidRPr="00C228B4">
        <w:rPr>
          <w:rFonts w:cs="Arial"/>
          <w:sz w:val="28"/>
          <w:szCs w:val="28"/>
          <w:vertAlign w:val="subscript"/>
        </w:rPr>
        <w:t xml:space="preserve">звание)   </w:t>
      </w:r>
      <w:proofErr w:type="gramEnd"/>
      <w:r w:rsidRPr="00C228B4">
        <w:rPr>
          <w:rFonts w:cs="Arial"/>
          <w:sz w:val="28"/>
          <w:szCs w:val="28"/>
          <w:vertAlign w:val="subscript"/>
        </w:rPr>
        <w:t xml:space="preserve">                                                                  </w:t>
      </w:r>
      <w:r w:rsidR="00764BD5" w:rsidRPr="00C228B4">
        <w:rPr>
          <w:rFonts w:cs="Arial"/>
          <w:sz w:val="28"/>
          <w:szCs w:val="28"/>
          <w:vertAlign w:val="subscript"/>
        </w:rPr>
        <w:t xml:space="preserve">               </w:t>
      </w:r>
      <w:r w:rsidRPr="00C228B4">
        <w:rPr>
          <w:rFonts w:cs="Arial"/>
          <w:sz w:val="28"/>
          <w:szCs w:val="28"/>
          <w:vertAlign w:val="subscript"/>
        </w:rPr>
        <w:t xml:space="preserve">       (подпись)                  (инициалы, Ф.)</w:t>
      </w:r>
    </w:p>
    <w:p w14:paraId="72A13BEB" w14:textId="77777777" w:rsidR="000430C5" w:rsidRPr="00C228B4" w:rsidRDefault="000430C5" w:rsidP="00983DBA">
      <w:pPr>
        <w:widowControl/>
        <w:rPr>
          <w:rFonts w:cs="Arial"/>
          <w:sz w:val="28"/>
          <w:szCs w:val="28"/>
        </w:rPr>
      </w:pPr>
    </w:p>
    <w:p w14:paraId="2E84A2FA" w14:textId="77777777" w:rsidR="000430C5" w:rsidRPr="00C228B4" w:rsidRDefault="00AC2ADA" w:rsidP="00E06ED7">
      <w:pPr>
        <w:pStyle w:val="1f2"/>
        <w:rPr>
          <w:color w:val="auto"/>
        </w:rPr>
      </w:pPr>
      <w:r w:rsidRPr="00C228B4">
        <w:rPr>
          <w:color w:val="auto"/>
        </w:rPr>
        <w:br w:type="page"/>
      </w:r>
      <w:bookmarkStart w:id="1" w:name="_Toc105704286"/>
      <w:r w:rsidR="000430C5" w:rsidRPr="00C228B4">
        <w:rPr>
          <w:color w:val="auto"/>
        </w:rPr>
        <w:lastRenderedPageBreak/>
        <w:t>ВЫПИСКА</w:t>
      </w:r>
      <w:r w:rsidR="00E06ED7" w:rsidRPr="00C228B4">
        <w:rPr>
          <w:color w:val="auto"/>
        </w:rPr>
        <w:t xml:space="preserve"> </w:t>
      </w:r>
      <w:r w:rsidR="000430C5" w:rsidRPr="00C228B4">
        <w:rPr>
          <w:color w:val="auto"/>
        </w:rPr>
        <w:t xml:space="preserve">ИЗ ПРОТОКОЛА </w:t>
      </w:r>
      <w:bookmarkEnd w:id="1"/>
      <w:r w:rsidR="00EA4BB5" w:rsidRPr="00C228B4">
        <w:rPr>
          <w:color w:val="auto"/>
          <w:lang w:val="x-none"/>
        </w:rPr>
        <w:t>№_</w:t>
      </w:r>
    </w:p>
    <w:p w14:paraId="316D2D5C" w14:textId="77777777" w:rsidR="000430C5" w:rsidRPr="00C228B4" w:rsidRDefault="000430C5" w:rsidP="00B64F41">
      <w:pPr>
        <w:widowControl/>
        <w:jc w:val="center"/>
        <w:rPr>
          <w:rFonts w:cs="Arial"/>
          <w:sz w:val="28"/>
          <w:szCs w:val="28"/>
        </w:rPr>
      </w:pPr>
      <w:r w:rsidRPr="00C228B4">
        <w:rPr>
          <w:rFonts w:cs="Arial"/>
          <w:sz w:val="28"/>
          <w:szCs w:val="28"/>
        </w:rPr>
        <w:t xml:space="preserve">заседания кафедры </w:t>
      </w:r>
      <w:r w:rsidR="00857344" w:rsidRPr="00C228B4">
        <w:rPr>
          <w:rFonts w:cs="Arial"/>
          <w:sz w:val="28"/>
          <w:szCs w:val="28"/>
        </w:rPr>
        <w:t>«</w:t>
      </w:r>
      <w:r w:rsidR="00857344" w:rsidRPr="00C228B4">
        <w:rPr>
          <w:rFonts w:cs="Arial"/>
          <w:sz w:val="28"/>
          <w:szCs w:val="28"/>
          <w:lang w:val="x-none"/>
        </w:rPr>
        <w:t>Технический сервис машин</w:t>
      </w:r>
      <w:r w:rsidR="00857344" w:rsidRPr="00C228B4">
        <w:rPr>
          <w:rFonts w:cs="Arial"/>
          <w:sz w:val="28"/>
          <w:szCs w:val="28"/>
        </w:rPr>
        <w:t>»</w:t>
      </w:r>
    </w:p>
    <w:p w14:paraId="4471E269" w14:textId="77777777" w:rsidR="000430C5" w:rsidRPr="00C228B4" w:rsidRDefault="000430C5" w:rsidP="00B64F41">
      <w:pPr>
        <w:widowControl/>
        <w:jc w:val="center"/>
        <w:rPr>
          <w:rFonts w:cs="Arial"/>
          <w:sz w:val="28"/>
          <w:szCs w:val="28"/>
        </w:rPr>
      </w:pPr>
      <w:r w:rsidRPr="00C228B4">
        <w:rPr>
          <w:rFonts w:cs="Arial"/>
          <w:sz w:val="28"/>
          <w:szCs w:val="28"/>
        </w:rPr>
        <w:t>Пензенского ГАУ</w:t>
      </w:r>
    </w:p>
    <w:p w14:paraId="6007B4A1" w14:textId="77777777" w:rsidR="000430C5" w:rsidRPr="00C228B4" w:rsidRDefault="000430C5" w:rsidP="00596476">
      <w:pPr>
        <w:widowControl/>
        <w:ind w:firstLine="709"/>
        <w:rPr>
          <w:rFonts w:cs="Arial"/>
          <w:sz w:val="28"/>
          <w:szCs w:val="28"/>
        </w:rPr>
      </w:pPr>
    </w:p>
    <w:p w14:paraId="22A96034" w14:textId="77777777" w:rsidR="000430C5" w:rsidRPr="00C228B4" w:rsidRDefault="000430C5" w:rsidP="00983DBA">
      <w:pPr>
        <w:widowControl/>
        <w:ind w:firstLine="709"/>
        <w:jc w:val="right"/>
        <w:rPr>
          <w:rFonts w:cs="Arial"/>
          <w:i/>
          <w:sz w:val="28"/>
          <w:szCs w:val="28"/>
        </w:rPr>
      </w:pPr>
      <w:r w:rsidRPr="00C228B4">
        <w:rPr>
          <w:rFonts w:cs="Arial"/>
          <w:i/>
          <w:sz w:val="28"/>
          <w:szCs w:val="28"/>
        </w:rPr>
        <w:t xml:space="preserve">от </w:t>
      </w:r>
      <w:r w:rsidR="00295DFC" w:rsidRPr="00C228B4">
        <w:rPr>
          <w:rFonts w:cs="Arial"/>
          <w:sz w:val="28"/>
          <w:szCs w:val="28"/>
          <w:lang w:val="x-none"/>
        </w:rPr>
        <w:t>22.03.2021 г</w:t>
      </w:r>
      <w:r w:rsidR="00295DFC" w:rsidRPr="00C228B4">
        <w:rPr>
          <w:rFonts w:cs="Arial"/>
          <w:sz w:val="26"/>
          <w:szCs w:val="26"/>
        </w:rPr>
        <w:t>.</w:t>
      </w:r>
    </w:p>
    <w:p w14:paraId="56DC6AF4" w14:textId="77777777" w:rsidR="000430C5" w:rsidRPr="00C228B4" w:rsidRDefault="000430C5" w:rsidP="00596476">
      <w:pPr>
        <w:widowControl/>
        <w:ind w:firstLine="709"/>
        <w:rPr>
          <w:rFonts w:cs="Arial"/>
          <w:sz w:val="28"/>
          <w:szCs w:val="28"/>
        </w:rPr>
      </w:pPr>
    </w:p>
    <w:p w14:paraId="60FFF818" w14:textId="77777777" w:rsidR="000430C5" w:rsidRPr="00C228B4" w:rsidRDefault="000430C5" w:rsidP="008C0CE5">
      <w:pPr>
        <w:widowControl/>
        <w:ind w:firstLine="709"/>
        <w:rPr>
          <w:rFonts w:cs="Arial"/>
          <w:sz w:val="28"/>
          <w:szCs w:val="28"/>
        </w:rPr>
      </w:pPr>
      <w:r w:rsidRPr="00C228B4">
        <w:rPr>
          <w:rFonts w:cs="Arial"/>
          <w:b/>
          <w:sz w:val="28"/>
          <w:szCs w:val="28"/>
          <w:u w:val="single"/>
        </w:rPr>
        <w:t>Присутствовали:</w:t>
      </w:r>
      <w:r w:rsidRPr="00C228B4">
        <w:rPr>
          <w:rFonts w:cs="Arial"/>
          <w:sz w:val="28"/>
          <w:szCs w:val="28"/>
        </w:rPr>
        <w:t xml:space="preserve"> </w:t>
      </w:r>
      <w:proofErr w:type="spellStart"/>
      <w:r w:rsidR="00AC2ADA" w:rsidRPr="00C228B4">
        <w:rPr>
          <w:rFonts w:cs="Arial"/>
          <w:sz w:val="28"/>
          <w:szCs w:val="28"/>
        </w:rPr>
        <w:t>Кухмазов</w:t>
      </w:r>
      <w:proofErr w:type="spellEnd"/>
      <w:r w:rsidR="00AC2ADA" w:rsidRPr="00C228B4">
        <w:rPr>
          <w:rFonts w:cs="Arial"/>
          <w:sz w:val="28"/>
          <w:szCs w:val="28"/>
        </w:rPr>
        <w:t xml:space="preserve"> К.З.</w:t>
      </w:r>
      <w:r w:rsidRPr="00C228B4">
        <w:rPr>
          <w:rFonts w:cs="Arial"/>
          <w:sz w:val="28"/>
          <w:szCs w:val="28"/>
        </w:rPr>
        <w:t xml:space="preserve"> – зав. кафедрой, </w:t>
      </w:r>
      <w:r w:rsidR="00AC2ADA" w:rsidRPr="00C228B4">
        <w:rPr>
          <w:rFonts w:cs="Arial"/>
          <w:sz w:val="28"/>
          <w:szCs w:val="28"/>
        </w:rPr>
        <w:t>д</w:t>
      </w:r>
      <w:r w:rsidRPr="00C228B4">
        <w:rPr>
          <w:rFonts w:cs="Arial"/>
          <w:sz w:val="28"/>
          <w:szCs w:val="28"/>
        </w:rPr>
        <w:t xml:space="preserve">.т.н., </w:t>
      </w:r>
      <w:r w:rsidR="00AC2ADA" w:rsidRPr="00C228B4">
        <w:rPr>
          <w:rFonts w:cs="Arial"/>
          <w:sz w:val="28"/>
          <w:szCs w:val="28"/>
        </w:rPr>
        <w:t>профессор</w:t>
      </w:r>
      <w:r w:rsidRPr="00C228B4">
        <w:rPr>
          <w:rFonts w:cs="Arial"/>
          <w:sz w:val="28"/>
          <w:szCs w:val="28"/>
        </w:rPr>
        <w:t xml:space="preserve">; </w:t>
      </w:r>
      <w:r w:rsidR="00AC2ADA" w:rsidRPr="00C228B4">
        <w:rPr>
          <w:rFonts w:cs="Arial"/>
          <w:sz w:val="28"/>
          <w:szCs w:val="28"/>
        </w:rPr>
        <w:t xml:space="preserve">Спицын И.А., д.т.н., профессор; Уханов А.П., д.т.н., профессор; Тимохин С.В., д.т.н., профессор; </w:t>
      </w:r>
      <w:proofErr w:type="spellStart"/>
      <w:r w:rsidR="00AC2ADA" w:rsidRPr="00C228B4">
        <w:rPr>
          <w:rFonts w:cs="Arial"/>
          <w:sz w:val="28"/>
          <w:szCs w:val="28"/>
        </w:rPr>
        <w:t>Зябиров</w:t>
      </w:r>
      <w:proofErr w:type="spellEnd"/>
      <w:r w:rsidR="00AC2ADA" w:rsidRPr="00C228B4">
        <w:rPr>
          <w:rFonts w:cs="Arial"/>
          <w:sz w:val="28"/>
          <w:szCs w:val="28"/>
        </w:rPr>
        <w:t xml:space="preserve"> И.М</w:t>
      </w:r>
      <w:r w:rsidR="0062536A" w:rsidRPr="00C228B4">
        <w:rPr>
          <w:rFonts w:cs="Arial"/>
          <w:sz w:val="28"/>
          <w:szCs w:val="28"/>
        </w:rPr>
        <w:t>.</w:t>
      </w:r>
      <w:r w:rsidR="00AC2ADA" w:rsidRPr="00C228B4">
        <w:rPr>
          <w:rFonts w:cs="Arial"/>
          <w:sz w:val="28"/>
          <w:szCs w:val="28"/>
        </w:rPr>
        <w:t xml:space="preserve">, к.т.н., доцент; Иванов А.С., к.т.н., доцент; Орехов А.А. к.т.н., доцент; </w:t>
      </w:r>
      <w:proofErr w:type="spellStart"/>
      <w:r w:rsidR="00AC2ADA" w:rsidRPr="00C228B4">
        <w:rPr>
          <w:rFonts w:cs="Arial"/>
          <w:sz w:val="28"/>
          <w:szCs w:val="28"/>
        </w:rPr>
        <w:t>Терюшков</w:t>
      </w:r>
      <w:proofErr w:type="spellEnd"/>
      <w:r w:rsidR="00AC2ADA" w:rsidRPr="00C228B4">
        <w:rPr>
          <w:rFonts w:cs="Arial"/>
          <w:sz w:val="28"/>
          <w:szCs w:val="28"/>
        </w:rPr>
        <w:t xml:space="preserve"> В.П., Черняков А.А., к.т.н., доцент; </w:t>
      </w:r>
      <w:proofErr w:type="spellStart"/>
      <w:r w:rsidR="00AC2ADA" w:rsidRPr="00C228B4">
        <w:rPr>
          <w:rFonts w:cs="Arial"/>
          <w:sz w:val="28"/>
          <w:szCs w:val="28"/>
        </w:rPr>
        <w:t>Рыблов</w:t>
      </w:r>
      <w:proofErr w:type="spellEnd"/>
      <w:r w:rsidR="00AC2ADA" w:rsidRPr="00C228B4">
        <w:rPr>
          <w:rFonts w:cs="Arial"/>
          <w:sz w:val="28"/>
          <w:szCs w:val="28"/>
        </w:rPr>
        <w:t xml:space="preserve"> М.В., д.т.н., доцент; Карасев И.Е., к.т.н., доцент; Воронова И.А., </w:t>
      </w:r>
      <w:proofErr w:type="spellStart"/>
      <w:r w:rsidR="00AC2ADA" w:rsidRPr="00C228B4">
        <w:rPr>
          <w:rFonts w:cs="Arial"/>
          <w:sz w:val="28"/>
          <w:szCs w:val="28"/>
        </w:rPr>
        <w:t>к.с.-х..н</w:t>
      </w:r>
      <w:proofErr w:type="spellEnd"/>
      <w:r w:rsidR="00AC2ADA" w:rsidRPr="00C228B4">
        <w:rPr>
          <w:rFonts w:cs="Arial"/>
          <w:sz w:val="28"/>
          <w:szCs w:val="28"/>
        </w:rPr>
        <w:t xml:space="preserve">., </w:t>
      </w:r>
      <w:proofErr w:type="spellStart"/>
      <w:r w:rsidR="00AC2ADA" w:rsidRPr="00C228B4">
        <w:rPr>
          <w:rFonts w:cs="Arial"/>
          <w:sz w:val="28"/>
          <w:szCs w:val="28"/>
        </w:rPr>
        <w:t>доцент;</w:t>
      </w:r>
      <w:r w:rsidR="005C6503" w:rsidRPr="00C228B4">
        <w:rPr>
          <w:rFonts w:cs="Arial"/>
          <w:sz w:val="28"/>
          <w:szCs w:val="28"/>
        </w:rPr>
        <w:t>Потапова</w:t>
      </w:r>
      <w:proofErr w:type="spellEnd"/>
      <w:r w:rsidR="005C6503" w:rsidRPr="00C228B4">
        <w:rPr>
          <w:rFonts w:cs="Arial"/>
          <w:sz w:val="28"/>
          <w:szCs w:val="28"/>
        </w:rPr>
        <w:t xml:space="preserve"> Н.И., ст. преподаватель; </w:t>
      </w:r>
      <w:proofErr w:type="spellStart"/>
      <w:r w:rsidR="005C6503" w:rsidRPr="00C228B4">
        <w:rPr>
          <w:rFonts w:cs="Arial"/>
          <w:sz w:val="28"/>
          <w:szCs w:val="28"/>
        </w:rPr>
        <w:t>Чупшев</w:t>
      </w:r>
      <w:proofErr w:type="spellEnd"/>
      <w:r w:rsidR="005C6503" w:rsidRPr="00C228B4">
        <w:rPr>
          <w:rFonts w:cs="Arial"/>
          <w:sz w:val="28"/>
          <w:szCs w:val="28"/>
        </w:rPr>
        <w:t xml:space="preserve"> А.В., к.т.н., доцент; </w:t>
      </w:r>
      <w:proofErr w:type="spellStart"/>
      <w:r w:rsidR="005C6503" w:rsidRPr="00C228B4">
        <w:rPr>
          <w:rFonts w:cs="Arial"/>
          <w:sz w:val="28"/>
          <w:szCs w:val="28"/>
        </w:rPr>
        <w:t>Зябиров</w:t>
      </w:r>
      <w:proofErr w:type="spellEnd"/>
      <w:r w:rsidR="005C6503" w:rsidRPr="00C228B4">
        <w:rPr>
          <w:rFonts w:cs="Arial"/>
          <w:sz w:val="28"/>
          <w:szCs w:val="28"/>
        </w:rPr>
        <w:t xml:space="preserve"> А.И., к.т.н., доцент; Петрова Е.В., учебный мастер.</w:t>
      </w:r>
    </w:p>
    <w:p w14:paraId="56DD884F" w14:textId="77777777" w:rsidR="00AC2ADA" w:rsidRPr="00C228B4" w:rsidRDefault="00AC2ADA" w:rsidP="00596476">
      <w:pPr>
        <w:widowControl/>
        <w:ind w:firstLine="709"/>
        <w:rPr>
          <w:rFonts w:cs="Arial"/>
          <w:sz w:val="28"/>
          <w:szCs w:val="28"/>
        </w:rPr>
      </w:pPr>
    </w:p>
    <w:p w14:paraId="0BC32581" w14:textId="77777777" w:rsidR="00AF0810" w:rsidRPr="00C228B4" w:rsidRDefault="000430C5" w:rsidP="00AF0810">
      <w:pPr>
        <w:widowControl/>
        <w:ind w:firstLine="709"/>
        <w:rPr>
          <w:rFonts w:cs="Arial"/>
          <w:sz w:val="28"/>
          <w:szCs w:val="28"/>
        </w:rPr>
      </w:pPr>
      <w:r w:rsidRPr="00C228B4">
        <w:rPr>
          <w:rFonts w:cs="Arial"/>
          <w:b/>
          <w:sz w:val="28"/>
          <w:szCs w:val="28"/>
          <w:u w:val="single"/>
        </w:rPr>
        <w:t>Слушали:</w:t>
      </w:r>
      <w:r w:rsidRPr="00C228B4">
        <w:rPr>
          <w:rFonts w:cs="Arial"/>
          <w:sz w:val="28"/>
          <w:szCs w:val="28"/>
        </w:rPr>
        <w:t xml:space="preserve"> доцента </w:t>
      </w:r>
      <w:r w:rsidR="00CC0CCA" w:rsidRPr="00C228B4">
        <w:rPr>
          <w:rFonts w:cs="Arial"/>
          <w:sz w:val="28"/>
          <w:szCs w:val="28"/>
        </w:rPr>
        <w:t>И</w:t>
      </w:r>
      <w:r w:rsidR="00857344" w:rsidRPr="00C228B4">
        <w:rPr>
          <w:rFonts w:cs="Arial"/>
          <w:sz w:val="28"/>
          <w:szCs w:val="28"/>
        </w:rPr>
        <w:t>ванова А.С.</w:t>
      </w:r>
      <w:r w:rsidRPr="00C228B4">
        <w:rPr>
          <w:rFonts w:cs="Arial"/>
          <w:sz w:val="28"/>
          <w:szCs w:val="28"/>
        </w:rPr>
        <w:t>, который представил рабочую программу «</w:t>
      </w:r>
      <w:r w:rsidR="00CC0CCA"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подготовленную в соответствии с требованиями ФГОС ВО </w:t>
      </w:r>
      <w:r w:rsidR="00FD41E9" w:rsidRPr="00C228B4">
        <w:rPr>
          <w:rFonts w:cs="Arial"/>
          <w:sz w:val="28"/>
          <w:szCs w:val="28"/>
        </w:rPr>
        <w:t xml:space="preserve">специальности </w:t>
      </w:r>
      <w:r w:rsidR="00FD41E9"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 xml:space="preserve">, </w:t>
      </w:r>
      <w:r w:rsidR="00FD41E9" w:rsidRPr="00C228B4">
        <w:rPr>
          <w:rFonts w:cs="Arial"/>
          <w:sz w:val="28"/>
          <w:szCs w:val="28"/>
        </w:rPr>
        <w:t xml:space="preserve">специализации программы </w:t>
      </w:r>
      <w:r w:rsidR="00FD41E9"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w:t>
      </w:r>
      <w:r w:rsidR="00FD41E9" w:rsidRPr="00C228B4">
        <w:rPr>
          <w:rFonts w:cs="Arial"/>
          <w:sz w:val="28"/>
          <w:szCs w:val="28"/>
          <w:lang w:val="x-none"/>
        </w:rPr>
        <w:t>технологиях</w:t>
      </w:r>
      <w:r w:rsidR="00FD41E9" w:rsidRPr="00C228B4">
        <w:rPr>
          <w:rFonts w:cs="Arial"/>
          <w:sz w:val="28"/>
          <w:szCs w:val="28"/>
        </w:rPr>
        <w:t xml:space="preserve"> (</w:t>
      </w:r>
      <w:r w:rsidR="00AF0810" w:rsidRPr="00C228B4">
        <w:rPr>
          <w:rFonts w:cs="Arial"/>
          <w:sz w:val="28"/>
          <w:szCs w:val="28"/>
          <w:lang w:val="x-none"/>
        </w:rPr>
        <w:t xml:space="preserve">утвержден приказом Министерства образования Российской </w:t>
      </w:r>
      <w:r w:rsidR="00085EC5" w:rsidRPr="00C228B4">
        <w:rPr>
          <w:rFonts w:cs="Arial"/>
          <w:sz w:val="28"/>
          <w:szCs w:val="28"/>
          <w:lang w:val="x-none"/>
        </w:rPr>
        <w:t>федерации №</w:t>
      </w:r>
      <w:r w:rsidR="00AF0810" w:rsidRPr="00C228B4">
        <w:rPr>
          <w:rFonts w:cs="Arial"/>
          <w:sz w:val="28"/>
          <w:szCs w:val="28"/>
          <w:lang w:val="x-none"/>
        </w:rPr>
        <w:t xml:space="preserve"> 935 от 11.08.2020)</w:t>
      </w:r>
      <w:r w:rsidR="00AF0810" w:rsidRPr="00C228B4">
        <w:rPr>
          <w:rFonts w:cs="Arial"/>
          <w:sz w:val="28"/>
          <w:szCs w:val="28"/>
        </w:rPr>
        <w:t xml:space="preserve"> </w:t>
      </w:r>
    </w:p>
    <w:p w14:paraId="5882816E" w14:textId="77777777" w:rsidR="000430C5" w:rsidRPr="00C228B4" w:rsidRDefault="000430C5" w:rsidP="00596476">
      <w:pPr>
        <w:widowControl/>
        <w:ind w:firstLine="709"/>
        <w:rPr>
          <w:rFonts w:cs="Arial"/>
          <w:sz w:val="28"/>
          <w:szCs w:val="28"/>
        </w:rPr>
      </w:pPr>
    </w:p>
    <w:p w14:paraId="21AC4250" w14:textId="77777777" w:rsidR="000430C5" w:rsidRPr="00C228B4" w:rsidRDefault="000430C5" w:rsidP="00AF0810">
      <w:pPr>
        <w:widowControl/>
        <w:ind w:firstLine="709"/>
        <w:rPr>
          <w:rFonts w:cs="Arial"/>
          <w:sz w:val="28"/>
          <w:szCs w:val="28"/>
        </w:rPr>
      </w:pPr>
      <w:r w:rsidRPr="00C228B4">
        <w:rPr>
          <w:rFonts w:cs="Arial"/>
          <w:b/>
          <w:sz w:val="28"/>
          <w:szCs w:val="28"/>
          <w:u w:val="single"/>
        </w:rPr>
        <w:t>Выступили:</w:t>
      </w:r>
      <w:r w:rsidRPr="00C228B4">
        <w:rPr>
          <w:rFonts w:cs="Arial"/>
          <w:sz w:val="28"/>
          <w:szCs w:val="28"/>
        </w:rPr>
        <w:t xml:space="preserve"> </w:t>
      </w:r>
      <w:proofErr w:type="spellStart"/>
      <w:r w:rsidR="00FF63F0" w:rsidRPr="00C228B4">
        <w:rPr>
          <w:rFonts w:cs="Arial"/>
          <w:sz w:val="28"/>
          <w:szCs w:val="28"/>
        </w:rPr>
        <w:t>Терюшков</w:t>
      </w:r>
      <w:proofErr w:type="spellEnd"/>
      <w:r w:rsidR="00FF63F0" w:rsidRPr="00C228B4">
        <w:rPr>
          <w:rFonts w:cs="Arial"/>
          <w:sz w:val="28"/>
          <w:szCs w:val="28"/>
        </w:rPr>
        <w:t xml:space="preserve"> В.П., </w:t>
      </w:r>
      <w:r w:rsidRPr="00C228B4">
        <w:rPr>
          <w:rFonts w:cs="Arial"/>
          <w:sz w:val="28"/>
          <w:szCs w:val="28"/>
        </w:rPr>
        <w:t>котор</w:t>
      </w:r>
      <w:r w:rsidR="00C43B15" w:rsidRPr="00C228B4">
        <w:rPr>
          <w:rFonts w:cs="Arial"/>
          <w:sz w:val="28"/>
          <w:szCs w:val="28"/>
        </w:rPr>
        <w:t>ый</w:t>
      </w:r>
      <w:r w:rsidRPr="00C228B4">
        <w:rPr>
          <w:rFonts w:cs="Arial"/>
          <w:sz w:val="28"/>
          <w:szCs w:val="28"/>
        </w:rPr>
        <w:t xml:space="preserve"> отметил, что рабочая программа </w:t>
      </w:r>
      <w:r w:rsidR="00764BD5" w:rsidRPr="00C228B4">
        <w:rPr>
          <w:rFonts w:cs="Arial"/>
          <w:sz w:val="28"/>
          <w:szCs w:val="28"/>
        </w:rPr>
        <w:t>«</w:t>
      </w:r>
      <w:r w:rsidR="00764BD5" w:rsidRPr="00C228B4">
        <w:rPr>
          <w:rFonts w:cs="Arial"/>
          <w:sz w:val="28"/>
          <w:szCs w:val="28"/>
          <w:lang w:val="x-none"/>
        </w:rPr>
        <w:t>Выполнение, подготовка к процедуре защиты и защита выпускной квалификационной работы</w:t>
      </w:r>
      <w:r w:rsidR="00C84BD5" w:rsidRPr="00C228B4">
        <w:rPr>
          <w:rFonts w:cs="Arial"/>
          <w:sz w:val="28"/>
          <w:szCs w:val="28"/>
        </w:rPr>
        <w:t xml:space="preserve">» </w:t>
      </w:r>
      <w:r w:rsidRPr="00C228B4">
        <w:rPr>
          <w:rFonts w:cs="Arial"/>
          <w:sz w:val="28"/>
          <w:szCs w:val="28"/>
        </w:rPr>
        <w:t xml:space="preserve"> составлена в соответствии с нормативными документами и учебным планом по </w:t>
      </w:r>
      <w:r w:rsidR="00AF0810" w:rsidRPr="00C228B4">
        <w:rPr>
          <w:rFonts w:cs="Arial"/>
          <w:sz w:val="28"/>
          <w:szCs w:val="28"/>
        </w:rPr>
        <w:t xml:space="preserve">специальности </w:t>
      </w:r>
      <w:r w:rsidR="00AF0810" w:rsidRPr="00C228B4">
        <w:rPr>
          <w:rFonts w:cs="Arial"/>
          <w:sz w:val="28"/>
          <w:szCs w:val="28"/>
          <w:lang w:val="x-none"/>
        </w:rPr>
        <w:t xml:space="preserve"> 23.05.01 Наземные транспортно-технологические средства</w:t>
      </w:r>
      <w:r w:rsidR="00AF0810" w:rsidRPr="00C228B4">
        <w:rPr>
          <w:rFonts w:cs="Arial"/>
          <w:sz w:val="28"/>
          <w:szCs w:val="28"/>
        </w:rPr>
        <w:t xml:space="preserve">, специализации  программы </w:t>
      </w:r>
      <w:r w:rsidR="00AF0810" w:rsidRPr="00C228B4">
        <w:rPr>
          <w:rFonts w:cs="Arial"/>
          <w:sz w:val="28"/>
          <w:szCs w:val="28"/>
          <w:lang w:val="x-none"/>
        </w:rPr>
        <w:t xml:space="preserve"> Автомобильная техника в транспортных технологиях</w:t>
      </w:r>
      <w:r w:rsidR="00C43B15" w:rsidRPr="00C228B4">
        <w:rPr>
          <w:rFonts w:cs="Arial"/>
          <w:sz w:val="28"/>
          <w:szCs w:val="28"/>
        </w:rPr>
        <w:t xml:space="preserve"> </w:t>
      </w:r>
      <w:r w:rsidRPr="00C228B4">
        <w:rPr>
          <w:rFonts w:cs="Arial"/>
          <w:sz w:val="28"/>
          <w:szCs w:val="28"/>
        </w:rPr>
        <w:t>прорецензирова</w:t>
      </w:r>
      <w:r w:rsidR="00C43B15" w:rsidRPr="00C228B4">
        <w:rPr>
          <w:rFonts w:cs="Arial"/>
          <w:sz w:val="28"/>
          <w:szCs w:val="28"/>
        </w:rPr>
        <w:t>л</w:t>
      </w:r>
      <w:r w:rsidRPr="00C228B4">
        <w:rPr>
          <w:rFonts w:cs="Arial"/>
          <w:sz w:val="28"/>
          <w:szCs w:val="28"/>
        </w:rPr>
        <w:t xml:space="preserve"> </w:t>
      </w:r>
      <w:r w:rsidR="00991E61" w:rsidRPr="00C228B4">
        <w:rPr>
          <w:rFonts w:cs="Arial"/>
          <w:sz w:val="28"/>
          <w:szCs w:val="28"/>
        </w:rPr>
        <w:t>доцент</w:t>
      </w:r>
      <w:r w:rsidR="00C43B15" w:rsidRPr="00C228B4">
        <w:rPr>
          <w:rFonts w:cs="Arial"/>
          <w:sz w:val="28"/>
          <w:szCs w:val="28"/>
        </w:rPr>
        <w:t xml:space="preserve"> </w:t>
      </w:r>
      <w:r w:rsidRPr="00C228B4">
        <w:rPr>
          <w:rFonts w:cs="Arial"/>
          <w:sz w:val="28"/>
          <w:szCs w:val="28"/>
        </w:rPr>
        <w:t xml:space="preserve"> кафедры </w:t>
      </w:r>
      <w:r w:rsidR="005C6503" w:rsidRPr="00C228B4">
        <w:rPr>
          <w:rFonts w:cs="Arial"/>
          <w:sz w:val="28"/>
          <w:szCs w:val="28"/>
        </w:rPr>
        <w:t>«</w:t>
      </w:r>
      <w:r w:rsidR="00991E61" w:rsidRPr="00C228B4">
        <w:rPr>
          <w:rFonts w:cs="Arial"/>
          <w:sz w:val="28"/>
          <w:szCs w:val="28"/>
        </w:rPr>
        <w:t>Механизация технологических процессов в АПК</w:t>
      </w:r>
      <w:r w:rsidR="005C6503" w:rsidRPr="00C228B4">
        <w:rPr>
          <w:rFonts w:cs="Arial"/>
          <w:sz w:val="28"/>
          <w:szCs w:val="28"/>
        </w:rPr>
        <w:t>»</w:t>
      </w:r>
      <w:r w:rsidRPr="00C228B4">
        <w:rPr>
          <w:rFonts w:cs="Arial"/>
          <w:sz w:val="28"/>
          <w:szCs w:val="28"/>
        </w:rPr>
        <w:t xml:space="preserve"> </w:t>
      </w:r>
      <w:proofErr w:type="spellStart"/>
      <w:r w:rsidR="00FF63F0" w:rsidRPr="00C228B4">
        <w:rPr>
          <w:rFonts w:cs="Arial"/>
          <w:sz w:val="28"/>
          <w:szCs w:val="28"/>
        </w:rPr>
        <w:t>Овтов</w:t>
      </w:r>
      <w:proofErr w:type="spellEnd"/>
      <w:r w:rsidR="00991E61" w:rsidRPr="00C228B4">
        <w:rPr>
          <w:rFonts w:cs="Arial"/>
          <w:sz w:val="28"/>
          <w:szCs w:val="28"/>
          <w:lang w:val="x-none"/>
        </w:rPr>
        <w:t xml:space="preserve"> В.</w:t>
      </w:r>
      <w:r w:rsidR="00FF63F0" w:rsidRPr="00C228B4">
        <w:rPr>
          <w:rFonts w:cs="Arial"/>
          <w:sz w:val="28"/>
          <w:szCs w:val="28"/>
        </w:rPr>
        <w:t>А</w:t>
      </w:r>
      <w:r w:rsidR="00991E61" w:rsidRPr="00C228B4">
        <w:rPr>
          <w:rFonts w:cs="Arial"/>
          <w:sz w:val="28"/>
          <w:szCs w:val="28"/>
          <w:lang w:val="x-none"/>
        </w:rPr>
        <w:t>.</w:t>
      </w:r>
      <w:r w:rsidRPr="00C228B4">
        <w:rPr>
          <w:rFonts w:cs="Arial"/>
          <w:sz w:val="28"/>
          <w:szCs w:val="28"/>
        </w:rPr>
        <w:t xml:space="preserve"> и может быть использована в учебном процессе.</w:t>
      </w:r>
    </w:p>
    <w:p w14:paraId="6878B95F" w14:textId="77777777" w:rsidR="000430C5" w:rsidRPr="00C228B4" w:rsidRDefault="000430C5" w:rsidP="00596476">
      <w:pPr>
        <w:widowControl/>
        <w:ind w:firstLine="709"/>
        <w:rPr>
          <w:rFonts w:cs="Arial"/>
          <w:sz w:val="28"/>
          <w:szCs w:val="28"/>
        </w:rPr>
      </w:pPr>
    </w:p>
    <w:p w14:paraId="7A6C6832" w14:textId="77777777" w:rsidR="00AF0810" w:rsidRPr="00C228B4" w:rsidRDefault="000430C5" w:rsidP="00AF0810">
      <w:pPr>
        <w:widowControl/>
        <w:ind w:firstLine="709"/>
        <w:rPr>
          <w:rFonts w:cs="Arial"/>
          <w:sz w:val="28"/>
          <w:szCs w:val="28"/>
        </w:rPr>
      </w:pPr>
      <w:r w:rsidRPr="00C228B4">
        <w:rPr>
          <w:rFonts w:cs="Arial"/>
          <w:b/>
          <w:sz w:val="28"/>
          <w:szCs w:val="28"/>
          <w:u w:val="single"/>
        </w:rPr>
        <w:t>Постановили:</w:t>
      </w:r>
      <w:r w:rsidRPr="00C228B4">
        <w:rPr>
          <w:rFonts w:cs="Arial"/>
          <w:sz w:val="28"/>
          <w:szCs w:val="28"/>
        </w:rPr>
        <w:t xml:space="preserve"> утвердить рабочую программу «</w:t>
      </w:r>
      <w:r w:rsidR="00764BD5"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для, обучающихся по </w:t>
      </w:r>
      <w:r w:rsidR="00085EC5" w:rsidRPr="00C228B4">
        <w:rPr>
          <w:rFonts w:cs="Arial"/>
          <w:sz w:val="28"/>
          <w:szCs w:val="28"/>
        </w:rPr>
        <w:t xml:space="preserve">специальности </w:t>
      </w:r>
      <w:r w:rsidR="00085EC5"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 xml:space="preserve">, </w:t>
      </w:r>
      <w:r w:rsidR="00085EC5" w:rsidRPr="00C228B4">
        <w:rPr>
          <w:rFonts w:cs="Arial"/>
          <w:sz w:val="28"/>
          <w:szCs w:val="28"/>
        </w:rPr>
        <w:t xml:space="preserve">специализации программы </w:t>
      </w:r>
      <w:r w:rsidR="00085EC5"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технологиях</w:t>
      </w:r>
      <w:r w:rsidR="00AF0810" w:rsidRPr="00C228B4">
        <w:rPr>
          <w:rFonts w:cs="Arial"/>
          <w:sz w:val="28"/>
          <w:szCs w:val="28"/>
        </w:rPr>
        <w:t>.</w:t>
      </w:r>
    </w:p>
    <w:p w14:paraId="2BE63B94" w14:textId="77777777" w:rsidR="000430C5" w:rsidRPr="00C228B4" w:rsidRDefault="000430C5" w:rsidP="00596476">
      <w:pPr>
        <w:widowControl/>
        <w:ind w:firstLine="709"/>
        <w:rPr>
          <w:rFonts w:cs="Arial"/>
          <w:sz w:val="28"/>
          <w:szCs w:val="28"/>
        </w:rPr>
      </w:pPr>
    </w:p>
    <w:p w14:paraId="3A886885" w14:textId="77777777" w:rsidR="000430C5" w:rsidRPr="00C228B4" w:rsidRDefault="000430C5" w:rsidP="00596476">
      <w:pPr>
        <w:widowControl/>
        <w:ind w:firstLine="709"/>
        <w:rPr>
          <w:rFonts w:cs="Arial"/>
          <w:sz w:val="28"/>
          <w:szCs w:val="28"/>
        </w:rPr>
      </w:pPr>
    </w:p>
    <w:p w14:paraId="1E1E824C" w14:textId="77777777" w:rsidR="000430C5" w:rsidRPr="00C228B4" w:rsidRDefault="000430C5" w:rsidP="00596476">
      <w:pPr>
        <w:widowControl/>
        <w:ind w:firstLine="709"/>
        <w:rPr>
          <w:rFonts w:cs="Arial"/>
          <w:sz w:val="28"/>
          <w:szCs w:val="28"/>
        </w:rPr>
      </w:pPr>
      <w:r w:rsidRPr="00C228B4">
        <w:rPr>
          <w:rFonts w:cs="Arial"/>
          <w:b/>
          <w:sz w:val="28"/>
          <w:szCs w:val="28"/>
          <w:u w:val="single"/>
        </w:rPr>
        <w:t>Голосовали:</w:t>
      </w:r>
      <w:r w:rsidRPr="00C228B4">
        <w:rPr>
          <w:rFonts w:cs="Arial"/>
          <w:sz w:val="28"/>
          <w:szCs w:val="28"/>
        </w:rPr>
        <w:t xml:space="preserve"> «за» – единогласно.</w:t>
      </w:r>
    </w:p>
    <w:p w14:paraId="13795822" w14:textId="77777777" w:rsidR="000430C5" w:rsidRPr="00C228B4" w:rsidRDefault="000430C5" w:rsidP="00596476">
      <w:pPr>
        <w:widowControl/>
        <w:ind w:firstLine="709"/>
        <w:rPr>
          <w:rFonts w:cs="Arial"/>
          <w:sz w:val="28"/>
          <w:szCs w:val="28"/>
        </w:rPr>
      </w:pPr>
    </w:p>
    <w:p w14:paraId="3136BE82" w14:textId="698698C2" w:rsidR="000430C5" w:rsidRPr="00C228B4" w:rsidRDefault="001F002A" w:rsidP="00983DBA">
      <w:pPr>
        <w:widowControl/>
        <w:rPr>
          <w:rFonts w:cs="Arial"/>
          <w:sz w:val="28"/>
          <w:szCs w:val="28"/>
        </w:rPr>
      </w:pPr>
      <w:r>
        <w:rPr>
          <w:noProof/>
        </w:rPr>
        <w:drawing>
          <wp:anchor distT="0" distB="0" distL="114300" distR="114300" simplePos="0" relativeHeight="251648512" behindDoc="1" locked="0" layoutInCell="1" allowOverlap="1" wp14:anchorId="4B65CA7A" wp14:editId="61829478">
            <wp:simplePos x="0" y="0"/>
            <wp:positionH relativeFrom="column">
              <wp:posOffset>3429000</wp:posOffset>
            </wp:positionH>
            <wp:positionV relativeFrom="paragraph">
              <wp:posOffset>20955</wp:posOffset>
            </wp:positionV>
            <wp:extent cx="685800" cy="438785"/>
            <wp:effectExtent l="38100" t="76200" r="19050" b="56515"/>
            <wp:wrapNone/>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00020">
                      <a:off x="0" y="0"/>
                      <a:ext cx="685800" cy="438785"/>
                    </a:xfrm>
                    <a:prstGeom prst="rect">
                      <a:avLst/>
                    </a:prstGeom>
                    <a:noFill/>
                  </pic:spPr>
                </pic:pic>
              </a:graphicData>
            </a:graphic>
            <wp14:sizeRelH relativeFrom="page">
              <wp14:pctWidth>0</wp14:pctWidth>
            </wp14:sizeRelH>
            <wp14:sizeRelV relativeFrom="page">
              <wp14:pctHeight>0</wp14:pctHeight>
            </wp14:sizeRelV>
          </wp:anchor>
        </w:drawing>
      </w:r>
      <w:r w:rsidR="000430C5" w:rsidRPr="00C228B4">
        <w:rPr>
          <w:rFonts w:cs="Arial"/>
          <w:sz w:val="28"/>
          <w:szCs w:val="28"/>
        </w:rPr>
        <w:t xml:space="preserve">Заведующий кафедрой: </w:t>
      </w:r>
    </w:p>
    <w:p w14:paraId="1C3756DF" w14:textId="77777777" w:rsidR="000430C5" w:rsidRPr="00C228B4" w:rsidRDefault="00991E61" w:rsidP="00983DBA">
      <w:pPr>
        <w:widowControl/>
        <w:rPr>
          <w:rFonts w:cs="Arial"/>
          <w:sz w:val="28"/>
          <w:szCs w:val="28"/>
        </w:rPr>
      </w:pPr>
      <w:proofErr w:type="spellStart"/>
      <w:r w:rsidRPr="00C228B4">
        <w:rPr>
          <w:rFonts w:cs="Arial"/>
          <w:sz w:val="28"/>
          <w:szCs w:val="28"/>
        </w:rPr>
        <w:t>докт</w:t>
      </w:r>
      <w:proofErr w:type="spellEnd"/>
      <w:r w:rsidR="000430C5" w:rsidRPr="00C228B4">
        <w:rPr>
          <w:rFonts w:cs="Arial"/>
          <w:sz w:val="28"/>
          <w:szCs w:val="28"/>
        </w:rPr>
        <w:t xml:space="preserve">. техн. наук, </w:t>
      </w:r>
      <w:r w:rsidRPr="00C228B4">
        <w:rPr>
          <w:rFonts w:cs="Arial"/>
          <w:sz w:val="28"/>
          <w:szCs w:val="28"/>
        </w:rPr>
        <w:t>профессор</w:t>
      </w:r>
      <w:r w:rsidR="000430C5" w:rsidRPr="00C228B4">
        <w:rPr>
          <w:rFonts w:cs="Arial"/>
          <w:sz w:val="28"/>
          <w:szCs w:val="28"/>
        </w:rPr>
        <w:t xml:space="preserve">                                                </w:t>
      </w:r>
      <w:r w:rsidR="00983DBA" w:rsidRPr="00C228B4">
        <w:rPr>
          <w:rFonts w:cs="Arial"/>
          <w:sz w:val="28"/>
          <w:szCs w:val="28"/>
        </w:rPr>
        <w:t xml:space="preserve">    </w:t>
      </w:r>
      <w:r w:rsidR="000430C5" w:rsidRPr="00C228B4">
        <w:rPr>
          <w:rFonts w:cs="Arial"/>
          <w:sz w:val="28"/>
          <w:szCs w:val="28"/>
        </w:rPr>
        <w:t xml:space="preserve">         </w:t>
      </w:r>
      <w:r w:rsidRPr="00C228B4">
        <w:rPr>
          <w:rFonts w:cs="Arial"/>
          <w:sz w:val="28"/>
          <w:szCs w:val="28"/>
        </w:rPr>
        <w:t xml:space="preserve">К.З. </w:t>
      </w:r>
      <w:proofErr w:type="spellStart"/>
      <w:r w:rsidRPr="00C228B4">
        <w:rPr>
          <w:rFonts w:cs="Arial"/>
          <w:sz w:val="28"/>
          <w:szCs w:val="28"/>
        </w:rPr>
        <w:t>Кухмазов</w:t>
      </w:r>
      <w:proofErr w:type="spellEnd"/>
      <w:r w:rsidR="000430C5" w:rsidRPr="00C228B4">
        <w:rPr>
          <w:rFonts w:cs="Arial"/>
          <w:sz w:val="28"/>
          <w:szCs w:val="28"/>
        </w:rPr>
        <w:t xml:space="preserve"> </w:t>
      </w:r>
    </w:p>
    <w:p w14:paraId="120C7418" w14:textId="4C96D39E" w:rsidR="000430C5" w:rsidRPr="00C228B4" w:rsidRDefault="001F002A" w:rsidP="00983DBA">
      <w:pPr>
        <w:widowControl/>
        <w:rPr>
          <w:rFonts w:cs="Arial"/>
          <w:sz w:val="28"/>
          <w:szCs w:val="28"/>
        </w:rPr>
      </w:pPr>
      <w:r>
        <w:rPr>
          <w:noProof/>
        </w:rPr>
        <w:drawing>
          <wp:anchor distT="0" distB="0" distL="114300" distR="114300" simplePos="0" relativeHeight="251652608" behindDoc="1" locked="0" layoutInCell="1" allowOverlap="1" wp14:anchorId="1B158151" wp14:editId="7A0DE19D">
            <wp:simplePos x="0" y="0"/>
            <wp:positionH relativeFrom="column">
              <wp:posOffset>2732405</wp:posOffset>
            </wp:positionH>
            <wp:positionV relativeFrom="paragraph">
              <wp:posOffset>7620</wp:posOffset>
            </wp:positionV>
            <wp:extent cx="1130300" cy="570230"/>
            <wp:effectExtent l="0" t="0" r="0" b="0"/>
            <wp:wrapNone/>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570230"/>
                    </a:xfrm>
                    <a:prstGeom prst="rect">
                      <a:avLst/>
                    </a:prstGeom>
                    <a:noFill/>
                  </pic:spPr>
                </pic:pic>
              </a:graphicData>
            </a:graphic>
            <wp14:sizeRelH relativeFrom="page">
              <wp14:pctWidth>0</wp14:pctWidth>
            </wp14:sizeRelH>
            <wp14:sizeRelV relativeFrom="page">
              <wp14:pctHeight>0</wp14:pctHeight>
            </wp14:sizeRelV>
          </wp:anchor>
        </w:drawing>
      </w:r>
    </w:p>
    <w:p w14:paraId="02CE7059" w14:textId="77777777" w:rsidR="00675B61" w:rsidRPr="00C228B4" w:rsidRDefault="00991E61" w:rsidP="00675B61">
      <w:pPr>
        <w:widowControl/>
        <w:rPr>
          <w:rFonts w:cs="Arial"/>
          <w:sz w:val="28"/>
          <w:szCs w:val="28"/>
        </w:rPr>
      </w:pPr>
      <w:r w:rsidRPr="00C228B4">
        <w:rPr>
          <w:rFonts w:cs="Arial"/>
          <w:sz w:val="28"/>
          <w:szCs w:val="28"/>
        </w:rPr>
        <w:t>Секретарь                                                                                            Е.В. Петрова</w:t>
      </w:r>
    </w:p>
    <w:p w14:paraId="44B8BF94" w14:textId="77777777" w:rsidR="00F808BF" w:rsidRPr="00C228B4" w:rsidRDefault="00F808BF" w:rsidP="00E06ED7">
      <w:pPr>
        <w:pStyle w:val="1f2"/>
        <w:rPr>
          <w:caps w:val="0"/>
          <w:color w:val="auto"/>
        </w:rPr>
      </w:pPr>
      <w:bookmarkStart w:id="2" w:name="_Toc105704287"/>
    </w:p>
    <w:p w14:paraId="7E9A61E9" w14:textId="77777777" w:rsidR="00F808BF" w:rsidRPr="00C228B4" w:rsidRDefault="00F808BF" w:rsidP="00E06ED7">
      <w:pPr>
        <w:pStyle w:val="1f2"/>
        <w:rPr>
          <w:caps w:val="0"/>
          <w:color w:val="auto"/>
        </w:rPr>
      </w:pPr>
    </w:p>
    <w:p w14:paraId="03AB33FD" w14:textId="77777777" w:rsidR="000430C5" w:rsidRPr="00C228B4" w:rsidRDefault="000430C5" w:rsidP="00E06ED7">
      <w:pPr>
        <w:pStyle w:val="1f2"/>
        <w:rPr>
          <w:caps w:val="0"/>
          <w:color w:val="auto"/>
        </w:rPr>
      </w:pPr>
      <w:r w:rsidRPr="00C228B4">
        <w:rPr>
          <w:caps w:val="0"/>
          <w:color w:val="auto"/>
        </w:rPr>
        <w:t xml:space="preserve">Выписка из протокола </w:t>
      </w:r>
      <w:bookmarkEnd w:id="2"/>
      <w:r w:rsidR="00EA4BB5" w:rsidRPr="00C228B4">
        <w:rPr>
          <w:color w:val="auto"/>
          <w:lang w:val="x-none"/>
        </w:rPr>
        <w:t>№7</w:t>
      </w:r>
      <w:r w:rsidR="00EA4BB5" w:rsidRPr="00C228B4">
        <w:rPr>
          <w:color w:val="auto"/>
        </w:rPr>
        <w:t>.</w:t>
      </w:r>
    </w:p>
    <w:p w14:paraId="59F62CA0" w14:textId="77777777" w:rsidR="000430C5" w:rsidRPr="00C228B4" w:rsidRDefault="000430C5" w:rsidP="00983DBA">
      <w:pPr>
        <w:widowControl/>
        <w:ind w:firstLine="709"/>
        <w:jc w:val="center"/>
        <w:rPr>
          <w:rFonts w:cs="Arial"/>
          <w:sz w:val="28"/>
          <w:szCs w:val="28"/>
        </w:rPr>
      </w:pPr>
      <w:r w:rsidRPr="00C228B4">
        <w:rPr>
          <w:rFonts w:cs="Arial"/>
          <w:sz w:val="28"/>
          <w:szCs w:val="28"/>
        </w:rPr>
        <w:lastRenderedPageBreak/>
        <w:t>заседания методической комиссии инженерного факультета</w:t>
      </w:r>
    </w:p>
    <w:p w14:paraId="541AED69" w14:textId="77777777" w:rsidR="000430C5" w:rsidRPr="00C228B4" w:rsidRDefault="000430C5" w:rsidP="00983DBA">
      <w:pPr>
        <w:widowControl/>
        <w:ind w:firstLine="709"/>
        <w:jc w:val="right"/>
        <w:rPr>
          <w:rFonts w:cs="Arial"/>
          <w:i/>
          <w:sz w:val="28"/>
          <w:szCs w:val="28"/>
        </w:rPr>
      </w:pPr>
      <w:r w:rsidRPr="00C228B4">
        <w:rPr>
          <w:rFonts w:cs="Arial"/>
          <w:i/>
          <w:sz w:val="28"/>
          <w:szCs w:val="28"/>
        </w:rPr>
        <w:t xml:space="preserve">от </w:t>
      </w:r>
      <w:r w:rsidR="00EA4BB5" w:rsidRPr="00C228B4">
        <w:rPr>
          <w:rFonts w:cs="Arial"/>
          <w:sz w:val="28"/>
          <w:szCs w:val="28"/>
          <w:lang w:val="x-none"/>
        </w:rPr>
        <w:t>31.03.2021 г</w:t>
      </w:r>
      <w:r w:rsidR="00EA4BB5" w:rsidRPr="00C228B4">
        <w:rPr>
          <w:rFonts w:cs="Arial"/>
          <w:sz w:val="28"/>
          <w:szCs w:val="28"/>
        </w:rPr>
        <w:t>.</w:t>
      </w:r>
    </w:p>
    <w:p w14:paraId="2812B594" w14:textId="77777777" w:rsidR="000430C5" w:rsidRPr="00C228B4" w:rsidRDefault="000430C5" w:rsidP="00596476">
      <w:pPr>
        <w:widowControl/>
        <w:ind w:firstLine="709"/>
        <w:rPr>
          <w:rFonts w:cs="Arial"/>
          <w:sz w:val="28"/>
          <w:szCs w:val="28"/>
        </w:rPr>
      </w:pPr>
    </w:p>
    <w:p w14:paraId="70CCBFD6" w14:textId="77777777" w:rsidR="000430C5" w:rsidRPr="00C228B4" w:rsidRDefault="000430C5" w:rsidP="00596476">
      <w:pPr>
        <w:widowControl/>
        <w:ind w:firstLine="709"/>
        <w:rPr>
          <w:rFonts w:cs="Arial"/>
          <w:sz w:val="28"/>
          <w:szCs w:val="28"/>
        </w:rPr>
      </w:pPr>
      <w:r w:rsidRPr="00C228B4">
        <w:rPr>
          <w:rFonts w:cs="Arial"/>
          <w:b/>
          <w:sz w:val="28"/>
          <w:szCs w:val="28"/>
        </w:rPr>
        <w:t>Присутствовали члены методической комиссии:</w:t>
      </w:r>
      <w:r w:rsidRPr="00C228B4">
        <w:rPr>
          <w:rFonts w:cs="Arial"/>
          <w:sz w:val="28"/>
          <w:szCs w:val="28"/>
        </w:rPr>
        <w:t xml:space="preserve"> Поликанов А.В., Иванов А.С., </w:t>
      </w:r>
      <w:proofErr w:type="spellStart"/>
      <w:r w:rsidRPr="00C228B4">
        <w:rPr>
          <w:rFonts w:cs="Arial"/>
          <w:sz w:val="28"/>
          <w:szCs w:val="28"/>
        </w:rPr>
        <w:t>Шумаев</w:t>
      </w:r>
      <w:proofErr w:type="spellEnd"/>
      <w:r w:rsidRPr="00C228B4">
        <w:rPr>
          <w:rFonts w:cs="Arial"/>
          <w:sz w:val="28"/>
          <w:szCs w:val="28"/>
        </w:rPr>
        <w:t xml:space="preserve"> В.В., </w:t>
      </w:r>
      <w:proofErr w:type="spellStart"/>
      <w:r w:rsidRPr="00C228B4">
        <w:rPr>
          <w:rFonts w:cs="Arial"/>
          <w:sz w:val="28"/>
          <w:szCs w:val="28"/>
        </w:rPr>
        <w:t>Кухмазов</w:t>
      </w:r>
      <w:proofErr w:type="spellEnd"/>
      <w:r w:rsidRPr="00C228B4">
        <w:rPr>
          <w:rFonts w:cs="Arial"/>
          <w:sz w:val="28"/>
          <w:szCs w:val="28"/>
        </w:rPr>
        <w:t xml:space="preserve"> К.З., Яшин А.В., Орехов А.А., </w:t>
      </w:r>
      <w:proofErr w:type="spellStart"/>
      <w:r w:rsidRPr="00C228B4">
        <w:rPr>
          <w:rFonts w:cs="Arial"/>
          <w:sz w:val="28"/>
          <w:szCs w:val="28"/>
        </w:rPr>
        <w:t>Семикова</w:t>
      </w:r>
      <w:proofErr w:type="spellEnd"/>
      <w:r w:rsidRPr="00C228B4">
        <w:rPr>
          <w:rFonts w:cs="Arial"/>
          <w:sz w:val="28"/>
          <w:szCs w:val="28"/>
        </w:rPr>
        <w:t xml:space="preserve"> Н.М., Полывяный Ю.В., Спицын И.А., </w:t>
      </w:r>
      <w:proofErr w:type="spellStart"/>
      <w:r w:rsidRPr="00C228B4">
        <w:rPr>
          <w:rFonts w:cs="Arial"/>
          <w:sz w:val="28"/>
          <w:szCs w:val="28"/>
        </w:rPr>
        <w:t>Рыблов</w:t>
      </w:r>
      <w:proofErr w:type="spellEnd"/>
      <w:r w:rsidRPr="00C228B4">
        <w:rPr>
          <w:rFonts w:cs="Arial"/>
          <w:sz w:val="28"/>
          <w:szCs w:val="28"/>
        </w:rPr>
        <w:t xml:space="preserve"> М.В.</w:t>
      </w:r>
    </w:p>
    <w:p w14:paraId="79E8631C" w14:textId="77777777" w:rsidR="00BE122D" w:rsidRPr="00C228B4" w:rsidRDefault="00BE122D" w:rsidP="00596476">
      <w:pPr>
        <w:widowControl/>
        <w:ind w:firstLine="709"/>
        <w:rPr>
          <w:rFonts w:cs="Arial"/>
          <w:sz w:val="28"/>
          <w:szCs w:val="28"/>
        </w:rPr>
      </w:pPr>
    </w:p>
    <w:p w14:paraId="632F1870" w14:textId="77777777" w:rsidR="000430C5" w:rsidRPr="00C228B4" w:rsidRDefault="000430C5" w:rsidP="00983DBA">
      <w:pPr>
        <w:widowControl/>
        <w:ind w:firstLine="709"/>
        <w:jc w:val="center"/>
        <w:rPr>
          <w:rFonts w:cs="Arial"/>
          <w:b/>
          <w:i/>
          <w:sz w:val="28"/>
          <w:szCs w:val="28"/>
        </w:rPr>
      </w:pPr>
      <w:r w:rsidRPr="00C228B4">
        <w:rPr>
          <w:rFonts w:cs="Arial"/>
          <w:b/>
          <w:i/>
          <w:sz w:val="28"/>
          <w:szCs w:val="28"/>
        </w:rPr>
        <w:t>Повестка дня</w:t>
      </w:r>
    </w:p>
    <w:p w14:paraId="20C976DA" w14:textId="77777777" w:rsidR="000430C5" w:rsidRPr="00C228B4" w:rsidRDefault="000430C5" w:rsidP="00596476">
      <w:pPr>
        <w:widowControl/>
        <w:ind w:firstLine="709"/>
        <w:rPr>
          <w:rFonts w:cs="Arial"/>
          <w:sz w:val="28"/>
          <w:szCs w:val="28"/>
        </w:rPr>
      </w:pPr>
    </w:p>
    <w:p w14:paraId="6BE14DD4" w14:textId="77777777" w:rsidR="00AF0810" w:rsidRPr="00C228B4" w:rsidRDefault="000430C5" w:rsidP="00AF0810">
      <w:pPr>
        <w:widowControl/>
        <w:ind w:firstLine="709"/>
        <w:rPr>
          <w:rFonts w:cs="Arial"/>
          <w:sz w:val="28"/>
          <w:szCs w:val="28"/>
        </w:rPr>
      </w:pPr>
      <w:r w:rsidRPr="00C228B4">
        <w:rPr>
          <w:rFonts w:cs="Arial"/>
          <w:b/>
          <w:sz w:val="28"/>
          <w:szCs w:val="28"/>
        </w:rPr>
        <w:t>Вопрос 2.</w:t>
      </w:r>
      <w:r w:rsidRPr="00C228B4">
        <w:rPr>
          <w:rFonts w:cs="Arial"/>
          <w:sz w:val="28"/>
          <w:szCs w:val="28"/>
        </w:rPr>
        <w:t xml:space="preserve"> Рассмотрение рабочей программы «</w:t>
      </w:r>
      <w:r w:rsidR="00764BD5"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подготовленной в соответствии с требованиями ФГОС ВО по </w:t>
      </w:r>
      <w:r w:rsidR="00AF0810" w:rsidRPr="00C228B4">
        <w:rPr>
          <w:rFonts w:cs="Arial"/>
          <w:sz w:val="28"/>
          <w:szCs w:val="28"/>
        </w:rPr>
        <w:t xml:space="preserve">специальности </w:t>
      </w:r>
      <w:r w:rsidR="00AF0810" w:rsidRPr="00C228B4">
        <w:rPr>
          <w:rFonts w:cs="Arial"/>
          <w:sz w:val="28"/>
          <w:szCs w:val="28"/>
          <w:lang w:val="x-none"/>
        </w:rPr>
        <w:t xml:space="preserve"> 23.05.01 Наземные транспортно-технологические средства</w:t>
      </w:r>
      <w:r w:rsidR="00AF0810" w:rsidRPr="00C228B4">
        <w:rPr>
          <w:rFonts w:cs="Arial"/>
          <w:sz w:val="28"/>
          <w:szCs w:val="28"/>
        </w:rPr>
        <w:t xml:space="preserve">, специализации  программы </w:t>
      </w:r>
      <w:r w:rsidR="00AF0810" w:rsidRPr="00C228B4">
        <w:rPr>
          <w:rFonts w:cs="Arial"/>
          <w:sz w:val="28"/>
          <w:szCs w:val="28"/>
          <w:lang w:val="x-none"/>
        </w:rPr>
        <w:t xml:space="preserve"> Автомобильная техника в транспортных технологиях</w:t>
      </w:r>
      <w:r w:rsidR="00AF0810" w:rsidRPr="00C228B4">
        <w:rPr>
          <w:rFonts w:cs="Arial"/>
          <w:sz w:val="28"/>
          <w:szCs w:val="28"/>
        </w:rPr>
        <w:t xml:space="preserve">  </w:t>
      </w:r>
      <w:r w:rsidR="00AF0810" w:rsidRPr="00C228B4">
        <w:rPr>
          <w:rFonts w:cs="Arial"/>
          <w:sz w:val="28"/>
          <w:szCs w:val="28"/>
          <w:lang w:val="x-none"/>
        </w:rPr>
        <w:t xml:space="preserve"> (утвержден приказом Министерства образования Российской федерации  № 935 от 11.08.2020)</w:t>
      </w:r>
      <w:r w:rsidR="00AF0810" w:rsidRPr="00C228B4">
        <w:rPr>
          <w:rFonts w:cs="Arial"/>
          <w:sz w:val="28"/>
          <w:szCs w:val="28"/>
        </w:rPr>
        <w:t xml:space="preserve"> </w:t>
      </w:r>
    </w:p>
    <w:p w14:paraId="3D73A68B" w14:textId="77777777" w:rsidR="000430C5" w:rsidRPr="00C228B4" w:rsidRDefault="000430C5" w:rsidP="008C0CE5">
      <w:pPr>
        <w:widowControl/>
        <w:ind w:firstLine="709"/>
        <w:rPr>
          <w:rFonts w:cs="Arial"/>
          <w:sz w:val="28"/>
          <w:szCs w:val="28"/>
        </w:rPr>
      </w:pPr>
    </w:p>
    <w:p w14:paraId="18C8E4F6" w14:textId="77777777" w:rsidR="000430C5" w:rsidRDefault="000430C5" w:rsidP="00AF0810">
      <w:pPr>
        <w:widowControl/>
        <w:ind w:firstLine="709"/>
        <w:rPr>
          <w:rFonts w:cs="Arial"/>
          <w:sz w:val="28"/>
          <w:szCs w:val="28"/>
        </w:rPr>
      </w:pPr>
      <w:r w:rsidRPr="00C228B4">
        <w:rPr>
          <w:rFonts w:cs="Arial"/>
          <w:b/>
          <w:sz w:val="28"/>
          <w:szCs w:val="28"/>
        </w:rPr>
        <w:t>Слушали:</w:t>
      </w:r>
      <w:r w:rsidRPr="00C228B4">
        <w:rPr>
          <w:rFonts w:cs="Arial"/>
          <w:sz w:val="28"/>
          <w:szCs w:val="28"/>
        </w:rPr>
        <w:t xml:space="preserve"> Иванова А.С., который представил рабочую программу «</w:t>
      </w:r>
      <w:r w:rsidR="002B0C02"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для, обучающихся по </w:t>
      </w:r>
      <w:r w:rsidR="00BA63A5" w:rsidRPr="00C228B4">
        <w:rPr>
          <w:rFonts w:cs="Arial"/>
          <w:sz w:val="28"/>
          <w:szCs w:val="28"/>
        </w:rPr>
        <w:t xml:space="preserve">специальности </w:t>
      </w:r>
      <w:r w:rsidR="00BA63A5"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 xml:space="preserve">, </w:t>
      </w:r>
      <w:r w:rsidR="00BA63A5" w:rsidRPr="00C228B4">
        <w:rPr>
          <w:rFonts w:cs="Arial"/>
          <w:sz w:val="28"/>
          <w:szCs w:val="28"/>
        </w:rPr>
        <w:t xml:space="preserve">специализации программы </w:t>
      </w:r>
      <w:r w:rsidR="00BA63A5"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технологиях</w:t>
      </w:r>
      <w:r w:rsidR="00AF0810" w:rsidRPr="00C228B4">
        <w:rPr>
          <w:rFonts w:cs="Arial"/>
          <w:sz w:val="28"/>
          <w:szCs w:val="28"/>
        </w:rPr>
        <w:t>.</w:t>
      </w:r>
    </w:p>
    <w:p w14:paraId="6E046943" w14:textId="77777777" w:rsidR="00BA63A5" w:rsidRPr="00C228B4" w:rsidRDefault="00BA63A5" w:rsidP="00AF0810">
      <w:pPr>
        <w:widowControl/>
        <w:ind w:firstLine="709"/>
        <w:rPr>
          <w:rFonts w:cs="Arial"/>
          <w:sz w:val="28"/>
          <w:szCs w:val="28"/>
        </w:rPr>
      </w:pPr>
    </w:p>
    <w:p w14:paraId="3A471C83" w14:textId="77777777" w:rsidR="000430C5" w:rsidRPr="00C228B4" w:rsidRDefault="000430C5" w:rsidP="00AF0810">
      <w:pPr>
        <w:widowControl/>
        <w:ind w:firstLine="709"/>
        <w:rPr>
          <w:rFonts w:cs="Arial"/>
          <w:sz w:val="28"/>
          <w:szCs w:val="28"/>
        </w:rPr>
      </w:pPr>
      <w:r w:rsidRPr="00C228B4">
        <w:rPr>
          <w:rFonts w:cs="Arial"/>
          <w:b/>
          <w:sz w:val="28"/>
          <w:szCs w:val="28"/>
        </w:rPr>
        <w:t>Выступили:</w:t>
      </w:r>
      <w:r w:rsidRPr="00C228B4">
        <w:rPr>
          <w:rFonts w:cs="Arial"/>
          <w:sz w:val="28"/>
          <w:szCs w:val="28"/>
        </w:rPr>
        <w:t xml:space="preserve"> </w:t>
      </w:r>
      <w:r w:rsidR="00077D58" w:rsidRPr="00C228B4">
        <w:rPr>
          <w:rFonts w:cs="Arial"/>
          <w:sz w:val="28"/>
          <w:szCs w:val="28"/>
        </w:rPr>
        <w:t>Орехов А.А.</w:t>
      </w:r>
      <w:r w:rsidRPr="00C228B4">
        <w:rPr>
          <w:rFonts w:cs="Arial"/>
          <w:sz w:val="28"/>
          <w:szCs w:val="28"/>
        </w:rPr>
        <w:t>, который отметил, что при отмеченном замечании рецензируемая рабочая программа «</w:t>
      </w:r>
      <w:r w:rsidR="006930A3"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удовлетворяет требованиям ФГОС ВО </w:t>
      </w:r>
      <w:r w:rsidR="00764BD5" w:rsidRPr="00C228B4">
        <w:rPr>
          <w:rFonts w:cs="Arial"/>
          <w:sz w:val="28"/>
          <w:szCs w:val="28"/>
        </w:rPr>
        <w:t xml:space="preserve">по </w:t>
      </w:r>
      <w:r w:rsidR="00BA63A5" w:rsidRPr="00C228B4">
        <w:rPr>
          <w:rFonts w:cs="Arial"/>
          <w:sz w:val="28"/>
          <w:szCs w:val="28"/>
        </w:rPr>
        <w:t xml:space="preserve">специальности </w:t>
      </w:r>
      <w:r w:rsidR="00BA63A5"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764BD5" w:rsidRPr="00C228B4">
        <w:rPr>
          <w:rFonts w:cs="Arial"/>
          <w:sz w:val="28"/>
          <w:szCs w:val="28"/>
        </w:rPr>
        <w:t xml:space="preserve">, соответствует </w:t>
      </w:r>
      <w:r w:rsidRPr="00C228B4">
        <w:rPr>
          <w:rFonts w:cs="Arial"/>
          <w:sz w:val="28"/>
          <w:szCs w:val="28"/>
        </w:rPr>
        <w:t>нормативным документам Пензенского ГАУ и может быть использована в учебном процессе.</w:t>
      </w:r>
    </w:p>
    <w:p w14:paraId="551D9A17" w14:textId="77777777" w:rsidR="000430C5" w:rsidRPr="00C228B4" w:rsidRDefault="000430C5" w:rsidP="00596476">
      <w:pPr>
        <w:widowControl/>
        <w:ind w:firstLine="709"/>
        <w:rPr>
          <w:rFonts w:cs="Arial"/>
          <w:sz w:val="28"/>
          <w:szCs w:val="28"/>
        </w:rPr>
      </w:pPr>
      <w:r w:rsidRPr="00C228B4">
        <w:rPr>
          <w:rFonts w:cs="Arial"/>
          <w:sz w:val="28"/>
          <w:szCs w:val="28"/>
        </w:rPr>
        <w:t xml:space="preserve"> </w:t>
      </w:r>
    </w:p>
    <w:p w14:paraId="6BAD4FA7" w14:textId="77777777" w:rsidR="000430C5" w:rsidRPr="00C228B4" w:rsidRDefault="000430C5" w:rsidP="00596476">
      <w:pPr>
        <w:widowControl/>
        <w:ind w:firstLine="709"/>
        <w:rPr>
          <w:rFonts w:cs="Arial"/>
          <w:sz w:val="28"/>
          <w:szCs w:val="28"/>
        </w:rPr>
      </w:pPr>
      <w:r w:rsidRPr="00C228B4">
        <w:rPr>
          <w:rFonts w:cs="Arial"/>
          <w:b/>
          <w:sz w:val="28"/>
          <w:szCs w:val="28"/>
        </w:rPr>
        <w:t>Постановили:</w:t>
      </w:r>
      <w:r w:rsidRPr="00C228B4">
        <w:rPr>
          <w:rFonts w:cs="Arial"/>
          <w:sz w:val="28"/>
          <w:szCs w:val="28"/>
        </w:rPr>
        <w:t xml:space="preserve"> утвердить рабочую программу «</w:t>
      </w:r>
      <w:r w:rsidR="00A84D6D"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w:t>
      </w:r>
    </w:p>
    <w:p w14:paraId="72D597B3" w14:textId="77777777" w:rsidR="002D5742" w:rsidRPr="00C228B4" w:rsidRDefault="002D5742" w:rsidP="00596476">
      <w:pPr>
        <w:widowControl/>
        <w:ind w:firstLine="709"/>
        <w:rPr>
          <w:rFonts w:cs="Arial"/>
          <w:sz w:val="28"/>
          <w:szCs w:val="28"/>
        </w:rPr>
      </w:pPr>
    </w:p>
    <w:p w14:paraId="0729ACBC" w14:textId="0D0D2673" w:rsidR="002D5742" w:rsidRPr="00C228B4" w:rsidRDefault="001F002A" w:rsidP="002D5742">
      <w:pPr>
        <w:widowControl/>
        <w:rPr>
          <w:rFonts w:cs="Arial"/>
          <w:sz w:val="28"/>
          <w:szCs w:val="28"/>
        </w:rPr>
      </w:pPr>
      <w:r>
        <w:rPr>
          <w:noProof/>
        </w:rPr>
        <w:drawing>
          <wp:anchor distT="0" distB="0" distL="114300" distR="114300" simplePos="0" relativeHeight="251646464" behindDoc="1" locked="0" layoutInCell="1" allowOverlap="1" wp14:anchorId="230EAF7C" wp14:editId="79DF780B">
            <wp:simplePos x="0" y="0"/>
            <wp:positionH relativeFrom="column">
              <wp:posOffset>3886200</wp:posOffset>
            </wp:positionH>
            <wp:positionV relativeFrom="paragraph">
              <wp:posOffset>38735</wp:posOffset>
            </wp:positionV>
            <wp:extent cx="1028700" cy="428625"/>
            <wp:effectExtent l="0" t="0" r="0" b="0"/>
            <wp:wrapNone/>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pic:spPr>
                </pic:pic>
              </a:graphicData>
            </a:graphic>
            <wp14:sizeRelH relativeFrom="page">
              <wp14:pctWidth>0</wp14:pctWidth>
            </wp14:sizeRelH>
            <wp14:sizeRelV relativeFrom="page">
              <wp14:pctHeight>0</wp14:pctHeight>
            </wp14:sizeRelV>
          </wp:anchor>
        </w:drawing>
      </w:r>
      <w:r w:rsidR="002D5742" w:rsidRPr="00C228B4">
        <w:rPr>
          <w:rFonts w:cs="Arial"/>
          <w:sz w:val="28"/>
          <w:szCs w:val="28"/>
        </w:rPr>
        <w:t>Председатель методической комиссии</w:t>
      </w:r>
    </w:p>
    <w:p w14:paraId="64D461C4" w14:textId="77777777" w:rsidR="002D5742" w:rsidRPr="00C228B4" w:rsidRDefault="002D5742" w:rsidP="002D5742">
      <w:pPr>
        <w:widowControl/>
        <w:rPr>
          <w:rFonts w:cs="Arial"/>
          <w:sz w:val="28"/>
          <w:szCs w:val="28"/>
        </w:rPr>
      </w:pPr>
      <w:r w:rsidRPr="00C228B4">
        <w:rPr>
          <w:rFonts w:cs="Arial"/>
          <w:sz w:val="28"/>
          <w:szCs w:val="28"/>
        </w:rPr>
        <w:t>инженерного факультета, канд. техн. наук, доцент</w:t>
      </w:r>
      <w:r w:rsidRPr="00C228B4">
        <w:rPr>
          <w:rFonts w:cs="Arial"/>
          <w:sz w:val="28"/>
          <w:szCs w:val="28"/>
        </w:rPr>
        <w:tab/>
      </w:r>
      <w:r w:rsidRPr="00C228B4">
        <w:rPr>
          <w:rFonts w:cs="Arial"/>
          <w:sz w:val="28"/>
          <w:szCs w:val="28"/>
        </w:rPr>
        <w:tab/>
      </w:r>
      <w:r w:rsidRPr="00C228B4">
        <w:rPr>
          <w:rFonts w:cs="Arial"/>
          <w:sz w:val="28"/>
          <w:szCs w:val="28"/>
        </w:rPr>
        <w:tab/>
        <w:t xml:space="preserve">        А.С. Иванов</w:t>
      </w:r>
    </w:p>
    <w:p w14:paraId="42B78241" w14:textId="77777777" w:rsidR="002D5742" w:rsidRPr="00C228B4" w:rsidRDefault="002D5742" w:rsidP="002D5742">
      <w:pPr>
        <w:widowControl/>
        <w:rPr>
          <w:rFonts w:cs="Arial"/>
          <w:sz w:val="28"/>
          <w:szCs w:val="28"/>
        </w:rPr>
      </w:pPr>
    </w:p>
    <w:p w14:paraId="150CE097" w14:textId="77777777" w:rsidR="000430C5" w:rsidRPr="00C228B4" w:rsidRDefault="000430C5" w:rsidP="00596476">
      <w:pPr>
        <w:widowControl/>
        <w:ind w:firstLine="709"/>
        <w:rPr>
          <w:rFonts w:cs="Arial"/>
          <w:sz w:val="28"/>
          <w:szCs w:val="28"/>
        </w:rPr>
      </w:pPr>
    </w:p>
    <w:p w14:paraId="2A10C6B1" w14:textId="77777777" w:rsidR="000430C5" w:rsidRPr="00C228B4" w:rsidRDefault="000430C5" w:rsidP="00983DBA">
      <w:pPr>
        <w:widowControl/>
        <w:rPr>
          <w:rFonts w:cs="Arial"/>
          <w:sz w:val="28"/>
          <w:szCs w:val="28"/>
        </w:rPr>
      </w:pPr>
    </w:p>
    <w:p w14:paraId="60A332DD" w14:textId="77777777" w:rsidR="000430C5" w:rsidRPr="00C228B4" w:rsidRDefault="00C16212" w:rsidP="00E06ED7">
      <w:pPr>
        <w:pStyle w:val="1f2"/>
        <w:rPr>
          <w:color w:val="auto"/>
        </w:rPr>
      </w:pPr>
      <w:r w:rsidRPr="00C228B4">
        <w:rPr>
          <w:color w:val="auto"/>
        </w:rPr>
        <w:br w:type="page"/>
      </w:r>
      <w:bookmarkStart w:id="3" w:name="_Toc105704288"/>
      <w:r w:rsidR="000430C5" w:rsidRPr="00C228B4">
        <w:rPr>
          <w:color w:val="auto"/>
        </w:rPr>
        <w:lastRenderedPageBreak/>
        <w:t>ЭКСПЕРТНОЕ ЗАКЛЮЧЕНИЕ</w:t>
      </w:r>
      <w:bookmarkEnd w:id="3"/>
    </w:p>
    <w:p w14:paraId="6FE33BD2" w14:textId="77777777" w:rsidR="000430C5" w:rsidRPr="00C228B4" w:rsidRDefault="000430C5" w:rsidP="0002472A">
      <w:pPr>
        <w:widowControl/>
        <w:jc w:val="center"/>
        <w:rPr>
          <w:rFonts w:cs="Arial"/>
          <w:sz w:val="28"/>
          <w:szCs w:val="28"/>
        </w:rPr>
      </w:pPr>
      <w:r w:rsidRPr="00C228B4">
        <w:rPr>
          <w:rFonts w:cs="Arial"/>
          <w:sz w:val="28"/>
          <w:szCs w:val="28"/>
        </w:rPr>
        <w:t xml:space="preserve">на фонд оценочных средств </w:t>
      </w:r>
    </w:p>
    <w:p w14:paraId="7B7AEAEF" w14:textId="77777777" w:rsidR="000430C5" w:rsidRPr="00C228B4" w:rsidRDefault="000430C5" w:rsidP="0002472A">
      <w:pPr>
        <w:widowControl/>
        <w:jc w:val="center"/>
        <w:rPr>
          <w:rFonts w:cs="Arial"/>
          <w:sz w:val="28"/>
          <w:szCs w:val="28"/>
        </w:rPr>
      </w:pPr>
      <w:r w:rsidRPr="00C228B4">
        <w:rPr>
          <w:rFonts w:cs="Arial"/>
          <w:sz w:val="28"/>
          <w:szCs w:val="28"/>
        </w:rPr>
        <w:t>«</w:t>
      </w:r>
      <w:r w:rsidR="00C16212"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w:t>
      </w:r>
    </w:p>
    <w:p w14:paraId="3593D892" w14:textId="77777777" w:rsidR="000430C5" w:rsidRPr="00C228B4" w:rsidRDefault="000430C5" w:rsidP="0002472A">
      <w:pPr>
        <w:widowControl/>
        <w:jc w:val="center"/>
        <w:rPr>
          <w:rFonts w:cs="Arial"/>
          <w:sz w:val="28"/>
          <w:szCs w:val="28"/>
        </w:rPr>
      </w:pPr>
      <w:r w:rsidRPr="00C228B4">
        <w:rPr>
          <w:rFonts w:cs="Arial"/>
          <w:sz w:val="28"/>
          <w:szCs w:val="28"/>
        </w:rPr>
        <w:t xml:space="preserve">по </w:t>
      </w:r>
      <w:r w:rsidR="006930A3" w:rsidRPr="00C228B4">
        <w:rPr>
          <w:rFonts w:cs="Arial"/>
          <w:sz w:val="28"/>
          <w:szCs w:val="28"/>
        </w:rPr>
        <w:t>специальности</w:t>
      </w:r>
    </w:p>
    <w:p w14:paraId="03E83BB9" w14:textId="77777777" w:rsidR="000430C5" w:rsidRPr="00C228B4" w:rsidRDefault="000430C5" w:rsidP="0002472A">
      <w:pPr>
        <w:widowControl/>
        <w:jc w:val="center"/>
        <w:rPr>
          <w:rFonts w:cs="Arial"/>
          <w:sz w:val="28"/>
          <w:szCs w:val="28"/>
        </w:rPr>
      </w:pPr>
      <w:r w:rsidRPr="00C228B4">
        <w:rPr>
          <w:rFonts w:cs="Arial"/>
          <w:sz w:val="28"/>
          <w:szCs w:val="28"/>
        </w:rPr>
        <w:t>23.0</w:t>
      </w:r>
      <w:r w:rsidR="006930A3" w:rsidRPr="00C228B4">
        <w:rPr>
          <w:rFonts w:cs="Arial"/>
          <w:sz w:val="28"/>
          <w:szCs w:val="28"/>
        </w:rPr>
        <w:t>5</w:t>
      </w:r>
      <w:r w:rsidRPr="00C228B4">
        <w:rPr>
          <w:rFonts w:cs="Arial"/>
          <w:sz w:val="28"/>
          <w:szCs w:val="28"/>
        </w:rPr>
        <w:t>.0</w:t>
      </w:r>
      <w:r w:rsidR="006930A3" w:rsidRPr="00C228B4">
        <w:rPr>
          <w:rFonts w:cs="Arial"/>
          <w:sz w:val="28"/>
          <w:szCs w:val="28"/>
        </w:rPr>
        <w:t>1</w:t>
      </w:r>
      <w:r w:rsidRPr="00C228B4">
        <w:rPr>
          <w:rFonts w:cs="Arial"/>
          <w:sz w:val="28"/>
          <w:szCs w:val="28"/>
        </w:rPr>
        <w:t xml:space="preserve"> </w:t>
      </w:r>
      <w:r w:rsidR="00BD0A7B" w:rsidRPr="00C228B4">
        <w:rPr>
          <w:rFonts w:cs="Arial"/>
          <w:sz w:val="28"/>
          <w:szCs w:val="28"/>
        </w:rPr>
        <w:t>Наземные транспортно-технологические средства</w:t>
      </w:r>
      <w:r w:rsidRPr="00C228B4">
        <w:rPr>
          <w:rFonts w:cs="Arial"/>
          <w:sz w:val="28"/>
          <w:szCs w:val="28"/>
        </w:rPr>
        <w:t>,</w:t>
      </w:r>
    </w:p>
    <w:p w14:paraId="7F47E425" w14:textId="77777777" w:rsidR="000430C5" w:rsidRPr="00C228B4" w:rsidRDefault="006930A3" w:rsidP="0002472A">
      <w:pPr>
        <w:widowControl/>
        <w:jc w:val="center"/>
        <w:rPr>
          <w:rFonts w:cs="Arial"/>
          <w:sz w:val="28"/>
          <w:szCs w:val="28"/>
        </w:rPr>
      </w:pPr>
      <w:r w:rsidRPr="00C228B4">
        <w:rPr>
          <w:rFonts w:cs="Arial"/>
          <w:sz w:val="28"/>
          <w:szCs w:val="28"/>
        </w:rPr>
        <w:t>специализация</w:t>
      </w:r>
      <w:r w:rsidR="000430C5" w:rsidRPr="00C228B4">
        <w:rPr>
          <w:rFonts w:cs="Arial"/>
          <w:sz w:val="28"/>
          <w:szCs w:val="28"/>
        </w:rPr>
        <w:t xml:space="preserve"> «</w:t>
      </w:r>
      <w:r w:rsidRPr="00C228B4">
        <w:rPr>
          <w:rFonts w:cs="Arial"/>
          <w:sz w:val="28"/>
          <w:szCs w:val="28"/>
        </w:rPr>
        <w:t>Автомобильная техника в транспортных технологиях</w:t>
      </w:r>
      <w:r w:rsidR="000430C5" w:rsidRPr="00C228B4">
        <w:rPr>
          <w:rFonts w:cs="Arial"/>
          <w:sz w:val="28"/>
          <w:szCs w:val="28"/>
        </w:rPr>
        <w:t>»</w:t>
      </w:r>
    </w:p>
    <w:p w14:paraId="04086BA3" w14:textId="77777777" w:rsidR="000430C5" w:rsidRPr="00C228B4" w:rsidRDefault="000430C5" w:rsidP="0002472A">
      <w:pPr>
        <w:widowControl/>
        <w:jc w:val="center"/>
        <w:rPr>
          <w:rFonts w:cs="Arial"/>
          <w:sz w:val="28"/>
          <w:szCs w:val="28"/>
        </w:rPr>
      </w:pPr>
      <w:r w:rsidRPr="00C228B4">
        <w:rPr>
          <w:rFonts w:cs="Arial"/>
          <w:sz w:val="28"/>
          <w:szCs w:val="28"/>
        </w:rPr>
        <w:t>(квалификация выпускника «</w:t>
      </w:r>
      <w:r w:rsidR="0055194B">
        <w:rPr>
          <w:rFonts w:cs="Arial"/>
          <w:sz w:val="28"/>
          <w:szCs w:val="28"/>
        </w:rPr>
        <w:t>инженер</w:t>
      </w:r>
      <w:r w:rsidRPr="00C228B4">
        <w:rPr>
          <w:rFonts w:cs="Arial"/>
          <w:sz w:val="28"/>
          <w:szCs w:val="28"/>
        </w:rPr>
        <w:t>»)</w:t>
      </w:r>
    </w:p>
    <w:p w14:paraId="5215F9FF" w14:textId="77777777" w:rsidR="00AF0810" w:rsidRPr="00C228B4" w:rsidRDefault="000430C5" w:rsidP="00AF0810">
      <w:pPr>
        <w:widowControl/>
        <w:ind w:firstLine="709"/>
        <w:rPr>
          <w:rFonts w:cs="Arial"/>
          <w:sz w:val="28"/>
          <w:szCs w:val="28"/>
        </w:rPr>
      </w:pPr>
      <w:r w:rsidRPr="00C228B4">
        <w:rPr>
          <w:rFonts w:cs="Arial"/>
          <w:sz w:val="28"/>
          <w:szCs w:val="28"/>
        </w:rPr>
        <w:t xml:space="preserve">Фонд оценочных средств составлен в соответствии с </w:t>
      </w:r>
      <w:r w:rsidR="008F004E" w:rsidRPr="00C228B4">
        <w:rPr>
          <w:rFonts w:cs="Arial"/>
          <w:sz w:val="28"/>
          <w:szCs w:val="28"/>
        </w:rPr>
        <w:t>Ф</w:t>
      </w:r>
      <w:r w:rsidRPr="00C228B4">
        <w:rPr>
          <w:rFonts w:cs="Arial"/>
          <w:sz w:val="28"/>
          <w:szCs w:val="28"/>
        </w:rPr>
        <w:t xml:space="preserve">едеральным государственным образовательным </w:t>
      </w:r>
      <w:r w:rsidRPr="00C228B4">
        <w:rPr>
          <w:sz w:val="28"/>
          <w:szCs w:val="28"/>
        </w:rPr>
        <w:t>стандарт</w:t>
      </w:r>
      <w:r w:rsidRPr="00C228B4">
        <w:rPr>
          <w:rFonts w:cs="Arial"/>
          <w:sz w:val="28"/>
          <w:szCs w:val="28"/>
        </w:rPr>
        <w:t>ом высшего образования –</w:t>
      </w:r>
      <w:r w:rsidR="00AF0810" w:rsidRPr="00C228B4">
        <w:rPr>
          <w:rFonts w:cs="Arial"/>
          <w:sz w:val="28"/>
          <w:szCs w:val="28"/>
        </w:rPr>
        <w:t xml:space="preserve"> </w:t>
      </w:r>
      <w:r w:rsidR="00BA63A5" w:rsidRPr="00C228B4">
        <w:rPr>
          <w:rFonts w:cs="Arial"/>
          <w:sz w:val="28"/>
          <w:szCs w:val="28"/>
        </w:rPr>
        <w:t xml:space="preserve">специальности </w:t>
      </w:r>
      <w:r w:rsidR="00BA63A5" w:rsidRPr="00C228B4">
        <w:rPr>
          <w:rFonts w:cs="Arial"/>
          <w:sz w:val="28"/>
          <w:szCs w:val="28"/>
          <w:lang w:val="x-none"/>
        </w:rPr>
        <w:t>23.05.01</w:t>
      </w:r>
      <w:r w:rsidR="00AF0810" w:rsidRPr="00C228B4">
        <w:rPr>
          <w:rFonts w:cs="Arial"/>
          <w:sz w:val="28"/>
          <w:szCs w:val="28"/>
          <w:lang w:val="x-none"/>
        </w:rPr>
        <w:t xml:space="preserve"> Наземные транспортно-технологические средства</w:t>
      </w:r>
      <w:r w:rsidR="00AF0810" w:rsidRPr="00C228B4">
        <w:rPr>
          <w:rFonts w:cs="Arial"/>
          <w:sz w:val="28"/>
          <w:szCs w:val="28"/>
        </w:rPr>
        <w:t xml:space="preserve">, </w:t>
      </w:r>
      <w:r w:rsidR="00BA63A5" w:rsidRPr="00C228B4">
        <w:rPr>
          <w:rFonts w:cs="Arial"/>
          <w:sz w:val="28"/>
          <w:szCs w:val="28"/>
        </w:rPr>
        <w:t xml:space="preserve">специализации программы </w:t>
      </w:r>
      <w:r w:rsidR="00BA63A5">
        <w:rPr>
          <w:rFonts w:cs="Arial"/>
          <w:sz w:val="28"/>
          <w:szCs w:val="28"/>
        </w:rPr>
        <w:t>«</w:t>
      </w:r>
      <w:r w:rsidR="00BA63A5" w:rsidRPr="00C228B4">
        <w:rPr>
          <w:rFonts w:cs="Arial"/>
          <w:sz w:val="28"/>
          <w:szCs w:val="28"/>
          <w:lang w:val="x-none"/>
        </w:rPr>
        <w:t>Автомобильная</w:t>
      </w:r>
      <w:r w:rsidR="00AF0810" w:rsidRPr="00C228B4">
        <w:rPr>
          <w:rFonts w:cs="Arial"/>
          <w:sz w:val="28"/>
          <w:szCs w:val="28"/>
          <w:lang w:val="x-none"/>
        </w:rPr>
        <w:t xml:space="preserve"> техника в транспортных </w:t>
      </w:r>
      <w:r w:rsidR="00D1009F" w:rsidRPr="00C228B4">
        <w:rPr>
          <w:rFonts w:cs="Arial"/>
          <w:sz w:val="28"/>
          <w:szCs w:val="28"/>
          <w:lang w:val="x-none"/>
        </w:rPr>
        <w:t>технологиях</w:t>
      </w:r>
      <w:r w:rsidR="00D1009F">
        <w:rPr>
          <w:rFonts w:cs="Arial"/>
          <w:sz w:val="28"/>
          <w:szCs w:val="28"/>
        </w:rPr>
        <w:t>»</w:t>
      </w:r>
      <w:r w:rsidR="00D1009F" w:rsidRPr="00C228B4">
        <w:rPr>
          <w:rFonts w:cs="Arial"/>
          <w:sz w:val="28"/>
          <w:szCs w:val="28"/>
        </w:rPr>
        <w:t xml:space="preserve"> (</w:t>
      </w:r>
      <w:r w:rsidR="00AF0810" w:rsidRPr="00C228B4">
        <w:rPr>
          <w:rFonts w:cs="Arial"/>
          <w:sz w:val="28"/>
          <w:szCs w:val="28"/>
          <w:lang w:val="x-none"/>
        </w:rPr>
        <w:t xml:space="preserve">утвержден приказом Министерства образования Российской </w:t>
      </w:r>
      <w:r w:rsidR="00D1009F" w:rsidRPr="00C228B4">
        <w:rPr>
          <w:rFonts w:cs="Arial"/>
          <w:sz w:val="28"/>
          <w:szCs w:val="28"/>
          <w:lang w:val="x-none"/>
        </w:rPr>
        <w:t>федерации №</w:t>
      </w:r>
      <w:r w:rsidR="00AF0810" w:rsidRPr="00C228B4">
        <w:rPr>
          <w:rFonts w:cs="Arial"/>
          <w:sz w:val="28"/>
          <w:szCs w:val="28"/>
          <w:lang w:val="x-none"/>
        </w:rPr>
        <w:t xml:space="preserve"> 935 от 11.08.2020)</w:t>
      </w:r>
      <w:r w:rsidR="00AF0810" w:rsidRPr="00C228B4">
        <w:rPr>
          <w:rFonts w:cs="Arial"/>
          <w:sz w:val="28"/>
          <w:szCs w:val="28"/>
        </w:rPr>
        <w:t>.</w:t>
      </w:r>
    </w:p>
    <w:p w14:paraId="302484CD" w14:textId="77777777" w:rsidR="000430C5" w:rsidRPr="00C228B4" w:rsidRDefault="000430C5" w:rsidP="008C0CE5">
      <w:pPr>
        <w:widowControl/>
        <w:ind w:firstLine="709"/>
        <w:rPr>
          <w:rFonts w:cs="Arial"/>
          <w:sz w:val="28"/>
          <w:szCs w:val="28"/>
        </w:rPr>
      </w:pPr>
      <w:r w:rsidRPr="00C228B4">
        <w:rPr>
          <w:rFonts w:cs="Arial"/>
          <w:sz w:val="28"/>
          <w:szCs w:val="28"/>
        </w:rPr>
        <w:t xml:space="preserve"> «</w:t>
      </w:r>
      <w:r w:rsidR="006930A3" w:rsidRPr="00C228B4">
        <w:rPr>
          <w:rFonts w:cs="Arial"/>
          <w:sz w:val="28"/>
          <w:szCs w:val="28"/>
          <w:lang w:val="x-none"/>
        </w:rPr>
        <w:t>Выполнение, подготовка к процедуре защиты и защита выпускной квалификационной работы</w:t>
      </w:r>
      <w:r w:rsidR="00BE122D" w:rsidRPr="00C228B4">
        <w:rPr>
          <w:rFonts w:cs="Arial"/>
          <w:sz w:val="28"/>
          <w:szCs w:val="28"/>
        </w:rPr>
        <w:t xml:space="preserve">» </w:t>
      </w:r>
      <w:r w:rsidRPr="00C228B4">
        <w:rPr>
          <w:rFonts w:cs="Arial"/>
          <w:sz w:val="28"/>
          <w:szCs w:val="28"/>
        </w:rPr>
        <w:t xml:space="preserve">относится к обязательной части дисциплин учебного плана </w:t>
      </w:r>
      <w:r w:rsidR="006930A3" w:rsidRPr="00C228B4">
        <w:rPr>
          <w:rFonts w:cs="Arial"/>
          <w:sz w:val="28"/>
          <w:szCs w:val="28"/>
          <w:lang w:val="x-none"/>
        </w:rPr>
        <w:t>Б3.01</w:t>
      </w:r>
      <w:r w:rsidR="00BE7DBF" w:rsidRPr="00C228B4">
        <w:rPr>
          <w:rFonts w:cs="Arial"/>
          <w:sz w:val="28"/>
          <w:szCs w:val="28"/>
        </w:rPr>
        <w:t>.</w:t>
      </w:r>
      <w:r w:rsidRPr="00C228B4">
        <w:rPr>
          <w:rFonts w:cs="Arial"/>
          <w:sz w:val="28"/>
          <w:szCs w:val="28"/>
        </w:rPr>
        <w:t xml:space="preserve"> </w:t>
      </w:r>
    </w:p>
    <w:p w14:paraId="04078C29" w14:textId="77777777" w:rsidR="000430C5" w:rsidRPr="00C228B4" w:rsidRDefault="000430C5" w:rsidP="008C0CE5">
      <w:pPr>
        <w:widowControl/>
        <w:ind w:firstLine="709"/>
        <w:rPr>
          <w:rFonts w:cs="Arial"/>
          <w:sz w:val="28"/>
          <w:szCs w:val="28"/>
        </w:rPr>
      </w:pPr>
      <w:r w:rsidRPr="00C228B4">
        <w:rPr>
          <w:rFonts w:cs="Arial"/>
          <w:sz w:val="28"/>
          <w:szCs w:val="28"/>
        </w:rPr>
        <w:t>Разработчиком представлен комплект документов, включающий:</w:t>
      </w:r>
    </w:p>
    <w:p w14:paraId="3098B2A6" w14:textId="77777777" w:rsidR="000430C5" w:rsidRPr="00C228B4" w:rsidRDefault="000430C5" w:rsidP="008C0CE5">
      <w:pPr>
        <w:widowControl/>
        <w:ind w:firstLine="709"/>
        <w:rPr>
          <w:rFonts w:cs="Arial"/>
          <w:sz w:val="28"/>
          <w:szCs w:val="28"/>
        </w:rPr>
      </w:pPr>
      <w:r w:rsidRPr="00C228B4">
        <w:rPr>
          <w:rFonts w:cs="Arial"/>
          <w:sz w:val="28"/>
          <w:szCs w:val="28"/>
        </w:rPr>
        <w:t>перечень компетенций с указанием этапов их формирования в процессе освоения образовательной программы;</w:t>
      </w:r>
    </w:p>
    <w:p w14:paraId="6D0A5528" w14:textId="77777777" w:rsidR="000430C5" w:rsidRPr="00C228B4" w:rsidRDefault="000430C5" w:rsidP="008C0CE5">
      <w:pPr>
        <w:widowControl/>
        <w:ind w:firstLine="709"/>
        <w:rPr>
          <w:rFonts w:cs="Arial"/>
          <w:sz w:val="28"/>
          <w:szCs w:val="28"/>
        </w:rPr>
      </w:pPr>
      <w:r w:rsidRPr="00C228B4">
        <w:rPr>
          <w:rFonts w:cs="Arial"/>
          <w:sz w:val="28"/>
          <w:szCs w:val="28"/>
        </w:rPr>
        <w:t>описание показателей и критериев оценивания компетенций на различных этапах их формирования, описание шкал оценивания;</w:t>
      </w:r>
    </w:p>
    <w:p w14:paraId="4071CAFB" w14:textId="77777777" w:rsidR="000430C5" w:rsidRPr="00C228B4" w:rsidRDefault="000430C5" w:rsidP="00596476">
      <w:pPr>
        <w:widowControl/>
        <w:ind w:firstLine="709"/>
        <w:rPr>
          <w:rFonts w:cs="Arial"/>
          <w:sz w:val="28"/>
          <w:szCs w:val="28"/>
        </w:rPr>
      </w:pPr>
      <w:r w:rsidRPr="00C228B4">
        <w:rPr>
          <w:rFonts w:cs="Arial"/>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6884C4F1" w14:textId="77777777" w:rsidR="000430C5" w:rsidRPr="00C228B4" w:rsidRDefault="000430C5" w:rsidP="008C0CE5">
      <w:pPr>
        <w:widowControl/>
        <w:ind w:firstLine="709"/>
        <w:rPr>
          <w:rFonts w:cs="Arial"/>
          <w:sz w:val="28"/>
          <w:szCs w:val="28"/>
        </w:rPr>
      </w:pPr>
      <w:r w:rsidRPr="00C228B4">
        <w:rPr>
          <w:rFonts w:cs="Arial"/>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8842F83" w14:textId="77777777" w:rsidR="000430C5" w:rsidRPr="00C228B4" w:rsidRDefault="000430C5" w:rsidP="008C0CE5">
      <w:pPr>
        <w:widowControl/>
        <w:ind w:firstLine="709"/>
        <w:rPr>
          <w:rFonts w:cs="Arial"/>
          <w:sz w:val="28"/>
          <w:szCs w:val="28"/>
        </w:rPr>
      </w:pPr>
      <w:r w:rsidRPr="00C228B4">
        <w:rPr>
          <w:rFonts w:cs="Arial"/>
          <w:sz w:val="28"/>
          <w:szCs w:val="28"/>
        </w:rPr>
        <w:t>Рассмотрев представленные на экспертизу материалы, можно прейти к выводу:</w:t>
      </w:r>
    </w:p>
    <w:p w14:paraId="121F85E4" w14:textId="77777777" w:rsidR="000430C5" w:rsidRPr="00C228B4" w:rsidRDefault="000430C5" w:rsidP="008C0CE5">
      <w:pPr>
        <w:widowControl/>
        <w:ind w:firstLine="709"/>
        <w:rPr>
          <w:rFonts w:cs="Arial"/>
          <w:sz w:val="28"/>
          <w:szCs w:val="28"/>
        </w:rPr>
      </w:pPr>
      <w:r w:rsidRPr="00C228B4">
        <w:rPr>
          <w:rFonts w:cs="Arial"/>
          <w:sz w:val="28"/>
          <w:szCs w:val="28"/>
        </w:rPr>
        <w:t xml:space="preserve">Перечень формируемых компетенций, которыми должны овладеть обучающиеся входе освоения </w:t>
      </w:r>
      <w:r w:rsidR="003758B2" w:rsidRPr="00C228B4">
        <w:rPr>
          <w:rFonts w:cs="Arial"/>
          <w:sz w:val="28"/>
          <w:szCs w:val="28"/>
        </w:rPr>
        <w:t xml:space="preserve">программы </w:t>
      </w:r>
      <w:r w:rsidRPr="00C228B4">
        <w:rPr>
          <w:rFonts w:cs="Arial"/>
          <w:sz w:val="28"/>
          <w:szCs w:val="28"/>
        </w:rPr>
        <w:t>«</w:t>
      </w:r>
      <w:r w:rsidR="006930A3"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в рамках ОПОП, соответствуют ФГОС ВО и современным требованиям рынка труда:</w:t>
      </w:r>
    </w:p>
    <w:tbl>
      <w:tblPr>
        <w:tblW w:w="5000" w:type="pct"/>
        <w:tblLook w:val="01E0" w:firstRow="1" w:lastRow="1" w:firstColumn="1" w:lastColumn="1" w:noHBand="0" w:noVBand="0"/>
      </w:tblPr>
      <w:tblGrid>
        <w:gridCol w:w="9921"/>
      </w:tblGrid>
      <w:tr w:rsidR="00046895" w:rsidRPr="00C228B4" w14:paraId="2B796FB5" w14:textId="77777777" w:rsidTr="00C0357A">
        <w:trPr>
          <w:trHeight w:val="199"/>
        </w:trPr>
        <w:tc>
          <w:tcPr>
            <w:tcW w:w="5000" w:type="pct"/>
          </w:tcPr>
          <w:p w14:paraId="5E603260"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ОПК-1</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ставить и решать инженерные и научно-технические задачи в сфере своей профессиональной деятельности и новых междисциплинарных направлений с использованием естественнонаучных, математических и технологических моделей;</w:t>
            </w:r>
            <w:r w:rsidR="00046895" w:rsidRPr="00C228B4">
              <w:rPr>
                <w:rFonts w:ascii="Times New Roman" w:hAnsi="Times New Roman"/>
                <w:b w:val="0"/>
                <w:caps w:val="0"/>
                <w:color w:val="auto"/>
              </w:rPr>
              <w:t xml:space="preserve"> </w:t>
            </w:r>
          </w:p>
        </w:tc>
      </w:tr>
      <w:tr w:rsidR="00046895" w:rsidRPr="00C228B4" w14:paraId="7F85F06F" w14:textId="77777777" w:rsidTr="00C0357A">
        <w:trPr>
          <w:trHeight w:val="199"/>
        </w:trPr>
        <w:tc>
          <w:tcPr>
            <w:tcW w:w="5000" w:type="pct"/>
          </w:tcPr>
          <w:p w14:paraId="6CBF3CA1"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ОПК-2</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решать профессиональные задачи с использованием методов, способов и средств получения, хранения и переработки информации; использовать информационные и цифровые технологии в профессиональной деятельности;</w:t>
            </w:r>
            <w:r w:rsidR="00046895" w:rsidRPr="00C228B4">
              <w:rPr>
                <w:rFonts w:ascii="Times New Roman" w:hAnsi="Times New Roman"/>
                <w:b w:val="0"/>
                <w:caps w:val="0"/>
                <w:color w:val="auto"/>
              </w:rPr>
              <w:t xml:space="preserve"> </w:t>
            </w:r>
          </w:p>
        </w:tc>
      </w:tr>
      <w:tr w:rsidR="00046895" w:rsidRPr="00C228B4" w14:paraId="6C8C9F53" w14:textId="77777777" w:rsidTr="00C0357A">
        <w:trPr>
          <w:trHeight w:val="199"/>
        </w:trPr>
        <w:tc>
          <w:tcPr>
            <w:tcW w:w="5000" w:type="pct"/>
          </w:tcPr>
          <w:p w14:paraId="5065CD95"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ОПК-3</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самостоятельно решать практические задачи с использованием нормативной и правовой базы в сфере своей профессиональной деятельности с учетом последних достижений науки и техники;.</w:t>
            </w:r>
            <w:r w:rsidR="00046895" w:rsidRPr="00C228B4">
              <w:rPr>
                <w:rFonts w:ascii="Times New Roman" w:hAnsi="Times New Roman"/>
                <w:b w:val="0"/>
                <w:caps w:val="0"/>
                <w:color w:val="auto"/>
              </w:rPr>
              <w:t xml:space="preserve"> </w:t>
            </w:r>
          </w:p>
        </w:tc>
      </w:tr>
      <w:tr w:rsidR="00046895" w:rsidRPr="00C228B4" w14:paraId="62828CBE" w14:textId="77777777" w:rsidTr="00C0357A">
        <w:trPr>
          <w:trHeight w:val="199"/>
        </w:trPr>
        <w:tc>
          <w:tcPr>
            <w:tcW w:w="5000" w:type="pct"/>
          </w:tcPr>
          <w:p w14:paraId="69C916F4"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ОПК-3</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 xml:space="preserve">Способен самостоятельно решать практические задачи с использованием нормативной и правовой базы в сфере своей </w:t>
            </w:r>
            <w:r w:rsidR="00046895" w:rsidRPr="00C228B4">
              <w:rPr>
                <w:rFonts w:ascii="Times New Roman" w:hAnsi="Times New Roman"/>
                <w:b w:val="0"/>
                <w:caps w:val="0"/>
                <w:color w:val="auto"/>
                <w:lang w:val="x-none"/>
              </w:rPr>
              <w:lastRenderedPageBreak/>
              <w:t>профессиональной деятельности с учетом последних достижений науки и техники;</w:t>
            </w:r>
            <w:r w:rsidR="00046895" w:rsidRPr="00C228B4">
              <w:rPr>
                <w:rFonts w:ascii="Times New Roman" w:hAnsi="Times New Roman"/>
                <w:b w:val="0"/>
                <w:caps w:val="0"/>
                <w:color w:val="auto"/>
              </w:rPr>
              <w:t xml:space="preserve"> </w:t>
            </w:r>
          </w:p>
        </w:tc>
      </w:tr>
      <w:tr w:rsidR="00046895" w:rsidRPr="00C228B4" w14:paraId="4D409787" w14:textId="77777777" w:rsidTr="00C0357A">
        <w:trPr>
          <w:trHeight w:val="199"/>
        </w:trPr>
        <w:tc>
          <w:tcPr>
            <w:tcW w:w="5000" w:type="pct"/>
          </w:tcPr>
          <w:p w14:paraId="455E49C3"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lastRenderedPageBreak/>
              <w:t>ОПК-4</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проводить исследования, организовывать самост</w:t>
            </w:r>
            <w:r w:rsidR="00077D58" w:rsidRPr="00C228B4">
              <w:rPr>
                <w:rFonts w:ascii="Times New Roman" w:hAnsi="Times New Roman"/>
                <w:b w:val="0"/>
                <w:caps w:val="0"/>
                <w:color w:val="auto"/>
              </w:rPr>
              <w:t>оятельно</w:t>
            </w:r>
            <w:r w:rsidR="00046895" w:rsidRPr="00C228B4">
              <w:rPr>
                <w:rFonts w:ascii="Times New Roman" w:hAnsi="Times New Roman"/>
                <w:b w:val="0"/>
                <w:caps w:val="0"/>
                <w:color w:val="auto"/>
                <w:lang w:val="x-none"/>
              </w:rPr>
              <w:t xml:space="preserve"> и коллект</w:t>
            </w:r>
            <w:r w:rsidR="00077D58" w:rsidRPr="00C228B4">
              <w:rPr>
                <w:rFonts w:ascii="Times New Roman" w:hAnsi="Times New Roman"/>
                <w:b w:val="0"/>
                <w:caps w:val="0"/>
                <w:color w:val="auto"/>
              </w:rPr>
              <w:t>ивно</w:t>
            </w:r>
            <w:r w:rsidR="00046895" w:rsidRPr="00C228B4">
              <w:rPr>
                <w:rFonts w:ascii="Times New Roman" w:hAnsi="Times New Roman"/>
                <w:b w:val="0"/>
                <w:caps w:val="0"/>
                <w:color w:val="auto"/>
                <w:lang w:val="x-none"/>
              </w:rPr>
              <w:t xml:space="preserve"> научно-исследоват</w:t>
            </w:r>
            <w:r w:rsidR="00077D58" w:rsidRPr="00C228B4">
              <w:rPr>
                <w:rFonts w:ascii="Times New Roman" w:hAnsi="Times New Roman"/>
                <w:b w:val="0"/>
                <w:caps w:val="0"/>
                <w:color w:val="auto"/>
              </w:rPr>
              <w:t>ельскую</w:t>
            </w:r>
            <w:r w:rsidR="00046895" w:rsidRPr="00C228B4">
              <w:rPr>
                <w:rFonts w:ascii="Times New Roman" w:hAnsi="Times New Roman"/>
                <w:b w:val="0"/>
                <w:caps w:val="0"/>
                <w:color w:val="auto"/>
                <w:lang w:val="x-none"/>
              </w:rPr>
              <w:t xml:space="preserve"> деятельность при решении инженер. и научно-технических задач, включающих планирование и постановку сложного эксперимента, критич</w:t>
            </w:r>
            <w:r w:rsidR="00077D58" w:rsidRPr="00C228B4">
              <w:rPr>
                <w:rFonts w:ascii="Times New Roman" w:hAnsi="Times New Roman"/>
                <w:b w:val="0"/>
                <w:caps w:val="0"/>
                <w:color w:val="auto"/>
              </w:rPr>
              <w:t>ескую</w:t>
            </w:r>
            <w:r w:rsidR="00046895" w:rsidRPr="00C228B4">
              <w:rPr>
                <w:rFonts w:ascii="Times New Roman" w:hAnsi="Times New Roman"/>
                <w:b w:val="0"/>
                <w:caps w:val="0"/>
                <w:color w:val="auto"/>
                <w:lang w:val="x-none"/>
              </w:rPr>
              <w:t xml:space="preserve"> оценку и интерпретацию результатов;</w:t>
            </w:r>
            <w:r w:rsidR="00046895" w:rsidRPr="00C228B4">
              <w:rPr>
                <w:rFonts w:ascii="Times New Roman" w:hAnsi="Times New Roman"/>
                <w:b w:val="0"/>
                <w:caps w:val="0"/>
                <w:color w:val="auto"/>
              </w:rPr>
              <w:t xml:space="preserve"> </w:t>
            </w:r>
          </w:p>
        </w:tc>
      </w:tr>
      <w:tr w:rsidR="00046895" w:rsidRPr="00C228B4" w14:paraId="61CC46B5" w14:textId="77777777" w:rsidTr="00C0357A">
        <w:trPr>
          <w:trHeight w:val="199"/>
        </w:trPr>
        <w:tc>
          <w:tcPr>
            <w:tcW w:w="5000" w:type="pct"/>
          </w:tcPr>
          <w:p w14:paraId="42020024"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ОПК-5</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применять инструментарий формализации инженерных, научно-технических задач, использовать прикладное программное обеспечение при расчете, моделировании и проектировании технических объектов и технологических процессов;.</w:t>
            </w:r>
            <w:r w:rsidR="00046895" w:rsidRPr="00C228B4">
              <w:rPr>
                <w:rFonts w:ascii="Times New Roman" w:hAnsi="Times New Roman"/>
                <w:b w:val="0"/>
                <w:caps w:val="0"/>
                <w:color w:val="auto"/>
              </w:rPr>
              <w:t xml:space="preserve"> </w:t>
            </w:r>
          </w:p>
        </w:tc>
      </w:tr>
      <w:tr w:rsidR="00046895" w:rsidRPr="00C228B4" w14:paraId="3E957704" w14:textId="77777777" w:rsidTr="00C0357A">
        <w:trPr>
          <w:trHeight w:val="199"/>
        </w:trPr>
        <w:tc>
          <w:tcPr>
            <w:tcW w:w="5000" w:type="pct"/>
          </w:tcPr>
          <w:p w14:paraId="74C18197"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ОПК-6</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ориентироваться в базов</w:t>
            </w:r>
            <w:r w:rsidR="00077D58" w:rsidRPr="00C228B4">
              <w:rPr>
                <w:rFonts w:ascii="Times New Roman" w:hAnsi="Times New Roman"/>
                <w:b w:val="0"/>
                <w:caps w:val="0"/>
                <w:color w:val="auto"/>
              </w:rPr>
              <w:t xml:space="preserve">ых </w:t>
            </w:r>
            <w:r w:rsidR="00046895" w:rsidRPr="00C228B4">
              <w:rPr>
                <w:rFonts w:ascii="Times New Roman" w:hAnsi="Times New Roman"/>
                <w:b w:val="0"/>
                <w:caps w:val="0"/>
                <w:color w:val="auto"/>
                <w:lang w:val="x-none"/>
              </w:rPr>
              <w:t>положениях экон</w:t>
            </w:r>
            <w:r w:rsidR="00077D58" w:rsidRPr="00C228B4">
              <w:rPr>
                <w:rFonts w:ascii="Times New Roman" w:hAnsi="Times New Roman"/>
                <w:b w:val="0"/>
                <w:caps w:val="0"/>
                <w:color w:val="auto"/>
              </w:rPr>
              <w:t xml:space="preserve">омической </w:t>
            </w:r>
            <w:r w:rsidR="00046895" w:rsidRPr="00C228B4">
              <w:rPr>
                <w:rFonts w:ascii="Times New Roman" w:hAnsi="Times New Roman"/>
                <w:b w:val="0"/>
                <w:caps w:val="0"/>
                <w:color w:val="auto"/>
                <w:lang w:val="x-none"/>
              </w:rPr>
              <w:t>теории, применять их с учетом особенностей рын</w:t>
            </w:r>
            <w:r w:rsidR="00077D58" w:rsidRPr="00C228B4">
              <w:rPr>
                <w:rFonts w:ascii="Times New Roman" w:hAnsi="Times New Roman"/>
                <w:b w:val="0"/>
                <w:caps w:val="0"/>
                <w:color w:val="auto"/>
              </w:rPr>
              <w:t xml:space="preserve">очной </w:t>
            </w:r>
            <w:r w:rsidR="00046895" w:rsidRPr="00C228B4">
              <w:rPr>
                <w:rFonts w:ascii="Times New Roman" w:hAnsi="Times New Roman"/>
                <w:b w:val="0"/>
                <w:caps w:val="0"/>
                <w:color w:val="auto"/>
                <w:lang w:val="x-none"/>
              </w:rPr>
              <w:t>экономики, принимать обоснов</w:t>
            </w:r>
            <w:r w:rsidR="00D1009F">
              <w:rPr>
                <w:rFonts w:ascii="Times New Roman" w:hAnsi="Times New Roman"/>
                <w:b w:val="0"/>
                <w:caps w:val="0"/>
                <w:color w:val="auto"/>
              </w:rPr>
              <w:t>анн</w:t>
            </w:r>
            <w:r w:rsidR="00077D58" w:rsidRPr="00C228B4">
              <w:rPr>
                <w:rFonts w:ascii="Times New Roman" w:hAnsi="Times New Roman"/>
                <w:b w:val="0"/>
                <w:caps w:val="0"/>
                <w:color w:val="auto"/>
              </w:rPr>
              <w:t>ые</w:t>
            </w:r>
            <w:r w:rsidR="00046895" w:rsidRPr="00C228B4">
              <w:rPr>
                <w:rFonts w:ascii="Times New Roman" w:hAnsi="Times New Roman"/>
                <w:b w:val="0"/>
                <w:caps w:val="0"/>
                <w:color w:val="auto"/>
                <w:lang w:val="x-none"/>
              </w:rPr>
              <w:t xml:space="preserve"> управл</w:t>
            </w:r>
            <w:r w:rsidR="00077D58" w:rsidRPr="00C228B4">
              <w:rPr>
                <w:rFonts w:ascii="Times New Roman" w:hAnsi="Times New Roman"/>
                <w:b w:val="0"/>
                <w:caps w:val="0"/>
                <w:color w:val="auto"/>
              </w:rPr>
              <w:t>енческие</w:t>
            </w:r>
            <w:r w:rsidR="00046895" w:rsidRPr="00C228B4">
              <w:rPr>
                <w:rFonts w:ascii="Times New Roman" w:hAnsi="Times New Roman"/>
                <w:b w:val="0"/>
                <w:caps w:val="0"/>
                <w:color w:val="auto"/>
                <w:lang w:val="x-none"/>
              </w:rPr>
              <w:t xml:space="preserve"> решения по организации </w:t>
            </w:r>
            <w:proofErr w:type="spellStart"/>
            <w:r w:rsidR="00046895" w:rsidRPr="00C228B4">
              <w:rPr>
                <w:rFonts w:ascii="Times New Roman" w:hAnsi="Times New Roman"/>
                <w:b w:val="0"/>
                <w:caps w:val="0"/>
                <w:color w:val="auto"/>
                <w:lang w:val="x-none"/>
              </w:rPr>
              <w:t>произ</w:t>
            </w:r>
            <w:r w:rsidR="00077D58" w:rsidRPr="00C228B4">
              <w:rPr>
                <w:rFonts w:ascii="Times New Roman" w:hAnsi="Times New Roman"/>
                <w:b w:val="0"/>
                <w:caps w:val="0"/>
                <w:color w:val="auto"/>
              </w:rPr>
              <w:t>водст</w:t>
            </w:r>
            <w:r w:rsidR="00046895" w:rsidRPr="00C228B4">
              <w:rPr>
                <w:rFonts w:ascii="Times New Roman" w:hAnsi="Times New Roman"/>
                <w:b w:val="0"/>
                <w:caps w:val="0"/>
                <w:color w:val="auto"/>
                <w:lang w:val="x-none"/>
              </w:rPr>
              <w:t>ва</w:t>
            </w:r>
            <w:proofErr w:type="spellEnd"/>
            <w:r w:rsidR="00046895" w:rsidRPr="00C228B4">
              <w:rPr>
                <w:rFonts w:ascii="Times New Roman" w:hAnsi="Times New Roman"/>
                <w:b w:val="0"/>
                <w:caps w:val="0"/>
                <w:color w:val="auto"/>
                <w:lang w:val="x-none"/>
              </w:rPr>
              <w:t xml:space="preserve">, владеть методами экон. оценки результатов </w:t>
            </w:r>
            <w:proofErr w:type="spellStart"/>
            <w:r w:rsidR="00046895" w:rsidRPr="00C228B4">
              <w:rPr>
                <w:rFonts w:ascii="Times New Roman" w:hAnsi="Times New Roman"/>
                <w:b w:val="0"/>
                <w:caps w:val="0"/>
                <w:color w:val="auto"/>
                <w:lang w:val="x-none"/>
              </w:rPr>
              <w:t>произ</w:t>
            </w:r>
            <w:r w:rsidR="00077D58" w:rsidRPr="00C228B4">
              <w:rPr>
                <w:rFonts w:ascii="Times New Roman" w:hAnsi="Times New Roman"/>
                <w:b w:val="0"/>
                <w:caps w:val="0"/>
                <w:color w:val="auto"/>
              </w:rPr>
              <w:t>водст</w:t>
            </w:r>
            <w:r w:rsidR="00046895" w:rsidRPr="00C228B4">
              <w:rPr>
                <w:rFonts w:ascii="Times New Roman" w:hAnsi="Times New Roman"/>
                <w:b w:val="0"/>
                <w:caps w:val="0"/>
                <w:color w:val="auto"/>
                <w:lang w:val="x-none"/>
              </w:rPr>
              <w:t>ва</w:t>
            </w:r>
            <w:proofErr w:type="spellEnd"/>
            <w:r w:rsidR="00046895" w:rsidRPr="00C228B4">
              <w:rPr>
                <w:rFonts w:ascii="Times New Roman" w:hAnsi="Times New Roman"/>
                <w:b w:val="0"/>
                <w:caps w:val="0"/>
                <w:color w:val="auto"/>
                <w:lang w:val="x-none"/>
              </w:rPr>
              <w:t>, науч. исследований, интел</w:t>
            </w:r>
            <w:r w:rsidR="00077D58" w:rsidRPr="00C228B4">
              <w:rPr>
                <w:rFonts w:ascii="Times New Roman" w:hAnsi="Times New Roman"/>
                <w:b w:val="0"/>
                <w:caps w:val="0"/>
                <w:color w:val="auto"/>
              </w:rPr>
              <w:t>лектуального</w:t>
            </w:r>
            <w:r w:rsidR="00046895" w:rsidRPr="00C228B4">
              <w:rPr>
                <w:rFonts w:ascii="Times New Roman" w:hAnsi="Times New Roman"/>
                <w:b w:val="0"/>
                <w:caps w:val="0"/>
                <w:color w:val="auto"/>
                <w:lang w:val="x-none"/>
              </w:rPr>
              <w:t xml:space="preserve"> труда;</w:t>
            </w:r>
            <w:r w:rsidR="00046895" w:rsidRPr="00C228B4">
              <w:rPr>
                <w:rFonts w:ascii="Times New Roman" w:hAnsi="Times New Roman"/>
                <w:b w:val="0"/>
                <w:caps w:val="0"/>
                <w:color w:val="auto"/>
              </w:rPr>
              <w:t xml:space="preserve"> </w:t>
            </w:r>
          </w:p>
        </w:tc>
      </w:tr>
      <w:tr w:rsidR="00046895" w:rsidRPr="00C228B4" w14:paraId="319E97CD" w14:textId="77777777" w:rsidTr="00C0357A">
        <w:trPr>
          <w:trHeight w:val="199"/>
        </w:trPr>
        <w:tc>
          <w:tcPr>
            <w:tcW w:w="5000" w:type="pct"/>
          </w:tcPr>
          <w:p w14:paraId="0703A35B"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ОПК-7</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понимать принципы работы современных информационных технологий и использовать их для решения задач профессиональной деятельности;</w:t>
            </w:r>
            <w:r w:rsidR="00046895" w:rsidRPr="00C228B4">
              <w:rPr>
                <w:rFonts w:ascii="Times New Roman" w:hAnsi="Times New Roman"/>
                <w:b w:val="0"/>
                <w:caps w:val="0"/>
                <w:color w:val="auto"/>
              </w:rPr>
              <w:t xml:space="preserve"> </w:t>
            </w:r>
          </w:p>
        </w:tc>
      </w:tr>
      <w:tr w:rsidR="00046895" w:rsidRPr="00C228B4" w14:paraId="23B57D77" w14:textId="77777777" w:rsidTr="00C0357A">
        <w:trPr>
          <w:trHeight w:val="199"/>
        </w:trPr>
        <w:tc>
          <w:tcPr>
            <w:tcW w:w="5000" w:type="pct"/>
          </w:tcPr>
          <w:p w14:paraId="2C3260BA"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ПК-1</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к совершенствованию конструкции автотранспортных средств  и технологического оборудования с учетом современных технологий производства, законодательных требований и требований по пассивной и активной безопасности;</w:t>
            </w:r>
            <w:r w:rsidR="00046895" w:rsidRPr="00C228B4">
              <w:rPr>
                <w:rFonts w:ascii="Times New Roman" w:hAnsi="Times New Roman"/>
                <w:b w:val="0"/>
                <w:caps w:val="0"/>
                <w:color w:val="auto"/>
              </w:rPr>
              <w:t xml:space="preserve"> </w:t>
            </w:r>
          </w:p>
        </w:tc>
      </w:tr>
      <w:tr w:rsidR="00046895" w:rsidRPr="00C228B4" w14:paraId="476B3C19" w14:textId="77777777" w:rsidTr="00C0357A">
        <w:trPr>
          <w:trHeight w:val="199"/>
        </w:trPr>
        <w:tc>
          <w:tcPr>
            <w:tcW w:w="5000" w:type="pct"/>
          </w:tcPr>
          <w:p w14:paraId="049AF30F"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ПК-2</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разрабатывать технологические процессы технического обслуживания, диагностирования и ремонта при эксплуатации наземных транспортных средств.</w:t>
            </w:r>
            <w:r w:rsidR="00046895" w:rsidRPr="00C228B4">
              <w:rPr>
                <w:rFonts w:ascii="Times New Roman" w:hAnsi="Times New Roman"/>
                <w:b w:val="0"/>
                <w:caps w:val="0"/>
                <w:color w:val="auto"/>
              </w:rPr>
              <w:t xml:space="preserve"> </w:t>
            </w:r>
          </w:p>
        </w:tc>
      </w:tr>
      <w:tr w:rsidR="00046895" w:rsidRPr="00C228B4" w14:paraId="6995FFC8" w14:textId="77777777" w:rsidTr="00C0357A">
        <w:trPr>
          <w:trHeight w:val="199"/>
        </w:trPr>
        <w:tc>
          <w:tcPr>
            <w:tcW w:w="5000" w:type="pct"/>
          </w:tcPr>
          <w:p w14:paraId="77ED6704"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ПК-3</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r w:rsidR="00046895" w:rsidRPr="00C228B4">
              <w:rPr>
                <w:rFonts w:ascii="Times New Roman" w:hAnsi="Times New Roman"/>
                <w:b w:val="0"/>
                <w:caps w:val="0"/>
                <w:color w:val="auto"/>
              </w:rPr>
              <w:t xml:space="preserve"> </w:t>
            </w:r>
          </w:p>
        </w:tc>
      </w:tr>
      <w:tr w:rsidR="00046895" w:rsidRPr="00C228B4" w14:paraId="3F8B19A1" w14:textId="77777777" w:rsidTr="00C0357A">
        <w:trPr>
          <w:trHeight w:val="199"/>
        </w:trPr>
        <w:tc>
          <w:tcPr>
            <w:tcW w:w="5000" w:type="pct"/>
          </w:tcPr>
          <w:p w14:paraId="3A829B43" w14:textId="77777777" w:rsidR="00046895" w:rsidRPr="00C228B4" w:rsidRDefault="006301DA" w:rsidP="00412CC7">
            <w:pPr>
              <w:pStyle w:val="1f2"/>
              <w:jc w:val="both"/>
              <w:rPr>
                <w:rFonts w:ascii="Times New Roman" w:hAnsi="Times New Roman"/>
                <w:b w:val="0"/>
                <w:color w:val="auto"/>
              </w:rPr>
            </w:pPr>
            <w:r w:rsidRPr="00C228B4">
              <w:rPr>
                <w:rFonts w:ascii="Times New Roman" w:hAnsi="Times New Roman"/>
                <w:b w:val="0"/>
                <w:caps w:val="0"/>
                <w:color w:val="auto"/>
                <w:lang w:val="x-none"/>
              </w:rPr>
              <w:t>ПК-3</w:t>
            </w:r>
            <w:r w:rsidR="00046895" w:rsidRPr="00C228B4">
              <w:rPr>
                <w:rFonts w:ascii="Times New Roman" w:hAnsi="Times New Roman"/>
                <w:b w:val="0"/>
                <w:caps w:val="0"/>
                <w:color w:val="auto"/>
              </w:rPr>
              <w:t xml:space="preserve">: </w:t>
            </w:r>
            <w:r w:rsidR="00046895" w:rsidRPr="00C228B4">
              <w:rPr>
                <w:rFonts w:ascii="Times New Roman" w:hAnsi="Times New Roman"/>
                <w:b w:val="0"/>
                <w:caps w:val="0"/>
                <w:color w:val="auto"/>
                <w:lang w:val="x-none"/>
              </w:rPr>
              <w:t>Способен управлять производственной деятельностью в области технического обслуживания и ремонта наземных транспортных средств с использованием цифровых технологий.</w:t>
            </w:r>
            <w:r w:rsidR="00046895" w:rsidRPr="00C228B4">
              <w:rPr>
                <w:rFonts w:ascii="Times New Roman" w:hAnsi="Times New Roman"/>
                <w:b w:val="0"/>
                <w:caps w:val="0"/>
                <w:color w:val="auto"/>
              </w:rPr>
              <w:t xml:space="preserve"> </w:t>
            </w:r>
          </w:p>
        </w:tc>
      </w:tr>
      <w:tr w:rsidR="003758B2" w:rsidRPr="00C228B4" w14:paraId="306FA547" w14:textId="77777777" w:rsidTr="00C0357A">
        <w:trPr>
          <w:trHeight w:val="199"/>
        </w:trPr>
        <w:tc>
          <w:tcPr>
            <w:tcW w:w="5000" w:type="pct"/>
          </w:tcPr>
          <w:p w14:paraId="5663097B" w14:textId="77777777" w:rsidR="003758B2" w:rsidRPr="00C228B4" w:rsidRDefault="003758B2" w:rsidP="003758B2">
            <w:pPr>
              <w:pStyle w:val="1f2"/>
              <w:jc w:val="both"/>
              <w:rPr>
                <w:rFonts w:ascii="Times New Roman" w:hAnsi="Times New Roman"/>
                <w:b w:val="0"/>
                <w:color w:val="auto"/>
              </w:rPr>
            </w:pPr>
            <w:r w:rsidRPr="00C228B4">
              <w:rPr>
                <w:rFonts w:ascii="Times New Roman" w:hAnsi="Times New Roman"/>
                <w:b w:val="0"/>
                <w:caps w:val="0"/>
                <w:color w:val="auto"/>
                <w:lang w:val="x-none"/>
              </w:rPr>
              <w:t>ПК-4</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осуществлять контроль и организовывать процесс улучшения качества оказания услуг по перевозкам  грузов и пассажиров.</w:t>
            </w:r>
            <w:r w:rsidRPr="00C228B4">
              <w:rPr>
                <w:rFonts w:ascii="Times New Roman" w:hAnsi="Times New Roman"/>
                <w:b w:val="0"/>
                <w:caps w:val="0"/>
                <w:color w:val="auto"/>
              </w:rPr>
              <w:t xml:space="preserve"> </w:t>
            </w:r>
          </w:p>
        </w:tc>
      </w:tr>
      <w:tr w:rsidR="003758B2" w:rsidRPr="00C228B4" w14:paraId="7B11B86C" w14:textId="77777777" w:rsidTr="00C0357A">
        <w:trPr>
          <w:trHeight w:val="199"/>
        </w:trPr>
        <w:tc>
          <w:tcPr>
            <w:tcW w:w="5000" w:type="pct"/>
          </w:tcPr>
          <w:p w14:paraId="4624565B" w14:textId="77777777" w:rsidR="003758B2" w:rsidRPr="00C228B4" w:rsidRDefault="003758B2" w:rsidP="003758B2">
            <w:pPr>
              <w:pStyle w:val="1f2"/>
              <w:jc w:val="both"/>
              <w:rPr>
                <w:rFonts w:ascii="Times New Roman" w:hAnsi="Times New Roman"/>
                <w:b w:val="0"/>
                <w:color w:val="auto"/>
              </w:rPr>
            </w:pPr>
            <w:r w:rsidRPr="00C228B4">
              <w:rPr>
                <w:rFonts w:ascii="Times New Roman" w:hAnsi="Times New Roman"/>
                <w:b w:val="0"/>
                <w:caps w:val="0"/>
                <w:color w:val="auto"/>
                <w:lang w:val="x-none"/>
              </w:rPr>
              <w:t>УК-1</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осуществлять критический анализ проблемных ситуаций на основе системного подхода, вырабатывать стратегию действий.</w:t>
            </w:r>
            <w:r w:rsidRPr="00C228B4">
              <w:rPr>
                <w:rFonts w:ascii="Times New Roman" w:hAnsi="Times New Roman"/>
                <w:b w:val="0"/>
                <w:caps w:val="0"/>
                <w:color w:val="auto"/>
              </w:rPr>
              <w:t xml:space="preserve"> </w:t>
            </w:r>
          </w:p>
        </w:tc>
      </w:tr>
      <w:tr w:rsidR="003758B2" w:rsidRPr="00C228B4" w14:paraId="46427325" w14:textId="77777777" w:rsidTr="00C0357A">
        <w:trPr>
          <w:trHeight w:val="199"/>
        </w:trPr>
        <w:tc>
          <w:tcPr>
            <w:tcW w:w="5000" w:type="pct"/>
          </w:tcPr>
          <w:p w14:paraId="71DCFF7E" w14:textId="77777777" w:rsidR="003758B2" w:rsidRPr="00C228B4" w:rsidRDefault="003758B2" w:rsidP="003758B2">
            <w:pPr>
              <w:pStyle w:val="1f2"/>
              <w:jc w:val="both"/>
              <w:rPr>
                <w:rFonts w:ascii="Times New Roman" w:hAnsi="Times New Roman"/>
                <w:b w:val="0"/>
                <w:color w:val="auto"/>
              </w:rPr>
            </w:pPr>
            <w:r w:rsidRPr="00C228B4">
              <w:rPr>
                <w:rFonts w:ascii="Times New Roman" w:hAnsi="Times New Roman"/>
                <w:b w:val="0"/>
                <w:caps w:val="0"/>
                <w:color w:val="auto"/>
                <w:lang w:val="x-none"/>
              </w:rPr>
              <w:t>УК-10</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принимать обоснованные экономические решения в различных областях жизнедеятельности.</w:t>
            </w:r>
            <w:r w:rsidRPr="00C228B4">
              <w:rPr>
                <w:rFonts w:ascii="Times New Roman" w:hAnsi="Times New Roman"/>
                <w:b w:val="0"/>
                <w:caps w:val="0"/>
                <w:color w:val="auto"/>
              </w:rPr>
              <w:t xml:space="preserve"> </w:t>
            </w:r>
          </w:p>
        </w:tc>
      </w:tr>
      <w:tr w:rsidR="003758B2" w:rsidRPr="00C228B4" w14:paraId="2F4DF50F" w14:textId="77777777" w:rsidTr="00C0357A">
        <w:trPr>
          <w:trHeight w:val="199"/>
        </w:trPr>
        <w:tc>
          <w:tcPr>
            <w:tcW w:w="5000" w:type="pct"/>
          </w:tcPr>
          <w:p w14:paraId="7E481B58" w14:textId="77777777" w:rsidR="003758B2" w:rsidRPr="00C228B4" w:rsidRDefault="003758B2" w:rsidP="003758B2">
            <w:pPr>
              <w:pStyle w:val="1f2"/>
              <w:jc w:val="both"/>
              <w:rPr>
                <w:rFonts w:ascii="Times New Roman" w:hAnsi="Times New Roman"/>
                <w:b w:val="0"/>
                <w:color w:val="auto"/>
              </w:rPr>
            </w:pPr>
            <w:r w:rsidRPr="00C228B4">
              <w:rPr>
                <w:rFonts w:ascii="Times New Roman" w:hAnsi="Times New Roman"/>
                <w:b w:val="0"/>
                <w:caps w:val="0"/>
                <w:color w:val="auto"/>
                <w:lang w:val="x-none"/>
              </w:rPr>
              <w:t>УК-11</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формировать нетерпимое отношение к коррупционному поведению.</w:t>
            </w:r>
            <w:r w:rsidRPr="00C228B4">
              <w:rPr>
                <w:rFonts w:ascii="Times New Roman" w:hAnsi="Times New Roman"/>
                <w:b w:val="0"/>
                <w:caps w:val="0"/>
                <w:color w:val="auto"/>
              </w:rPr>
              <w:t xml:space="preserve"> </w:t>
            </w:r>
          </w:p>
        </w:tc>
      </w:tr>
      <w:tr w:rsidR="003758B2" w:rsidRPr="00C228B4" w14:paraId="26278B2F" w14:textId="77777777" w:rsidTr="00C0357A">
        <w:trPr>
          <w:trHeight w:val="199"/>
        </w:trPr>
        <w:tc>
          <w:tcPr>
            <w:tcW w:w="5000" w:type="pct"/>
          </w:tcPr>
          <w:p w14:paraId="5CBEFE1D" w14:textId="77777777" w:rsidR="003758B2" w:rsidRPr="00C228B4" w:rsidRDefault="003758B2" w:rsidP="003758B2">
            <w:pPr>
              <w:pStyle w:val="1f2"/>
              <w:jc w:val="both"/>
              <w:rPr>
                <w:rFonts w:ascii="Times New Roman" w:hAnsi="Times New Roman"/>
                <w:b w:val="0"/>
                <w:color w:val="auto"/>
              </w:rPr>
            </w:pPr>
            <w:r w:rsidRPr="00C228B4">
              <w:rPr>
                <w:rFonts w:ascii="Times New Roman" w:hAnsi="Times New Roman"/>
                <w:b w:val="0"/>
                <w:caps w:val="0"/>
                <w:color w:val="auto"/>
                <w:lang w:val="x-none"/>
              </w:rPr>
              <w:t>УК-2</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управлять проектом на всех этапах его жизненного цикла.</w:t>
            </w:r>
            <w:r w:rsidRPr="00C228B4">
              <w:rPr>
                <w:rFonts w:ascii="Times New Roman" w:hAnsi="Times New Roman"/>
                <w:b w:val="0"/>
                <w:caps w:val="0"/>
                <w:color w:val="auto"/>
              </w:rPr>
              <w:t xml:space="preserve"> </w:t>
            </w:r>
          </w:p>
        </w:tc>
      </w:tr>
      <w:tr w:rsidR="00AA6E0D" w:rsidRPr="00C228B4" w14:paraId="3D5AC2CE" w14:textId="77777777" w:rsidTr="00C0357A">
        <w:trPr>
          <w:trHeight w:val="199"/>
        </w:trPr>
        <w:tc>
          <w:tcPr>
            <w:tcW w:w="5000" w:type="pct"/>
          </w:tcPr>
          <w:p w14:paraId="56134C16"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УК-3</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организовывать и руководить работой команды, вырабатывая командную стратегию для достижения поставленной цели.</w:t>
            </w:r>
            <w:r w:rsidRPr="00C228B4">
              <w:rPr>
                <w:rFonts w:ascii="Times New Roman" w:hAnsi="Times New Roman"/>
                <w:b w:val="0"/>
                <w:caps w:val="0"/>
                <w:color w:val="auto"/>
              </w:rPr>
              <w:t xml:space="preserve"> </w:t>
            </w:r>
          </w:p>
        </w:tc>
      </w:tr>
      <w:tr w:rsidR="00AA6E0D" w:rsidRPr="00C228B4" w14:paraId="63AF5EB0" w14:textId="77777777" w:rsidTr="00C0357A">
        <w:trPr>
          <w:trHeight w:val="199"/>
        </w:trPr>
        <w:tc>
          <w:tcPr>
            <w:tcW w:w="5000" w:type="pct"/>
          </w:tcPr>
          <w:p w14:paraId="5DF0385E"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УК-4</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применять современные коммуникативные технологии, в том числе на иностранном(</w:t>
            </w:r>
            <w:proofErr w:type="spellStart"/>
            <w:r w:rsidRPr="00C228B4">
              <w:rPr>
                <w:rFonts w:ascii="Times New Roman" w:hAnsi="Times New Roman"/>
                <w:b w:val="0"/>
                <w:caps w:val="0"/>
                <w:color w:val="auto"/>
                <w:lang w:val="x-none"/>
              </w:rPr>
              <w:t>ых</w:t>
            </w:r>
            <w:proofErr w:type="spellEnd"/>
            <w:r w:rsidRPr="00C228B4">
              <w:rPr>
                <w:rFonts w:ascii="Times New Roman" w:hAnsi="Times New Roman"/>
                <w:b w:val="0"/>
                <w:caps w:val="0"/>
                <w:color w:val="auto"/>
                <w:lang w:val="x-none"/>
              </w:rPr>
              <w:t>) языке(ах), для академического и профессионального взаимодействия.</w:t>
            </w:r>
            <w:r w:rsidRPr="00C228B4">
              <w:rPr>
                <w:rFonts w:ascii="Times New Roman" w:hAnsi="Times New Roman"/>
                <w:b w:val="0"/>
                <w:caps w:val="0"/>
                <w:color w:val="auto"/>
              </w:rPr>
              <w:t xml:space="preserve"> </w:t>
            </w:r>
          </w:p>
        </w:tc>
      </w:tr>
      <w:tr w:rsidR="00AA6E0D" w:rsidRPr="00C228B4" w14:paraId="2EB43064" w14:textId="77777777" w:rsidTr="00C0357A">
        <w:trPr>
          <w:trHeight w:val="199"/>
        </w:trPr>
        <w:tc>
          <w:tcPr>
            <w:tcW w:w="5000" w:type="pct"/>
          </w:tcPr>
          <w:p w14:paraId="59D07F65"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УК-5</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анализировать и учитывать разнообразие культур в процессе межкультурного взаимодействия.</w:t>
            </w:r>
            <w:r w:rsidRPr="00C228B4">
              <w:rPr>
                <w:rFonts w:ascii="Times New Roman" w:hAnsi="Times New Roman"/>
                <w:b w:val="0"/>
                <w:caps w:val="0"/>
                <w:color w:val="auto"/>
              </w:rPr>
              <w:t xml:space="preserve"> </w:t>
            </w:r>
          </w:p>
        </w:tc>
      </w:tr>
      <w:tr w:rsidR="00AA6E0D" w:rsidRPr="00C228B4" w14:paraId="16E3C80F" w14:textId="77777777" w:rsidTr="00C0357A">
        <w:trPr>
          <w:trHeight w:val="199"/>
        </w:trPr>
        <w:tc>
          <w:tcPr>
            <w:tcW w:w="5000" w:type="pct"/>
          </w:tcPr>
          <w:p w14:paraId="51B138FB"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lastRenderedPageBreak/>
              <w:t>УК-6</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r w:rsidRPr="00C228B4">
              <w:rPr>
                <w:rFonts w:ascii="Times New Roman" w:hAnsi="Times New Roman"/>
                <w:b w:val="0"/>
                <w:caps w:val="0"/>
                <w:color w:val="auto"/>
              </w:rPr>
              <w:t xml:space="preserve"> </w:t>
            </w:r>
          </w:p>
        </w:tc>
      </w:tr>
      <w:tr w:rsidR="00AA6E0D" w:rsidRPr="00C228B4" w14:paraId="026F0EC2" w14:textId="77777777" w:rsidTr="00C0357A">
        <w:trPr>
          <w:trHeight w:val="199"/>
        </w:trPr>
        <w:tc>
          <w:tcPr>
            <w:tcW w:w="5000" w:type="pct"/>
          </w:tcPr>
          <w:p w14:paraId="3B7E96E1"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УК-7</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поддерживать должный уровень физической подготовленности для обеспечения полноценной социальной и профессиональной деятельности.</w:t>
            </w:r>
            <w:r w:rsidRPr="00C228B4">
              <w:rPr>
                <w:rFonts w:ascii="Times New Roman" w:hAnsi="Times New Roman"/>
                <w:b w:val="0"/>
                <w:caps w:val="0"/>
                <w:color w:val="auto"/>
              </w:rPr>
              <w:t xml:space="preserve"> </w:t>
            </w:r>
          </w:p>
        </w:tc>
      </w:tr>
      <w:tr w:rsidR="00AA6E0D" w:rsidRPr="00C228B4" w14:paraId="03ED7F49" w14:textId="77777777" w:rsidTr="00C0357A">
        <w:trPr>
          <w:trHeight w:val="199"/>
        </w:trPr>
        <w:tc>
          <w:tcPr>
            <w:tcW w:w="5000" w:type="pct"/>
          </w:tcPr>
          <w:p w14:paraId="7995D3DB"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УК-8</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создавать и поддерживать в повседневной жизни и в проф</w:t>
            </w:r>
            <w:r w:rsidRPr="00C228B4">
              <w:rPr>
                <w:rFonts w:ascii="Times New Roman" w:hAnsi="Times New Roman"/>
                <w:b w:val="0"/>
                <w:caps w:val="0"/>
                <w:color w:val="auto"/>
              </w:rPr>
              <w:t>ессиональной</w:t>
            </w:r>
            <w:r w:rsidRPr="00C228B4">
              <w:rPr>
                <w:rFonts w:ascii="Times New Roman" w:hAnsi="Times New Roman"/>
                <w:b w:val="0"/>
                <w:caps w:val="0"/>
                <w:color w:val="auto"/>
                <w:lang w:val="x-none"/>
              </w:rPr>
              <w:t xml:space="preserve"> деятельности безоп</w:t>
            </w:r>
            <w:r w:rsidRPr="00C228B4">
              <w:rPr>
                <w:rFonts w:ascii="Times New Roman" w:hAnsi="Times New Roman"/>
                <w:b w:val="0"/>
                <w:caps w:val="0"/>
                <w:color w:val="auto"/>
              </w:rPr>
              <w:t>асных</w:t>
            </w:r>
            <w:r w:rsidRPr="00C228B4">
              <w:rPr>
                <w:rFonts w:ascii="Times New Roman" w:hAnsi="Times New Roman"/>
                <w:b w:val="0"/>
                <w:caps w:val="0"/>
                <w:color w:val="auto"/>
                <w:lang w:val="x-none"/>
              </w:rPr>
              <w:t xml:space="preserve"> условия жизнедеятельности для сохранения природ. среды, обеспечения устойч</w:t>
            </w:r>
            <w:r w:rsidRPr="00C228B4">
              <w:rPr>
                <w:rFonts w:ascii="Times New Roman" w:hAnsi="Times New Roman"/>
                <w:b w:val="0"/>
                <w:caps w:val="0"/>
                <w:color w:val="auto"/>
              </w:rPr>
              <w:t>ивого</w:t>
            </w:r>
            <w:r w:rsidRPr="00C228B4">
              <w:rPr>
                <w:rFonts w:ascii="Times New Roman" w:hAnsi="Times New Roman"/>
                <w:b w:val="0"/>
                <w:caps w:val="0"/>
                <w:color w:val="auto"/>
                <w:lang w:val="x-none"/>
              </w:rPr>
              <w:t xml:space="preserve"> развития общества, в том числе при угрозе и возникновении чрезв</w:t>
            </w:r>
            <w:r w:rsidRPr="00C228B4">
              <w:rPr>
                <w:rFonts w:ascii="Times New Roman" w:hAnsi="Times New Roman"/>
                <w:b w:val="0"/>
                <w:caps w:val="0"/>
                <w:color w:val="auto"/>
              </w:rPr>
              <w:t>ычайных</w:t>
            </w:r>
            <w:r w:rsidRPr="00C228B4">
              <w:rPr>
                <w:rFonts w:ascii="Times New Roman" w:hAnsi="Times New Roman"/>
                <w:b w:val="0"/>
                <w:caps w:val="0"/>
                <w:color w:val="auto"/>
                <w:lang w:val="x-none"/>
              </w:rPr>
              <w:t xml:space="preserve"> ситуаций и воен. конфликтов.</w:t>
            </w:r>
            <w:r w:rsidRPr="00C228B4">
              <w:rPr>
                <w:rFonts w:ascii="Times New Roman" w:hAnsi="Times New Roman"/>
                <w:b w:val="0"/>
                <w:caps w:val="0"/>
                <w:color w:val="auto"/>
              </w:rPr>
              <w:t xml:space="preserve"> </w:t>
            </w:r>
          </w:p>
        </w:tc>
      </w:tr>
      <w:tr w:rsidR="00AA6E0D" w:rsidRPr="00C228B4" w14:paraId="2350A9A3" w14:textId="77777777" w:rsidTr="00C0357A">
        <w:trPr>
          <w:trHeight w:val="199"/>
        </w:trPr>
        <w:tc>
          <w:tcPr>
            <w:tcW w:w="5000" w:type="pct"/>
          </w:tcPr>
          <w:p w14:paraId="4938CE57" w14:textId="77777777" w:rsidR="00AA6E0D" w:rsidRPr="00C228B4" w:rsidRDefault="00AA6E0D" w:rsidP="00AA6E0D">
            <w:pPr>
              <w:pStyle w:val="1f2"/>
              <w:jc w:val="both"/>
              <w:rPr>
                <w:rFonts w:ascii="Times New Roman" w:hAnsi="Times New Roman"/>
                <w:b w:val="0"/>
                <w:color w:val="auto"/>
              </w:rPr>
            </w:pPr>
            <w:r w:rsidRPr="00C228B4">
              <w:rPr>
                <w:rFonts w:ascii="Times New Roman" w:hAnsi="Times New Roman"/>
                <w:b w:val="0"/>
                <w:caps w:val="0"/>
                <w:color w:val="auto"/>
                <w:lang w:val="x-none"/>
              </w:rPr>
              <w:t>УК-9</w:t>
            </w:r>
            <w:r w:rsidRPr="00C228B4">
              <w:rPr>
                <w:rFonts w:ascii="Times New Roman" w:hAnsi="Times New Roman"/>
                <w:b w:val="0"/>
                <w:caps w:val="0"/>
                <w:color w:val="auto"/>
              </w:rPr>
              <w:t xml:space="preserve">: </w:t>
            </w:r>
            <w:r w:rsidRPr="00C228B4">
              <w:rPr>
                <w:rFonts w:ascii="Times New Roman" w:hAnsi="Times New Roman"/>
                <w:b w:val="0"/>
                <w:caps w:val="0"/>
                <w:color w:val="auto"/>
                <w:lang w:val="x-none"/>
              </w:rPr>
              <w:t>Способен использовать базовые дефектологические знания в социальной и профессиональной сферах.</w:t>
            </w:r>
            <w:r w:rsidRPr="00C228B4">
              <w:rPr>
                <w:rFonts w:ascii="Times New Roman" w:hAnsi="Times New Roman"/>
                <w:b w:val="0"/>
                <w:caps w:val="0"/>
                <w:color w:val="auto"/>
              </w:rPr>
              <w:t xml:space="preserve"> </w:t>
            </w:r>
          </w:p>
        </w:tc>
      </w:tr>
    </w:tbl>
    <w:p w14:paraId="6888975F" w14:textId="77777777" w:rsidR="000430C5" w:rsidRPr="00C228B4" w:rsidRDefault="000430C5" w:rsidP="008C0CE5">
      <w:pPr>
        <w:widowControl/>
        <w:ind w:firstLine="709"/>
        <w:rPr>
          <w:rFonts w:cs="Arial"/>
          <w:sz w:val="28"/>
          <w:szCs w:val="28"/>
        </w:rPr>
      </w:pPr>
      <w:r w:rsidRPr="00C228B4">
        <w:rPr>
          <w:rFonts w:cs="Arial"/>
          <w:sz w:val="28"/>
          <w:szCs w:val="28"/>
        </w:rPr>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5B240A73" w14:textId="77777777" w:rsidR="000430C5" w:rsidRPr="00C228B4" w:rsidRDefault="000430C5" w:rsidP="008C0CE5">
      <w:pPr>
        <w:widowControl/>
        <w:ind w:firstLine="709"/>
        <w:rPr>
          <w:rFonts w:cs="Arial"/>
          <w:sz w:val="28"/>
          <w:szCs w:val="28"/>
        </w:rPr>
      </w:pPr>
      <w:r w:rsidRPr="00C228B4">
        <w:rPr>
          <w:rFonts w:cs="Arial"/>
          <w:sz w:val="28"/>
          <w:szCs w:val="28"/>
        </w:rPr>
        <w:t>Контрольные задания и иные материалы оценки результатов обучения ОПОП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10B1D00C" w14:textId="77777777" w:rsidR="000430C5" w:rsidRPr="00C228B4" w:rsidRDefault="000430C5" w:rsidP="008C0CE5">
      <w:pPr>
        <w:widowControl/>
        <w:ind w:firstLine="709"/>
        <w:rPr>
          <w:rFonts w:cs="Arial"/>
          <w:sz w:val="28"/>
          <w:szCs w:val="28"/>
        </w:rPr>
      </w:pPr>
      <w:r w:rsidRPr="00C228B4">
        <w:rPr>
          <w:rFonts w:cs="Arial"/>
          <w:sz w:val="28"/>
          <w:szCs w:val="28"/>
        </w:rPr>
        <w:t xml:space="preserve">Объем фондов оценочных средств (далее – ФОС) соответствует учебному плану </w:t>
      </w:r>
      <w:r w:rsidR="008F004E" w:rsidRPr="00C228B4">
        <w:rPr>
          <w:rFonts w:cs="Arial"/>
          <w:sz w:val="28"/>
          <w:szCs w:val="28"/>
        </w:rPr>
        <w:t xml:space="preserve">специальности 23.05.01 </w:t>
      </w:r>
      <w:r w:rsidR="00BD0A7B" w:rsidRPr="00C228B4">
        <w:rPr>
          <w:rFonts w:cs="Arial"/>
          <w:sz w:val="28"/>
          <w:szCs w:val="28"/>
        </w:rPr>
        <w:t>Наземные транспортно-технологические средства</w:t>
      </w:r>
      <w:r w:rsidRPr="00C228B4">
        <w:rPr>
          <w:rFonts w:cs="Arial"/>
          <w:sz w:val="28"/>
          <w:szCs w:val="28"/>
        </w:rPr>
        <w:t>.</w:t>
      </w:r>
    </w:p>
    <w:p w14:paraId="10870FEA" w14:textId="77777777" w:rsidR="000430C5" w:rsidRPr="00C228B4" w:rsidRDefault="000430C5" w:rsidP="008C0CE5">
      <w:pPr>
        <w:widowControl/>
        <w:ind w:firstLine="709"/>
        <w:rPr>
          <w:rFonts w:cs="Arial"/>
          <w:sz w:val="28"/>
          <w:szCs w:val="28"/>
        </w:rPr>
      </w:pPr>
      <w:r w:rsidRPr="00C228B4">
        <w:rPr>
          <w:rFonts w:cs="Arial"/>
          <w:sz w:val="28"/>
          <w:szCs w:val="28"/>
        </w:rPr>
        <w:t xml:space="preserve">Содержание ФОС соответствует целям ОПОП </w:t>
      </w:r>
      <w:r w:rsidR="008F004E" w:rsidRPr="00C228B4">
        <w:rPr>
          <w:rFonts w:cs="Arial"/>
          <w:sz w:val="28"/>
          <w:szCs w:val="28"/>
        </w:rPr>
        <w:t xml:space="preserve">специальности 23.05.01 </w:t>
      </w:r>
      <w:r w:rsidR="00BD0A7B" w:rsidRPr="00C228B4">
        <w:rPr>
          <w:rFonts w:cs="Arial"/>
          <w:sz w:val="28"/>
          <w:szCs w:val="28"/>
        </w:rPr>
        <w:t>Наземные транспортно-технологические средства</w:t>
      </w:r>
      <w:r w:rsidRPr="00C228B4">
        <w:rPr>
          <w:rFonts w:cs="Arial"/>
          <w:sz w:val="28"/>
          <w:szCs w:val="28"/>
        </w:rPr>
        <w:t xml:space="preserve">, будущей профессиональной деятельности обучающихся. </w:t>
      </w:r>
    </w:p>
    <w:p w14:paraId="287A3649" w14:textId="77777777" w:rsidR="000430C5" w:rsidRPr="00C228B4" w:rsidRDefault="000430C5" w:rsidP="008C0CE5">
      <w:pPr>
        <w:widowControl/>
        <w:ind w:firstLine="709"/>
        <w:rPr>
          <w:rFonts w:cs="Arial"/>
          <w:sz w:val="28"/>
          <w:szCs w:val="28"/>
        </w:rPr>
      </w:pPr>
      <w:r w:rsidRPr="00C228B4">
        <w:rPr>
          <w:rFonts w:cs="Arial"/>
          <w:sz w:val="28"/>
          <w:szCs w:val="28"/>
        </w:rPr>
        <w:t>Качество ФОС обеспечивает объективность и достоверность результатов при проведении оценивания результатов обучения.</w:t>
      </w:r>
    </w:p>
    <w:p w14:paraId="738163C9" w14:textId="77777777" w:rsidR="000430C5" w:rsidRPr="00C228B4" w:rsidRDefault="000430C5" w:rsidP="00D37408">
      <w:pPr>
        <w:widowControl/>
        <w:ind w:firstLine="709"/>
        <w:jc w:val="center"/>
        <w:rPr>
          <w:rFonts w:cs="Arial"/>
          <w:sz w:val="28"/>
          <w:szCs w:val="28"/>
        </w:rPr>
      </w:pPr>
      <w:r w:rsidRPr="00C228B4">
        <w:rPr>
          <w:rFonts w:cs="Arial"/>
          <w:sz w:val="28"/>
          <w:szCs w:val="28"/>
        </w:rPr>
        <w:t>ОБЩИЕ ВЫВОДЫ</w:t>
      </w:r>
    </w:p>
    <w:p w14:paraId="45DE0AFC" w14:textId="77777777" w:rsidR="000430C5" w:rsidRPr="00C228B4" w:rsidRDefault="000430C5" w:rsidP="00AF0810">
      <w:pPr>
        <w:widowControl/>
        <w:ind w:firstLine="709"/>
        <w:rPr>
          <w:rFonts w:cs="Arial"/>
          <w:sz w:val="28"/>
          <w:szCs w:val="28"/>
        </w:rPr>
      </w:pPr>
      <w:r w:rsidRPr="00C228B4">
        <w:rPr>
          <w:rFonts w:cs="Arial"/>
          <w:sz w:val="28"/>
          <w:szCs w:val="28"/>
        </w:rPr>
        <w:t>На основании проведённой экспертизы можно сделать заключение, что ФОС рабочей программы дисциплины «</w:t>
      </w:r>
      <w:r w:rsidR="008F004E"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по </w:t>
      </w:r>
      <w:r w:rsidR="00AF0810" w:rsidRPr="00C228B4">
        <w:rPr>
          <w:rFonts w:cs="Arial"/>
          <w:sz w:val="28"/>
          <w:szCs w:val="28"/>
        </w:rPr>
        <w:t xml:space="preserve">специальности </w:t>
      </w:r>
      <w:r w:rsidR="00AF0810" w:rsidRPr="00C228B4">
        <w:rPr>
          <w:rFonts w:cs="Arial"/>
          <w:sz w:val="28"/>
          <w:szCs w:val="28"/>
          <w:lang w:val="x-none"/>
        </w:rPr>
        <w:t xml:space="preserve"> 23.05.01 Наземные транспортно-технологические средства</w:t>
      </w:r>
      <w:r w:rsidR="00AF0810" w:rsidRPr="00C228B4">
        <w:rPr>
          <w:rFonts w:cs="Arial"/>
          <w:sz w:val="28"/>
          <w:szCs w:val="28"/>
        </w:rPr>
        <w:t xml:space="preserve">, специализации  программы </w:t>
      </w:r>
      <w:r w:rsidR="00AF0810" w:rsidRPr="00C228B4">
        <w:rPr>
          <w:rFonts w:cs="Arial"/>
          <w:sz w:val="28"/>
          <w:szCs w:val="28"/>
          <w:lang w:val="x-none"/>
        </w:rPr>
        <w:t xml:space="preserve"> Автомобильная техника в транспортных технологиях</w:t>
      </w:r>
      <w:r w:rsidRPr="00C228B4">
        <w:rPr>
          <w:rFonts w:cs="Arial"/>
          <w:sz w:val="28"/>
          <w:szCs w:val="28"/>
        </w:rPr>
        <w:t xml:space="preserve"> (квалификация выпускника «</w:t>
      </w:r>
      <w:r w:rsidR="0055194B">
        <w:rPr>
          <w:rFonts w:cs="Arial"/>
          <w:sz w:val="28"/>
          <w:szCs w:val="28"/>
        </w:rPr>
        <w:t>Инженер</w:t>
      </w:r>
      <w:r w:rsidRPr="00C228B4">
        <w:rPr>
          <w:rFonts w:cs="Arial"/>
          <w:sz w:val="28"/>
          <w:szCs w:val="28"/>
        </w:rPr>
        <w:t xml:space="preserve">»), разработанный </w:t>
      </w:r>
      <w:r w:rsidR="008553EE" w:rsidRPr="00C228B4">
        <w:rPr>
          <w:rFonts w:cs="Arial"/>
          <w:sz w:val="28"/>
          <w:szCs w:val="28"/>
          <w:lang w:val="x-none"/>
        </w:rPr>
        <w:t>Лянденбурский В.В.</w:t>
      </w:r>
      <w:r w:rsidRPr="00C228B4">
        <w:rPr>
          <w:rFonts w:cs="Arial"/>
          <w:sz w:val="28"/>
          <w:szCs w:val="28"/>
        </w:rPr>
        <w:t xml:space="preserve"> доцентом кафедры «</w:t>
      </w:r>
      <w:r w:rsidR="00C16212" w:rsidRPr="00C228B4">
        <w:rPr>
          <w:rFonts w:cs="Arial"/>
          <w:sz w:val="28"/>
          <w:szCs w:val="28"/>
          <w:lang w:val="x-none"/>
        </w:rPr>
        <w:t>Технический сервис машин</w:t>
      </w:r>
      <w:r w:rsidRPr="00C228B4">
        <w:rPr>
          <w:rFonts w:cs="Arial"/>
          <w:sz w:val="28"/>
          <w:szCs w:val="28"/>
        </w:rPr>
        <w:t>» ФГБОУ ВО Пензенский ГАУ, соответствует ФГОС ВО и современным требованиям рынка труда, что позволит при его реализации успешно провести оценку заявленных компетенций.</w:t>
      </w:r>
    </w:p>
    <w:p w14:paraId="72582DDA" w14:textId="77777777" w:rsidR="000430C5" w:rsidRPr="00C228B4" w:rsidRDefault="000430C5" w:rsidP="00596476">
      <w:pPr>
        <w:widowControl/>
        <w:ind w:firstLine="709"/>
        <w:rPr>
          <w:rFonts w:cs="Arial"/>
          <w:sz w:val="28"/>
          <w:szCs w:val="28"/>
        </w:rPr>
      </w:pPr>
    </w:p>
    <w:p w14:paraId="3BE3E8E6" w14:textId="77777777" w:rsidR="000430C5" w:rsidRPr="00C228B4" w:rsidRDefault="000430C5" w:rsidP="00596476">
      <w:pPr>
        <w:widowControl/>
        <w:ind w:firstLine="709"/>
        <w:rPr>
          <w:rFonts w:cs="Arial"/>
          <w:sz w:val="28"/>
          <w:szCs w:val="28"/>
        </w:rPr>
      </w:pPr>
      <w:r w:rsidRPr="00C228B4">
        <w:rPr>
          <w:rFonts w:cs="Arial"/>
          <w:sz w:val="28"/>
          <w:szCs w:val="28"/>
        </w:rPr>
        <w:t xml:space="preserve">Эксперт: </w:t>
      </w:r>
      <w:proofErr w:type="spellStart"/>
      <w:r w:rsidR="00312091" w:rsidRPr="00C228B4">
        <w:rPr>
          <w:rFonts w:cs="Arial"/>
          <w:sz w:val="28"/>
          <w:szCs w:val="28"/>
        </w:rPr>
        <w:t>Калячкин</w:t>
      </w:r>
      <w:proofErr w:type="spellEnd"/>
      <w:r w:rsidR="00312091" w:rsidRPr="00C228B4">
        <w:rPr>
          <w:rFonts w:cs="Arial"/>
          <w:sz w:val="28"/>
          <w:szCs w:val="28"/>
        </w:rPr>
        <w:t xml:space="preserve"> Игорь </w:t>
      </w:r>
      <w:proofErr w:type="gramStart"/>
      <w:r w:rsidR="00312091" w:rsidRPr="00C228B4">
        <w:rPr>
          <w:rFonts w:cs="Arial"/>
          <w:sz w:val="28"/>
          <w:szCs w:val="28"/>
        </w:rPr>
        <w:t>Николаевич,  кандидат</w:t>
      </w:r>
      <w:proofErr w:type="gramEnd"/>
      <w:r w:rsidR="00312091" w:rsidRPr="00C228B4">
        <w:rPr>
          <w:rFonts w:cs="Arial"/>
          <w:sz w:val="28"/>
          <w:szCs w:val="28"/>
        </w:rPr>
        <w:t xml:space="preserve"> технических наук, начальник службы эксплуатации МП «</w:t>
      </w:r>
      <w:proofErr w:type="spellStart"/>
      <w:r w:rsidR="00312091" w:rsidRPr="00C228B4">
        <w:rPr>
          <w:rFonts w:cs="Arial"/>
          <w:sz w:val="28"/>
          <w:szCs w:val="28"/>
        </w:rPr>
        <w:t>Автотранс</w:t>
      </w:r>
      <w:proofErr w:type="spellEnd"/>
      <w:r w:rsidR="00312091" w:rsidRPr="00C228B4">
        <w:rPr>
          <w:rFonts w:cs="Arial"/>
          <w:sz w:val="28"/>
          <w:szCs w:val="28"/>
        </w:rPr>
        <w:t>» г. Заречный</w:t>
      </w:r>
    </w:p>
    <w:p w14:paraId="316A9E31" w14:textId="12A3F656" w:rsidR="00FB5CAF" w:rsidRPr="00C228B4" w:rsidRDefault="001F002A" w:rsidP="00596476">
      <w:pPr>
        <w:widowControl/>
        <w:ind w:firstLine="709"/>
        <w:rPr>
          <w:rFonts w:cs="Arial"/>
          <w:sz w:val="28"/>
          <w:szCs w:val="28"/>
        </w:rPr>
      </w:pPr>
      <w:r>
        <w:rPr>
          <w:noProof/>
        </w:rPr>
        <w:drawing>
          <wp:anchor distT="0" distB="0" distL="114300" distR="114300" simplePos="0" relativeHeight="251654656" behindDoc="0" locked="0" layoutInCell="1" allowOverlap="1" wp14:anchorId="056EDE39" wp14:editId="2177F94E">
            <wp:simplePos x="0" y="0"/>
            <wp:positionH relativeFrom="column">
              <wp:posOffset>1257300</wp:posOffset>
            </wp:positionH>
            <wp:positionV relativeFrom="paragraph">
              <wp:posOffset>123190</wp:posOffset>
            </wp:positionV>
            <wp:extent cx="1949450" cy="1447165"/>
            <wp:effectExtent l="0" t="0" r="0" b="0"/>
            <wp:wrapNone/>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0" cy="14471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190"/>
        <w:gridCol w:w="326"/>
        <w:gridCol w:w="776"/>
        <w:gridCol w:w="278"/>
        <w:gridCol w:w="1895"/>
        <w:gridCol w:w="258"/>
        <w:gridCol w:w="1198"/>
      </w:tblGrid>
      <w:tr w:rsidR="00DC23BE" w:rsidRPr="007F7F54" w14:paraId="19D8E802" w14:textId="77777777" w:rsidTr="007F7F54">
        <w:tc>
          <w:tcPr>
            <w:tcW w:w="5353" w:type="dxa"/>
            <w:shd w:val="clear" w:color="auto" w:fill="auto"/>
          </w:tcPr>
          <w:p w14:paraId="62438116" w14:textId="77777777" w:rsidR="00DC23BE" w:rsidRPr="007F7F54" w:rsidRDefault="00DC23BE" w:rsidP="007F7F54">
            <w:pPr>
              <w:widowControl/>
              <w:rPr>
                <w:rFonts w:cs="Arial"/>
                <w:sz w:val="28"/>
                <w:szCs w:val="28"/>
              </w:rPr>
            </w:pPr>
          </w:p>
        </w:tc>
        <w:tc>
          <w:tcPr>
            <w:tcW w:w="329" w:type="dxa"/>
            <w:shd w:val="clear" w:color="auto" w:fill="auto"/>
          </w:tcPr>
          <w:p w14:paraId="52BC072D" w14:textId="77777777" w:rsidR="00DC23BE" w:rsidRPr="007F7F54" w:rsidRDefault="00DC23BE" w:rsidP="007F7F54">
            <w:pPr>
              <w:widowControl/>
              <w:rPr>
                <w:rFonts w:cs="Arial"/>
                <w:sz w:val="28"/>
                <w:szCs w:val="28"/>
              </w:rPr>
            </w:pPr>
          </w:p>
        </w:tc>
        <w:tc>
          <w:tcPr>
            <w:tcW w:w="776" w:type="dxa"/>
            <w:tcBorders>
              <w:bottom w:val="single" w:sz="4" w:space="0" w:color="auto"/>
            </w:tcBorders>
            <w:shd w:val="clear" w:color="auto" w:fill="auto"/>
            <w:vAlign w:val="center"/>
          </w:tcPr>
          <w:p w14:paraId="126C2F8E" w14:textId="77777777" w:rsidR="00DC23BE" w:rsidRPr="007F7F54" w:rsidRDefault="00DC23BE" w:rsidP="007F7F54">
            <w:pPr>
              <w:widowControl/>
              <w:jc w:val="center"/>
              <w:rPr>
                <w:rFonts w:cs="Arial"/>
                <w:sz w:val="28"/>
                <w:szCs w:val="28"/>
              </w:rPr>
            </w:pPr>
            <w:r w:rsidRPr="007F7F54">
              <w:rPr>
                <w:rFonts w:cs="Arial"/>
                <w:sz w:val="28"/>
                <w:szCs w:val="28"/>
              </w:rPr>
              <w:t>«22»</w:t>
            </w:r>
          </w:p>
        </w:tc>
        <w:tc>
          <w:tcPr>
            <w:tcW w:w="280" w:type="dxa"/>
            <w:shd w:val="clear" w:color="auto" w:fill="auto"/>
            <w:vAlign w:val="center"/>
          </w:tcPr>
          <w:p w14:paraId="5B6904C5" w14:textId="77777777" w:rsidR="00DC23BE" w:rsidRPr="007F7F54" w:rsidRDefault="00DC23BE" w:rsidP="007F7F54">
            <w:pPr>
              <w:widowControl/>
              <w:jc w:val="center"/>
              <w:rPr>
                <w:rFonts w:cs="Arial"/>
                <w:sz w:val="28"/>
                <w:szCs w:val="28"/>
              </w:rPr>
            </w:pPr>
          </w:p>
        </w:tc>
        <w:tc>
          <w:tcPr>
            <w:tcW w:w="1928" w:type="dxa"/>
            <w:tcBorders>
              <w:bottom w:val="single" w:sz="4" w:space="0" w:color="auto"/>
            </w:tcBorders>
            <w:shd w:val="clear" w:color="auto" w:fill="auto"/>
            <w:vAlign w:val="center"/>
          </w:tcPr>
          <w:p w14:paraId="66E8DD85" w14:textId="77777777" w:rsidR="00DC23BE" w:rsidRPr="007F7F54" w:rsidRDefault="00DC23BE" w:rsidP="007F7F54">
            <w:pPr>
              <w:widowControl/>
              <w:jc w:val="center"/>
              <w:rPr>
                <w:rFonts w:cs="Arial"/>
                <w:sz w:val="28"/>
                <w:szCs w:val="28"/>
              </w:rPr>
            </w:pPr>
            <w:r w:rsidRPr="007F7F54">
              <w:rPr>
                <w:rFonts w:cs="Arial"/>
                <w:sz w:val="28"/>
                <w:szCs w:val="28"/>
              </w:rPr>
              <w:t>марта</w:t>
            </w:r>
          </w:p>
        </w:tc>
        <w:tc>
          <w:tcPr>
            <w:tcW w:w="259" w:type="dxa"/>
            <w:shd w:val="clear" w:color="auto" w:fill="auto"/>
            <w:vAlign w:val="center"/>
          </w:tcPr>
          <w:p w14:paraId="0E871CFF" w14:textId="77777777" w:rsidR="00DC23BE" w:rsidRPr="007F7F54" w:rsidRDefault="00DC23BE" w:rsidP="007F7F54">
            <w:pPr>
              <w:widowControl/>
              <w:jc w:val="center"/>
              <w:rPr>
                <w:rFonts w:cs="Arial"/>
                <w:sz w:val="28"/>
                <w:szCs w:val="28"/>
              </w:rPr>
            </w:pPr>
          </w:p>
        </w:tc>
        <w:tc>
          <w:tcPr>
            <w:tcW w:w="1212" w:type="dxa"/>
            <w:tcBorders>
              <w:bottom w:val="single" w:sz="4" w:space="0" w:color="auto"/>
            </w:tcBorders>
            <w:shd w:val="clear" w:color="auto" w:fill="auto"/>
            <w:vAlign w:val="center"/>
          </w:tcPr>
          <w:p w14:paraId="707028C4" w14:textId="77777777" w:rsidR="00DC23BE" w:rsidRPr="007F7F54" w:rsidRDefault="00DC23BE" w:rsidP="007F7F54">
            <w:pPr>
              <w:widowControl/>
              <w:jc w:val="center"/>
              <w:rPr>
                <w:rFonts w:cs="Arial"/>
                <w:sz w:val="28"/>
                <w:szCs w:val="28"/>
              </w:rPr>
            </w:pPr>
            <w:r w:rsidRPr="007F7F54">
              <w:rPr>
                <w:rFonts w:cs="Arial"/>
                <w:sz w:val="28"/>
                <w:szCs w:val="28"/>
              </w:rPr>
              <w:t>2021 г.</w:t>
            </w:r>
          </w:p>
        </w:tc>
      </w:tr>
    </w:tbl>
    <w:p w14:paraId="3149517F" w14:textId="77777777" w:rsidR="000430C5" w:rsidRPr="00C228B4" w:rsidRDefault="000430C5" w:rsidP="00596476">
      <w:pPr>
        <w:widowControl/>
        <w:ind w:firstLine="709"/>
        <w:rPr>
          <w:rFonts w:cs="Arial"/>
          <w:sz w:val="28"/>
          <w:szCs w:val="28"/>
        </w:rPr>
        <w:sectPr w:rsidR="000430C5" w:rsidRPr="00C228B4" w:rsidSect="00503F5C">
          <w:footerReference w:type="even" r:id="rId14"/>
          <w:pgSz w:w="11906" w:h="16838"/>
          <w:pgMar w:top="1134" w:right="567" w:bottom="719" w:left="1418" w:header="709" w:footer="709" w:gutter="0"/>
          <w:pgNumType w:start="0"/>
          <w:cols w:space="708"/>
          <w:docGrid w:linePitch="360"/>
        </w:sectPr>
      </w:pPr>
    </w:p>
    <w:p w14:paraId="64C83486" w14:textId="77777777" w:rsidR="000430C5" w:rsidRDefault="000430C5" w:rsidP="00E06ED7">
      <w:pPr>
        <w:pStyle w:val="1f2"/>
        <w:rPr>
          <w:color w:val="auto"/>
        </w:rPr>
      </w:pPr>
      <w:bookmarkStart w:id="4" w:name="_Toc105704289"/>
      <w:r w:rsidRPr="00C228B4">
        <w:rPr>
          <w:color w:val="auto"/>
        </w:rPr>
        <w:lastRenderedPageBreak/>
        <w:t>Лист регистрации изменений и дополнений к рабочей программе</w:t>
      </w:r>
      <w:r w:rsidR="00E06ED7" w:rsidRPr="00C228B4">
        <w:rPr>
          <w:rFonts w:ascii="Times New Roman" w:hAnsi="Times New Roman"/>
          <w:color w:val="auto"/>
        </w:rPr>
        <w:t xml:space="preserve"> </w:t>
      </w:r>
      <w:r w:rsidRPr="00C228B4">
        <w:rPr>
          <w:color w:val="auto"/>
        </w:rPr>
        <w:t>дисциплины «</w:t>
      </w:r>
      <w:r w:rsidR="007074A2" w:rsidRPr="00C228B4">
        <w:rPr>
          <w:color w:val="auto"/>
          <w:lang w:val="x-none"/>
        </w:rPr>
        <w:t>Выполнение, подготовка к процедуре защиты и защита выпускной квалификационной работы</w:t>
      </w:r>
      <w:r w:rsidRPr="00C228B4">
        <w:rPr>
          <w:color w:val="auto"/>
        </w:rPr>
        <w:t>»</w:t>
      </w:r>
      <w:bookmarkEnd w:id="4"/>
    </w:p>
    <w:p w14:paraId="6F93EC24" w14:textId="77777777" w:rsidR="004B5FD8" w:rsidRPr="00C02C7D" w:rsidRDefault="004B5FD8" w:rsidP="004B5FD8">
      <w:pPr>
        <w:jc w:val="center"/>
        <w:rPr>
          <w:sz w:val="28"/>
          <w:szCs w:val="28"/>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
        <w:gridCol w:w="1619"/>
        <w:gridCol w:w="2835"/>
        <w:gridCol w:w="1701"/>
        <w:gridCol w:w="1786"/>
        <w:gridCol w:w="1296"/>
      </w:tblGrid>
      <w:tr w:rsidR="004B5FD8" w:rsidRPr="00C02C7D" w14:paraId="626B0206" w14:textId="77777777" w:rsidTr="00412386">
        <w:tc>
          <w:tcPr>
            <w:tcW w:w="616" w:type="dxa"/>
          </w:tcPr>
          <w:p w14:paraId="18D71DC3" w14:textId="77777777" w:rsidR="004B5FD8" w:rsidRPr="00C02C7D" w:rsidRDefault="004B5FD8" w:rsidP="00412386">
            <w:pPr>
              <w:jc w:val="center"/>
              <w:outlineLvl w:val="0"/>
              <w:rPr>
                <w:caps/>
                <w:sz w:val="24"/>
                <w:szCs w:val="24"/>
              </w:rPr>
            </w:pPr>
            <w:r w:rsidRPr="00C02C7D">
              <w:rPr>
                <w:sz w:val="24"/>
                <w:szCs w:val="24"/>
              </w:rPr>
              <w:t>№ п/п</w:t>
            </w:r>
          </w:p>
        </w:tc>
        <w:tc>
          <w:tcPr>
            <w:tcW w:w="1619" w:type="dxa"/>
          </w:tcPr>
          <w:p w14:paraId="0F9D7EE9" w14:textId="77777777" w:rsidR="004B5FD8" w:rsidRPr="00C02C7D" w:rsidRDefault="004B5FD8" w:rsidP="00412386">
            <w:pPr>
              <w:jc w:val="center"/>
              <w:outlineLvl w:val="0"/>
              <w:rPr>
                <w:caps/>
                <w:sz w:val="24"/>
                <w:szCs w:val="24"/>
              </w:rPr>
            </w:pPr>
            <w:r w:rsidRPr="00C02C7D">
              <w:rPr>
                <w:sz w:val="24"/>
                <w:szCs w:val="24"/>
              </w:rPr>
              <w:t>Раздел</w:t>
            </w:r>
          </w:p>
        </w:tc>
        <w:tc>
          <w:tcPr>
            <w:tcW w:w="2835" w:type="dxa"/>
          </w:tcPr>
          <w:p w14:paraId="281A658C" w14:textId="77777777" w:rsidR="004B5FD8" w:rsidRPr="00C02C7D" w:rsidRDefault="004B5FD8" w:rsidP="00412386">
            <w:pPr>
              <w:shd w:val="clear" w:color="auto" w:fill="FFFFFF"/>
              <w:ind w:firstLine="34"/>
              <w:jc w:val="center"/>
              <w:rPr>
                <w:caps/>
                <w:sz w:val="24"/>
                <w:szCs w:val="24"/>
              </w:rPr>
            </w:pPr>
            <w:r w:rsidRPr="00C02C7D">
              <w:rPr>
                <w:sz w:val="24"/>
                <w:szCs w:val="24"/>
              </w:rPr>
              <w:t>Изменения</w:t>
            </w:r>
          </w:p>
          <w:p w14:paraId="17B6687B" w14:textId="77777777" w:rsidR="004B5FD8" w:rsidRPr="00C02C7D" w:rsidRDefault="004B5FD8" w:rsidP="00412386">
            <w:pPr>
              <w:shd w:val="clear" w:color="auto" w:fill="FFFFFF"/>
              <w:ind w:firstLine="34"/>
              <w:jc w:val="center"/>
              <w:rPr>
                <w:caps/>
                <w:sz w:val="24"/>
                <w:szCs w:val="24"/>
              </w:rPr>
            </w:pPr>
            <w:r w:rsidRPr="00C02C7D">
              <w:rPr>
                <w:sz w:val="24"/>
                <w:szCs w:val="24"/>
              </w:rPr>
              <w:t>и</w:t>
            </w:r>
          </w:p>
          <w:p w14:paraId="4BD2E823" w14:textId="77777777" w:rsidR="004B5FD8" w:rsidRPr="00C02C7D" w:rsidRDefault="004B5FD8" w:rsidP="00412386">
            <w:pPr>
              <w:shd w:val="clear" w:color="auto" w:fill="FFFFFF"/>
              <w:ind w:firstLine="34"/>
              <w:jc w:val="center"/>
              <w:rPr>
                <w:caps/>
                <w:sz w:val="24"/>
                <w:szCs w:val="24"/>
              </w:rPr>
            </w:pPr>
            <w:r w:rsidRPr="00C02C7D">
              <w:rPr>
                <w:sz w:val="24"/>
                <w:szCs w:val="24"/>
              </w:rPr>
              <w:t>дополнения</w:t>
            </w:r>
          </w:p>
        </w:tc>
        <w:tc>
          <w:tcPr>
            <w:tcW w:w="1701" w:type="dxa"/>
          </w:tcPr>
          <w:p w14:paraId="75205C0E" w14:textId="77777777" w:rsidR="004B5FD8" w:rsidRPr="00C02C7D" w:rsidRDefault="004B5FD8" w:rsidP="00412386">
            <w:pPr>
              <w:jc w:val="center"/>
              <w:outlineLvl w:val="0"/>
              <w:rPr>
                <w:caps/>
                <w:sz w:val="24"/>
                <w:szCs w:val="24"/>
              </w:rPr>
            </w:pPr>
            <w:r w:rsidRPr="00C02C7D">
              <w:rPr>
                <w:sz w:val="24"/>
                <w:szCs w:val="24"/>
              </w:rPr>
              <w:t>Дата, № протокола, виза зав. кафедрой</w:t>
            </w:r>
          </w:p>
        </w:tc>
        <w:tc>
          <w:tcPr>
            <w:tcW w:w="1786" w:type="dxa"/>
          </w:tcPr>
          <w:p w14:paraId="75788104" w14:textId="77777777" w:rsidR="004B5FD8" w:rsidRPr="00C02C7D" w:rsidRDefault="004B5FD8" w:rsidP="00412386">
            <w:pPr>
              <w:jc w:val="center"/>
              <w:outlineLvl w:val="0"/>
              <w:rPr>
                <w:caps/>
                <w:sz w:val="24"/>
                <w:szCs w:val="24"/>
              </w:rPr>
            </w:pPr>
            <w:r w:rsidRPr="00C02C7D">
              <w:rPr>
                <w:sz w:val="24"/>
                <w:szCs w:val="24"/>
              </w:rPr>
              <w:t>Дата, № протокола, виза председателя методической комиссии</w:t>
            </w:r>
          </w:p>
        </w:tc>
        <w:tc>
          <w:tcPr>
            <w:tcW w:w="1296" w:type="dxa"/>
          </w:tcPr>
          <w:p w14:paraId="2AFA6114" w14:textId="77777777" w:rsidR="004B5FD8" w:rsidRPr="00C02C7D" w:rsidRDefault="004B5FD8" w:rsidP="00412386">
            <w:pPr>
              <w:jc w:val="center"/>
              <w:outlineLvl w:val="0"/>
              <w:rPr>
                <w:caps/>
                <w:sz w:val="24"/>
                <w:szCs w:val="24"/>
              </w:rPr>
            </w:pPr>
            <w:r w:rsidRPr="00C02C7D">
              <w:rPr>
                <w:sz w:val="24"/>
                <w:szCs w:val="24"/>
              </w:rPr>
              <w:t>С какой даты вводятся</w:t>
            </w:r>
          </w:p>
        </w:tc>
      </w:tr>
      <w:tr w:rsidR="004B5FD8" w:rsidRPr="00C02C7D" w14:paraId="1DC45FD1" w14:textId="77777777" w:rsidTr="00412386">
        <w:tc>
          <w:tcPr>
            <w:tcW w:w="616" w:type="dxa"/>
          </w:tcPr>
          <w:p w14:paraId="3E397E24" w14:textId="77777777" w:rsidR="004B5FD8" w:rsidRPr="00C02C7D" w:rsidRDefault="00A55BFD" w:rsidP="00412386">
            <w:pPr>
              <w:jc w:val="center"/>
              <w:outlineLvl w:val="0"/>
              <w:rPr>
                <w:bCs/>
                <w:caps/>
                <w:sz w:val="24"/>
                <w:szCs w:val="24"/>
              </w:rPr>
            </w:pPr>
            <w:r>
              <w:rPr>
                <w:bCs/>
                <w:sz w:val="24"/>
                <w:szCs w:val="24"/>
              </w:rPr>
              <w:t>1</w:t>
            </w:r>
          </w:p>
        </w:tc>
        <w:tc>
          <w:tcPr>
            <w:tcW w:w="1619" w:type="dxa"/>
          </w:tcPr>
          <w:p w14:paraId="3EA8FC60" w14:textId="77777777" w:rsidR="004B5FD8" w:rsidRPr="00C02C7D" w:rsidRDefault="00AA7359" w:rsidP="00412386">
            <w:pPr>
              <w:autoSpaceDE w:val="0"/>
              <w:autoSpaceDN w:val="0"/>
              <w:adjustRightInd w:val="0"/>
              <w:jc w:val="center"/>
              <w:rPr>
                <w:bCs/>
                <w:caps/>
                <w:sz w:val="24"/>
                <w:szCs w:val="24"/>
              </w:rPr>
            </w:pPr>
            <w:r>
              <w:rPr>
                <w:bCs/>
                <w:sz w:val="24"/>
                <w:szCs w:val="24"/>
              </w:rPr>
              <w:t>7</w:t>
            </w:r>
          </w:p>
        </w:tc>
        <w:tc>
          <w:tcPr>
            <w:tcW w:w="2835" w:type="dxa"/>
          </w:tcPr>
          <w:p w14:paraId="73E6CBC9" w14:textId="77777777" w:rsidR="004B5FD8" w:rsidRPr="00C02C7D" w:rsidRDefault="004B5FD8" w:rsidP="00412386">
            <w:pPr>
              <w:overflowPunct w:val="0"/>
              <w:autoSpaceDE w:val="0"/>
              <w:autoSpaceDN w:val="0"/>
              <w:adjustRightInd w:val="0"/>
              <w:rPr>
                <w:bCs/>
                <w:caps/>
                <w:sz w:val="24"/>
                <w:szCs w:val="24"/>
              </w:rPr>
            </w:pPr>
            <w:r w:rsidRPr="00C02C7D">
              <w:rPr>
                <w:bCs/>
                <w:sz w:val="24"/>
                <w:szCs w:val="24"/>
              </w:rPr>
              <w:t xml:space="preserve">Добавлена новая редакция таблицы </w:t>
            </w:r>
            <w:r w:rsidR="00AA7359">
              <w:rPr>
                <w:bCs/>
                <w:sz w:val="24"/>
                <w:szCs w:val="24"/>
              </w:rPr>
              <w:t>7</w:t>
            </w:r>
            <w:r w:rsidRPr="00C02C7D">
              <w:rPr>
                <w:bCs/>
                <w:sz w:val="24"/>
                <w:szCs w:val="24"/>
              </w:rPr>
              <w:t>.2.2 «Перечень современных профессиональных баз данных и информационных справочных систем» с учетом изменений состава ЭБС</w:t>
            </w:r>
          </w:p>
        </w:tc>
        <w:tc>
          <w:tcPr>
            <w:tcW w:w="1701" w:type="dxa"/>
            <w:vMerge w:val="restart"/>
          </w:tcPr>
          <w:p w14:paraId="7824C0D9" w14:textId="77777777" w:rsidR="004B5FD8" w:rsidRPr="00C02C7D" w:rsidRDefault="004B5FD8" w:rsidP="00412386">
            <w:pPr>
              <w:jc w:val="center"/>
              <w:outlineLvl w:val="0"/>
              <w:rPr>
                <w:caps/>
                <w:sz w:val="24"/>
                <w:szCs w:val="24"/>
              </w:rPr>
            </w:pPr>
          </w:p>
          <w:p w14:paraId="35073527" w14:textId="77777777" w:rsidR="004B5FD8" w:rsidRPr="00C02C7D" w:rsidRDefault="004B5FD8" w:rsidP="00412386">
            <w:pPr>
              <w:jc w:val="center"/>
              <w:outlineLvl w:val="0"/>
              <w:rPr>
                <w:caps/>
                <w:sz w:val="24"/>
                <w:szCs w:val="24"/>
              </w:rPr>
            </w:pPr>
            <w:r w:rsidRPr="00C02C7D">
              <w:rPr>
                <w:sz w:val="24"/>
                <w:szCs w:val="24"/>
              </w:rPr>
              <w:t>Протокол</w:t>
            </w:r>
          </w:p>
          <w:p w14:paraId="708ED76E" w14:textId="77777777" w:rsidR="004B5FD8" w:rsidRPr="00C02C7D" w:rsidRDefault="004B5FD8" w:rsidP="00412386">
            <w:pPr>
              <w:jc w:val="center"/>
              <w:outlineLvl w:val="0"/>
              <w:rPr>
                <w:caps/>
                <w:sz w:val="24"/>
                <w:szCs w:val="24"/>
              </w:rPr>
            </w:pPr>
            <w:r w:rsidRPr="00C02C7D">
              <w:rPr>
                <w:sz w:val="24"/>
                <w:szCs w:val="24"/>
              </w:rPr>
              <w:t>№ 11</w:t>
            </w:r>
          </w:p>
          <w:p w14:paraId="32EB94FE" w14:textId="77777777" w:rsidR="004B5FD8" w:rsidRPr="00C02C7D" w:rsidRDefault="004B5FD8" w:rsidP="00412386">
            <w:pPr>
              <w:jc w:val="center"/>
              <w:outlineLvl w:val="0"/>
              <w:rPr>
                <w:caps/>
                <w:sz w:val="24"/>
                <w:szCs w:val="24"/>
              </w:rPr>
            </w:pPr>
            <w:r w:rsidRPr="00C02C7D">
              <w:rPr>
                <w:sz w:val="24"/>
                <w:szCs w:val="24"/>
              </w:rPr>
              <w:t>от 30.08.2022</w:t>
            </w:r>
          </w:p>
          <w:p w14:paraId="12BF9BD5" w14:textId="77777777" w:rsidR="004B5FD8" w:rsidRPr="00C02C7D" w:rsidRDefault="004B5FD8" w:rsidP="00412386">
            <w:pPr>
              <w:jc w:val="center"/>
              <w:outlineLvl w:val="0"/>
              <w:rPr>
                <w:caps/>
                <w:sz w:val="24"/>
                <w:szCs w:val="24"/>
              </w:rPr>
            </w:pPr>
          </w:p>
          <w:p w14:paraId="5BC9FFC3" w14:textId="55F34890" w:rsidR="004B5FD8" w:rsidRPr="00C02C7D" w:rsidRDefault="001F002A" w:rsidP="00412386">
            <w:pPr>
              <w:jc w:val="center"/>
              <w:outlineLvl w:val="0"/>
              <w:rPr>
                <w:caps/>
                <w:sz w:val="24"/>
                <w:szCs w:val="24"/>
              </w:rPr>
            </w:pPr>
            <w:r w:rsidRPr="00C02C7D">
              <w:rPr>
                <w:rFonts w:ascii="Arial" w:hAnsi="Arial" w:cs="Arial"/>
                <w:b/>
                <w:noProof/>
                <w:sz w:val="24"/>
                <w:szCs w:val="24"/>
              </w:rPr>
              <w:drawing>
                <wp:inline distT="0" distB="0" distL="0" distR="0" wp14:anchorId="015CB3DE" wp14:editId="4E956FEA">
                  <wp:extent cx="857250" cy="438150"/>
                  <wp:effectExtent l="0" t="0" r="0" b="0"/>
                  <wp:docPr id="6" name="Рисунок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
                          <pic:cNvPicPr>
                            <a:picLocks noChangeAspect="1" noChangeArrowheads="1"/>
                          </pic:cNvPicPr>
                        </pic:nvPicPr>
                        <pic:blipFill>
                          <a:blip r:embed="rId15">
                            <a:lum bright="-40000" contrast="60000"/>
                            <a:extLst>
                              <a:ext uri="{28A0092B-C50C-407E-A947-70E740481C1C}">
                                <a14:useLocalDpi xmlns:a14="http://schemas.microsoft.com/office/drawing/2010/main" val="0"/>
                              </a:ext>
                            </a:extLst>
                          </a:blip>
                          <a:srcRect l="54179" t="83247" r="25706" b="9981"/>
                          <a:stretch>
                            <a:fillRect/>
                          </a:stretch>
                        </pic:blipFill>
                        <pic:spPr bwMode="auto">
                          <a:xfrm>
                            <a:off x="0" y="0"/>
                            <a:ext cx="857250" cy="438150"/>
                          </a:xfrm>
                          <a:prstGeom prst="rect">
                            <a:avLst/>
                          </a:prstGeom>
                          <a:noFill/>
                          <a:ln>
                            <a:noFill/>
                          </a:ln>
                        </pic:spPr>
                      </pic:pic>
                    </a:graphicData>
                  </a:graphic>
                </wp:inline>
              </w:drawing>
            </w:r>
          </w:p>
          <w:p w14:paraId="6F65BD52" w14:textId="77777777" w:rsidR="004B5FD8" w:rsidRPr="00C02C7D" w:rsidRDefault="004B5FD8" w:rsidP="00412386">
            <w:pPr>
              <w:jc w:val="center"/>
              <w:outlineLvl w:val="0"/>
              <w:rPr>
                <w:caps/>
                <w:sz w:val="24"/>
                <w:szCs w:val="24"/>
              </w:rPr>
            </w:pPr>
          </w:p>
          <w:p w14:paraId="2D1CD8B1" w14:textId="77777777" w:rsidR="004B5FD8" w:rsidRPr="00C02C7D" w:rsidRDefault="004B5FD8" w:rsidP="00412386">
            <w:pPr>
              <w:jc w:val="center"/>
              <w:outlineLvl w:val="0"/>
              <w:rPr>
                <w:caps/>
                <w:sz w:val="24"/>
                <w:szCs w:val="24"/>
              </w:rPr>
            </w:pPr>
          </w:p>
        </w:tc>
        <w:tc>
          <w:tcPr>
            <w:tcW w:w="1786" w:type="dxa"/>
            <w:vMerge w:val="restart"/>
          </w:tcPr>
          <w:p w14:paraId="46B1D957" w14:textId="77777777" w:rsidR="004B5FD8" w:rsidRPr="00C02C7D" w:rsidRDefault="004B5FD8" w:rsidP="00412386">
            <w:pPr>
              <w:jc w:val="center"/>
              <w:outlineLvl w:val="0"/>
              <w:rPr>
                <w:caps/>
                <w:sz w:val="24"/>
                <w:szCs w:val="24"/>
              </w:rPr>
            </w:pPr>
          </w:p>
          <w:p w14:paraId="2FEBACAF" w14:textId="77777777" w:rsidR="004B5FD8" w:rsidRPr="00C02C7D" w:rsidRDefault="004B5FD8" w:rsidP="00412386">
            <w:pPr>
              <w:jc w:val="center"/>
              <w:outlineLvl w:val="0"/>
              <w:rPr>
                <w:caps/>
                <w:sz w:val="24"/>
                <w:szCs w:val="24"/>
              </w:rPr>
            </w:pPr>
            <w:r w:rsidRPr="00C02C7D">
              <w:rPr>
                <w:sz w:val="24"/>
                <w:szCs w:val="24"/>
              </w:rPr>
              <w:t>Протокол</w:t>
            </w:r>
          </w:p>
          <w:p w14:paraId="7F4C7363" w14:textId="77777777" w:rsidR="004B5FD8" w:rsidRPr="00C02C7D" w:rsidRDefault="004B5FD8" w:rsidP="00412386">
            <w:pPr>
              <w:jc w:val="center"/>
              <w:outlineLvl w:val="0"/>
              <w:rPr>
                <w:caps/>
                <w:sz w:val="24"/>
                <w:szCs w:val="24"/>
              </w:rPr>
            </w:pPr>
            <w:r w:rsidRPr="00C02C7D">
              <w:rPr>
                <w:sz w:val="24"/>
                <w:szCs w:val="24"/>
              </w:rPr>
              <w:t>№11</w:t>
            </w:r>
          </w:p>
          <w:p w14:paraId="32F3978C" w14:textId="77777777" w:rsidR="004B5FD8" w:rsidRPr="00C02C7D" w:rsidRDefault="004B5FD8" w:rsidP="00412386">
            <w:pPr>
              <w:jc w:val="center"/>
              <w:outlineLvl w:val="0"/>
              <w:rPr>
                <w:caps/>
                <w:sz w:val="24"/>
                <w:szCs w:val="24"/>
              </w:rPr>
            </w:pPr>
            <w:r w:rsidRPr="00C02C7D">
              <w:rPr>
                <w:sz w:val="24"/>
                <w:szCs w:val="24"/>
              </w:rPr>
              <w:t>от 31.08.2022</w:t>
            </w:r>
          </w:p>
          <w:p w14:paraId="4609B5FE" w14:textId="77777777" w:rsidR="004B5FD8" w:rsidRPr="00C02C7D" w:rsidRDefault="004B5FD8" w:rsidP="00412386">
            <w:pPr>
              <w:jc w:val="center"/>
              <w:outlineLvl w:val="0"/>
              <w:rPr>
                <w:caps/>
                <w:sz w:val="24"/>
                <w:szCs w:val="24"/>
              </w:rPr>
            </w:pPr>
          </w:p>
          <w:p w14:paraId="7D97ACD5" w14:textId="77777777" w:rsidR="004B5FD8" w:rsidRPr="00C02C7D" w:rsidRDefault="004B5FD8" w:rsidP="00412386">
            <w:pPr>
              <w:jc w:val="center"/>
              <w:outlineLvl w:val="0"/>
              <w:rPr>
                <w:caps/>
                <w:sz w:val="24"/>
                <w:szCs w:val="24"/>
              </w:rPr>
            </w:pPr>
          </w:p>
          <w:p w14:paraId="3ECE663C" w14:textId="01419479" w:rsidR="004B5FD8" w:rsidRPr="00C02C7D" w:rsidRDefault="001F002A" w:rsidP="00412386">
            <w:pPr>
              <w:jc w:val="center"/>
              <w:outlineLvl w:val="0"/>
              <w:rPr>
                <w:caps/>
                <w:sz w:val="24"/>
                <w:szCs w:val="24"/>
              </w:rPr>
            </w:pPr>
            <w:r w:rsidRPr="00C02C7D">
              <w:rPr>
                <w:noProof/>
              </w:rPr>
              <w:drawing>
                <wp:inline distT="0" distB="0" distL="0" distR="0" wp14:anchorId="094FF0B3" wp14:editId="3059D4B3">
                  <wp:extent cx="870585" cy="522605"/>
                  <wp:effectExtent l="57150" t="95250" r="24765" b="67945"/>
                  <wp:docPr id="54" name="Рисунок 7"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ванов.jpg"/>
                          <pic:cNvPicPr>
                            <a:picLocks noChangeAspect="1" noChangeArrowheads="1"/>
                          </pic:cNvPicPr>
                        </pic:nvPicPr>
                        <pic:blipFill>
                          <a:blip r:embed="rId16">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p w14:paraId="0F34D335" w14:textId="77777777" w:rsidR="004B5FD8" w:rsidRPr="00C02C7D" w:rsidRDefault="004B5FD8" w:rsidP="00412386">
            <w:pPr>
              <w:jc w:val="center"/>
              <w:outlineLvl w:val="0"/>
              <w:rPr>
                <w:caps/>
                <w:sz w:val="24"/>
                <w:szCs w:val="24"/>
              </w:rPr>
            </w:pPr>
          </w:p>
        </w:tc>
        <w:tc>
          <w:tcPr>
            <w:tcW w:w="1296" w:type="dxa"/>
            <w:vMerge w:val="restart"/>
          </w:tcPr>
          <w:p w14:paraId="78974FB3" w14:textId="77777777" w:rsidR="004B5FD8" w:rsidRPr="00C02C7D" w:rsidRDefault="004B5FD8" w:rsidP="00412386">
            <w:pPr>
              <w:jc w:val="center"/>
              <w:outlineLvl w:val="0"/>
              <w:rPr>
                <w:caps/>
                <w:sz w:val="24"/>
                <w:szCs w:val="24"/>
              </w:rPr>
            </w:pPr>
          </w:p>
          <w:p w14:paraId="5FD96FC0" w14:textId="77777777" w:rsidR="004B5FD8" w:rsidRPr="00C02C7D" w:rsidRDefault="004B5FD8" w:rsidP="00412386">
            <w:pPr>
              <w:jc w:val="center"/>
              <w:outlineLvl w:val="0"/>
              <w:rPr>
                <w:caps/>
                <w:sz w:val="24"/>
                <w:szCs w:val="24"/>
              </w:rPr>
            </w:pPr>
          </w:p>
          <w:p w14:paraId="33A0FDFB" w14:textId="77777777" w:rsidR="004B5FD8" w:rsidRPr="00C02C7D" w:rsidRDefault="004B5FD8" w:rsidP="00412386">
            <w:pPr>
              <w:jc w:val="center"/>
              <w:outlineLvl w:val="0"/>
              <w:rPr>
                <w:caps/>
                <w:sz w:val="24"/>
                <w:szCs w:val="24"/>
              </w:rPr>
            </w:pPr>
          </w:p>
          <w:p w14:paraId="423C48DF" w14:textId="77777777" w:rsidR="004B5FD8" w:rsidRPr="00C02C7D" w:rsidRDefault="004B5FD8" w:rsidP="00412386">
            <w:pPr>
              <w:jc w:val="center"/>
              <w:outlineLvl w:val="0"/>
              <w:rPr>
                <w:caps/>
                <w:sz w:val="24"/>
                <w:szCs w:val="24"/>
              </w:rPr>
            </w:pPr>
            <w:r w:rsidRPr="00C02C7D">
              <w:rPr>
                <w:sz w:val="24"/>
                <w:szCs w:val="24"/>
              </w:rPr>
              <w:t>01.09.2022</w:t>
            </w:r>
          </w:p>
        </w:tc>
      </w:tr>
      <w:tr w:rsidR="004B5FD8" w:rsidRPr="00C02C7D" w14:paraId="3AFCD8AB" w14:textId="77777777" w:rsidTr="00412386">
        <w:tc>
          <w:tcPr>
            <w:tcW w:w="616" w:type="dxa"/>
          </w:tcPr>
          <w:p w14:paraId="119C8F5F" w14:textId="77777777" w:rsidR="004B5FD8" w:rsidRPr="00C02C7D" w:rsidRDefault="00A55BFD" w:rsidP="00412386">
            <w:pPr>
              <w:jc w:val="center"/>
              <w:outlineLvl w:val="0"/>
              <w:rPr>
                <w:bCs/>
                <w:caps/>
                <w:sz w:val="24"/>
                <w:szCs w:val="24"/>
              </w:rPr>
            </w:pPr>
            <w:r>
              <w:rPr>
                <w:bCs/>
                <w:sz w:val="24"/>
                <w:szCs w:val="24"/>
              </w:rPr>
              <w:t>2</w:t>
            </w:r>
          </w:p>
        </w:tc>
        <w:tc>
          <w:tcPr>
            <w:tcW w:w="1619" w:type="dxa"/>
          </w:tcPr>
          <w:p w14:paraId="3E34FD10" w14:textId="77777777" w:rsidR="004B5FD8" w:rsidRPr="00C02C7D" w:rsidRDefault="00AA7359" w:rsidP="00412386">
            <w:pPr>
              <w:autoSpaceDE w:val="0"/>
              <w:autoSpaceDN w:val="0"/>
              <w:adjustRightInd w:val="0"/>
              <w:jc w:val="center"/>
              <w:rPr>
                <w:bCs/>
                <w:caps/>
                <w:sz w:val="24"/>
                <w:szCs w:val="24"/>
              </w:rPr>
            </w:pPr>
            <w:r>
              <w:rPr>
                <w:bCs/>
                <w:sz w:val="24"/>
                <w:szCs w:val="24"/>
              </w:rPr>
              <w:t>8</w:t>
            </w:r>
          </w:p>
        </w:tc>
        <w:tc>
          <w:tcPr>
            <w:tcW w:w="2835" w:type="dxa"/>
          </w:tcPr>
          <w:p w14:paraId="11DD2894" w14:textId="77777777" w:rsidR="004B5FD8" w:rsidRPr="00C02C7D" w:rsidRDefault="004B5FD8" w:rsidP="00412386">
            <w:pPr>
              <w:rPr>
                <w:bCs/>
                <w:caps/>
                <w:sz w:val="24"/>
                <w:szCs w:val="24"/>
              </w:rPr>
            </w:pPr>
            <w:r w:rsidRPr="00C02C7D">
              <w:rPr>
                <w:bCs/>
                <w:sz w:val="24"/>
                <w:szCs w:val="24"/>
              </w:rPr>
              <w:t xml:space="preserve">Добавлена новая редакция таблицы </w:t>
            </w:r>
            <w:r w:rsidR="00AA7359">
              <w:rPr>
                <w:bCs/>
                <w:sz w:val="24"/>
                <w:szCs w:val="24"/>
              </w:rPr>
              <w:t>8</w:t>
            </w:r>
            <w:r w:rsidRPr="00C02C7D">
              <w:rPr>
                <w:bCs/>
                <w:sz w:val="24"/>
                <w:szCs w:val="24"/>
              </w:rPr>
              <w:t xml:space="preserve"> «Материально-техническое обеспечение дисциплины» в части состава лицензионного программного обеспечения и реквизитов подтверждающих документов в учебных аудиториях</w:t>
            </w:r>
          </w:p>
        </w:tc>
        <w:tc>
          <w:tcPr>
            <w:tcW w:w="1701" w:type="dxa"/>
            <w:vMerge/>
          </w:tcPr>
          <w:p w14:paraId="6C6A8077" w14:textId="77777777" w:rsidR="004B5FD8" w:rsidRPr="00C02C7D" w:rsidRDefault="004B5FD8" w:rsidP="00412386">
            <w:pPr>
              <w:jc w:val="center"/>
              <w:outlineLvl w:val="0"/>
              <w:rPr>
                <w:sz w:val="24"/>
                <w:szCs w:val="24"/>
              </w:rPr>
            </w:pPr>
          </w:p>
        </w:tc>
        <w:tc>
          <w:tcPr>
            <w:tcW w:w="1786" w:type="dxa"/>
            <w:vMerge/>
          </w:tcPr>
          <w:p w14:paraId="4CCF591B" w14:textId="77777777" w:rsidR="004B5FD8" w:rsidRPr="00C02C7D" w:rsidRDefault="004B5FD8" w:rsidP="00412386">
            <w:pPr>
              <w:jc w:val="center"/>
              <w:outlineLvl w:val="0"/>
              <w:rPr>
                <w:sz w:val="24"/>
                <w:szCs w:val="24"/>
              </w:rPr>
            </w:pPr>
          </w:p>
        </w:tc>
        <w:tc>
          <w:tcPr>
            <w:tcW w:w="1296" w:type="dxa"/>
            <w:vMerge/>
          </w:tcPr>
          <w:p w14:paraId="499A2EA9" w14:textId="77777777" w:rsidR="004B5FD8" w:rsidRPr="00C02C7D" w:rsidRDefault="004B5FD8" w:rsidP="00412386">
            <w:pPr>
              <w:jc w:val="center"/>
              <w:outlineLvl w:val="0"/>
              <w:rPr>
                <w:sz w:val="24"/>
                <w:szCs w:val="24"/>
              </w:rPr>
            </w:pPr>
          </w:p>
        </w:tc>
      </w:tr>
    </w:tbl>
    <w:p w14:paraId="1110F8B5" w14:textId="77777777" w:rsidR="004B5FD8" w:rsidRPr="00C02C7D" w:rsidRDefault="004B5FD8" w:rsidP="004B5FD8">
      <w:pPr>
        <w:tabs>
          <w:tab w:val="center" w:pos="1701"/>
        </w:tabs>
        <w:ind w:left="360"/>
        <w:jc w:val="center"/>
        <w:rPr>
          <w:b/>
          <w:caps/>
          <w:sz w:val="28"/>
          <w:szCs w:val="28"/>
        </w:rPr>
      </w:pPr>
    </w:p>
    <w:p w14:paraId="5321F066" w14:textId="77777777" w:rsidR="004B5FD8" w:rsidRDefault="004B5FD8" w:rsidP="004B5FD8">
      <w:pPr>
        <w:jc w:val="center"/>
        <w:rPr>
          <w:b/>
          <w:sz w:val="28"/>
          <w:szCs w:val="28"/>
        </w:rPr>
      </w:pPr>
      <w:r>
        <w:rPr>
          <w:b/>
          <w:sz w:val="28"/>
          <w:szCs w:val="28"/>
        </w:rPr>
        <w:br w:type="page"/>
      </w:r>
    </w:p>
    <w:p w14:paraId="58105F2E" w14:textId="77777777" w:rsidR="004B5FD8" w:rsidRDefault="004B5FD8" w:rsidP="004B5FD8">
      <w:pPr>
        <w:pStyle w:val="1f2"/>
        <w:rPr>
          <w:color w:val="auto"/>
        </w:rPr>
      </w:pPr>
      <w:r w:rsidRPr="00C228B4">
        <w:rPr>
          <w:color w:val="auto"/>
        </w:rPr>
        <w:lastRenderedPageBreak/>
        <w:t>Лист регистрации изменений и дополнений к рабочей программе</w:t>
      </w:r>
      <w:r w:rsidRPr="00C228B4">
        <w:rPr>
          <w:rFonts w:ascii="Times New Roman" w:hAnsi="Times New Roman"/>
          <w:color w:val="auto"/>
        </w:rPr>
        <w:t xml:space="preserve"> </w:t>
      </w:r>
      <w:r w:rsidRPr="00C228B4">
        <w:rPr>
          <w:color w:val="auto"/>
        </w:rPr>
        <w:t>дисциплины «</w:t>
      </w:r>
      <w:r w:rsidRPr="00C228B4">
        <w:rPr>
          <w:color w:val="auto"/>
          <w:lang w:val="x-none"/>
        </w:rPr>
        <w:t>Выполнение, подготовка к процедуре защиты и защита выпускной квалификационной работы</w:t>
      </w:r>
      <w:r w:rsidRPr="00C228B4">
        <w:rPr>
          <w:color w:val="auto"/>
        </w:rPr>
        <w:t>»</w:t>
      </w:r>
    </w:p>
    <w:p w14:paraId="072057A8" w14:textId="77777777" w:rsidR="004B5FD8" w:rsidRPr="00C228B4" w:rsidRDefault="004B5FD8" w:rsidP="00E06ED7">
      <w:pPr>
        <w:pStyle w:val="1f2"/>
        <w:rPr>
          <w:color w:val="auto"/>
        </w:rPr>
      </w:pPr>
    </w:p>
    <w:p w14:paraId="7ECF89BD" w14:textId="77777777" w:rsidR="00DE0D1C" w:rsidRPr="00DE0D1C" w:rsidRDefault="00DE0D1C" w:rsidP="00DE0D1C">
      <w:pPr>
        <w:rPr>
          <w:color w:val="000000"/>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209"/>
        <w:gridCol w:w="2890"/>
        <w:gridCol w:w="1419"/>
        <w:gridCol w:w="1764"/>
        <w:gridCol w:w="1359"/>
      </w:tblGrid>
      <w:tr w:rsidR="00DE0D1C" w:rsidRPr="00836823" w14:paraId="485BA5D6" w14:textId="77777777" w:rsidTr="00BF1226">
        <w:trPr>
          <w:jc w:val="center"/>
        </w:trPr>
        <w:tc>
          <w:tcPr>
            <w:tcW w:w="277" w:type="pct"/>
          </w:tcPr>
          <w:p w14:paraId="7AE42353" w14:textId="77777777" w:rsidR="00DE0D1C" w:rsidRPr="00DE0D1C" w:rsidRDefault="00DE0D1C" w:rsidP="00262C7F">
            <w:pPr>
              <w:jc w:val="center"/>
              <w:rPr>
                <w:color w:val="000000"/>
                <w:sz w:val="24"/>
                <w:szCs w:val="24"/>
              </w:rPr>
            </w:pPr>
            <w:r w:rsidRPr="00DE0D1C">
              <w:rPr>
                <w:color w:val="000000"/>
                <w:sz w:val="24"/>
                <w:szCs w:val="24"/>
              </w:rPr>
              <w:t>№ п/п</w:t>
            </w:r>
          </w:p>
        </w:tc>
        <w:tc>
          <w:tcPr>
            <w:tcW w:w="1082" w:type="pct"/>
          </w:tcPr>
          <w:p w14:paraId="1D2C172C" w14:textId="77777777" w:rsidR="00DE0D1C" w:rsidRPr="00DE0D1C" w:rsidRDefault="00DE0D1C" w:rsidP="00262C7F">
            <w:pPr>
              <w:jc w:val="center"/>
              <w:rPr>
                <w:color w:val="000000"/>
                <w:sz w:val="24"/>
                <w:szCs w:val="24"/>
              </w:rPr>
            </w:pPr>
            <w:r w:rsidRPr="00DE0D1C">
              <w:rPr>
                <w:color w:val="000000"/>
                <w:sz w:val="24"/>
                <w:szCs w:val="24"/>
              </w:rPr>
              <w:t>Раздел</w:t>
            </w:r>
          </w:p>
        </w:tc>
        <w:tc>
          <w:tcPr>
            <w:tcW w:w="1416" w:type="pct"/>
          </w:tcPr>
          <w:p w14:paraId="3F81BBBD" w14:textId="77777777" w:rsidR="00DE0D1C" w:rsidRPr="00DE0D1C" w:rsidRDefault="00DE0D1C" w:rsidP="00262C7F">
            <w:pPr>
              <w:jc w:val="center"/>
              <w:rPr>
                <w:color w:val="000000"/>
                <w:sz w:val="24"/>
                <w:szCs w:val="24"/>
              </w:rPr>
            </w:pPr>
            <w:r w:rsidRPr="00DE0D1C">
              <w:rPr>
                <w:color w:val="000000"/>
                <w:sz w:val="24"/>
                <w:szCs w:val="24"/>
              </w:rPr>
              <w:t>Изменения</w:t>
            </w:r>
          </w:p>
          <w:p w14:paraId="6F0C29CF" w14:textId="77777777" w:rsidR="00DE0D1C" w:rsidRPr="00DE0D1C" w:rsidRDefault="00DE0D1C" w:rsidP="00262C7F">
            <w:pPr>
              <w:jc w:val="center"/>
              <w:rPr>
                <w:color w:val="000000"/>
                <w:sz w:val="24"/>
                <w:szCs w:val="24"/>
              </w:rPr>
            </w:pPr>
            <w:r w:rsidRPr="00DE0D1C">
              <w:rPr>
                <w:color w:val="000000"/>
                <w:sz w:val="24"/>
                <w:szCs w:val="24"/>
              </w:rPr>
              <w:t>и</w:t>
            </w:r>
          </w:p>
          <w:p w14:paraId="40ACD679" w14:textId="77777777" w:rsidR="00DE0D1C" w:rsidRPr="00DE0D1C" w:rsidRDefault="00DE0D1C" w:rsidP="00262C7F">
            <w:pPr>
              <w:jc w:val="center"/>
              <w:rPr>
                <w:color w:val="000000"/>
                <w:sz w:val="24"/>
                <w:szCs w:val="24"/>
              </w:rPr>
            </w:pPr>
            <w:r w:rsidRPr="00DE0D1C">
              <w:rPr>
                <w:color w:val="000000"/>
                <w:sz w:val="24"/>
                <w:szCs w:val="24"/>
              </w:rPr>
              <w:t>дополнения</w:t>
            </w:r>
          </w:p>
        </w:tc>
        <w:tc>
          <w:tcPr>
            <w:tcW w:w="695" w:type="pct"/>
          </w:tcPr>
          <w:p w14:paraId="41ACA591" w14:textId="77777777" w:rsidR="00DE0D1C" w:rsidRPr="00DE0D1C" w:rsidRDefault="00DE0D1C" w:rsidP="00262C7F">
            <w:pPr>
              <w:jc w:val="center"/>
              <w:rPr>
                <w:color w:val="000000"/>
                <w:sz w:val="24"/>
                <w:szCs w:val="24"/>
              </w:rPr>
            </w:pPr>
            <w:r w:rsidRPr="00DE0D1C">
              <w:rPr>
                <w:color w:val="000000"/>
                <w:sz w:val="24"/>
                <w:szCs w:val="24"/>
              </w:rPr>
              <w:t>Дата, № протокола, виза зав. кафедрой</w:t>
            </w:r>
          </w:p>
        </w:tc>
        <w:tc>
          <w:tcPr>
            <w:tcW w:w="864" w:type="pct"/>
          </w:tcPr>
          <w:p w14:paraId="17587BB4" w14:textId="77777777" w:rsidR="00DE0D1C" w:rsidRPr="00DE0D1C" w:rsidRDefault="00DE0D1C" w:rsidP="00262C7F">
            <w:pPr>
              <w:jc w:val="center"/>
              <w:rPr>
                <w:color w:val="000000"/>
                <w:sz w:val="24"/>
                <w:szCs w:val="24"/>
              </w:rPr>
            </w:pPr>
            <w:r w:rsidRPr="00DE0D1C">
              <w:rPr>
                <w:color w:val="000000"/>
                <w:sz w:val="24"/>
                <w:szCs w:val="24"/>
              </w:rPr>
              <w:t>Дата, № протокола, виза председателя методической комиссии</w:t>
            </w:r>
          </w:p>
        </w:tc>
        <w:tc>
          <w:tcPr>
            <w:tcW w:w="666" w:type="pct"/>
          </w:tcPr>
          <w:p w14:paraId="388E5B91" w14:textId="77777777" w:rsidR="00DE0D1C" w:rsidRPr="00DE0D1C" w:rsidRDefault="00DE0D1C" w:rsidP="00262C7F">
            <w:pPr>
              <w:jc w:val="center"/>
              <w:rPr>
                <w:color w:val="000000"/>
                <w:sz w:val="24"/>
                <w:szCs w:val="24"/>
              </w:rPr>
            </w:pPr>
            <w:r w:rsidRPr="00DE0D1C">
              <w:rPr>
                <w:color w:val="000000"/>
                <w:sz w:val="24"/>
                <w:szCs w:val="24"/>
              </w:rPr>
              <w:t>С какой даты вводятся</w:t>
            </w:r>
          </w:p>
        </w:tc>
      </w:tr>
      <w:tr w:rsidR="00DE0D1C" w:rsidRPr="00836823" w14:paraId="58AC9CE9" w14:textId="77777777" w:rsidTr="00BF1226">
        <w:trPr>
          <w:jc w:val="center"/>
        </w:trPr>
        <w:tc>
          <w:tcPr>
            <w:tcW w:w="277" w:type="pct"/>
          </w:tcPr>
          <w:p w14:paraId="7EF5EC9D" w14:textId="77777777" w:rsidR="00DE0D1C" w:rsidRPr="00DE0D1C" w:rsidRDefault="00DE0D1C" w:rsidP="00262C7F">
            <w:pPr>
              <w:rPr>
                <w:color w:val="000000"/>
                <w:sz w:val="24"/>
                <w:szCs w:val="24"/>
              </w:rPr>
            </w:pPr>
            <w:r w:rsidRPr="00DE0D1C">
              <w:rPr>
                <w:color w:val="000000"/>
                <w:sz w:val="24"/>
                <w:szCs w:val="24"/>
              </w:rPr>
              <w:t>1</w:t>
            </w:r>
          </w:p>
        </w:tc>
        <w:tc>
          <w:tcPr>
            <w:tcW w:w="1082" w:type="pct"/>
          </w:tcPr>
          <w:p w14:paraId="3B833620" w14:textId="77777777" w:rsidR="00DE0D1C" w:rsidRPr="00DE0D1C" w:rsidRDefault="00AA7359" w:rsidP="00262C7F">
            <w:pPr>
              <w:rPr>
                <w:color w:val="000000"/>
                <w:sz w:val="24"/>
                <w:szCs w:val="24"/>
                <w:highlight w:val="yellow"/>
              </w:rPr>
            </w:pPr>
            <w:r>
              <w:rPr>
                <w:sz w:val="24"/>
                <w:szCs w:val="24"/>
                <w:lang w:eastAsia="en-US"/>
              </w:rPr>
              <w:t>7</w:t>
            </w:r>
            <w:r w:rsidR="00DE0D1C" w:rsidRPr="00836823">
              <w:rPr>
                <w:sz w:val="24"/>
                <w:szCs w:val="24"/>
                <w:lang w:eastAsia="en-US"/>
              </w:rPr>
              <w:t>. Учебно-методическое и информационное обеспечение дисциплины</w:t>
            </w:r>
          </w:p>
        </w:tc>
        <w:tc>
          <w:tcPr>
            <w:tcW w:w="1416" w:type="pct"/>
          </w:tcPr>
          <w:p w14:paraId="33C04377" w14:textId="77777777" w:rsidR="00DE0D1C" w:rsidRPr="00DE0D1C" w:rsidRDefault="00AA7359" w:rsidP="00262C7F">
            <w:pPr>
              <w:rPr>
                <w:color w:val="000000"/>
                <w:sz w:val="24"/>
                <w:szCs w:val="24"/>
              </w:rPr>
            </w:pPr>
            <w:r>
              <w:rPr>
                <w:sz w:val="24"/>
                <w:szCs w:val="24"/>
                <w:lang w:eastAsia="en-US"/>
              </w:rPr>
              <w:t>7</w:t>
            </w:r>
            <w:r w:rsidR="00DE0D1C" w:rsidRPr="00836823">
              <w:rPr>
                <w:sz w:val="24"/>
                <w:szCs w:val="24"/>
                <w:lang w:eastAsia="en-US"/>
              </w:rPr>
              <w:t>.2</w:t>
            </w:r>
            <w:r w:rsidR="00DE0D1C">
              <w:rPr>
                <w:sz w:val="24"/>
                <w:szCs w:val="24"/>
                <w:lang w:eastAsia="en-US"/>
              </w:rPr>
              <w:t>.</w:t>
            </w:r>
            <w:r w:rsidR="00DE0D1C" w:rsidRPr="00836823">
              <w:rPr>
                <w:sz w:val="24"/>
                <w:szCs w:val="24"/>
                <w:lang w:eastAsia="en-U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(таблицы 9.</w:t>
            </w:r>
            <w:r w:rsidR="00DE0D1C">
              <w:rPr>
                <w:sz w:val="24"/>
                <w:szCs w:val="24"/>
                <w:lang w:eastAsia="en-US"/>
              </w:rPr>
              <w:t>2.1</w:t>
            </w:r>
            <w:r w:rsidR="00DE0D1C" w:rsidRPr="00836823">
              <w:rPr>
                <w:sz w:val="24"/>
                <w:szCs w:val="24"/>
                <w:lang w:eastAsia="en-US"/>
              </w:rPr>
              <w:t xml:space="preserve"> и 9.</w:t>
            </w:r>
            <w:r w:rsidR="00DE0D1C">
              <w:rPr>
                <w:sz w:val="24"/>
                <w:szCs w:val="24"/>
                <w:lang w:eastAsia="en-US"/>
              </w:rPr>
              <w:t>2.2</w:t>
            </w:r>
            <w:r w:rsidR="00DE0D1C" w:rsidRPr="00836823">
              <w:rPr>
                <w:sz w:val="24"/>
                <w:szCs w:val="24"/>
                <w:lang w:eastAsia="en-US"/>
              </w:rPr>
              <w:t>)</w:t>
            </w:r>
          </w:p>
        </w:tc>
        <w:tc>
          <w:tcPr>
            <w:tcW w:w="695" w:type="pct"/>
            <w:vAlign w:val="center"/>
          </w:tcPr>
          <w:p w14:paraId="71E8FDE6" w14:textId="77777777" w:rsidR="00DE0D1C" w:rsidRPr="00836823" w:rsidRDefault="00DE0D1C" w:rsidP="00262C7F">
            <w:pPr>
              <w:jc w:val="center"/>
              <w:outlineLvl w:val="0"/>
              <w:rPr>
                <w:sz w:val="24"/>
                <w:szCs w:val="24"/>
                <w:lang w:eastAsia="en-US"/>
              </w:rPr>
            </w:pPr>
            <w:r w:rsidRPr="00836823">
              <w:rPr>
                <w:sz w:val="24"/>
                <w:szCs w:val="24"/>
                <w:lang w:eastAsia="en-US"/>
              </w:rPr>
              <w:t>29.08.2023,</w:t>
            </w:r>
          </w:p>
          <w:p w14:paraId="1261604F" w14:textId="77777777" w:rsidR="00DE0D1C" w:rsidRPr="00836823" w:rsidRDefault="00DE0D1C" w:rsidP="00262C7F">
            <w:pPr>
              <w:jc w:val="center"/>
              <w:outlineLvl w:val="0"/>
              <w:rPr>
                <w:sz w:val="24"/>
                <w:szCs w:val="24"/>
                <w:lang w:eastAsia="en-US"/>
              </w:rPr>
            </w:pPr>
            <w:r w:rsidRPr="00836823">
              <w:rPr>
                <w:sz w:val="24"/>
                <w:szCs w:val="24"/>
                <w:lang w:eastAsia="en-US"/>
              </w:rPr>
              <w:t>№ 14</w:t>
            </w:r>
          </w:p>
          <w:p w14:paraId="3CB88500" w14:textId="2B24435A" w:rsidR="00DE0D1C" w:rsidRPr="00DE0D1C" w:rsidRDefault="001F002A" w:rsidP="00262C7F">
            <w:pPr>
              <w:rPr>
                <w:color w:val="000000"/>
                <w:sz w:val="24"/>
                <w:szCs w:val="24"/>
                <w:highlight w:val="yellow"/>
              </w:rPr>
            </w:pPr>
            <w:r>
              <w:rPr>
                <w:noProof/>
              </w:rPr>
              <w:drawing>
                <wp:anchor distT="0" distB="0" distL="114300" distR="114300" simplePos="0" relativeHeight="251659776" behindDoc="1" locked="0" layoutInCell="1" allowOverlap="1" wp14:anchorId="5AD1BB26" wp14:editId="276A113E">
                  <wp:simplePos x="0" y="0"/>
                  <wp:positionH relativeFrom="column">
                    <wp:posOffset>-47625</wp:posOffset>
                  </wp:positionH>
                  <wp:positionV relativeFrom="paragraph">
                    <wp:posOffset>56515</wp:posOffset>
                  </wp:positionV>
                  <wp:extent cx="914400" cy="535940"/>
                  <wp:effectExtent l="0" t="0" r="0" b="0"/>
                  <wp:wrapNone/>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pic:spPr>
                      </pic:pic>
                    </a:graphicData>
                  </a:graphic>
                  <wp14:sizeRelH relativeFrom="page">
                    <wp14:pctWidth>0</wp14:pctWidth>
                  </wp14:sizeRelH>
                  <wp14:sizeRelV relativeFrom="page">
                    <wp14:pctHeight>0</wp14:pctHeight>
                  </wp14:sizeRelV>
                </wp:anchor>
              </w:drawing>
            </w:r>
          </w:p>
        </w:tc>
        <w:tc>
          <w:tcPr>
            <w:tcW w:w="864" w:type="pct"/>
            <w:vAlign w:val="center"/>
          </w:tcPr>
          <w:p w14:paraId="0DD323B9" w14:textId="77777777" w:rsidR="00DE0D1C" w:rsidRPr="00836823" w:rsidRDefault="00DE0D1C" w:rsidP="00262C7F">
            <w:pPr>
              <w:jc w:val="center"/>
              <w:outlineLvl w:val="0"/>
              <w:rPr>
                <w:sz w:val="24"/>
                <w:szCs w:val="24"/>
                <w:lang w:eastAsia="en-US"/>
              </w:rPr>
            </w:pPr>
            <w:r w:rsidRPr="00836823">
              <w:rPr>
                <w:sz w:val="24"/>
                <w:szCs w:val="24"/>
                <w:lang w:eastAsia="en-US"/>
              </w:rPr>
              <w:t>29.08.2023,</w:t>
            </w:r>
          </w:p>
          <w:p w14:paraId="780E380F" w14:textId="77777777" w:rsidR="00DE0D1C" w:rsidRPr="00836823" w:rsidRDefault="00DE0D1C" w:rsidP="00262C7F">
            <w:pPr>
              <w:jc w:val="center"/>
              <w:outlineLvl w:val="0"/>
              <w:rPr>
                <w:sz w:val="24"/>
                <w:szCs w:val="24"/>
                <w:lang w:eastAsia="en-US"/>
              </w:rPr>
            </w:pPr>
            <w:r w:rsidRPr="00836823">
              <w:rPr>
                <w:sz w:val="24"/>
                <w:szCs w:val="24"/>
                <w:lang w:eastAsia="en-US"/>
              </w:rPr>
              <w:t>№ 11</w:t>
            </w:r>
          </w:p>
          <w:p w14:paraId="54899F12" w14:textId="7104526B" w:rsidR="00DE0D1C" w:rsidRPr="00DE0D1C" w:rsidRDefault="001F002A" w:rsidP="00262C7F">
            <w:pPr>
              <w:rPr>
                <w:color w:val="000000"/>
                <w:sz w:val="24"/>
                <w:szCs w:val="24"/>
              </w:rPr>
            </w:pPr>
            <w:r>
              <w:rPr>
                <w:noProof/>
              </w:rPr>
              <w:drawing>
                <wp:inline distT="0" distB="0" distL="0" distR="0" wp14:anchorId="3B057C84" wp14:editId="427080A7">
                  <wp:extent cx="870585" cy="522605"/>
                  <wp:effectExtent l="57150" t="95250" r="24765" b="67945"/>
                  <wp:docPr id="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66" w:type="pct"/>
          </w:tcPr>
          <w:p w14:paraId="3EA846B0" w14:textId="77777777" w:rsidR="00DE0D1C" w:rsidRPr="00DE0D1C" w:rsidRDefault="00DE0D1C" w:rsidP="00262C7F">
            <w:pPr>
              <w:rPr>
                <w:color w:val="000000"/>
                <w:sz w:val="24"/>
                <w:szCs w:val="24"/>
              </w:rPr>
            </w:pPr>
            <w:r w:rsidRPr="00836823">
              <w:rPr>
                <w:sz w:val="24"/>
                <w:szCs w:val="24"/>
                <w:lang w:eastAsia="en-US"/>
              </w:rPr>
              <w:t>01.09.2023</w:t>
            </w:r>
          </w:p>
        </w:tc>
      </w:tr>
      <w:tr w:rsidR="00DE0D1C" w:rsidRPr="00836823" w14:paraId="0A9A546F" w14:textId="77777777" w:rsidTr="00BF1226">
        <w:trPr>
          <w:jc w:val="center"/>
        </w:trPr>
        <w:tc>
          <w:tcPr>
            <w:tcW w:w="277" w:type="pct"/>
          </w:tcPr>
          <w:p w14:paraId="710C81B7" w14:textId="77777777" w:rsidR="00DE0D1C" w:rsidRPr="00DE0D1C" w:rsidRDefault="00DE0D1C" w:rsidP="00262C7F">
            <w:pPr>
              <w:rPr>
                <w:color w:val="000000"/>
                <w:sz w:val="24"/>
                <w:szCs w:val="24"/>
              </w:rPr>
            </w:pPr>
            <w:r w:rsidRPr="00DE0D1C">
              <w:rPr>
                <w:color w:val="000000"/>
                <w:sz w:val="24"/>
                <w:szCs w:val="24"/>
              </w:rPr>
              <w:t>2</w:t>
            </w:r>
          </w:p>
        </w:tc>
        <w:tc>
          <w:tcPr>
            <w:tcW w:w="1082" w:type="pct"/>
          </w:tcPr>
          <w:p w14:paraId="07D938FA" w14:textId="77777777" w:rsidR="00DE0D1C" w:rsidRPr="00DE0D1C" w:rsidRDefault="00AA7359" w:rsidP="00262C7F">
            <w:pPr>
              <w:rPr>
                <w:color w:val="000000"/>
                <w:sz w:val="24"/>
                <w:szCs w:val="24"/>
                <w:highlight w:val="yellow"/>
              </w:rPr>
            </w:pPr>
            <w:r>
              <w:rPr>
                <w:sz w:val="24"/>
                <w:szCs w:val="24"/>
                <w:lang w:eastAsia="en-US"/>
              </w:rPr>
              <w:t>8</w:t>
            </w:r>
            <w:r w:rsidR="00DE0D1C" w:rsidRPr="00836823">
              <w:rPr>
                <w:sz w:val="24"/>
                <w:szCs w:val="24"/>
                <w:lang w:eastAsia="en-US"/>
              </w:rPr>
              <w:t xml:space="preserve"> Материально-техническая база, необходимая для осуществления образовательного процесса</w:t>
            </w:r>
          </w:p>
        </w:tc>
        <w:tc>
          <w:tcPr>
            <w:tcW w:w="1416" w:type="pct"/>
          </w:tcPr>
          <w:p w14:paraId="336B8D16" w14:textId="77777777" w:rsidR="00DE0D1C" w:rsidRDefault="00DE0D1C" w:rsidP="00262C7F">
            <w:pPr>
              <w:rPr>
                <w:sz w:val="24"/>
                <w:szCs w:val="24"/>
                <w:lang w:eastAsia="en-US"/>
              </w:rPr>
            </w:pPr>
            <w:r w:rsidRPr="00836823">
              <w:rPr>
                <w:sz w:val="24"/>
                <w:szCs w:val="24"/>
                <w:lang w:eastAsia="en-US"/>
              </w:rPr>
              <w:t xml:space="preserve">Новая редакция таблицы </w:t>
            </w:r>
            <w:r w:rsidR="00AA7359">
              <w:rPr>
                <w:sz w:val="24"/>
                <w:szCs w:val="24"/>
                <w:lang w:eastAsia="en-US"/>
              </w:rPr>
              <w:t>8</w:t>
            </w:r>
            <w:r w:rsidRPr="00836823">
              <w:rPr>
                <w:sz w:val="24"/>
                <w:szCs w:val="24"/>
                <w:lang w:eastAsia="en-US"/>
              </w:rPr>
              <w:t>.1 «Материально-техническое обеспечение дисциплины» в части состава лицензионного программного обеспечения и реквизитов подтверждающих документов</w:t>
            </w:r>
          </w:p>
          <w:p w14:paraId="40105CA9" w14:textId="77777777" w:rsidR="00BB752A" w:rsidRPr="00DE0D1C" w:rsidRDefault="00BB752A" w:rsidP="00262C7F">
            <w:pPr>
              <w:rPr>
                <w:color w:val="000000"/>
                <w:sz w:val="24"/>
                <w:szCs w:val="24"/>
              </w:rPr>
            </w:pPr>
          </w:p>
        </w:tc>
        <w:tc>
          <w:tcPr>
            <w:tcW w:w="695" w:type="pct"/>
            <w:vAlign w:val="center"/>
          </w:tcPr>
          <w:p w14:paraId="4EBF86CD" w14:textId="77777777" w:rsidR="00DE0D1C" w:rsidRPr="00836823" w:rsidRDefault="00DE0D1C" w:rsidP="00262C7F">
            <w:pPr>
              <w:jc w:val="center"/>
              <w:outlineLvl w:val="0"/>
              <w:rPr>
                <w:sz w:val="24"/>
                <w:szCs w:val="24"/>
                <w:lang w:eastAsia="en-US"/>
              </w:rPr>
            </w:pPr>
            <w:r w:rsidRPr="00836823">
              <w:rPr>
                <w:sz w:val="24"/>
                <w:szCs w:val="24"/>
                <w:lang w:eastAsia="en-US"/>
              </w:rPr>
              <w:t>29.08.2023,</w:t>
            </w:r>
          </w:p>
          <w:p w14:paraId="24A34449" w14:textId="378E3EBA" w:rsidR="00DE0D1C" w:rsidRPr="00836823" w:rsidRDefault="001F002A" w:rsidP="00262C7F">
            <w:pPr>
              <w:jc w:val="center"/>
              <w:outlineLvl w:val="0"/>
              <w:rPr>
                <w:sz w:val="24"/>
                <w:szCs w:val="24"/>
                <w:lang w:eastAsia="en-US"/>
              </w:rPr>
            </w:pPr>
            <w:r>
              <w:rPr>
                <w:noProof/>
              </w:rPr>
              <w:drawing>
                <wp:anchor distT="0" distB="0" distL="114300" distR="114300" simplePos="0" relativeHeight="251660800" behindDoc="1" locked="0" layoutInCell="1" allowOverlap="1" wp14:anchorId="5C86BA61" wp14:editId="394C1A00">
                  <wp:simplePos x="0" y="0"/>
                  <wp:positionH relativeFrom="column">
                    <wp:posOffset>-9525</wp:posOffset>
                  </wp:positionH>
                  <wp:positionV relativeFrom="paragraph">
                    <wp:posOffset>189865</wp:posOffset>
                  </wp:positionV>
                  <wp:extent cx="914400" cy="535940"/>
                  <wp:effectExtent l="0" t="0" r="0" b="0"/>
                  <wp:wrapNone/>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pic:spPr>
                      </pic:pic>
                    </a:graphicData>
                  </a:graphic>
                  <wp14:sizeRelH relativeFrom="page">
                    <wp14:pctWidth>0</wp14:pctWidth>
                  </wp14:sizeRelH>
                  <wp14:sizeRelV relativeFrom="page">
                    <wp14:pctHeight>0</wp14:pctHeight>
                  </wp14:sizeRelV>
                </wp:anchor>
              </w:drawing>
            </w:r>
            <w:r w:rsidR="00DE0D1C" w:rsidRPr="00836823">
              <w:rPr>
                <w:sz w:val="24"/>
                <w:szCs w:val="24"/>
                <w:lang w:eastAsia="en-US"/>
              </w:rPr>
              <w:t>№ 14</w:t>
            </w:r>
          </w:p>
          <w:p w14:paraId="267F67E2" w14:textId="77777777" w:rsidR="00DE0D1C" w:rsidRPr="00DE0D1C" w:rsidRDefault="00DE0D1C" w:rsidP="00262C7F">
            <w:pPr>
              <w:rPr>
                <w:color w:val="000000"/>
                <w:sz w:val="24"/>
                <w:szCs w:val="24"/>
                <w:highlight w:val="yellow"/>
              </w:rPr>
            </w:pPr>
          </w:p>
        </w:tc>
        <w:tc>
          <w:tcPr>
            <w:tcW w:w="864" w:type="pct"/>
            <w:vAlign w:val="center"/>
          </w:tcPr>
          <w:p w14:paraId="00C107E5" w14:textId="77777777" w:rsidR="00DE0D1C" w:rsidRPr="00836823" w:rsidRDefault="00DE0D1C" w:rsidP="00262C7F">
            <w:pPr>
              <w:jc w:val="center"/>
              <w:outlineLvl w:val="0"/>
              <w:rPr>
                <w:sz w:val="24"/>
                <w:szCs w:val="24"/>
                <w:lang w:eastAsia="en-US"/>
              </w:rPr>
            </w:pPr>
            <w:r w:rsidRPr="00836823">
              <w:rPr>
                <w:sz w:val="24"/>
                <w:szCs w:val="24"/>
                <w:lang w:eastAsia="en-US"/>
              </w:rPr>
              <w:t>29.08.2023,</w:t>
            </w:r>
          </w:p>
          <w:p w14:paraId="085897EA" w14:textId="77777777" w:rsidR="00DE0D1C" w:rsidRPr="00836823" w:rsidRDefault="00DE0D1C" w:rsidP="00262C7F">
            <w:pPr>
              <w:jc w:val="center"/>
              <w:outlineLvl w:val="0"/>
              <w:rPr>
                <w:sz w:val="24"/>
                <w:szCs w:val="24"/>
                <w:lang w:eastAsia="en-US"/>
              </w:rPr>
            </w:pPr>
            <w:r w:rsidRPr="00836823">
              <w:rPr>
                <w:sz w:val="24"/>
                <w:szCs w:val="24"/>
                <w:lang w:eastAsia="en-US"/>
              </w:rPr>
              <w:t>№ 11</w:t>
            </w:r>
          </w:p>
          <w:p w14:paraId="49C89691" w14:textId="77836663" w:rsidR="00DE0D1C" w:rsidRPr="00DE0D1C" w:rsidRDefault="001F002A" w:rsidP="00262C7F">
            <w:pPr>
              <w:rPr>
                <w:color w:val="000000"/>
                <w:sz w:val="24"/>
                <w:szCs w:val="24"/>
              </w:rPr>
            </w:pPr>
            <w:r>
              <w:rPr>
                <w:noProof/>
              </w:rPr>
              <w:drawing>
                <wp:inline distT="0" distB="0" distL="0" distR="0" wp14:anchorId="37A900B1" wp14:editId="10E9E1AD">
                  <wp:extent cx="870585" cy="522605"/>
                  <wp:effectExtent l="57150" t="95250" r="24765" b="67945"/>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66" w:type="pct"/>
          </w:tcPr>
          <w:p w14:paraId="2F45249D" w14:textId="77777777" w:rsidR="00DE0D1C" w:rsidRPr="00DE0D1C" w:rsidRDefault="00DE0D1C" w:rsidP="00262C7F">
            <w:pPr>
              <w:rPr>
                <w:color w:val="000000"/>
                <w:sz w:val="24"/>
                <w:szCs w:val="24"/>
              </w:rPr>
            </w:pPr>
            <w:r w:rsidRPr="00836823">
              <w:rPr>
                <w:sz w:val="24"/>
                <w:szCs w:val="24"/>
                <w:lang w:eastAsia="en-US"/>
              </w:rPr>
              <w:t>01.09.2023</w:t>
            </w:r>
          </w:p>
        </w:tc>
      </w:tr>
      <w:tr w:rsidR="00BB752A" w:rsidRPr="00836823" w14:paraId="19B63C03" w14:textId="77777777" w:rsidTr="00BF1226">
        <w:trPr>
          <w:jc w:val="center"/>
        </w:trPr>
        <w:tc>
          <w:tcPr>
            <w:tcW w:w="277" w:type="pct"/>
          </w:tcPr>
          <w:p w14:paraId="5DA5DF0B" w14:textId="77777777" w:rsidR="00BB752A" w:rsidRPr="00DE0D1C" w:rsidRDefault="00BB752A" w:rsidP="00262C7F">
            <w:pPr>
              <w:rPr>
                <w:color w:val="000000"/>
                <w:sz w:val="24"/>
                <w:szCs w:val="24"/>
              </w:rPr>
            </w:pPr>
          </w:p>
        </w:tc>
        <w:tc>
          <w:tcPr>
            <w:tcW w:w="1082" w:type="pct"/>
          </w:tcPr>
          <w:p w14:paraId="3F6A9618" w14:textId="77777777" w:rsidR="00BB752A" w:rsidRPr="00836823" w:rsidRDefault="00BB752A" w:rsidP="00262C7F">
            <w:pPr>
              <w:rPr>
                <w:sz w:val="24"/>
                <w:szCs w:val="24"/>
                <w:lang w:eastAsia="en-US"/>
              </w:rPr>
            </w:pPr>
          </w:p>
        </w:tc>
        <w:tc>
          <w:tcPr>
            <w:tcW w:w="1416" w:type="pct"/>
          </w:tcPr>
          <w:p w14:paraId="770CDC2D" w14:textId="77777777" w:rsidR="00BB752A" w:rsidRPr="00836823" w:rsidRDefault="00BB752A" w:rsidP="00262C7F">
            <w:pPr>
              <w:rPr>
                <w:sz w:val="24"/>
                <w:szCs w:val="24"/>
                <w:lang w:eastAsia="en-US"/>
              </w:rPr>
            </w:pPr>
          </w:p>
        </w:tc>
        <w:tc>
          <w:tcPr>
            <w:tcW w:w="695" w:type="pct"/>
            <w:vAlign w:val="center"/>
          </w:tcPr>
          <w:p w14:paraId="436792CC" w14:textId="77777777" w:rsidR="00BB752A" w:rsidRPr="00836823" w:rsidRDefault="00BB752A" w:rsidP="00262C7F">
            <w:pPr>
              <w:jc w:val="center"/>
              <w:outlineLvl w:val="0"/>
              <w:rPr>
                <w:sz w:val="24"/>
                <w:szCs w:val="24"/>
                <w:lang w:eastAsia="en-US"/>
              </w:rPr>
            </w:pPr>
          </w:p>
        </w:tc>
        <w:tc>
          <w:tcPr>
            <w:tcW w:w="864" w:type="pct"/>
            <w:vAlign w:val="center"/>
          </w:tcPr>
          <w:p w14:paraId="77777E0A" w14:textId="77777777" w:rsidR="00BB752A" w:rsidRPr="00836823" w:rsidRDefault="00BB752A" w:rsidP="00262C7F">
            <w:pPr>
              <w:jc w:val="center"/>
              <w:outlineLvl w:val="0"/>
              <w:rPr>
                <w:sz w:val="24"/>
                <w:szCs w:val="24"/>
                <w:lang w:eastAsia="en-US"/>
              </w:rPr>
            </w:pPr>
          </w:p>
        </w:tc>
        <w:tc>
          <w:tcPr>
            <w:tcW w:w="666" w:type="pct"/>
          </w:tcPr>
          <w:p w14:paraId="3E2B2EFC" w14:textId="77777777" w:rsidR="00BB752A" w:rsidRPr="00836823" w:rsidRDefault="00BB752A" w:rsidP="00262C7F">
            <w:pPr>
              <w:rPr>
                <w:sz w:val="24"/>
                <w:szCs w:val="24"/>
                <w:lang w:eastAsia="en-US"/>
              </w:rPr>
            </w:pPr>
          </w:p>
        </w:tc>
      </w:tr>
    </w:tbl>
    <w:p w14:paraId="7F28F6FC" w14:textId="77777777" w:rsidR="00DE0D1C" w:rsidRPr="00DE0D1C" w:rsidRDefault="00DE0D1C" w:rsidP="00DE0D1C">
      <w:pPr>
        <w:rPr>
          <w:color w:val="000000"/>
        </w:rPr>
        <w:sectPr w:rsidR="00DE0D1C" w:rsidRPr="00DE0D1C" w:rsidSect="00A20284">
          <w:footerReference w:type="even" r:id="rId18"/>
          <w:pgSz w:w="11906" w:h="16838"/>
          <w:pgMar w:top="1134" w:right="567" w:bottom="1134" w:left="1418" w:header="709" w:footer="709" w:gutter="0"/>
          <w:pgNumType w:start="0"/>
          <w:cols w:space="708"/>
          <w:docGrid w:linePitch="360"/>
        </w:sectPr>
      </w:pPr>
    </w:p>
    <w:p w14:paraId="61980EB7" w14:textId="77777777" w:rsidR="00AA7359" w:rsidRDefault="00AA7359" w:rsidP="00AA7359">
      <w:pPr>
        <w:pStyle w:val="1f2"/>
        <w:rPr>
          <w:color w:val="auto"/>
        </w:rPr>
      </w:pPr>
      <w:bookmarkStart w:id="5" w:name="_Toc105704290"/>
      <w:r w:rsidRPr="00C228B4">
        <w:rPr>
          <w:color w:val="auto"/>
        </w:rPr>
        <w:lastRenderedPageBreak/>
        <w:t>Лист регистрации изменений и дополнений к рабочей программе</w:t>
      </w:r>
      <w:r w:rsidRPr="00C228B4">
        <w:rPr>
          <w:rFonts w:ascii="Times New Roman" w:hAnsi="Times New Roman"/>
          <w:color w:val="auto"/>
        </w:rPr>
        <w:t xml:space="preserve"> </w:t>
      </w:r>
      <w:r w:rsidRPr="00C228B4">
        <w:rPr>
          <w:color w:val="auto"/>
        </w:rPr>
        <w:t>дисциплины «</w:t>
      </w:r>
      <w:r w:rsidRPr="00C228B4">
        <w:rPr>
          <w:color w:val="auto"/>
          <w:lang w:val="x-none"/>
        </w:rPr>
        <w:t>Выполнение, подготовка к процедуре защиты и защита выпускной квалификационной работы</w:t>
      </w:r>
      <w:r w:rsidRPr="00C228B4">
        <w:rPr>
          <w:color w:val="auto"/>
        </w:rPr>
        <w:t>»</w:t>
      </w:r>
    </w:p>
    <w:p w14:paraId="21797559" w14:textId="77777777" w:rsidR="00AA7359" w:rsidRPr="00C228B4" w:rsidRDefault="00AA7359" w:rsidP="00AA7359">
      <w:pPr>
        <w:pStyle w:val="1f2"/>
        <w:rPr>
          <w:color w:val="auto"/>
        </w:rPr>
      </w:pPr>
    </w:p>
    <w:p w14:paraId="4B979C44" w14:textId="77777777" w:rsidR="00AA7359" w:rsidRPr="00DE0D1C" w:rsidRDefault="00AA7359" w:rsidP="00AA7359">
      <w:pPr>
        <w:rPr>
          <w:color w:val="000000"/>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209"/>
        <w:gridCol w:w="2890"/>
        <w:gridCol w:w="1419"/>
        <w:gridCol w:w="1764"/>
        <w:gridCol w:w="1359"/>
      </w:tblGrid>
      <w:tr w:rsidR="00AA7359" w:rsidRPr="00836823" w14:paraId="3415D1AF" w14:textId="77777777" w:rsidTr="004C0B3E">
        <w:trPr>
          <w:jc w:val="center"/>
        </w:trPr>
        <w:tc>
          <w:tcPr>
            <w:tcW w:w="277" w:type="pct"/>
          </w:tcPr>
          <w:p w14:paraId="1252BABE" w14:textId="77777777" w:rsidR="00AA7359" w:rsidRPr="00DE0D1C" w:rsidRDefault="00AA7359" w:rsidP="004C0B3E">
            <w:pPr>
              <w:jc w:val="center"/>
              <w:rPr>
                <w:color w:val="000000"/>
                <w:sz w:val="24"/>
                <w:szCs w:val="24"/>
              </w:rPr>
            </w:pPr>
            <w:r w:rsidRPr="00DE0D1C">
              <w:rPr>
                <w:color w:val="000000"/>
                <w:sz w:val="24"/>
                <w:szCs w:val="24"/>
              </w:rPr>
              <w:t>№ п/п</w:t>
            </w:r>
          </w:p>
        </w:tc>
        <w:tc>
          <w:tcPr>
            <w:tcW w:w="1082" w:type="pct"/>
          </w:tcPr>
          <w:p w14:paraId="0AD2BCEE" w14:textId="77777777" w:rsidR="00AA7359" w:rsidRPr="00DE0D1C" w:rsidRDefault="00AA7359" w:rsidP="004C0B3E">
            <w:pPr>
              <w:jc w:val="center"/>
              <w:rPr>
                <w:color w:val="000000"/>
                <w:sz w:val="24"/>
                <w:szCs w:val="24"/>
              </w:rPr>
            </w:pPr>
            <w:r w:rsidRPr="00DE0D1C">
              <w:rPr>
                <w:color w:val="000000"/>
                <w:sz w:val="24"/>
                <w:szCs w:val="24"/>
              </w:rPr>
              <w:t>Раздел</w:t>
            </w:r>
          </w:p>
        </w:tc>
        <w:tc>
          <w:tcPr>
            <w:tcW w:w="1416" w:type="pct"/>
          </w:tcPr>
          <w:p w14:paraId="51A6A8E3" w14:textId="77777777" w:rsidR="00AA7359" w:rsidRPr="00DE0D1C" w:rsidRDefault="00AA7359" w:rsidP="004C0B3E">
            <w:pPr>
              <w:jc w:val="center"/>
              <w:rPr>
                <w:color w:val="000000"/>
                <w:sz w:val="24"/>
                <w:szCs w:val="24"/>
              </w:rPr>
            </w:pPr>
            <w:r w:rsidRPr="00DE0D1C">
              <w:rPr>
                <w:color w:val="000000"/>
                <w:sz w:val="24"/>
                <w:szCs w:val="24"/>
              </w:rPr>
              <w:t>Изменения</w:t>
            </w:r>
          </w:p>
          <w:p w14:paraId="01A9EFAD" w14:textId="77777777" w:rsidR="00AA7359" w:rsidRPr="00DE0D1C" w:rsidRDefault="00AA7359" w:rsidP="004C0B3E">
            <w:pPr>
              <w:jc w:val="center"/>
              <w:rPr>
                <w:color w:val="000000"/>
                <w:sz w:val="24"/>
                <w:szCs w:val="24"/>
              </w:rPr>
            </w:pPr>
            <w:r w:rsidRPr="00DE0D1C">
              <w:rPr>
                <w:color w:val="000000"/>
                <w:sz w:val="24"/>
                <w:szCs w:val="24"/>
              </w:rPr>
              <w:t>и</w:t>
            </w:r>
          </w:p>
          <w:p w14:paraId="6F5C5FD7" w14:textId="77777777" w:rsidR="00AA7359" w:rsidRPr="00DE0D1C" w:rsidRDefault="00AA7359" w:rsidP="004C0B3E">
            <w:pPr>
              <w:jc w:val="center"/>
              <w:rPr>
                <w:color w:val="000000"/>
                <w:sz w:val="24"/>
                <w:szCs w:val="24"/>
              </w:rPr>
            </w:pPr>
            <w:r w:rsidRPr="00DE0D1C">
              <w:rPr>
                <w:color w:val="000000"/>
                <w:sz w:val="24"/>
                <w:szCs w:val="24"/>
              </w:rPr>
              <w:t>дополнения</w:t>
            </w:r>
          </w:p>
        </w:tc>
        <w:tc>
          <w:tcPr>
            <w:tcW w:w="695" w:type="pct"/>
          </w:tcPr>
          <w:p w14:paraId="45D5AA73" w14:textId="77777777" w:rsidR="00AA7359" w:rsidRPr="00DE0D1C" w:rsidRDefault="00AA7359" w:rsidP="004C0B3E">
            <w:pPr>
              <w:jc w:val="center"/>
              <w:rPr>
                <w:color w:val="000000"/>
                <w:sz w:val="24"/>
                <w:szCs w:val="24"/>
              </w:rPr>
            </w:pPr>
            <w:r w:rsidRPr="00DE0D1C">
              <w:rPr>
                <w:color w:val="000000"/>
                <w:sz w:val="24"/>
                <w:szCs w:val="24"/>
              </w:rPr>
              <w:t>Дата, № протокола, виза зав. кафедрой</w:t>
            </w:r>
          </w:p>
        </w:tc>
        <w:tc>
          <w:tcPr>
            <w:tcW w:w="864" w:type="pct"/>
          </w:tcPr>
          <w:p w14:paraId="30F8E002" w14:textId="77777777" w:rsidR="00AA7359" w:rsidRPr="00DE0D1C" w:rsidRDefault="00AA7359" w:rsidP="004C0B3E">
            <w:pPr>
              <w:jc w:val="center"/>
              <w:rPr>
                <w:color w:val="000000"/>
                <w:sz w:val="24"/>
                <w:szCs w:val="24"/>
              </w:rPr>
            </w:pPr>
            <w:r w:rsidRPr="00DE0D1C">
              <w:rPr>
                <w:color w:val="000000"/>
                <w:sz w:val="24"/>
                <w:szCs w:val="24"/>
              </w:rPr>
              <w:t>Дата, № протокола, виза председателя методической комиссии</w:t>
            </w:r>
          </w:p>
        </w:tc>
        <w:tc>
          <w:tcPr>
            <w:tcW w:w="666" w:type="pct"/>
          </w:tcPr>
          <w:p w14:paraId="56B68B96" w14:textId="77777777" w:rsidR="00AA7359" w:rsidRPr="00DE0D1C" w:rsidRDefault="00AA7359" w:rsidP="004C0B3E">
            <w:pPr>
              <w:jc w:val="center"/>
              <w:rPr>
                <w:color w:val="000000"/>
                <w:sz w:val="24"/>
                <w:szCs w:val="24"/>
              </w:rPr>
            </w:pPr>
            <w:r w:rsidRPr="00DE0D1C">
              <w:rPr>
                <w:color w:val="000000"/>
                <w:sz w:val="24"/>
                <w:szCs w:val="24"/>
              </w:rPr>
              <w:t>С какой даты вводятся</w:t>
            </w:r>
          </w:p>
        </w:tc>
      </w:tr>
      <w:tr w:rsidR="00AA7359" w:rsidRPr="00836823" w14:paraId="22C48123" w14:textId="77777777" w:rsidTr="004C0B3E">
        <w:trPr>
          <w:jc w:val="center"/>
        </w:trPr>
        <w:tc>
          <w:tcPr>
            <w:tcW w:w="277" w:type="pct"/>
          </w:tcPr>
          <w:p w14:paraId="4419F865" w14:textId="77777777" w:rsidR="00AA7359" w:rsidRPr="00DE0D1C" w:rsidRDefault="00AA7359" w:rsidP="004C0B3E">
            <w:pPr>
              <w:rPr>
                <w:color w:val="000000"/>
                <w:sz w:val="24"/>
                <w:szCs w:val="24"/>
              </w:rPr>
            </w:pPr>
            <w:r w:rsidRPr="00DE0D1C">
              <w:rPr>
                <w:color w:val="000000"/>
                <w:sz w:val="24"/>
                <w:szCs w:val="24"/>
              </w:rPr>
              <w:t>1</w:t>
            </w:r>
          </w:p>
        </w:tc>
        <w:tc>
          <w:tcPr>
            <w:tcW w:w="1082" w:type="pct"/>
          </w:tcPr>
          <w:p w14:paraId="335B2205" w14:textId="77777777" w:rsidR="00AA7359" w:rsidRPr="00DE0D1C" w:rsidRDefault="00AA7359" w:rsidP="004C0B3E">
            <w:pPr>
              <w:rPr>
                <w:color w:val="000000"/>
                <w:sz w:val="24"/>
                <w:szCs w:val="24"/>
                <w:highlight w:val="yellow"/>
              </w:rPr>
            </w:pPr>
            <w:r>
              <w:rPr>
                <w:sz w:val="24"/>
                <w:szCs w:val="24"/>
                <w:lang w:eastAsia="en-US"/>
              </w:rPr>
              <w:t>7</w:t>
            </w:r>
            <w:r w:rsidRPr="00836823">
              <w:rPr>
                <w:sz w:val="24"/>
                <w:szCs w:val="24"/>
                <w:lang w:eastAsia="en-US"/>
              </w:rPr>
              <w:t>. Учебно-методическое и информационное обеспечение дисциплины</w:t>
            </w:r>
          </w:p>
        </w:tc>
        <w:tc>
          <w:tcPr>
            <w:tcW w:w="1416" w:type="pct"/>
          </w:tcPr>
          <w:p w14:paraId="4A34DFCD" w14:textId="77777777" w:rsidR="00AA7359" w:rsidRPr="00DE0D1C" w:rsidRDefault="00AA7359" w:rsidP="004C0B3E">
            <w:pPr>
              <w:rPr>
                <w:color w:val="000000"/>
                <w:sz w:val="24"/>
                <w:szCs w:val="24"/>
              </w:rPr>
            </w:pPr>
            <w:r>
              <w:rPr>
                <w:sz w:val="24"/>
                <w:szCs w:val="24"/>
                <w:lang w:eastAsia="en-US"/>
              </w:rPr>
              <w:t>7</w:t>
            </w:r>
            <w:r w:rsidRPr="00836823">
              <w:rPr>
                <w:sz w:val="24"/>
                <w:szCs w:val="24"/>
                <w:lang w:eastAsia="en-US"/>
              </w:rPr>
              <w:t>.2</w:t>
            </w:r>
            <w:r>
              <w:rPr>
                <w:sz w:val="24"/>
                <w:szCs w:val="24"/>
                <w:lang w:eastAsia="en-US"/>
              </w:rPr>
              <w:t>.</w:t>
            </w:r>
            <w:r w:rsidRPr="00836823">
              <w:rPr>
                <w:sz w:val="24"/>
                <w:szCs w:val="24"/>
                <w:lang w:eastAsia="en-U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(таблицы 9.</w:t>
            </w:r>
            <w:r>
              <w:rPr>
                <w:sz w:val="24"/>
                <w:szCs w:val="24"/>
                <w:lang w:eastAsia="en-US"/>
              </w:rPr>
              <w:t>2.1</w:t>
            </w:r>
            <w:r w:rsidRPr="00836823">
              <w:rPr>
                <w:sz w:val="24"/>
                <w:szCs w:val="24"/>
                <w:lang w:eastAsia="en-US"/>
              </w:rPr>
              <w:t xml:space="preserve"> и 9.</w:t>
            </w:r>
            <w:r>
              <w:rPr>
                <w:sz w:val="24"/>
                <w:szCs w:val="24"/>
                <w:lang w:eastAsia="en-US"/>
              </w:rPr>
              <w:t>2.2</w:t>
            </w:r>
            <w:r w:rsidRPr="00836823">
              <w:rPr>
                <w:sz w:val="24"/>
                <w:szCs w:val="24"/>
                <w:lang w:eastAsia="en-US"/>
              </w:rPr>
              <w:t>)</w:t>
            </w:r>
          </w:p>
        </w:tc>
        <w:tc>
          <w:tcPr>
            <w:tcW w:w="695" w:type="pct"/>
            <w:vAlign w:val="center"/>
          </w:tcPr>
          <w:p w14:paraId="697A87F9" w14:textId="77777777" w:rsidR="00AA7359" w:rsidRPr="00836823" w:rsidRDefault="00AA7359" w:rsidP="004C0B3E">
            <w:pPr>
              <w:jc w:val="center"/>
              <w:outlineLvl w:val="0"/>
              <w:rPr>
                <w:sz w:val="24"/>
                <w:szCs w:val="24"/>
                <w:lang w:eastAsia="en-US"/>
              </w:rPr>
            </w:pPr>
            <w:r w:rsidRPr="00836823">
              <w:rPr>
                <w:sz w:val="24"/>
                <w:szCs w:val="24"/>
                <w:lang w:eastAsia="en-US"/>
              </w:rPr>
              <w:t>29.08.202</w:t>
            </w:r>
            <w:r>
              <w:rPr>
                <w:sz w:val="24"/>
                <w:szCs w:val="24"/>
                <w:lang w:eastAsia="en-US"/>
              </w:rPr>
              <w:t>4</w:t>
            </w:r>
            <w:r w:rsidRPr="00836823">
              <w:rPr>
                <w:sz w:val="24"/>
                <w:szCs w:val="24"/>
                <w:lang w:eastAsia="en-US"/>
              </w:rPr>
              <w:t>,</w:t>
            </w:r>
          </w:p>
          <w:p w14:paraId="1CBF46C2" w14:textId="77777777" w:rsidR="00AA7359" w:rsidRPr="00836823" w:rsidRDefault="00AA7359" w:rsidP="004C0B3E">
            <w:pPr>
              <w:jc w:val="center"/>
              <w:outlineLvl w:val="0"/>
              <w:rPr>
                <w:sz w:val="24"/>
                <w:szCs w:val="24"/>
                <w:lang w:eastAsia="en-US"/>
              </w:rPr>
            </w:pPr>
            <w:r w:rsidRPr="00836823">
              <w:rPr>
                <w:sz w:val="24"/>
                <w:szCs w:val="24"/>
                <w:lang w:eastAsia="en-US"/>
              </w:rPr>
              <w:t>№ 1</w:t>
            </w:r>
            <w:r>
              <w:rPr>
                <w:sz w:val="24"/>
                <w:szCs w:val="24"/>
                <w:lang w:eastAsia="en-US"/>
              </w:rPr>
              <w:t>2</w:t>
            </w:r>
          </w:p>
          <w:p w14:paraId="710A3825" w14:textId="43A7E62F" w:rsidR="00AA7359" w:rsidRPr="00DE0D1C" w:rsidRDefault="001F002A" w:rsidP="004C0B3E">
            <w:pPr>
              <w:rPr>
                <w:color w:val="000000"/>
                <w:sz w:val="24"/>
                <w:szCs w:val="24"/>
                <w:highlight w:val="yellow"/>
              </w:rPr>
            </w:pPr>
            <w:r>
              <w:rPr>
                <w:noProof/>
              </w:rPr>
              <w:drawing>
                <wp:anchor distT="0" distB="0" distL="114300" distR="114300" simplePos="0" relativeHeight="251664896" behindDoc="1" locked="0" layoutInCell="1" allowOverlap="1" wp14:anchorId="698C5DE4" wp14:editId="254E3083">
                  <wp:simplePos x="0" y="0"/>
                  <wp:positionH relativeFrom="column">
                    <wp:posOffset>-47625</wp:posOffset>
                  </wp:positionH>
                  <wp:positionV relativeFrom="paragraph">
                    <wp:posOffset>56515</wp:posOffset>
                  </wp:positionV>
                  <wp:extent cx="914400" cy="535940"/>
                  <wp:effectExtent l="0" t="0" r="0" b="0"/>
                  <wp:wrapNone/>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pic:spPr>
                      </pic:pic>
                    </a:graphicData>
                  </a:graphic>
                  <wp14:sizeRelH relativeFrom="page">
                    <wp14:pctWidth>0</wp14:pctWidth>
                  </wp14:sizeRelH>
                  <wp14:sizeRelV relativeFrom="page">
                    <wp14:pctHeight>0</wp14:pctHeight>
                  </wp14:sizeRelV>
                </wp:anchor>
              </w:drawing>
            </w:r>
          </w:p>
        </w:tc>
        <w:tc>
          <w:tcPr>
            <w:tcW w:w="864" w:type="pct"/>
            <w:vAlign w:val="center"/>
          </w:tcPr>
          <w:p w14:paraId="3018E212" w14:textId="77777777" w:rsidR="00AA7359" w:rsidRPr="00836823" w:rsidRDefault="00AA7359" w:rsidP="004C0B3E">
            <w:pPr>
              <w:jc w:val="center"/>
              <w:outlineLvl w:val="0"/>
              <w:rPr>
                <w:sz w:val="24"/>
                <w:szCs w:val="24"/>
                <w:lang w:eastAsia="en-US"/>
              </w:rPr>
            </w:pPr>
            <w:r w:rsidRPr="00836823">
              <w:rPr>
                <w:sz w:val="24"/>
                <w:szCs w:val="24"/>
                <w:lang w:eastAsia="en-US"/>
              </w:rPr>
              <w:t>29.08.202</w:t>
            </w:r>
            <w:r>
              <w:rPr>
                <w:sz w:val="24"/>
                <w:szCs w:val="24"/>
                <w:lang w:eastAsia="en-US"/>
              </w:rPr>
              <w:t>4</w:t>
            </w:r>
            <w:r w:rsidRPr="00836823">
              <w:rPr>
                <w:sz w:val="24"/>
                <w:szCs w:val="24"/>
                <w:lang w:eastAsia="en-US"/>
              </w:rPr>
              <w:t>,</w:t>
            </w:r>
          </w:p>
          <w:p w14:paraId="45A5A57B" w14:textId="77777777" w:rsidR="00AA7359" w:rsidRPr="00836823" w:rsidRDefault="00AA7359" w:rsidP="004C0B3E">
            <w:pPr>
              <w:jc w:val="center"/>
              <w:outlineLvl w:val="0"/>
              <w:rPr>
                <w:sz w:val="24"/>
                <w:szCs w:val="24"/>
                <w:lang w:eastAsia="en-US"/>
              </w:rPr>
            </w:pPr>
            <w:r w:rsidRPr="00836823">
              <w:rPr>
                <w:sz w:val="24"/>
                <w:szCs w:val="24"/>
                <w:lang w:eastAsia="en-US"/>
              </w:rPr>
              <w:t>№ 11</w:t>
            </w:r>
          </w:p>
          <w:p w14:paraId="7ECA2A75" w14:textId="3771478D" w:rsidR="00AA7359" w:rsidRPr="00DE0D1C" w:rsidRDefault="001F002A" w:rsidP="004C0B3E">
            <w:pPr>
              <w:rPr>
                <w:color w:val="000000"/>
                <w:sz w:val="24"/>
                <w:szCs w:val="24"/>
              </w:rPr>
            </w:pPr>
            <w:r>
              <w:rPr>
                <w:noProof/>
              </w:rPr>
              <w:drawing>
                <wp:inline distT="0" distB="0" distL="0" distR="0" wp14:anchorId="48FADAA1" wp14:editId="0D560101">
                  <wp:extent cx="870585" cy="522605"/>
                  <wp:effectExtent l="57150" t="95250" r="24765" b="67945"/>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66" w:type="pct"/>
          </w:tcPr>
          <w:p w14:paraId="2CCBD559" w14:textId="77777777" w:rsidR="00AA7359" w:rsidRPr="00DE0D1C" w:rsidRDefault="00AA7359" w:rsidP="004C0B3E">
            <w:pPr>
              <w:rPr>
                <w:color w:val="000000"/>
                <w:sz w:val="24"/>
                <w:szCs w:val="24"/>
              </w:rPr>
            </w:pPr>
            <w:r w:rsidRPr="00836823">
              <w:rPr>
                <w:sz w:val="24"/>
                <w:szCs w:val="24"/>
                <w:lang w:eastAsia="en-US"/>
              </w:rPr>
              <w:t>01.09.202</w:t>
            </w:r>
            <w:r>
              <w:rPr>
                <w:sz w:val="24"/>
                <w:szCs w:val="24"/>
                <w:lang w:eastAsia="en-US"/>
              </w:rPr>
              <w:t>4</w:t>
            </w:r>
          </w:p>
        </w:tc>
      </w:tr>
      <w:tr w:rsidR="00AA7359" w:rsidRPr="00836823" w14:paraId="0145923C" w14:textId="77777777" w:rsidTr="004C0B3E">
        <w:trPr>
          <w:jc w:val="center"/>
        </w:trPr>
        <w:tc>
          <w:tcPr>
            <w:tcW w:w="277" w:type="pct"/>
          </w:tcPr>
          <w:p w14:paraId="679AF254" w14:textId="77777777" w:rsidR="00AA7359" w:rsidRPr="00DE0D1C" w:rsidRDefault="00AA7359" w:rsidP="004C0B3E">
            <w:pPr>
              <w:rPr>
                <w:color w:val="000000"/>
                <w:sz w:val="24"/>
                <w:szCs w:val="24"/>
              </w:rPr>
            </w:pPr>
            <w:r w:rsidRPr="00DE0D1C">
              <w:rPr>
                <w:color w:val="000000"/>
                <w:sz w:val="24"/>
                <w:szCs w:val="24"/>
              </w:rPr>
              <w:t>2</w:t>
            </w:r>
          </w:p>
        </w:tc>
        <w:tc>
          <w:tcPr>
            <w:tcW w:w="1082" w:type="pct"/>
          </w:tcPr>
          <w:p w14:paraId="3E4F7FD2" w14:textId="77777777" w:rsidR="00AA7359" w:rsidRPr="00DE0D1C" w:rsidRDefault="00AA7359" w:rsidP="004C0B3E">
            <w:pPr>
              <w:rPr>
                <w:color w:val="000000"/>
                <w:sz w:val="24"/>
                <w:szCs w:val="24"/>
                <w:highlight w:val="yellow"/>
              </w:rPr>
            </w:pPr>
            <w:r>
              <w:rPr>
                <w:sz w:val="24"/>
                <w:szCs w:val="24"/>
                <w:lang w:eastAsia="en-US"/>
              </w:rPr>
              <w:t>8</w:t>
            </w:r>
            <w:r w:rsidRPr="00836823">
              <w:rPr>
                <w:sz w:val="24"/>
                <w:szCs w:val="24"/>
                <w:lang w:eastAsia="en-US"/>
              </w:rPr>
              <w:t xml:space="preserve"> Материально-техническая база, необходимая для осуществления образовательного процесса</w:t>
            </w:r>
          </w:p>
        </w:tc>
        <w:tc>
          <w:tcPr>
            <w:tcW w:w="1416" w:type="pct"/>
          </w:tcPr>
          <w:p w14:paraId="0AE76612" w14:textId="77777777" w:rsidR="00AA7359" w:rsidRDefault="00AA7359" w:rsidP="004C0B3E">
            <w:pPr>
              <w:rPr>
                <w:sz w:val="24"/>
                <w:szCs w:val="24"/>
                <w:lang w:eastAsia="en-US"/>
              </w:rPr>
            </w:pPr>
            <w:r w:rsidRPr="00836823">
              <w:rPr>
                <w:sz w:val="24"/>
                <w:szCs w:val="24"/>
                <w:lang w:eastAsia="en-US"/>
              </w:rPr>
              <w:t xml:space="preserve">Новая редакция таблицы </w:t>
            </w:r>
            <w:r>
              <w:rPr>
                <w:sz w:val="24"/>
                <w:szCs w:val="24"/>
                <w:lang w:eastAsia="en-US"/>
              </w:rPr>
              <w:t>8</w:t>
            </w:r>
            <w:r w:rsidRPr="00836823">
              <w:rPr>
                <w:sz w:val="24"/>
                <w:szCs w:val="24"/>
                <w:lang w:eastAsia="en-US"/>
              </w:rPr>
              <w:t>.1 «Материально-техническое обеспечение дисциплины» в части состава лицензионного программного обеспечения и реквизитов подтверждающих документов</w:t>
            </w:r>
          </w:p>
          <w:p w14:paraId="6A437EA7" w14:textId="77777777" w:rsidR="00AA7359" w:rsidRPr="00DE0D1C" w:rsidRDefault="00AA7359" w:rsidP="004C0B3E">
            <w:pPr>
              <w:rPr>
                <w:color w:val="000000"/>
                <w:sz w:val="24"/>
                <w:szCs w:val="24"/>
              </w:rPr>
            </w:pPr>
          </w:p>
        </w:tc>
        <w:tc>
          <w:tcPr>
            <w:tcW w:w="695" w:type="pct"/>
            <w:vAlign w:val="center"/>
          </w:tcPr>
          <w:p w14:paraId="3A5EBCC3" w14:textId="77777777" w:rsidR="00AA7359" w:rsidRPr="00836823" w:rsidRDefault="00AA7359" w:rsidP="004C0B3E">
            <w:pPr>
              <w:jc w:val="center"/>
              <w:outlineLvl w:val="0"/>
              <w:rPr>
                <w:sz w:val="24"/>
                <w:szCs w:val="24"/>
                <w:lang w:eastAsia="en-US"/>
              </w:rPr>
            </w:pPr>
            <w:r w:rsidRPr="00836823">
              <w:rPr>
                <w:sz w:val="24"/>
                <w:szCs w:val="24"/>
                <w:lang w:eastAsia="en-US"/>
              </w:rPr>
              <w:t>29.08.202</w:t>
            </w:r>
            <w:r>
              <w:rPr>
                <w:sz w:val="24"/>
                <w:szCs w:val="24"/>
                <w:lang w:eastAsia="en-US"/>
              </w:rPr>
              <w:t>4</w:t>
            </w:r>
            <w:r w:rsidRPr="00836823">
              <w:rPr>
                <w:sz w:val="24"/>
                <w:szCs w:val="24"/>
                <w:lang w:eastAsia="en-US"/>
              </w:rPr>
              <w:t>,</w:t>
            </w:r>
          </w:p>
          <w:p w14:paraId="5F7C547D" w14:textId="7542FECC" w:rsidR="00AA7359" w:rsidRPr="00836823" w:rsidRDefault="001F002A" w:rsidP="004C0B3E">
            <w:pPr>
              <w:jc w:val="center"/>
              <w:outlineLvl w:val="0"/>
              <w:rPr>
                <w:sz w:val="24"/>
                <w:szCs w:val="24"/>
                <w:lang w:eastAsia="en-US"/>
              </w:rPr>
            </w:pPr>
            <w:r>
              <w:rPr>
                <w:noProof/>
              </w:rPr>
              <w:drawing>
                <wp:anchor distT="0" distB="0" distL="114300" distR="114300" simplePos="0" relativeHeight="251665920" behindDoc="1" locked="0" layoutInCell="1" allowOverlap="1" wp14:anchorId="5AA2346B" wp14:editId="262F0797">
                  <wp:simplePos x="0" y="0"/>
                  <wp:positionH relativeFrom="column">
                    <wp:posOffset>-9525</wp:posOffset>
                  </wp:positionH>
                  <wp:positionV relativeFrom="paragraph">
                    <wp:posOffset>189865</wp:posOffset>
                  </wp:positionV>
                  <wp:extent cx="914400" cy="535940"/>
                  <wp:effectExtent l="0" t="0" r="0" b="0"/>
                  <wp:wrapNone/>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35940"/>
                          </a:xfrm>
                          <a:prstGeom prst="rect">
                            <a:avLst/>
                          </a:prstGeom>
                          <a:noFill/>
                        </pic:spPr>
                      </pic:pic>
                    </a:graphicData>
                  </a:graphic>
                  <wp14:sizeRelH relativeFrom="page">
                    <wp14:pctWidth>0</wp14:pctWidth>
                  </wp14:sizeRelH>
                  <wp14:sizeRelV relativeFrom="page">
                    <wp14:pctHeight>0</wp14:pctHeight>
                  </wp14:sizeRelV>
                </wp:anchor>
              </w:drawing>
            </w:r>
            <w:r w:rsidR="00AA7359" w:rsidRPr="00836823">
              <w:rPr>
                <w:sz w:val="24"/>
                <w:szCs w:val="24"/>
                <w:lang w:eastAsia="en-US"/>
              </w:rPr>
              <w:t>№ 1</w:t>
            </w:r>
            <w:r w:rsidR="00AA7359">
              <w:rPr>
                <w:sz w:val="24"/>
                <w:szCs w:val="24"/>
                <w:lang w:eastAsia="en-US"/>
              </w:rPr>
              <w:t>2</w:t>
            </w:r>
          </w:p>
          <w:p w14:paraId="3FC21C79" w14:textId="77777777" w:rsidR="00AA7359" w:rsidRPr="00DE0D1C" w:rsidRDefault="00AA7359" w:rsidP="004C0B3E">
            <w:pPr>
              <w:rPr>
                <w:color w:val="000000"/>
                <w:sz w:val="24"/>
                <w:szCs w:val="24"/>
                <w:highlight w:val="yellow"/>
              </w:rPr>
            </w:pPr>
          </w:p>
        </w:tc>
        <w:tc>
          <w:tcPr>
            <w:tcW w:w="864" w:type="pct"/>
            <w:vAlign w:val="center"/>
          </w:tcPr>
          <w:p w14:paraId="14CB185D" w14:textId="77777777" w:rsidR="00AA7359" w:rsidRPr="00836823" w:rsidRDefault="00AA7359" w:rsidP="004C0B3E">
            <w:pPr>
              <w:jc w:val="center"/>
              <w:outlineLvl w:val="0"/>
              <w:rPr>
                <w:sz w:val="24"/>
                <w:szCs w:val="24"/>
                <w:lang w:eastAsia="en-US"/>
              </w:rPr>
            </w:pPr>
            <w:r w:rsidRPr="00836823">
              <w:rPr>
                <w:sz w:val="24"/>
                <w:szCs w:val="24"/>
                <w:lang w:eastAsia="en-US"/>
              </w:rPr>
              <w:t>29.08.202</w:t>
            </w:r>
            <w:r>
              <w:rPr>
                <w:sz w:val="24"/>
                <w:szCs w:val="24"/>
                <w:lang w:eastAsia="en-US"/>
              </w:rPr>
              <w:t>4</w:t>
            </w:r>
            <w:r w:rsidRPr="00836823">
              <w:rPr>
                <w:sz w:val="24"/>
                <w:szCs w:val="24"/>
                <w:lang w:eastAsia="en-US"/>
              </w:rPr>
              <w:t>,</w:t>
            </w:r>
          </w:p>
          <w:p w14:paraId="4E72696C" w14:textId="77777777" w:rsidR="00AA7359" w:rsidRPr="00836823" w:rsidRDefault="00AA7359" w:rsidP="004C0B3E">
            <w:pPr>
              <w:jc w:val="center"/>
              <w:outlineLvl w:val="0"/>
              <w:rPr>
                <w:sz w:val="24"/>
                <w:szCs w:val="24"/>
                <w:lang w:eastAsia="en-US"/>
              </w:rPr>
            </w:pPr>
            <w:r w:rsidRPr="00836823">
              <w:rPr>
                <w:sz w:val="24"/>
                <w:szCs w:val="24"/>
                <w:lang w:eastAsia="en-US"/>
              </w:rPr>
              <w:t>№ 11</w:t>
            </w:r>
          </w:p>
          <w:p w14:paraId="16433292" w14:textId="4CB8A1E3" w:rsidR="00AA7359" w:rsidRPr="00DE0D1C" w:rsidRDefault="001F002A" w:rsidP="004C0B3E">
            <w:pPr>
              <w:rPr>
                <w:color w:val="000000"/>
                <w:sz w:val="24"/>
                <w:szCs w:val="24"/>
              </w:rPr>
            </w:pPr>
            <w:r>
              <w:rPr>
                <w:noProof/>
              </w:rPr>
              <w:drawing>
                <wp:inline distT="0" distB="0" distL="0" distR="0" wp14:anchorId="1BC1D639" wp14:editId="6DE6DCFC">
                  <wp:extent cx="870585" cy="522605"/>
                  <wp:effectExtent l="57150" t="95250" r="24765" b="67945"/>
                  <wp:docPr id="4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66" w:type="pct"/>
          </w:tcPr>
          <w:p w14:paraId="2AF7D8D1" w14:textId="77777777" w:rsidR="00AA7359" w:rsidRPr="00DE0D1C" w:rsidRDefault="00AA7359" w:rsidP="004C0B3E">
            <w:pPr>
              <w:rPr>
                <w:color w:val="000000"/>
                <w:sz w:val="24"/>
                <w:szCs w:val="24"/>
              </w:rPr>
            </w:pPr>
            <w:r w:rsidRPr="00836823">
              <w:rPr>
                <w:sz w:val="24"/>
                <w:szCs w:val="24"/>
                <w:lang w:eastAsia="en-US"/>
              </w:rPr>
              <w:t>01.09.202</w:t>
            </w:r>
            <w:r>
              <w:rPr>
                <w:sz w:val="24"/>
                <w:szCs w:val="24"/>
                <w:lang w:eastAsia="en-US"/>
              </w:rPr>
              <w:t>4</w:t>
            </w:r>
          </w:p>
        </w:tc>
      </w:tr>
      <w:tr w:rsidR="00AA7359" w:rsidRPr="00836823" w14:paraId="038F7A2E" w14:textId="77777777" w:rsidTr="004C0B3E">
        <w:trPr>
          <w:jc w:val="center"/>
        </w:trPr>
        <w:tc>
          <w:tcPr>
            <w:tcW w:w="277" w:type="pct"/>
          </w:tcPr>
          <w:p w14:paraId="6507C623" w14:textId="77777777" w:rsidR="00AA7359" w:rsidRPr="00DE0D1C" w:rsidRDefault="00AA7359" w:rsidP="004C0B3E">
            <w:pPr>
              <w:rPr>
                <w:color w:val="000000"/>
                <w:sz w:val="24"/>
                <w:szCs w:val="24"/>
              </w:rPr>
            </w:pPr>
          </w:p>
        </w:tc>
        <w:tc>
          <w:tcPr>
            <w:tcW w:w="1082" w:type="pct"/>
          </w:tcPr>
          <w:p w14:paraId="76490B59" w14:textId="77777777" w:rsidR="00AA7359" w:rsidRPr="00836823" w:rsidRDefault="00AA7359" w:rsidP="004C0B3E">
            <w:pPr>
              <w:rPr>
                <w:sz w:val="24"/>
                <w:szCs w:val="24"/>
                <w:lang w:eastAsia="en-US"/>
              </w:rPr>
            </w:pPr>
          </w:p>
        </w:tc>
        <w:tc>
          <w:tcPr>
            <w:tcW w:w="1416" w:type="pct"/>
          </w:tcPr>
          <w:p w14:paraId="6B454A71" w14:textId="77777777" w:rsidR="00AA7359" w:rsidRPr="00836823" w:rsidRDefault="00AA7359" w:rsidP="004C0B3E">
            <w:pPr>
              <w:rPr>
                <w:sz w:val="24"/>
                <w:szCs w:val="24"/>
                <w:lang w:eastAsia="en-US"/>
              </w:rPr>
            </w:pPr>
          </w:p>
        </w:tc>
        <w:tc>
          <w:tcPr>
            <w:tcW w:w="695" w:type="pct"/>
            <w:vAlign w:val="center"/>
          </w:tcPr>
          <w:p w14:paraId="5C45CDA8" w14:textId="77777777" w:rsidR="00AA7359" w:rsidRPr="00836823" w:rsidRDefault="00AA7359" w:rsidP="004C0B3E">
            <w:pPr>
              <w:jc w:val="center"/>
              <w:outlineLvl w:val="0"/>
              <w:rPr>
                <w:sz w:val="24"/>
                <w:szCs w:val="24"/>
                <w:lang w:eastAsia="en-US"/>
              </w:rPr>
            </w:pPr>
          </w:p>
        </w:tc>
        <w:tc>
          <w:tcPr>
            <w:tcW w:w="864" w:type="pct"/>
            <w:vAlign w:val="center"/>
          </w:tcPr>
          <w:p w14:paraId="7CEF8290" w14:textId="77777777" w:rsidR="00AA7359" w:rsidRPr="00836823" w:rsidRDefault="00AA7359" w:rsidP="004C0B3E">
            <w:pPr>
              <w:jc w:val="center"/>
              <w:outlineLvl w:val="0"/>
              <w:rPr>
                <w:sz w:val="24"/>
                <w:szCs w:val="24"/>
                <w:lang w:eastAsia="en-US"/>
              </w:rPr>
            </w:pPr>
          </w:p>
        </w:tc>
        <w:tc>
          <w:tcPr>
            <w:tcW w:w="666" w:type="pct"/>
          </w:tcPr>
          <w:p w14:paraId="0B70DB08" w14:textId="77777777" w:rsidR="00AA7359" w:rsidRPr="00836823" w:rsidRDefault="00AA7359" w:rsidP="004C0B3E">
            <w:pPr>
              <w:rPr>
                <w:sz w:val="24"/>
                <w:szCs w:val="24"/>
                <w:lang w:eastAsia="en-US"/>
              </w:rPr>
            </w:pPr>
          </w:p>
        </w:tc>
      </w:tr>
    </w:tbl>
    <w:p w14:paraId="324EF9FF" w14:textId="77777777" w:rsidR="00AA7359" w:rsidRDefault="00AA7359" w:rsidP="00A55BFD">
      <w:pPr>
        <w:ind w:right="-142"/>
        <w:jc w:val="center"/>
        <w:rPr>
          <w:b/>
          <w:sz w:val="28"/>
          <w:szCs w:val="28"/>
        </w:rPr>
      </w:pPr>
    </w:p>
    <w:p w14:paraId="1AD989D3" w14:textId="77777777" w:rsidR="00A55BFD" w:rsidRPr="009E42F3" w:rsidRDefault="00AA7359" w:rsidP="00A55BFD">
      <w:pPr>
        <w:ind w:right="-142"/>
        <w:jc w:val="center"/>
        <w:rPr>
          <w:b/>
          <w:caps/>
          <w:sz w:val="28"/>
          <w:szCs w:val="28"/>
        </w:rPr>
      </w:pPr>
      <w:r>
        <w:rPr>
          <w:b/>
          <w:sz w:val="28"/>
          <w:szCs w:val="28"/>
        </w:rPr>
        <w:br w:type="page"/>
      </w:r>
      <w:r w:rsidR="00A55BFD" w:rsidRPr="009E42F3">
        <w:rPr>
          <w:b/>
          <w:sz w:val="28"/>
          <w:szCs w:val="28"/>
        </w:rPr>
        <w:lastRenderedPageBreak/>
        <w:t>Лист регистрации изменений и дополнений к рабочей программе</w:t>
      </w:r>
    </w:p>
    <w:p w14:paraId="2689237E" w14:textId="77777777" w:rsidR="00A55BFD" w:rsidRPr="00A55BFD" w:rsidRDefault="00A55BFD" w:rsidP="00A55BFD">
      <w:pPr>
        <w:ind w:right="-2"/>
        <w:jc w:val="center"/>
        <w:rPr>
          <w:b/>
          <w:caps/>
          <w:sz w:val="28"/>
          <w:szCs w:val="28"/>
        </w:rPr>
      </w:pPr>
      <w:r w:rsidRPr="009E42F3">
        <w:rPr>
          <w:b/>
          <w:sz w:val="28"/>
          <w:szCs w:val="28"/>
        </w:rPr>
        <w:t xml:space="preserve">дисциплины </w:t>
      </w:r>
      <w:r w:rsidRPr="00A55BFD">
        <w:rPr>
          <w:b/>
          <w:sz w:val="28"/>
          <w:szCs w:val="28"/>
        </w:rPr>
        <w:t>«</w:t>
      </w:r>
      <w:r w:rsidRPr="00A55BFD">
        <w:rPr>
          <w:rFonts w:ascii="Times New Roman ??????????" w:hAnsi="Times New Roman ??????????"/>
          <w:b/>
          <w:sz w:val="28"/>
          <w:szCs w:val="28"/>
          <w:lang w:val="x-none"/>
        </w:rPr>
        <w:t>Выполнение, подготовка к процедуре защиты и защита выпускной квалификационной работы</w:t>
      </w:r>
      <w:r w:rsidRPr="00A55BFD">
        <w:rPr>
          <w:b/>
          <w:sz w:val="28"/>
          <w:szCs w:val="28"/>
        </w:rPr>
        <w:t>»</w:t>
      </w:r>
    </w:p>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764"/>
        <w:gridCol w:w="3515"/>
        <w:gridCol w:w="1468"/>
        <w:gridCol w:w="1468"/>
        <w:gridCol w:w="1427"/>
      </w:tblGrid>
      <w:tr w:rsidR="00A55BFD" w:rsidRPr="000C2432" w14:paraId="350E113A" w14:textId="77777777" w:rsidTr="00004ECA">
        <w:tc>
          <w:tcPr>
            <w:tcW w:w="277" w:type="pct"/>
          </w:tcPr>
          <w:p w14:paraId="76236952" w14:textId="77777777" w:rsidR="00A55BFD" w:rsidRPr="0084368C" w:rsidRDefault="00A55BFD" w:rsidP="00004ECA">
            <w:pPr>
              <w:jc w:val="center"/>
              <w:outlineLvl w:val="0"/>
              <w:rPr>
                <w:caps/>
                <w:color w:val="000000"/>
                <w:sz w:val="24"/>
                <w:szCs w:val="24"/>
              </w:rPr>
            </w:pPr>
            <w:r w:rsidRPr="0084368C">
              <w:rPr>
                <w:color w:val="000000"/>
                <w:sz w:val="24"/>
                <w:szCs w:val="24"/>
              </w:rPr>
              <w:t>№ п/п</w:t>
            </w:r>
          </w:p>
        </w:tc>
        <w:tc>
          <w:tcPr>
            <w:tcW w:w="864" w:type="pct"/>
          </w:tcPr>
          <w:p w14:paraId="478C52BE" w14:textId="77777777" w:rsidR="00A55BFD" w:rsidRPr="0084368C" w:rsidRDefault="00A55BFD" w:rsidP="00004ECA">
            <w:pPr>
              <w:jc w:val="center"/>
              <w:outlineLvl w:val="0"/>
              <w:rPr>
                <w:caps/>
                <w:color w:val="000000"/>
                <w:sz w:val="24"/>
                <w:szCs w:val="24"/>
              </w:rPr>
            </w:pPr>
            <w:r w:rsidRPr="0084368C">
              <w:rPr>
                <w:color w:val="000000"/>
                <w:sz w:val="24"/>
                <w:szCs w:val="24"/>
              </w:rPr>
              <w:t>Раздел</w:t>
            </w:r>
          </w:p>
        </w:tc>
        <w:tc>
          <w:tcPr>
            <w:tcW w:w="1722" w:type="pct"/>
          </w:tcPr>
          <w:p w14:paraId="6D4F28D9" w14:textId="77777777" w:rsidR="00A55BFD" w:rsidRPr="0084368C" w:rsidRDefault="00A55BFD" w:rsidP="00004ECA">
            <w:pPr>
              <w:shd w:val="clear" w:color="auto" w:fill="FFFFFF"/>
              <w:ind w:firstLine="34"/>
              <w:jc w:val="center"/>
              <w:rPr>
                <w:caps/>
                <w:color w:val="000000"/>
                <w:sz w:val="24"/>
                <w:szCs w:val="24"/>
              </w:rPr>
            </w:pPr>
            <w:r w:rsidRPr="0084368C">
              <w:rPr>
                <w:color w:val="000000"/>
                <w:sz w:val="24"/>
                <w:szCs w:val="24"/>
              </w:rPr>
              <w:t>Изменения</w:t>
            </w:r>
          </w:p>
          <w:p w14:paraId="10DF0745" w14:textId="77777777" w:rsidR="00A55BFD" w:rsidRPr="0084368C" w:rsidRDefault="00A55BFD" w:rsidP="00004ECA">
            <w:pPr>
              <w:shd w:val="clear" w:color="auto" w:fill="FFFFFF"/>
              <w:ind w:firstLine="34"/>
              <w:jc w:val="center"/>
              <w:rPr>
                <w:caps/>
                <w:color w:val="000000"/>
                <w:sz w:val="24"/>
                <w:szCs w:val="24"/>
              </w:rPr>
            </w:pPr>
            <w:r w:rsidRPr="0084368C">
              <w:rPr>
                <w:color w:val="000000"/>
                <w:sz w:val="24"/>
                <w:szCs w:val="24"/>
              </w:rPr>
              <w:t>и</w:t>
            </w:r>
          </w:p>
          <w:p w14:paraId="57268E0C" w14:textId="77777777" w:rsidR="00A55BFD" w:rsidRPr="0084368C" w:rsidRDefault="00A55BFD" w:rsidP="00004ECA">
            <w:pPr>
              <w:shd w:val="clear" w:color="auto" w:fill="FFFFFF"/>
              <w:ind w:firstLine="34"/>
              <w:jc w:val="center"/>
              <w:rPr>
                <w:caps/>
                <w:color w:val="000000"/>
                <w:sz w:val="24"/>
                <w:szCs w:val="24"/>
              </w:rPr>
            </w:pPr>
            <w:r w:rsidRPr="0084368C">
              <w:rPr>
                <w:color w:val="000000"/>
                <w:sz w:val="24"/>
                <w:szCs w:val="24"/>
              </w:rPr>
              <w:t>дополнения</w:t>
            </w:r>
          </w:p>
        </w:tc>
        <w:tc>
          <w:tcPr>
            <w:tcW w:w="719" w:type="pct"/>
          </w:tcPr>
          <w:p w14:paraId="7D245419" w14:textId="77777777" w:rsidR="00A55BFD" w:rsidRPr="0084368C" w:rsidRDefault="00A55BFD" w:rsidP="00004ECA">
            <w:pPr>
              <w:jc w:val="center"/>
              <w:outlineLvl w:val="0"/>
              <w:rPr>
                <w:caps/>
                <w:color w:val="000000"/>
                <w:sz w:val="24"/>
                <w:szCs w:val="24"/>
              </w:rPr>
            </w:pPr>
            <w:r w:rsidRPr="0084368C">
              <w:rPr>
                <w:color w:val="000000"/>
                <w:sz w:val="24"/>
                <w:szCs w:val="24"/>
              </w:rPr>
              <w:t>Дата, № протокола, виза зав. кафедрой</w:t>
            </w:r>
          </w:p>
        </w:tc>
        <w:tc>
          <w:tcPr>
            <w:tcW w:w="719" w:type="pct"/>
          </w:tcPr>
          <w:p w14:paraId="75BB38F1" w14:textId="77777777" w:rsidR="00A55BFD" w:rsidRPr="0084368C" w:rsidRDefault="00A55BFD" w:rsidP="00004ECA">
            <w:pPr>
              <w:jc w:val="center"/>
              <w:outlineLvl w:val="0"/>
              <w:rPr>
                <w:caps/>
                <w:color w:val="000000"/>
                <w:sz w:val="24"/>
                <w:szCs w:val="24"/>
              </w:rPr>
            </w:pPr>
            <w:r w:rsidRPr="0084368C">
              <w:rPr>
                <w:color w:val="000000"/>
                <w:sz w:val="24"/>
                <w:szCs w:val="24"/>
              </w:rPr>
              <w:t>Дата, № протокола, виза председателя методической комиссии</w:t>
            </w:r>
          </w:p>
        </w:tc>
        <w:tc>
          <w:tcPr>
            <w:tcW w:w="699" w:type="pct"/>
          </w:tcPr>
          <w:p w14:paraId="2A846B1D" w14:textId="77777777" w:rsidR="00A55BFD" w:rsidRPr="0084368C" w:rsidRDefault="00A55BFD" w:rsidP="00004ECA">
            <w:pPr>
              <w:jc w:val="center"/>
              <w:outlineLvl w:val="0"/>
              <w:rPr>
                <w:caps/>
                <w:color w:val="000000"/>
                <w:sz w:val="24"/>
                <w:szCs w:val="24"/>
              </w:rPr>
            </w:pPr>
            <w:r w:rsidRPr="0084368C">
              <w:rPr>
                <w:color w:val="000000"/>
                <w:sz w:val="24"/>
                <w:szCs w:val="24"/>
              </w:rPr>
              <w:t>С какой даты вводятся</w:t>
            </w:r>
          </w:p>
        </w:tc>
      </w:tr>
      <w:tr w:rsidR="00BF1226" w:rsidRPr="00A3530A" w14:paraId="0BF5B7CF" w14:textId="77777777" w:rsidTr="00A4643E">
        <w:tc>
          <w:tcPr>
            <w:tcW w:w="277" w:type="pct"/>
          </w:tcPr>
          <w:p w14:paraId="77B7A1CD" w14:textId="77777777" w:rsidR="00BF1226" w:rsidRPr="0084368C" w:rsidRDefault="00BF1226" w:rsidP="00A4643E">
            <w:pPr>
              <w:tabs>
                <w:tab w:val="center" w:pos="181"/>
              </w:tabs>
              <w:outlineLvl w:val="0"/>
              <w:rPr>
                <w:caps/>
                <w:color w:val="000000"/>
                <w:sz w:val="24"/>
                <w:szCs w:val="24"/>
              </w:rPr>
            </w:pPr>
            <w:r>
              <w:rPr>
                <w:caps/>
                <w:color w:val="000000"/>
                <w:sz w:val="24"/>
                <w:szCs w:val="24"/>
              </w:rPr>
              <w:tab/>
              <w:t>1</w:t>
            </w:r>
          </w:p>
        </w:tc>
        <w:tc>
          <w:tcPr>
            <w:tcW w:w="864" w:type="pct"/>
          </w:tcPr>
          <w:p w14:paraId="5AC73D77" w14:textId="77777777" w:rsidR="00BF1226" w:rsidRPr="001E4DC4" w:rsidRDefault="0067067A" w:rsidP="00A4643E">
            <w:pPr>
              <w:jc w:val="center"/>
              <w:outlineLvl w:val="0"/>
              <w:rPr>
                <w:bCs/>
                <w:sz w:val="28"/>
                <w:szCs w:val="28"/>
              </w:rPr>
            </w:pPr>
            <w:r>
              <w:rPr>
                <w:bCs/>
                <w:sz w:val="28"/>
                <w:szCs w:val="28"/>
              </w:rPr>
              <w:t>6</w:t>
            </w:r>
          </w:p>
        </w:tc>
        <w:tc>
          <w:tcPr>
            <w:tcW w:w="1722" w:type="pct"/>
          </w:tcPr>
          <w:p w14:paraId="288DF225" w14:textId="77777777" w:rsidR="00BF1226" w:rsidRPr="001E4DC4" w:rsidRDefault="00BF1226" w:rsidP="00A4643E">
            <w:pPr>
              <w:overflowPunct w:val="0"/>
              <w:autoSpaceDE w:val="0"/>
              <w:autoSpaceDN w:val="0"/>
              <w:adjustRightInd w:val="0"/>
              <w:rPr>
                <w:sz w:val="28"/>
                <w:szCs w:val="28"/>
              </w:rPr>
            </w:pPr>
            <w:r w:rsidRPr="001E4DC4">
              <w:rPr>
                <w:sz w:val="28"/>
                <w:szCs w:val="28"/>
              </w:rPr>
              <w:t xml:space="preserve">Новая редакция </w:t>
            </w:r>
            <w:r>
              <w:rPr>
                <w:sz w:val="28"/>
                <w:szCs w:val="28"/>
              </w:rPr>
              <w:t xml:space="preserve">пункта </w:t>
            </w:r>
            <w:r w:rsidR="0067067A">
              <w:rPr>
                <w:sz w:val="28"/>
                <w:szCs w:val="28"/>
              </w:rPr>
              <w:t>6</w:t>
            </w:r>
            <w:r>
              <w:rPr>
                <w:sz w:val="28"/>
                <w:szCs w:val="28"/>
              </w:rPr>
              <w:t>.</w:t>
            </w:r>
            <w:r w:rsidR="00AA7359">
              <w:rPr>
                <w:sz w:val="28"/>
                <w:szCs w:val="28"/>
              </w:rPr>
              <w:t>1</w:t>
            </w:r>
            <w:r w:rsidRPr="001E4DC4">
              <w:rPr>
                <w:sz w:val="28"/>
                <w:szCs w:val="28"/>
              </w:rPr>
              <w:t xml:space="preserve"> «</w:t>
            </w:r>
            <w:r w:rsidRPr="001240E8">
              <w:rPr>
                <w:bCs/>
                <w:sz w:val="28"/>
                <w:szCs w:val="28"/>
              </w:rPr>
              <w:t>Структура и содержание выпускной квалификационной работы (дипломного проекта)»</w:t>
            </w:r>
            <w:r w:rsidRPr="001E4DC4">
              <w:rPr>
                <w:sz w:val="28"/>
                <w:szCs w:val="28"/>
              </w:rPr>
              <w:t xml:space="preserve"> </w:t>
            </w:r>
            <w:r>
              <w:rPr>
                <w:sz w:val="28"/>
                <w:szCs w:val="28"/>
              </w:rPr>
              <w:t xml:space="preserve">внесены изменения в разделы </w:t>
            </w:r>
            <w:r w:rsidRPr="001240E8">
              <w:rPr>
                <w:bCs/>
                <w:sz w:val="28"/>
                <w:szCs w:val="28"/>
              </w:rPr>
              <w:t>выпускной квалификационной работы</w:t>
            </w:r>
          </w:p>
        </w:tc>
        <w:tc>
          <w:tcPr>
            <w:tcW w:w="719" w:type="pct"/>
          </w:tcPr>
          <w:p w14:paraId="688F4F34" w14:textId="2CF0A62A" w:rsidR="00BF1226" w:rsidRPr="00954F67" w:rsidRDefault="001F002A" w:rsidP="00A4643E">
            <w:pPr>
              <w:jc w:val="center"/>
              <w:outlineLvl w:val="0"/>
              <w:rPr>
                <w:caps/>
                <w:sz w:val="24"/>
                <w:szCs w:val="24"/>
              </w:rPr>
            </w:pPr>
            <w:r>
              <w:rPr>
                <w:noProof/>
              </w:rPr>
              <w:drawing>
                <wp:anchor distT="0" distB="0" distL="114300" distR="114300" simplePos="0" relativeHeight="251663872" behindDoc="1" locked="0" layoutInCell="1" allowOverlap="1" wp14:anchorId="76440B04" wp14:editId="4459326F">
                  <wp:simplePos x="0" y="0"/>
                  <wp:positionH relativeFrom="column">
                    <wp:posOffset>81280</wp:posOffset>
                  </wp:positionH>
                  <wp:positionV relativeFrom="paragraph">
                    <wp:posOffset>506095</wp:posOffset>
                  </wp:positionV>
                  <wp:extent cx="586740" cy="381000"/>
                  <wp:effectExtent l="0" t="0" r="0" b="0"/>
                  <wp:wrapThrough wrapText="bothSides">
                    <wp:wrapPolygon edited="0">
                      <wp:start x="0" y="0"/>
                      <wp:lineTo x="0" y="20520"/>
                      <wp:lineTo x="21039" y="20520"/>
                      <wp:lineTo x="21039" y="0"/>
                      <wp:lineTo x="0" y="0"/>
                    </wp:wrapPolygon>
                  </wp:wrapThrough>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226">
              <w:rPr>
                <w:caps/>
                <w:sz w:val="24"/>
                <w:szCs w:val="24"/>
              </w:rPr>
              <w:t>28</w:t>
            </w:r>
            <w:r w:rsidR="00BF1226" w:rsidRPr="00BF539A">
              <w:rPr>
                <w:caps/>
                <w:sz w:val="24"/>
                <w:szCs w:val="24"/>
              </w:rPr>
              <w:t>.08.202</w:t>
            </w:r>
            <w:r w:rsidR="00BF1226">
              <w:rPr>
                <w:caps/>
                <w:sz w:val="24"/>
                <w:szCs w:val="24"/>
              </w:rPr>
              <w:t>5, №11</w:t>
            </w:r>
          </w:p>
        </w:tc>
        <w:tc>
          <w:tcPr>
            <w:tcW w:w="719" w:type="pct"/>
          </w:tcPr>
          <w:p w14:paraId="5CDE6EF5" w14:textId="721AF19B" w:rsidR="00BF1226" w:rsidRPr="009E42F3" w:rsidRDefault="00BF1226" w:rsidP="00A4643E">
            <w:pPr>
              <w:jc w:val="center"/>
              <w:outlineLvl w:val="0"/>
              <w:rPr>
                <w:b/>
                <w:caps/>
                <w:sz w:val="24"/>
                <w:szCs w:val="24"/>
              </w:rPr>
            </w:pPr>
            <w:r>
              <w:rPr>
                <w:caps/>
                <w:sz w:val="24"/>
                <w:szCs w:val="24"/>
              </w:rPr>
              <w:t>28</w:t>
            </w:r>
            <w:r w:rsidRPr="00BF539A">
              <w:rPr>
                <w:caps/>
                <w:sz w:val="24"/>
                <w:szCs w:val="24"/>
              </w:rPr>
              <w:t>.08.202</w:t>
            </w:r>
            <w:r>
              <w:rPr>
                <w:caps/>
                <w:sz w:val="24"/>
                <w:szCs w:val="24"/>
              </w:rPr>
              <w:t>5, №11</w:t>
            </w:r>
            <w:r w:rsidR="001F002A" w:rsidRPr="00A55BFD">
              <w:rPr>
                <w:noProof/>
                <w:sz w:val="28"/>
                <w:szCs w:val="28"/>
              </w:rPr>
              <w:drawing>
                <wp:inline distT="0" distB="0" distL="0" distR="0" wp14:anchorId="5C6CF8AE" wp14:editId="65D6878C">
                  <wp:extent cx="1066800" cy="352425"/>
                  <wp:effectExtent l="0" t="0" r="0" b="0"/>
                  <wp:docPr id="7" name="Рисунок 1" descr="Описание: ТитЛистБакал35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итЛистБакал35Л2.jpg"/>
                          <pic:cNvPicPr>
                            <a:picLocks noChangeAspect="1" noChangeArrowheads="1"/>
                          </pic:cNvPicPr>
                        </pic:nvPicPr>
                        <pic:blipFill>
                          <a:blip r:embed="rId20">
                            <a:extLst>
                              <a:ext uri="{28A0092B-C50C-407E-A947-70E740481C1C}">
                                <a14:useLocalDpi xmlns:a14="http://schemas.microsoft.com/office/drawing/2010/main" val="0"/>
                              </a:ext>
                            </a:extLst>
                          </a:blip>
                          <a:srcRect l="57588" t="83907" r="27806" b="10307"/>
                          <a:stretch>
                            <a:fillRect/>
                          </a:stretch>
                        </pic:blipFill>
                        <pic:spPr bwMode="auto">
                          <a:xfrm>
                            <a:off x="0" y="0"/>
                            <a:ext cx="1066800" cy="352425"/>
                          </a:xfrm>
                          <a:prstGeom prst="rect">
                            <a:avLst/>
                          </a:prstGeom>
                          <a:noFill/>
                          <a:ln>
                            <a:noFill/>
                          </a:ln>
                        </pic:spPr>
                      </pic:pic>
                    </a:graphicData>
                  </a:graphic>
                </wp:inline>
              </w:drawing>
            </w:r>
          </w:p>
        </w:tc>
        <w:tc>
          <w:tcPr>
            <w:tcW w:w="699" w:type="pct"/>
          </w:tcPr>
          <w:p w14:paraId="5C538A83" w14:textId="77777777" w:rsidR="00BF1226" w:rsidRPr="009E42F3" w:rsidRDefault="00BF1226" w:rsidP="00A4643E">
            <w:pPr>
              <w:jc w:val="center"/>
              <w:outlineLvl w:val="0"/>
              <w:rPr>
                <w:caps/>
                <w:sz w:val="24"/>
                <w:szCs w:val="24"/>
              </w:rPr>
            </w:pPr>
            <w:r>
              <w:rPr>
                <w:caps/>
                <w:sz w:val="24"/>
                <w:szCs w:val="24"/>
              </w:rPr>
              <w:t>01.09.2025</w:t>
            </w:r>
          </w:p>
        </w:tc>
      </w:tr>
      <w:tr w:rsidR="00A55BFD" w:rsidRPr="00A3530A" w14:paraId="31D9A5BB" w14:textId="77777777" w:rsidTr="00004ECA">
        <w:tc>
          <w:tcPr>
            <w:tcW w:w="277" w:type="pct"/>
          </w:tcPr>
          <w:p w14:paraId="6C99291C" w14:textId="77777777" w:rsidR="00A55BFD" w:rsidRPr="0084368C" w:rsidRDefault="00BF1226" w:rsidP="00004ECA">
            <w:pPr>
              <w:jc w:val="center"/>
              <w:outlineLvl w:val="0"/>
              <w:rPr>
                <w:caps/>
                <w:color w:val="000000"/>
                <w:sz w:val="24"/>
                <w:szCs w:val="24"/>
              </w:rPr>
            </w:pPr>
            <w:r>
              <w:rPr>
                <w:caps/>
                <w:color w:val="000000"/>
                <w:sz w:val="24"/>
                <w:szCs w:val="24"/>
              </w:rPr>
              <w:t>2</w:t>
            </w:r>
          </w:p>
        </w:tc>
        <w:tc>
          <w:tcPr>
            <w:tcW w:w="864" w:type="pct"/>
          </w:tcPr>
          <w:p w14:paraId="4ACAF7C1" w14:textId="77777777" w:rsidR="00A55BFD" w:rsidRPr="001E4DC4" w:rsidRDefault="0067067A" w:rsidP="00004ECA">
            <w:pPr>
              <w:jc w:val="center"/>
              <w:outlineLvl w:val="0"/>
              <w:rPr>
                <w:bCs/>
                <w:sz w:val="28"/>
                <w:szCs w:val="28"/>
              </w:rPr>
            </w:pPr>
            <w:r>
              <w:rPr>
                <w:bCs/>
                <w:sz w:val="28"/>
                <w:szCs w:val="28"/>
              </w:rPr>
              <w:t>7</w:t>
            </w:r>
          </w:p>
        </w:tc>
        <w:tc>
          <w:tcPr>
            <w:tcW w:w="1722" w:type="pct"/>
          </w:tcPr>
          <w:p w14:paraId="678F8632" w14:textId="77777777" w:rsidR="00A55BFD" w:rsidRPr="001E4DC4" w:rsidRDefault="00A55BFD" w:rsidP="00004ECA">
            <w:pPr>
              <w:overflowPunct w:val="0"/>
              <w:autoSpaceDE w:val="0"/>
              <w:autoSpaceDN w:val="0"/>
              <w:adjustRightInd w:val="0"/>
              <w:rPr>
                <w:sz w:val="28"/>
                <w:szCs w:val="28"/>
              </w:rPr>
            </w:pPr>
            <w:r w:rsidRPr="001E4DC4">
              <w:rPr>
                <w:sz w:val="28"/>
                <w:szCs w:val="28"/>
              </w:rPr>
              <w:t xml:space="preserve">Новая редакция таблицы </w:t>
            </w:r>
            <w:r w:rsidR="00ED5EA4">
              <w:rPr>
                <w:sz w:val="28"/>
                <w:szCs w:val="28"/>
              </w:rPr>
              <w:t>7</w:t>
            </w:r>
            <w:r w:rsidRPr="00BF539A">
              <w:rPr>
                <w:sz w:val="28"/>
                <w:szCs w:val="28"/>
              </w:rPr>
              <w:t xml:space="preserve">.2.2 </w:t>
            </w:r>
            <w:r w:rsidRPr="00BF539A">
              <w:rPr>
                <w:bCs/>
                <w:sz w:val="28"/>
                <w:szCs w:val="28"/>
              </w:rPr>
              <w:t xml:space="preserve">Перечень информационных технологий (перечень </w:t>
            </w:r>
            <w:r w:rsidRPr="00BF539A">
              <w:rPr>
                <w:sz w:val="28"/>
                <w:szCs w:val="28"/>
              </w:rPr>
              <w:t>современных профессиональных баз данных и информационных</w:t>
            </w:r>
            <w:r>
              <w:rPr>
                <w:sz w:val="28"/>
                <w:szCs w:val="28"/>
              </w:rPr>
              <w:t xml:space="preserve"> </w:t>
            </w:r>
            <w:r w:rsidRPr="00BF539A">
              <w:rPr>
                <w:sz w:val="28"/>
                <w:szCs w:val="28"/>
              </w:rPr>
              <w:t>справочных систем)</w:t>
            </w:r>
            <w:r w:rsidRPr="001E4DC4">
              <w:rPr>
                <w:sz w:val="28"/>
                <w:szCs w:val="28"/>
              </w:rPr>
              <w:t xml:space="preserve"> с учетом изменений реквизита договора </w:t>
            </w:r>
          </w:p>
        </w:tc>
        <w:tc>
          <w:tcPr>
            <w:tcW w:w="719" w:type="pct"/>
          </w:tcPr>
          <w:p w14:paraId="081C1943" w14:textId="28AC385C" w:rsidR="00A55BFD" w:rsidRPr="00954F67" w:rsidRDefault="001F002A" w:rsidP="00004ECA">
            <w:pPr>
              <w:jc w:val="center"/>
              <w:outlineLvl w:val="0"/>
              <w:rPr>
                <w:caps/>
                <w:sz w:val="24"/>
                <w:szCs w:val="24"/>
              </w:rPr>
            </w:pPr>
            <w:r>
              <w:rPr>
                <w:noProof/>
              </w:rPr>
              <w:drawing>
                <wp:anchor distT="0" distB="0" distL="114300" distR="114300" simplePos="0" relativeHeight="251661824" behindDoc="1" locked="0" layoutInCell="1" allowOverlap="1" wp14:anchorId="2B678F24" wp14:editId="1D64375A">
                  <wp:simplePos x="0" y="0"/>
                  <wp:positionH relativeFrom="column">
                    <wp:posOffset>81280</wp:posOffset>
                  </wp:positionH>
                  <wp:positionV relativeFrom="paragraph">
                    <wp:posOffset>506095</wp:posOffset>
                  </wp:positionV>
                  <wp:extent cx="586740" cy="381000"/>
                  <wp:effectExtent l="0" t="0" r="0" b="0"/>
                  <wp:wrapThrough wrapText="bothSides">
                    <wp:wrapPolygon edited="0">
                      <wp:start x="0" y="0"/>
                      <wp:lineTo x="0" y="20520"/>
                      <wp:lineTo x="21039" y="20520"/>
                      <wp:lineTo x="21039" y="0"/>
                      <wp:lineTo x="0" y="0"/>
                    </wp:wrapPolygon>
                  </wp:wrapThrough>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BFD">
              <w:rPr>
                <w:caps/>
                <w:sz w:val="24"/>
                <w:szCs w:val="24"/>
              </w:rPr>
              <w:t>28</w:t>
            </w:r>
            <w:r w:rsidR="00A55BFD" w:rsidRPr="00BF539A">
              <w:rPr>
                <w:caps/>
                <w:sz w:val="24"/>
                <w:szCs w:val="24"/>
              </w:rPr>
              <w:t>.08.202</w:t>
            </w:r>
            <w:r w:rsidR="00A55BFD">
              <w:rPr>
                <w:caps/>
                <w:sz w:val="24"/>
                <w:szCs w:val="24"/>
              </w:rPr>
              <w:t>5, №11</w:t>
            </w:r>
          </w:p>
        </w:tc>
        <w:tc>
          <w:tcPr>
            <w:tcW w:w="719" w:type="pct"/>
          </w:tcPr>
          <w:p w14:paraId="3901E4CD" w14:textId="3C5D28E3" w:rsidR="00A55BFD" w:rsidRPr="009E42F3" w:rsidRDefault="00A55BFD" w:rsidP="00004ECA">
            <w:pPr>
              <w:jc w:val="center"/>
              <w:outlineLvl w:val="0"/>
              <w:rPr>
                <w:b/>
                <w:caps/>
                <w:sz w:val="24"/>
                <w:szCs w:val="24"/>
              </w:rPr>
            </w:pPr>
            <w:r>
              <w:rPr>
                <w:caps/>
                <w:sz w:val="24"/>
                <w:szCs w:val="24"/>
              </w:rPr>
              <w:t>28</w:t>
            </w:r>
            <w:r w:rsidRPr="00BF539A">
              <w:rPr>
                <w:caps/>
                <w:sz w:val="24"/>
                <w:szCs w:val="24"/>
              </w:rPr>
              <w:t>.08.202</w:t>
            </w:r>
            <w:r>
              <w:rPr>
                <w:caps/>
                <w:sz w:val="24"/>
                <w:szCs w:val="24"/>
              </w:rPr>
              <w:t>5, №11</w:t>
            </w:r>
            <w:r w:rsidR="001F002A" w:rsidRPr="00A55BFD">
              <w:rPr>
                <w:noProof/>
                <w:sz w:val="28"/>
                <w:szCs w:val="28"/>
              </w:rPr>
              <w:drawing>
                <wp:inline distT="0" distB="0" distL="0" distR="0" wp14:anchorId="5B8D0B6B" wp14:editId="138DA770">
                  <wp:extent cx="1066800" cy="352425"/>
                  <wp:effectExtent l="0" t="0" r="0" b="0"/>
                  <wp:docPr id="8" name="Рисунок 1" descr="Описание: ТитЛистБакал35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итЛистБакал35Л2.jpg"/>
                          <pic:cNvPicPr>
                            <a:picLocks noChangeAspect="1" noChangeArrowheads="1"/>
                          </pic:cNvPicPr>
                        </pic:nvPicPr>
                        <pic:blipFill>
                          <a:blip r:embed="rId20">
                            <a:extLst>
                              <a:ext uri="{28A0092B-C50C-407E-A947-70E740481C1C}">
                                <a14:useLocalDpi xmlns:a14="http://schemas.microsoft.com/office/drawing/2010/main" val="0"/>
                              </a:ext>
                            </a:extLst>
                          </a:blip>
                          <a:srcRect l="57588" t="83907" r="27806" b="10307"/>
                          <a:stretch>
                            <a:fillRect/>
                          </a:stretch>
                        </pic:blipFill>
                        <pic:spPr bwMode="auto">
                          <a:xfrm>
                            <a:off x="0" y="0"/>
                            <a:ext cx="1066800" cy="352425"/>
                          </a:xfrm>
                          <a:prstGeom prst="rect">
                            <a:avLst/>
                          </a:prstGeom>
                          <a:noFill/>
                          <a:ln>
                            <a:noFill/>
                          </a:ln>
                        </pic:spPr>
                      </pic:pic>
                    </a:graphicData>
                  </a:graphic>
                </wp:inline>
              </w:drawing>
            </w:r>
          </w:p>
        </w:tc>
        <w:tc>
          <w:tcPr>
            <w:tcW w:w="699" w:type="pct"/>
          </w:tcPr>
          <w:p w14:paraId="18B34E90" w14:textId="77777777" w:rsidR="00A55BFD" w:rsidRPr="009E42F3" w:rsidRDefault="00A55BFD" w:rsidP="00004ECA">
            <w:pPr>
              <w:jc w:val="center"/>
              <w:outlineLvl w:val="0"/>
              <w:rPr>
                <w:caps/>
                <w:sz w:val="24"/>
                <w:szCs w:val="24"/>
              </w:rPr>
            </w:pPr>
            <w:r>
              <w:rPr>
                <w:caps/>
                <w:sz w:val="24"/>
                <w:szCs w:val="24"/>
              </w:rPr>
              <w:t>01.09.2025</w:t>
            </w:r>
          </w:p>
        </w:tc>
      </w:tr>
      <w:tr w:rsidR="00A55BFD" w:rsidRPr="00A3530A" w14:paraId="7291AF3A" w14:textId="77777777" w:rsidTr="00004ECA">
        <w:tc>
          <w:tcPr>
            <w:tcW w:w="277" w:type="pct"/>
          </w:tcPr>
          <w:p w14:paraId="05B7D25A" w14:textId="77777777" w:rsidR="00A55BFD" w:rsidRPr="0084368C" w:rsidRDefault="00A55BFD" w:rsidP="00004ECA">
            <w:pPr>
              <w:tabs>
                <w:tab w:val="center" w:pos="181"/>
              </w:tabs>
              <w:outlineLvl w:val="0"/>
              <w:rPr>
                <w:caps/>
                <w:color w:val="000000"/>
                <w:sz w:val="24"/>
                <w:szCs w:val="24"/>
              </w:rPr>
            </w:pPr>
            <w:r>
              <w:rPr>
                <w:caps/>
                <w:color w:val="000000"/>
                <w:sz w:val="24"/>
                <w:szCs w:val="24"/>
              </w:rPr>
              <w:tab/>
            </w:r>
            <w:r w:rsidR="00BF1226">
              <w:rPr>
                <w:caps/>
                <w:color w:val="000000"/>
                <w:sz w:val="24"/>
                <w:szCs w:val="24"/>
              </w:rPr>
              <w:t>3</w:t>
            </w:r>
          </w:p>
        </w:tc>
        <w:tc>
          <w:tcPr>
            <w:tcW w:w="864" w:type="pct"/>
          </w:tcPr>
          <w:p w14:paraId="780D6AE2" w14:textId="77777777" w:rsidR="00A55BFD" w:rsidRPr="001E4DC4" w:rsidRDefault="0067067A" w:rsidP="00004ECA">
            <w:pPr>
              <w:jc w:val="center"/>
              <w:outlineLvl w:val="0"/>
              <w:rPr>
                <w:bCs/>
                <w:sz w:val="28"/>
                <w:szCs w:val="28"/>
              </w:rPr>
            </w:pPr>
            <w:r>
              <w:rPr>
                <w:bCs/>
                <w:sz w:val="28"/>
                <w:szCs w:val="28"/>
              </w:rPr>
              <w:t>8</w:t>
            </w:r>
          </w:p>
        </w:tc>
        <w:tc>
          <w:tcPr>
            <w:tcW w:w="1722" w:type="pct"/>
          </w:tcPr>
          <w:p w14:paraId="35CA560A" w14:textId="77777777" w:rsidR="00A55BFD" w:rsidRPr="001E4DC4" w:rsidRDefault="00A55BFD" w:rsidP="00004ECA">
            <w:pPr>
              <w:overflowPunct w:val="0"/>
              <w:autoSpaceDE w:val="0"/>
              <w:autoSpaceDN w:val="0"/>
              <w:adjustRightInd w:val="0"/>
              <w:rPr>
                <w:sz w:val="28"/>
                <w:szCs w:val="28"/>
              </w:rPr>
            </w:pPr>
            <w:r w:rsidRPr="001E4DC4">
              <w:rPr>
                <w:sz w:val="28"/>
                <w:szCs w:val="28"/>
              </w:rPr>
              <w:t>Новая редакция табли</w:t>
            </w:r>
            <w:r>
              <w:rPr>
                <w:sz w:val="28"/>
                <w:szCs w:val="28"/>
              </w:rPr>
              <w:t xml:space="preserve">цы </w:t>
            </w:r>
            <w:r w:rsidR="00ED5EA4">
              <w:rPr>
                <w:sz w:val="28"/>
                <w:szCs w:val="28"/>
              </w:rPr>
              <w:t>8</w:t>
            </w:r>
            <w:r>
              <w:rPr>
                <w:sz w:val="28"/>
                <w:szCs w:val="28"/>
              </w:rPr>
              <w:t>.1</w:t>
            </w:r>
            <w:r w:rsidRPr="001E4DC4">
              <w:rPr>
                <w:sz w:val="28"/>
                <w:szCs w:val="28"/>
              </w:rPr>
              <w:t xml:space="preserve"> «Материально-техническое обеспечение дисциплины» в части состава лицензион</w:t>
            </w:r>
            <w:r>
              <w:rPr>
                <w:sz w:val="28"/>
                <w:szCs w:val="28"/>
              </w:rPr>
              <w:t xml:space="preserve">ного программного обеспечения и </w:t>
            </w:r>
            <w:r w:rsidRPr="001E4DC4">
              <w:rPr>
                <w:sz w:val="28"/>
                <w:szCs w:val="28"/>
              </w:rPr>
              <w:t>реквизитов подтверждающих документов</w:t>
            </w:r>
          </w:p>
        </w:tc>
        <w:tc>
          <w:tcPr>
            <w:tcW w:w="719" w:type="pct"/>
          </w:tcPr>
          <w:p w14:paraId="2E5393E0" w14:textId="00313E47" w:rsidR="00A55BFD" w:rsidRPr="00954F67" w:rsidRDefault="001F002A" w:rsidP="00004ECA">
            <w:pPr>
              <w:jc w:val="center"/>
              <w:outlineLvl w:val="0"/>
              <w:rPr>
                <w:caps/>
                <w:sz w:val="24"/>
                <w:szCs w:val="24"/>
              </w:rPr>
            </w:pPr>
            <w:r>
              <w:rPr>
                <w:noProof/>
              </w:rPr>
              <w:drawing>
                <wp:anchor distT="0" distB="0" distL="114300" distR="114300" simplePos="0" relativeHeight="251662848" behindDoc="1" locked="0" layoutInCell="1" allowOverlap="1" wp14:anchorId="3EEB2721" wp14:editId="017F000A">
                  <wp:simplePos x="0" y="0"/>
                  <wp:positionH relativeFrom="column">
                    <wp:posOffset>81280</wp:posOffset>
                  </wp:positionH>
                  <wp:positionV relativeFrom="paragraph">
                    <wp:posOffset>506095</wp:posOffset>
                  </wp:positionV>
                  <wp:extent cx="586740" cy="381000"/>
                  <wp:effectExtent l="0" t="0" r="0" b="0"/>
                  <wp:wrapThrough wrapText="bothSides">
                    <wp:wrapPolygon edited="0">
                      <wp:start x="0" y="0"/>
                      <wp:lineTo x="0" y="20520"/>
                      <wp:lineTo x="21039" y="20520"/>
                      <wp:lineTo x="21039" y="0"/>
                      <wp:lineTo x="0"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BFD">
              <w:rPr>
                <w:caps/>
                <w:sz w:val="24"/>
                <w:szCs w:val="24"/>
              </w:rPr>
              <w:t>28</w:t>
            </w:r>
            <w:r w:rsidR="00A55BFD" w:rsidRPr="00BF539A">
              <w:rPr>
                <w:caps/>
                <w:sz w:val="24"/>
                <w:szCs w:val="24"/>
              </w:rPr>
              <w:t>.08.202</w:t>
            </w:r>
            <w:r w:rsidR="00A55BFD">
              <w:rPr>
                <w:caps/>
                <w:sz w:val="24"/>
                <w:szCs w:val="24"/>
              </w:rPr>
              <w:t>5, №11</w:t>
            </w:r>
          </w:p>
        </w:tc>
        <w:tc>
          <w:tcPr>
            <w:tcW w:w="719" w:type="pct"/>
          </w:tcPr>
          <w:p w14:paraId="575CD4D6" w14:textId="7E80E008" w:rsidR="00A55BFD" w:rsidRPr="009E42F3" w:rsidRDefault="00A55BFD" w:rsidP="00004ECA">
            <w:pPr>
              <w:jc w:val="center"/>
              <w:outlineLvl w:val="0"/>
              <w:rPr>
                <w:b/>
                <w:caps/>
                <w:sz w:val="24"/>
                <w:szCs w:val="24"/>
              </w:rPr>
            </w:pPr>
            <w:r>
              <w:rPr>
                <w:caps/>
                <w:sz w:val="24"/>
                <w:szCs w:val="24"/>
              </w:rPr>
              <w:t>28</w:t>
            </w:r>
            <w:r w:rsidRPr="00BF539A">
              <w:rPr>
                <w:caps/>
                <w:sz w:val="24"/>
                <w:szCs w:val="24"/>
              </w:rPr>
              <w:t>.08.202</w:t>
            </w:r>
            <w:r>
              <w:rPr>
                <w:caps/>
                <w:sz w:val="24"/>
                <w:szCs w:val="24"/>
              </w:rPr>
              <w:t>5, №11</w:t>
            </w:r>
            <w:r w:rsidR="001F002A" w:rsidRPr="00A55BFD">
              <w:rPr>
                <w:noProof/>
                <w:sz w:val="28"/>
                <w:szCs w:val="28"/>
              </w:rPr>
              <w:drawing>
                <wp:inline distT="0" distB="0" distL="0" distR="0" wp14:anchorId="4CFBF5DE" wp14:editId="6A45454F">
                  <wp:extent cx="1066800" cy="352425"/>
                  <wp:effectExtent l="0" t="0" r="0" b="0"/>
                  <wp:docPr id="9" name="Рисунок 1" descr="Описание: ТитЛистБакал35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итЛистБакал35Л2.jpg"/>
                          <pic:cNvPicPr>
                            <a:picLocks noChangeAspect="1" noChangeArrowheads="1"/>
                          </pic:cNvPicPr>
                        </pic:nvPicPr>
                        <pic:blipFill>
                          <a:blip r:embed="rId20">
                            <a:extLst>
                              <a:ext uri="{28A0092B-C50C-407E-A947-70E740481C1C}">
                                <a14:useLocalDpi xmlns:a14="http://schemas.microsoft.com/office/drawing/2010/main" val="0"/>
                              </a:ext>
                            </a:extLst>
                          </a:blip>
                          <a:srcRect l="57588" t="83907" r="27806" b="10307"/>
                          <a:stretch>
                            <a:fillRect/>
                          </a:stretch>
                        </pic:blipFill>
                        <pic:spPr bwMode="auto">
                          <a:xfrm>
                            <a:off x="0" y="0"/>
                            <a:ext cx="1066800" cy="352425"/>
                          </a:xfrm>
                          <a:prstGeom prst="rect">
                            <a:avLst/>
                          </a:prstGeom>
                          <a:noFill/>
                          <a:ln>
                            <a:noFill/>
                          </a:ln>
                        </pic:spPr>
                      </pic:pic>
                    </a:graphicData>
                  </a:graphic>
                </wp:inline>
              </w:drawing>
            </w:r>
          </w:p>
        </w:tc>
        <w:tc>
          <w:tcPr>
            <w:tcW w:w="699" w:type="pct"/>
          </w:tcPr>
          <w:p w14:paraId="1F5DF521" w14:textId="77777777" w:rsidR="00A55BFD" w:rsidRPr="009E42F3" w:rsidRDefault="00A55BFD" w:rsidP="00004ECA">
            <w:pPr>
              <w:jc w:val="center"/>
              <w:outlineLvl w:val="0"/>
              <w:rPr>
                <w:caps/>
                <w:sz w:val="24"/>
                <w:szCs w:val="24"/>
              </w:rPr>
            </w:pPr>
            <w:r>
              <w:rPr>
                <w:caps/>
                <w:sz w:val="24"/>
                <w:szCs w:val="24"/>
              </w:rPr>
              <w:t>01.09.2025</w:t>
            </w:r>
          </w:p>
        </w:tc>
      </w:tr>
    </w:tbl>
    <w:p w14:paraId="59FC45C5" w14:textId="77777777" w:rsidR="00A55BFD" w:rsidRDefault="00A55BFD" w:rsidP="00A55BFD">
      <w:pPr>
        <w:jc w:val="center"/>
        <w:rPr>
          <w:rFonts w:cs="Arial"/>
          <w:b/>
          <w:bCs/>
          <w:spacing w:val="-4"/>
          <w:sz w:val="28"/>
          <w:szCs w:val="28"/>
        </w:rPr>
      </w:pPr>
    </w:p>
    <w:p w14:paraId="3E0D8097" w14:textId="77777777" w:rsidR="000430C5" w:rsidRPr="00C228B4" w:rsidRDefault="00A55BFD" w:rsidP="00E06ED7">
      <w:pPr>
        <w:pStyle w:val="1f2"/>
        <w:rPr>
          <w:color w:val="auto"/>
        </w:rPr>
      </w:pPr>
      <w:r>
        <w:rPr>
          <w:color w:val="auto"/>
        </w:rPr>
        <w:br w:type="page"/>
      </w:r>
      <w:r w:rsidR="00CC24C7" w:rsidRPr="00C228B4">
        <w:rPr>
          <w:color w:val="auto"/>
        </w:rPr>
        <w:lastRenderedPageBreak/>
        <w:t>1. ЦЕЛЬ И ЗАДАЧИ ДИСЦИПЛИНЫ</w:t>
      </w:r>
      <w:r w:rsidR="00E06ED7" w:rsidRPr="00C228B4">
        <w:rPr>
          <w:rFonts w:ascii="Times New Roman" w:hAnsi="Times New Roman"/>
          <w:color w:val="auto"/>
        </w:rPr>
        <w:t xml:space="preserve"> </w:t>
      </w:r>
      <w:r w:rsidR="000430C5" w:rsidRPr="00C228B4">
        <w:rPr>
          <w:color w:val="auto"/>
        </w:rPr>
        <w:t>«</w:t>
      </w:r>
      <w:r w:rsidR="004E0B32" w:rsidRPr="00C228B4">
        <w:rPr>
          <w:color w:val="auto"/>
          <w:lang w:val="x-none"/>
        </w:rPr>
        <w:t>Выполнение, подготовка к процедуре защиты и защита выпускной квалификационной работы</w:t>
      </w:r>
      <w:r w:rsidR="000430C5" w:rsidRPr="00C228B4">
        <w:rPr>
          <w:color w:val="auto"/>
        </w:rPr>
        <w:t>»</w:t>
      </w:r>
      <w:bookmarkEnd w:id="5"/>
    </w:p>
    <w:p w14:paraId="270AFB85" w14:textId="77777777" w:rsidR="000430C5" w:rsidRPr="00C228B4" w:rsidRDefault="000430C5" w:rsidP="00596476">
      <w:pPr>
        <w:widowControl/>
        <w:ind w:firstLine="709"/>
        <w:rPr>
          <w:rFonts w:cs="Arial"/>
          <w:sz w:val="28"/>
          <w:szCs w:val="28"/>
        </w:rPr>
      </w:pPr>
    </w:p>
    <w:p w14:paraId="6B5FEEE9" w14:textId="77777777" w:rsidR="00DC23BE" w:rsidRPr="00C228B4" w:rsidRDefault="00DC23BE" w:rsidP="00DC23BE">
      <w:pPr>
        <w:widowControl/>
        <w:spacing w:line="286" w:lineRule="auto"/>
        <w:ind w:firstLine="709"/>
        <w:jc w:val="center"/>
        <w:rPr>
          <w:b/>
          <w:sz w:val="28"/>
          <w:szCs w:val="28"/>
        </w:rPr>
      </w:pPr>
      <w:r w:rsidRPr="00C228B4">
        <w:rPr>
          <w:b/>
          <w:bCs/>
          <w:sz w:val="28"/>
          <w:szCs w:val="28"/>
        </w:rPr>
        <w:t>1.</w:t>
      </w:r>
      <w:r w:rsidRPr="00C228B4">
        <w:rPr>
          <w:sz w:val="28"/>
          <w:szCs w:val="28"/>
        </w:rPr>
        <w:t xml:space="preserve"> </w:t>
      </w:r>
      <w:r w:rsidR="002808A9" w:rsidRPr="00C228B4">
        <w:rPr>
          <w:b/>
          <w:sz w:val="28"/>
          <w:szCs w:val="28"/>
        </w:rPr>
        <w:t>ОБЩИЕ ПОЛОЖЕНИЯ</w:t>
      </w:r>
    </w:p>
    <w:p w14:paraId="5A5D596D" w14:textId="77777777" w:rsidR="00DC23BE" w:rsidRPr="00C228B4" w:rsidRDefault="00DC23BE" w:rsidP="00DC23BE">
      <w:pPr>
        <w:pStyle w:val="ConsPlusNormal"/>
        <w:spacing w:line="286" w:lineRule="auto"/>
        <w:ind w:firstLine="709"/>
        <w:jc w:val="both"/>
        <w:rPr>
          <w:rFonts w:ascii="Times New Roman" w:hAnsi="Times New Roman" w:cs="Times New Roman"/>
        </w:rPr>
      </w:pPr>
      <w:r w:rsidRPr="00C228B4">
        <w:rPr>
          <w:rFonts w:ascii="Times New Roman" w:hAnsi="Times New Roman" w:cs="Times New Roman"/>
        </w:rPr>
        <w:t>«</w:t>
      </w:r>
      <w:r w:rsidRPr="00C228B4">
        <w:rPr>
          <w:rFonts w:ascii="Times New Roman" w:hAnsi="Times New Roman" w:cs="Times New Roman"/>
          <w:lang w:val="x-none"/>
        </w:rPr>
        <w:t>Выполнение, подготовка к процедуре защиты и защита выпускной квалификационной работы</w:t>
      </w:r>
      <w:r w:rsidRPr="00C228B4">
        <w:rPr>
          <w:rFonts w:ascii="Times New Roman" w:hAnsi="Times New Roman" w:cs="Times New Roman"/>
        </w:rPr>
        <w:t xml:space="preserve">» составлена на основании ФГОС ВО </w:t>
      </w:r>
      <w:r w:rsidRPr="00C228B4">
        <w:rPr>
          <w:rFonts w:ascii="Times New Roman" w:hAnsi="Times New Roman" w:cs="Times New Roman"/>
          <w:lang w:val="x-none"/>
        </w:rPr>
        <w:t xml:space="preserve"> 23.05.01 Наземные транспортно-технологические средства</w:t>
      </w:r>
      <w:r w:rsidRPr="00C228B4">
        <w:rPr>
          <w:rFonts w:ascii="Times New Roman" w:hAnsi="Times New Roman" w:cs="Times New Roman"/>
        </w:rPr>
        <w:t xml:space="preserve">, </w:t>
      </w:r>
      <w:r w:rsidRPr="00C228B4">
        <w:rPr>
          <w:rFonts w:ascii="Times New Roman" w:hAnsi="Times New Roman" w:cs="Times New Roman"/>
          <w:lang w:val="x-none"/>
        </w:rPr>
        <w:t xml:space="preserve"> (утвержден приказом Министерства образования Российской федерации  № 935 от 11.08.2020)</w:t>
      </w:r>
      <w:r w:rsidRPr="00C228B4">
        <w:rPr>
          <w:rFonts w:ascii="Times New Roman" w:hAnsi="Times New Roman" w:cs="Times New Roman"/>
        </w:rPr>
        <w:t xml:space="preserve">  включает в себя защиту выпускной квалификационной работы (ВКР), включая подготовку к процедуре защиты и процедуру защиты ВКР в виде дипломного проекта.</w:t>
      </w:r>
    </w:p>
    <w:p w14:paraId="4A3CA34F" w14:textId="77777777" w:rsidR="00DC23BE" w:rsidRPr="00C228B4" w:rsidRDefault="00DC23BE" w:rsidP="00DC23BE">
      <w:pPr>
        <w:pStyle w:val="ConsPlusNormal"/>
        <w:spacing w:line="286" w:lineRule="auto"/>
        <w:ind w:firstLine="709"/>
        <w:jc w:val="both"/>
        <w:rPr>
          <w:rFonts w:ascii="Times New Roman" w:hAnsi="Times New Roman" w:cs="Times New Roman"/>
        </w:rPr>
      </w:pPr>
      <w:r w:rsidRPr="00C228B4">
        <w:rPr>
          <w:rFonts w:ascii="Times New Roman" w:hAnsi="Times New Roman" w:cs="Times New Roman"/>
        </w:rPr>
        <w:t xml:space="preserve">Трудоемкость – 9 зачетных единиц. </w:t>
      </w:r>
    </w:p>
    <w:p w14:paraId="1351D915" w14:textId="77777777" w:rsidR="000430C5" w:rsidRPr="00C228B4" w:rsidRDefault="000430C5" w:rsidP="00596476">
      <w:pPr>
        <w:widowControl/>
        <w:ind w:firstLine="709"/>
        <w:rPr>
          <w:rFonts w:cs="Arial"/>
          <w:sz w:val="28"/>
          <w:szCs w:val="28"/>
        </w:rPr>
      </w:pPr>
    </w:p>
    <w:p w14:paraId="4601A3C4" w14:textId="77777777" w:rsidR="000430C5" w:rsidRPr="00C228B4" w:rsidRDefault="00CC24C7" w:rsidP="00E06ED7">
      <w:pPr>
        <w:pStyle w:val="1f2"/>
        <w:rPr>
          <w:color w:val="auto"/>
        </w:rPr>
      </w:pPr>
      <w:bookmarkStart w:id="6" w:name="_Toc105704291"/>
      <w:r w:rsidRPr="00C228B4">
        <w:rPr>
          <w:color w:val="auto"/>
        </w:rPr>
        <w:t>2. ПЕРЕЧЕНЬ ПЛАНИРУЕМЫХ РЕЗУЛЬТАТОВ ОБУЧЕНИЯ ПО</w:t>
      </w:r>
      <w:bookmarkEnd w:id="6"/>
    </w:p>
    <w:p w14:paraId="47F46554" w14:textId="77777777" w:rsidR="000430C5" w:rsidRPr="00C228B4" w:rsidRDefault="000430C5" w:rsidP="00E06ED7">
      <w:pPr>
        <w:pStyle w:val="1f2"/>
        <w:rPr>
          <w:color w:val="auto"/>
        </w:rPr>
      </w:pPr>
      <w:bookmarkStart w:id="7" w:name="_Toc105704292"/>
      <w:r w:rsidRPr="00C228B4">
        <w:rPr>
          <w:color w:val="auto"/>
        </w:rPr>
        <w:t>дисциплине «</w:t>
      </w:r>
      <w:r w:rsidR="0065522A" w:rsidRPr="00C228B4">
        <w:rPr>
          <w:color w:val="auto"/>
          <w:lang w:val="x-none"/>
        </w:rPr>
        <w:t>Выполнение, подготовка к процедуре защиты и защита выпускной квалификационной работы</w:t>
      </w:r>
      <w:r w:rsidRPr="00C228B4">
        <w:rPr>
          <w:color w:val="auto"/>
        </w:rPr>
        <w:t>», соотнесенных с</w:t>
      </w:r>
      <w:bookmarkEnd w:id="7"/>
      <w:r w:rsidRPr="00C228B4">
        <w:rPr>
          <w:color w:val="auto"/>
        </w:rPr>
        <w:t xml:space="preserve"> </w:t>
      </w:r>
    </w:p>
    <w:p w14:paraId="05E01A2A" w14:textId="77777777" w:rsidR="000430C5" w:rsidRPr="00C228B4" w:rsidRDefault="000430C5" w:rsidP="00E06ED7">
      <w:pPr>
        <w:pStyle w:val="1f2"/>
        <w:rPr>
          <w:color w:val="auto"/>
        </w:rPr>
      </w:pPr>
      <w:bookmarkStart w:id="8" w:name="_Toc105704293"/>
      <w:r w:rsidRPr="00C228B4">
        <w:rPr>
          <w:color w:val="auto"/>
        </w:rPr>
        <w:t xml:space="preserve">планируемыми результатами освоения образовательной программы </w:t>
      </w:r>
      <w:bookmarkEnd w:id="8"/>
      <w:r w:rsidR="0096343B" w:rsidRPr="00C228B4">
        <w:rPr>
          <w:color w:val="auto"/>
        </w:rPr>
        <w:t>специалитета</w:t>
      </w:r>
    </w:p>
    <w:p w14:paraId="01587E26" w14:textId="77777777" w:rsidR="000430C5" w:rsidRPr="00C228B4" w:rsidRDefault="000430C5" w:rsidP="00596476">
      <w:pPr>
        <w:widowControl/>
        <w:ind w:firstLine="709"/>
        <w:rPr>
          <w:rFonts w:cs="Arial"/>
          <w:sz w:val="28"/>
          <w:szCs w:val="28"/>
        </w:rPr>
      </w:pPr>
    </w:p>
    <w:p w14:paraId="3AEC36D2" w14:textId="77777777" w:rsidR="0096343B" w:rsidRPr="00C228B4" w:rsidRDefault="000430C5" w:rsidP="0096343B">
      <w:pPr>
        <w:widowControl/>
        <w:ind w:firstLine="709"/>
        <w:rPr>
          <w:rFonts w:cs="Arial"/>
          <w:sz w:val="28"/>
          <w:szCs w:val="28"/>
        </w:rPr>
      </w:pPr>
      <w:r w:rsidRPr="00C228B4">
        <w:rPr>
          <w:rFonts w:cs="Arial"/>
          <w:sz w:val="28"/>
          <w:szCs w:val="28"/>
        </w:rPr>
        <w:t>«</w:t>
      </w:r>
      <w:r w:rsidR="0096343B"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направлена на формирование </w:t>
      </w:r>
      <w:bookmarkStart w:id="9" w:name="_Hlk137475998"/>
      <w:r w:rsidR="0096343B" w:rsidRPr="00C228B4">
        <w:rPr>
          <w:rFonts w:cs="Arial"/>
          <w:sz w:val="28"/>
          <w:szCs w:val="28"/>
        </w:rPr>
        <w:t xml:space="preserve">универсальных компетенций, общепрофессиональных компетенций,  профессиональных компетенций:  </w:t>
      </w:r>
      <w:r w:rsidR="0096343B" w:rsidRPr="00C228B4">
        <w:rPr>
          <w:rFonts w:cs="Arial"/>
          <w:sz w:val="28"/>
          <w:szCs w:val="28"/>
          <w:lang w:val="x-none"/>
        </w:rPr>
        <w:t xml:space="preserve"> ОПК-1, ОПК-2, ОПК-3, ОПК-4, ОПК-5, ОПК-6, ОПК-7, ПК-1, ПК-2, ПК-3, ПК-4, УК-1, УК-10, УК-11, УК-2, УК-3, УК-4, УК-5, УК-6, УК-7, УК-8, УК-9</w:t>
      </w:r>
      <w:r w:rsidR="0096343B" w:rsidRPr="00C228B4">
        <w:rPr>
          <w:rFonts w:cs="Arial"/>
          <w:sz w:val="28"/>
          <w:szCs w:val="28"/>
        </w:rPr>
        <w:t>.</w:t>
      </w:r>
    </w:p>
    <w:bookmarkEnd w:id="9"/>
    <w:p w14:paraId="12FFE6EB" w14:textId="77777777" w:rsidR="000430C5" w:rsidRPr="00C228B4" w:rsidRDefault="000430C5" w:rsidP="00596476">
      <w:pPr>
        <w:widowControl/>
        <w:ind w:firstLine="709"/>
        <w:rPr>
          <w:rFonts w:cs="Arial"/>
          <w:sz w:val="28"/>
          <w:szCs w:val="28"/>
        </w:rPr>
      </w:pPr>
      <w:r w:rsidRPr="00C228B4">
        <w:rPr>
          <w:rFonts w:cs="Arial"/>
          <w:sz w:val="28"/>
          <w:szCs w:val="28"/>
        </w:rPr>
        <w:t>Индикаторы и дескрипторы части соответствующей компетенции, формируемой в процессе «</w:t>
      </w:r>
      <w:r w:rsidR="0096343B"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оцениваются при помощи оценочных средств, приведенных в таблице </w:t>
      </w:r>
      <w:r w:rsidR="00BA7FE5" w:rsidRPr="00C228B4">
        <w:rPr>
          <w:rFonts w:cs="Arial"/>
          <w:sz w:val="28"/>
          <w:szCs w:val="28"/>
        </w:rPr>
        <w:t>3</w:t>
      </w:r>
      <w:r w:rsidRPr="00C228B4">
        <w:rPr>
          <w:rFonts w:cs="Arial"/>
          <w:sz w:val="28"/>
          <w:szCs w:val="28"/>
        </w:rPr>
        <w:t>.1.</w:t>
      </w:r>
    </w:p>
    <w:p w14:paraId="7E4A6F07" w14:textId="77777777" w:rsidR="000430C5" w:rsidRPr="00C228B4" w:rsidRDefault="000430C5" w:rsidP="008C0CE5">
      <w:pPr>
        <w:widowControl/>
        <w:ind w:firstLine="709"/>
        <w:rPr>
          <w:rFonts w:cs="Arial"/>
          <w:sz w:val="28"/>
          <w:szCs w:val="28"/>
        </w:rPr>
      </w:pPr>
      <w:r w:rsidRPr="00C228B4">
        <w:rPr>
          <w:rFonts w:cs="Arial"/>
          <w:sz w:val="28"/>
          <w:szCs w:val="28"/>
        </w:rPr>
        <w:t xml:space="preserve">В </w:t>
      </w:r>
      <w:r w:rsidR="00FD41E9" w:rsidRPr="00C228B4">
        <w:rPr>
          <w:rFonts w:cs="Arial"/>
          <w:sz w:val="28"/>
          <w:szCs w:val="28"/>
        </w:rPr>
        <w:t>результате «</w:t>
      </w:r>
      <w:r w:rsidR="003B7CE4"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обучающийся должен получить знания и навыки для успешного освоения следующих трудовых функций и выполнения следующих трудовых действий</w:t>
      </w:r>
      <w:r w:rsidR="008C0CE5" w:rsidRPr="00C228B4">
        <w:rPr>
          <w:rFonts w:cs="Arial"/>
          <w:sz w:val="28"/>
          <w:szCs w:val="28"/>
        </w:rPr>
        <w:t xml:space="preserve">: </w:t>
      </w:r>
    </w:p>
    <w:p w14:paraId="08925F73" w14:textId="77777777" w:rsidR="0096343B" w:rsidRPr="00C228B4" w:rsidRDefault="0096343B" w:rsidP="0096343B">
      <w:pPr>
        <w:widowControl/>
        <w:ind w:firstLine="709"/>
        <w:rPr>
          <w:rFonts w:cs="Arial"/>
          <w:sz w:val="28"/>
          <w:szCs w:val="28"/>
        </w:rPr>
      </w:pPr>
      <w:r w:rsidRPr="00C228B4">
        <w:rPr>
          <w:rFonts w:cs="Arial"/>
          <w:sz w:val="28"/>
          <w:szCs w:val="28"/>
        </w:rPr>
        <w:t xml:space="preserve">Профессиональный стандарт </w:t>
      </w:r>
    </w:p>
    <w:tbl>
      <w:tblPr>
        <w:tblW w:w="5000" w:type="pct"/>
        <w:tblLook w:val="01E0" w:firstRow="1" w:lastRow="1" w:firstColumn="1" w:lastColumn="1" w:noHBand="0" w:noVBand="0"/>
      </w:tblPr>
      <w:tblGrid>
        <w:gridCol w:w="9921"/>
      </w:tblGrid>
      <w:tr w:rsidR="00C228B4" w:rsidRPr="007F7F54" w14:paraId="12DBF526" w14:textId="77777777" w:rsidTr="007F7F54">
        <w:tc>
          <w:tcPr>
            <w:tcW w:w="5000" w:type="pct"/>
            <w:shd w:val="clear" w:color="auto" w:fill="auto"/>
          </w:tcPr>
          <w:p w14:paraId="726474A6" w14:textId="77777777" w:rsidR="0096343B" w:rsidRPr="007F7F54" w:rsidRDefault="0096343B" w:rsidP="007F7F54">
            <w:pPr>
              <w:widowControl/>
              <w:tabs>
                <w:tab w:val="center" w:pos="4677"/>
                <w:tab w:val="right" w:pos="9355"/>
              </w:tabs>
              <w:ind w:firstLine="720"/>
              <w:rPr>
                <w:rFonts w:cs="Arial"/>
                <w:caps/>
                <w:sz w:val="28"/>
                <w:szCs w:val="28"/>
                <w:lang w:val="de-DE"/>
              </w:rPr>
            </w:pPr>
            <w:r w:rsidRPr="007F7F54">
              <w:rPr>
                <w:rFonts w:cs="Arial"/>
                <w:caps/>
                <w:sz w:val="28"/>
                <w:szCs w:val="28"/>
              </w:rPr>
              <w:t xml:space="preserve"> </w:t>
            </w:r>
            <w:r w:rsidRPr="007F7F54">
              <w:rPr>
                <w:rFonts w:cs="Arial"/>
                <w:caps/>
                <w:sz w:val="28"/>
                <w:szCs w:val="28"/>
                <w:lang w:val="de-DE"/>
              </w:rPr>
              <w:t xml:space="preserve">- </w:t>
            </w:r>
            <w:r w:rsidRPr="007F7F54">
              <w:rPr>
                <w:rFonts w:cs="Arial"/>
                <w:i/>
                <w:caps/>
                <w:sz w:val="28"/>
                <w:szCs w:val="28"/>
                <w:lang w:val="x-none"/>
              </w:rPr>
              <w:t xml:space="preserve">(ПС </w:t>
            </w:r>
            <w:r w:rsidR="00FD41E9" w:rsidRPr="007F7F54">
              <w:rPr>
                <w:rFonts w:cs="Arial"/>
                <w:i/>
                <w:caps/>
                <w:sz w:val="28"/>
                <w:szCs w:val="28"/>
                <w:lang w:val="x-none"/>
              </w:rPr>
              <w:t>13.001 «</w:t>
            </w:r>
            <w:r w:rsidRPr="007F7F54">
              <w:rPr>
                <w:rFonts w:cs="Arial"/>
                <w:i/>
                <w:caps/>
                <w:sz w:val="28"/>
                <w:szCs w:val="28"/>
                <w:lang w:val="x-none"/>
              </w:rPr>
              <w:t>Специалист в области механизации сельского хозяйства</w:t>
            </w:r>
            <w:r w:rsidR="003902F7" w:rsidRPr="007F7F54">
              <w:rPr>
                <w:rFonts w:cs="Arial"/>
                <w:i/>
                <w:caps/>
                <w:sz w:val="28"/>
                <w:szCs w:val="28"/>
                <w:lang w:val="x-none"/>
              </w:rPr>
              <w:t>»,</w:t>
            </w:r>
            <w:r w:rsidRPr="007F7F54">
              <w:rPr>
                <w:rFonts w:cs="Arial"/>
                <w:i/>
                <w:caps/>
                <w:sz w:val="28"/>
                <w:szCs w:val="28"/>
                <w:lang w:val="x-none"/>
              </w:rPr>
              <w:t xml:space="preserve"> утвержденного приказом Министерства труда и социальной защиты Российской Федерации от 2 сентября 2020 г. № 555н (зарегистрированного Министерством юстиции Российской Федерации 24 сентября 2020 г., регистрационный № 60002.)</w:t>
            </w:r>
          </w:p>
        </w:tc>
      </w:tr>
      <w:tr w:rsidR="00C228B4" w:rsidRPr="007F7F54" w14:paraId="2C89051A" w14:textId="77777777" w:rsidTr="007F7F54">
        <w:tc>
          <w:tcPr>
            <w:tcW w:w="5000" w:type="pct"/>
            <w:shd w:val="clear" w:color="auto" w:fill="auto"/>
          </w:tcPr>
          <w:p w14:paraId="1B587B90" w14:textId="77777777" w:rsidR="0096343B" w:rsidRPr="007F7F54" w:rsidRDefault="0096343B" w:rsidP="007F7F54">
            <w:pPr>
              <w:widowControl/>
              <w:tabs>
                <w:tab w:val="center" w:pos="4677"/>
                <w:tab w:val="right" w:pos="9355"/>
              </w:tabs>
              <w:ind w:firstLine="720"/>
              <w:rPr>
                <w:rFonts w:cs="Arial"/>
                <w:caps/>
                <w:sz w:val="28"/>
                <w:szCs w:val="28"/>
                <w:lang w:val="de-DE"/>
              </w:rPr>
            </w:pPr>
            <w:r w:rsidRPr="007F7F54">
              <w:rPr>
                <w:rFonts w:cs="Arial"/>
                <w:caps/>
                <w:sz w:val="28"/>
                <w:szCs w:val="28"/>
              </w:rPr>
              <w:t xml:space="preserve"> </w:t>
            </w:r>
            <w:r w:rsidRPr="007F7F54">
              <w:rPr>
                <w:rFonts w:cs="Arial"/>
                <w:caps/>
                <w:sz w:val="28"/>
                <w:szCs w:val="28"/>
                <w:lang w:val="de-DE"/>
              </w:rPr>
              <w:t xml:space="preserve">- </w:t>
            </w:r>
            <w:r w:rsidRPr="007F7F54">
              <w:rPr>
                <w:rFonts w:cs="Arial"/>
                <w:i/>
                <w:caps/>
                <w:sz w:val="28"/>
                <w:szCs w:val="28"/>
                <w:lang w:val="x-none"/>
              </w:rPr>
              <w:t xml:space="preserve">(ПС </w:t>
            </w:r>
            <w:r w:rsidR="00FD41E9" w:rsidRPr="007F7F54">
              <w:rPr>
                <w:rFonts w:cs="Arial"/>
                <w:i/>
                <w:caps/>
                <w:sz w:val="28"/>
                <w:szCs w:val="28"/>
                <w:lang w:val="x-none"/>
              </w:rPr>
              <w:t>31.004 «</w:t>
            </w:r>
            <w:r w:rsidRPr="007F7F54">
              <w:rPr>
                <w:rFonts w:cs="Arial"/>
                <w:i/>
                <w:caps/>
                <w:sz w:val="28"/>
                <w:szCs w:val="28"/>
                <w:lang w:val="x-none"/>
              </w:rPr>
              <w:t>Специалист по мехатронным системам автомобиля</w:t>
            </w:r>
            <w:r w:rsidR="003902F7" w:rsidRPr="007F7F54">
              <w:rPr>
                <w:rFonts w:cs="Arial"/>
                <w:i/>
                <w:caps/>
                <w:sz w:val="28"/>
                <w:szCs w:val="28"/>
                <w:lang w:val="x-none"/>
              </w:rPr>
              <w:t>»,</w:t>
            </w:r>
            <w:r w:rsidRPr="007F7F54">
              <w:rPr>
                <w:rFonts w:cs="Arial"/>
                <w:i/>
                <w:caps/>
                <w:sz w:val="28"/>
                <w:szCs w:val="28"/>
                <w:lang w:val="x-none"/>
              </w:rPr>
              <w:t xml:space="preserve"> утвержденного приказом Министерства труда и социальной защиты Российской Федерации от 13 марта 2017 г. № 275</w:t>
            </w:r>
            <w:r w:rsidR="003902F7" w:rsidRPr="007F7F54">
              <w:rPr>
                <w:rFonts w:cs="Arial"/>
                <w:i/>
                <w:caps/>
                <w:sz w:val="28"/>
                <w:szCs w:val="28"/>
                <w:lang w:val="x-none"/>
              </w:rPr>
              <w:t>н (</w:t>
            </w:r>
            <w:r w:rsidRPr="007F7F54">
              <w:rPr>
                <w:rFonts w:cs="Arial"/>
                <w:i/>
                <w:caps/>
                <w:sz w:val="28"/>
                <w:szCs w:val="28"/>
                <w:lang w:val="x-none"/>
              </w:rPr>
              <w:t xml:space="preserve">зарегистрированного Министерством юстиции </w:t>
            </w:r>
            <w:r w:rsidRPr="007F7F54">
              <w:rPr>
                <w:rFonts w:cs="Arial"/>
                <w:i/>
                <w:caps/>
                <w:sz w:val="28"/>
                <w:szCs w:val="28"/>
                <w:lang w:val="x-none"/>
              </w:rPr>
              <w:lastRenderedPageBreak/>
              <w:t>Российской Федерации 04 апреля 2017 г., регистрационный № 46238)</w:t>
            </w:r>
          </w:p>
        </w:tc>
      </w:tr>
      <w:tr w:rsidR="00C228B4" w:rsidRPr="007F7F54" w14:paraId="44D07498" w14:textId="77777777" w:rsidTr="007F7F54">
        <w:tc>
          <w:tcPr>
            <w:tcW w:w="5000" w:type="pct"/>
            <w:shd w:val="clear" w:color="auto" w:fill="auto"/>
          </w:tcPr>
          <w:p w14:paraId="1F957C5B" w14:textId="77777777" w:rsidR="0096343B" w:rsidRPr="007F7F54" w:rsidRDefault="0096343B" w:rsidP="007F7F54">
            <w:pPr>
              <w:widowControl/>
              <w:tabs>
                <w:tab w:val="center" w:pos="4677"/>
                <w:tab w:val="right" w:pos="9355"/>
              </w:tabs>
              <w:ind w:firstLine="720"/>
              <w:rPr>
                <w:rFonts w:cs="Arial"/>
                <w:caps/>
                <w:sz w:val="28"/>
                <w:szCs w:val="28"/>
                <w:lang w:val="de-DE"/>
              </w:rPr>
            </w:pPr>
            <w:r w:rsidRPr="007F7F54">
              <w:rPr>
                <w:rFonts w:cs="Arial"/>
                <w:caps/>
                <w:sz w:val="28"/>
                <w:szCs w:val="28"/>
              </w:rPr>
              <w:lastRenderedPageBreak/>
              <w:t xml:space="preserve"> </w:t>
            </w:r>
            <w:r w:rsidRPr="007F7F54">
              <w:rPr>
                <w:rFonts w:cs="Arial"/>
                <w:caps/>
                <w:sz w:val="28"/>
                <w:szCs w:val="28"/>
                <w:lang w:val="de-DE"/>
              </w:rPr>
              <w:t xml:space="preserve">- </w:t>
            </w:r>
            <w:r w:rsidRPr="007F7F54">
              <w:rPr>
                <w:rFonts w:cs="Arial"/>
                <w:i/>
                <w:caps/>
                <w:sz w:val="28"/>
                <w:szCs w:val="28"/>
                <w:lang w:val="x-none"/>
              </w:rPr>
              <w:t xml:space="preserve">(ПС </w:t>
            </w:r>
            <w:r w:rsidR="00FD41E9" w:rsidRPr="007F7F54">
              <w:rPr>
                <w:rFonts w:cs="Arial"/>
                <w:i/>
                <w:caps/>
                <w:sz w:val="28"/>
                <w:szCs w:val="28"/>
                <w:lang w:val="x-none"/>
              </w:rPr>
              <w:t>31.010 «</w:t>
            </w:r>
            <w:r w:rsidRPr="007F7F54">
              <w:rPr>
                <w:rFonts w:cs="Arial"/>
                <w:i/>
                <w:caps/>
                <w:sz w:val="28"/>
                <w:szCs w:val="28"/>
                <w:lang w:val="x-none"/>
              </w:rPr>
              <w:t>Конструктор в автомобилестроении</w:t>
            </w:r>
            <w:r w:rsidR="00FD41E9" w:rsidRPr="007F7F54">
              <w:rPr>
                <w:rFonts w:cs="Arial"/>
                <w:i/>
                <w:caps/>
                <w:sz w:val="28"/>
                <w:szCs w:val="28"/>
                <w:lang w:val="x-none"/>
              </w:rPr>
              <w:t>»,</w:t>
            </w:r>
            <w:r w:rsidRPr="007F7F54">
              <w:rPr>
                <w:rFonts w:cs="Arial"/>
                <w:i/>
                <w:caps/>
                <w:sz w:val="28"/>
                <w:szCs w:val="28"/>
                <w:lang w:val="x-none"/>
              </w:rPr>
              <w:t xml:space="preserve"> утвержденного приказом Министерства труда и социальной защиты Российской Федерации от 13 марта 2017 г. № 258н (зарегистрированного Министерством юстиции Российской Федерации 3 апреля 2017 г., регистрационный № 46223)</w:t>
            </w:r>
          </w:p>
        </w:tc>
      </w:tr>
      <w:tr w:rsidR="00C228B4" w:rsidRPr="007F7F54" w14:paraId="37B1BF17" w14:textId="77777777" w:rsidTr="007F7F54">
        <w:tc>
          <w:tcPr>
            <w:tcW w:w="5000" w:type="pct"/>
            <w:shd w:val="clear" w:color="auto" w:fill="auto"/>
          </w:tcPr>
          <w:p w14:paraId="0C15B447" w14:textId="77777777" w:rsidR="0096343B" w:rsidRPr="007F7F54" w:rsidRDefault="0096343B" w:rsidP="007F7F54">
            <w:pPr>
              <w:widowControl/>
              <w:tabs>
                <w:tab w:val="center" w:pos="4677"/>
                <w:tab w:val="right" w:pos="9355"/>
              </w:tabs>
              <w:ind w:firstLine="720"/>
              <w:rPr>
                <w:rFonts w:cs="Arial"/>
                <w:caps/>
                <w:sz w:val="28"/>
                <w:szCs w:val="28"/>
                <w:lang w:val="de-DE"/>
              </w:rPr>
            </w:pPr>
            <w:r w:rsidRPr="007F7F54">
              <w:rPr>
                <w:rFonts w:cs="Arial"/>
                <w:caps/>
                <w:sz w:val="28"/>
                <w:szCs w:val="28"/>
              </w:rPr>
              <w:t xml:space="preserve"> </w:t>
            </w:r>
            <w:r w:rsidRPr="007F7F54">
              <w:rPr>
                <w:rFonts w:cs="Arial"/>
                <w:caps/>
                <w:sz w:val="28"/>
                <w:szCs w:val="28"/>
                <w:lang w:val="de-DE"/>
              </w:rPr>
              <w:t xml:space="preserve">- </w:t>
            </w:r>
            <w:r w:rsidRPr="007F7F54">
              <w:rPr>
                <w:rFonts w:cs="Arial"/>
                <w:i/>
                <w:caps/>
                <w:sz w:val="28"/>
                <w:szCs w:val="28"/>
                <w:lang w:val="x-none"/>
              </w:rPr>
              <w:t xml:space="preserve">(ПС </w:t>
            </w:r>
            <w:r w:rsidR="00FD41E9" w:rsidRPr="007F7F54">
              <w:rPr>
                <w:rFonts w:cs="Arial"/>
                <w:i/>
                <w:caps/>
                <w:sz w:val="28"/>
                <w:szCs w:val="28"/>
                <w:lang w:val="x-none"/>
              </w:rPr>
              <w:t>33.005 «</w:t>
            </w:r>
            <w:r w:rsidRPr="007F7F54">
              <w:rPr>
                <w:rFonts w:cs="Arial"/>
                <w:i/>
                <w:caps/>
                <w:sz w:val="28"/>
                <w:szCs w:val="28"/>
                <w:lang w:val="x-none"/>
              </w:rPr>
              <w:t>Специалист по техническому диагностированию и контролю технического состояния автотранспортных средств при периодическом техническом осмотре</w:t>
            </w:r>
            <w:r w:rsidR="00FD41E9" w:rsidRPr="007F7F54">
              <w:rPr>
                <w:rFonts w:cs="Arial"/>
                <w:i/>
                <w:caps/>
                <w:sz w:val="28"/>
                <w:szCs w:val="28"/>
                <w:lang w:val="x-none"/>
              </w:rPr>
              <w:t>»,</w:t>
            </w:r>
            <w:r w:rsidRPr="007F7F54">
              <w:rPr>
                <w:rFonts w:cs="Arial"/>
                <w:i/>
                <w:caps/>
                <w:sz w:val="28"/>
                <w:szCs w:val="28"/>
                <w:lang w:val="x-none"/>
              </w:rPr>
              <w:t xml:space="preserve"> утвержденного приказом Министерства труда и социальной защиты Российской Федерации от 23 марта 2015 г. № 187н (зарегистрирован Министерством юстиции Российской Федерации 29 апреля 2015 г., регистрационный № 37055.)</w:t>
            </w:r>
          </w:p>
        </w:tc>
      </w:tr>
      <w:tr w:rsidR="0096343B" w:rsidRPr="007F7F54" w14:paraId="51249F79" w14:textId="77777777" w:rsidTr="007F7F54">
        <w:tc>
          <w:tcPr>
            <w:tcW w:w="5000" w:type="pct"/>
            <w:shd w:val="clear" w:color="auto" w:fill="auto"/>
          </w:tcPr>
          <w:p w14:paraId="38FCB125" w14:textId="77777777" w:rsidR="0096343B" w:rsidRPr="007F7F54" w:rsidRDefault="0096343B" w:rsidP="007F7F54">
            <w:pPr>
              <w:widowControl/>
              <w:tabs>
                <w:tab w:val="center" w:pos="4677"/>
                <w:tab w:val="right" w:pos="9355"/>
              </w:tabs>
              <w:ind w:firstLine="720"/>
              <w:rPr>
                <w:rFonts w:cs="Arial"/>
                <w:caps/>
                <w:sz w:val="28"/>
                <w:szCs w:val="28"/>
                <w:lang w:val="de-DE"/>
              </w:rPr>
            </w:pPr>
            <w:r w:rsidRPr="007F7F54">
              <w:rPr>
                <w:rFonts w:cs="Arial"/>
                <w:caps/>
                <w:sz w:val="28"/>
                <w:szCs w:val="28"/>
              </w:rPr>
              <w:t xml:space="preserve"> </w:t>
            </w:r>
            <w:r w:rsidRPr="007F7F54">
              <w:rPr>
                <w:rFonts w:cs="Arial"/>
                <w:caps/>
                <w:sz w:val="28"/>
                <w:szCs w:val="28"/>
                <w:lang w:val="de-DE"/>
              </w:rPr>
              <w:t xml:space="preserve">- </w:t>
            </w:r>
            <w:r w:rsidRPr="007F7F54">
              <w:rPr>
                <w:rFonts w:cs="Arial"/>
                <w:i/>
                <w:caps/>
                <w:sz w:val="28"/>
                <w:szCs w:val="28"/>
                <w:lang w:val="x-none"/>
              </w:rPr>
              <w:t xml:space="preserve">(ПС </w:t>
            </w:r>
            <w:r w:rsidR="00FD41E9" w:rsidRPr="007F7F54">
              <w:rPr>
                <w:rFonts w:cs="Arial"/>
                <w:i/>
                <w:caps/>
                <w:sz w:val="28"/>
                <w:szCs w:val="28"/>
                <w:lang w:val="x-none"/>
              </w:rPr>
              <w:t>40.049 «</w:t>
            </w:r>
            <w:r w:rsidRPr="007F7F54">
              <w:rPr>
                <w:rFonts w:cs="Arial"/>
                <w:i/>
                <w:caps/>
                <w:sz w:val="28"/>
                <w:szCs w:val="28"/>
                <w:lang w:val="x-none"/>
              </w:rPr>
              <w:t>Специалист по логистике на транспорте". утвержденного приказом Министерства труда и социальной защиты Российской Федерации от 8 сентября 2014 года № 616н (зарегистрированного Министерством юстиции Российской Федерации 26 сентября 2014 года, регистрационный № 34134)</w:t>
            </w:r>
          </w:p>
        </w:tc>
      </w:tr>
    </w:tbl>
    <w:p w14:paraId="0506C64B" w14:textId="77777777" w:rsidR="0096343B" w:rsidRPr="00C228B4" w:rsidRDefault="0096343B" w:rsidP="0096343B">
      <w:pPr>
        <w:widowControl/>
        <w:ind w:firstLine="709"/>
        <w:rPr>
          <w:rFonts w:cs="Arial"/>
          <w:sz w:val="28"/>
          <w:szCs w:val="28"/>
        </w:rPr>
      </w:pPr>
      <w:r w:rsidRPr="00C228B4">
        <w:rPr>
          <w:rFonts w:cs="Arial"/>
          <w:sz w:val="28"/>
          <w:szCs w:val="28"/>
        </w:rPr>
        <w:t xml:space="preserve">Обобщенная трудовая </w:t>
      </w:r>
      <w:r w:rsidR="00FD41E9" w:rsidRPr="00C228B4">
        <w:rPr>
          <w:rFonts w:cs="Arial"/>
          <w:sz w:val="28"/>
          <w:szCs w:val="28"/>
        </w:rPr>
        <w:t>функция (</w:t>
      </w:r>
      <w:r w:rsidRPr="00C228B4">
        <w:rPr>
          <w:rFonts w:cs="Arial"/>
          <w:sz w:val="28"/>
          <w:szCs w:val="28"/>
        </w:rPr>
        <w:t xml:space="preserve">ищите в </w:t>
      </w:r>
      <w:proofErr w:type="spellStart"/>
      <w:r w:rsidRPr="00C228B4">
        <w:rPr>
          <w:rFonts w:cs="Arial"/>
          <w:sz w:val="28"/>
          <w:szCs w:val="28"/>
        </w:rPr>
        <w:t>проф</w:t>
      </w:r>
      <w:r w:rsidR="003902F7">
        <w:rPr>
          <w:rFonts w:cs="Arial"/>
          <w:sz w:val="28"/>
          <w:szCs w:val="28"/>
        </w:rPr>
        <w:t>с</w:t>
      </w:r>
      <w:r w:rsidRPr="00C228B4">
        <w:rPr>
          <w:rFonts w:cs="Arial"/>
          <w:sz w:val="28"/>
          <w:szCs w:val="28"/>
        </w:rPr>
        <w:t>тандартах</w:t>
      </w:r>
      <w:proofErr w:type="spellEnd"/>
      <w:r w:rsidRPr="00C228B4">
        <w:rPr>
          <w:rFonts w:cs="Arial"/>
          <w:sz w:val="28"/>
          <w:szCs w:val="28"/>
        </w:rPr>
        <w:t>)</w:t>
      </w:r>
    </w:p>
    <w:p w14:paraId="6FF1DCD9" w14:textId="77777777" w:rsidR="0096343B" w:rsidRPr="00C228B4" w:rsidRDefault="0096343B" w:rsidP="0096343B">
      <w:pPr>
        <w:widowControl/>
        <w:ind w:firstLine="709"/>
        <w:rPr>
          <w:rFonts w:cs="Arial"/>
          <w:sz w:val="28"/>
          <w:szCs w:val="28"/>
        </w:rPr>
      </w:pPr>
      <w:r w:rsidRPr="00C228B4">
        <w:rPr>
          <w:rFonts w:cs="Arial"/>
          <w:sz w:val="28"/>
          <w:szCs w:val="28"/>
        </w:rPr>
        <w:t xml:space="preserve">Трудовая функция – </w:t>
      </w:r>
    </w:p>
    <w:tbl>
      <w:tblPr>
        <w:tblW w:w="5000" w:type="pct"/>
        <w:tblLook w:val="01E0" w:firstRow="1" w:lastRow="1" w:firstColumn="1" w:lastColumn="1" w:noHBand="0" w:noVBand="0"/>
      </w:tblPr>
      <w:tblGrid>
        <w:gridCol w:w="9921"/>
      </w:tblGrid>
      <w:tr w:rsidR="00C228B4" w:rsidRPr="007F7F54" w14:paraId="5051A9EF" w14:textId="77777777" w:rsidTr="007F7F54">
        <w:tc>
          <w:tcPr>
            <w:tcW w:w="5000" w:type="pct"/>
            <w:shd w:val="clear" w:color="auto" w:fill="auto"/>
          </w:tcPr>
          <w:p w14:paraId="2CB2541D"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Использует знания основных законов математических и естественных наук, необходимых для решения инженерных задач в профессиональной деятельности</w:t>
            </w:r>
            <w:r w:rsidRPr="007F7F54">
              <w:rPr>
                <w:caps/>
                <w:sz w:val="28"/>
                <w:szCs w:val="28"/>
              </w:rPr>
              <w:t>.</w:t>
            </w:r>
          </w:p>
        </w:tc>
      </w:tr>
      <w:tr w:rsidR="00C228B4" w:rsidRPr="007F7F54" w14:paraId="2998F467" w14:textId="77777777" w:rsidTr="007F7F54">
        <w:tc>
          <w:tcPr>
            <w:tcW w:w="5000" w:type="pct"/>
            <w:shd w:val="clear" w:color="auto" w:fill="auto"/>
          </w:tcPr>
          <w:p w14:paraId="67F12803"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Определяет эффективность внедрения и использования новых решений в сфере эксплуатации наземных транспортно-технологических средств</w:t>
            </w:r>
            <w:r w:rsidRPr="007F7F54">
              <w:rPr>
                <w:caps/>
                <w:sz w:val="28"/>
                <w:szCs w:val="28"/>
              </w:rPr>
              <w:t>.</w:t>
            </w:r>
            <w:r w:rsidRPr="007F7F54">
              <w:rPr>
                <w:iCs/>
                <w:caps/>
                <w:spacing w:val="-6"/>
                <w:sz w:val="28"/>
                <w:szCs w:val="28"/>
              </w:rPr>
              <w:t xml:space="preserve"> </w:t>
            </w:r>
          </w:p>
        </w:tc>
      </w:tr>
      <w:tr w:rsidR="00C228B4" w:rsidRPr="007F7F54" w14:paraId="431F2BD2" w14:textId="77777777" w:rsidTr="007F7F54">
        <w:tc>
          <w:tcPr>
            <w:tcW w:w="5000" w:type="pct"/>
            <w:shd w:val="clear" w:color="auto" w:fill="auto"/>
          </w:tcPr>
          <w:p w14:paraId="6BE4C9D0"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Владеет методами поиска и анализа нормативных правовых документов, регламентирующих различные аспекты профессиональной деятельности в области эксплуатации наземных транспортно-технологических средств</w:t>
            </w:r>
            <w:r w:rsidRPr="007F7F54">
              <w:rPr>
                <w:rFonts w:cs="Arial"/>
                <w:caps/>
                <w:sz w:val="28"/>
                <w:szCs w:val="28"/>
              </w:rPr>
              <w:t>.</w:t>
            </w:r>
            <w:r w:rsidRPr="007F7F54">
              <w:rPr>
                <w:iCs/>
                <w:caps/>
                <w:spacing w:val="-6"/>
                <w:sz w:val="28"/>
                <w:szCs w:val="28"/>
              </w:rPr>
              <w:t xml:space="preserve"> </w:t>
            </w:r>
          </w:p>
        </w:tc>
      </w:tr>
      <w:tr w:rsidR="00C228B4" w:rsidRPr="007F7F54" w14:paraId="586A1DDA" w14:textId="77777777" w:rsidTr="007F7F54">
        <w:tc>
          <w:tcPr>
            <w:tcW w:w="5000" w:type="pct"/>
            <w:shd w:val="clear" w:color="auto" w:fill="auto"/>
          </w:tcPr>
          <w:p w14:paraId="1DE0E97D"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Применяет современные методы и средства метрологии, стандартизации и секртификации с использованием нормативной и правовой базы в профессиональной деятельности</w:t>
            </w:r>
            <w:r w:rsidRPr="007F7F54">
              <w:rPr>
                <w:rFonts w:cs="Arial"/>
                <w:caps/>
                <w:sz w:val="28"/>
                <w:szCs w:val="28"/>
              </w:rPr>
              <w:t>.</w:t>
            </w:r>
            <w:r w:rsidRPr="007F7F54">
              <w:rPr>
                <w:iCs/>
                <w:caps/>
                <w:spacing w:val="-6"/>
                <w:sz w:val="28"/>
                <w:szCs w:val="28"/>
              </w:rPr>
              <w:t xml:space="preserve"> </w:t>
            </w:r>
          </w:p>
        </w:tc>
      </w:tr>
      <w:tr w:rsidR="00C228B4" w:rsidRPr="007F7F54" w14:paraId="21BEC491" w14:textId="77777777" w:rsidTr="007F7F54">
        <w:tc>
          <w:tcPr>
            <w:tcW w:w="5000" w:type="pct"/>
            <w:shd w:val="clear" w:color="auto" w:fill="auto"/>
          </w:tcPr>
          <w:p w14:paraId="7A080BEF"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Участвует в проведении экспериментальных исследований и испытаний наземных транспортно-технологических машин и оборудования</w:t>
            </w:r>
            <w:r w:rsidRPr="007F7F54">
              <w:rPr>
                <w:rFonts w:cs="Arial"/>
                <w:caps/>
                <w:sz w:val="28"/>
                <w:szCs w:val="28"/>
              </w:rPr>
              <w:t>.</w:t>
            </w:r>
            <w:r w:rsidRPr="007F7F54">
              <w:rPr>
                <w:iCs/>
                <w:caps/>
                <w:spacing w:val="-6"/>
                <w:sz w:val="28"/>
                <w:szCs w:val="28"/>
              </w:rPr>
              <w:t xml:space="preserve"> </w:t>
            </w:r>
          </w:p>
        </w:tc>
      </w:tr>
      <w:tr w:rsidR="00C228B4" w:rsidRPr="007F7F54" w14:paraId="246483D8" w14:textId="77777777" w:rsidTr="007F7F54">
        <w:tc>
          <w:tcPr>
            <w:tcW w:w="5000" w:type="pct"/>
            <w:shd w:val="clear" w:color="auto" w:fill="auto"/>
          </w:tcPr>
          <w:p w14:paraId="2E87A227"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Обосновывает и применяет современные технологии и технические средства для обработки конструкционных материалов при изготовлении и ремонте деталей автомобилей и их компонентов</w:t>
            </w:r>
            <w:r w:rsidRPr="007F7F54">
              <w:rPr>
                <w:rFonts w:cs="Arial"/>
                <w:caps/>
                <w:sz w:val="28"/>
                <w:szCs w:val="28"/>
              </w:rPr>
              <w:t>.</w:t>
            </w:r>
            <w:r w:rsidRPr="007F7F54">
              <w:rPr>
                <w:iCs/>
                <w:caps/>
                <w:spacing w:val="-6"/>
                <w:sz w:val="28"/>
                <w:szCs w:val="28"/>
              </w:rPr>
              <w:t xml:space="preserve"> </w:t>
            </w:r>
          </w:p>
        </w:tc>
      </w:tr>
      <w:tr w:rsidR="00C228B4" w:rsidRPr="007F7F54" w14:paraId="2FA6DE5D" w14:textId="77777777" w:rsidTr="007F7F54">
        <w:tc>
          <w:tcPr>
            <w:tcW w:w="5000" w:type="pct"/>
            <w:shd w:val="clear" w:color="auto" w:fill="auto"/>
          </w:tcPr>
          <w:p w14:paraId="3F22A87F"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lastRenderedPageBreak/>
              <w:t>Принимать обоснованные управленческие решения по организации производства на основе научых исследований</w:t>
            </w:r>
            <w:r w:rsidRPr="007F7F54">
              <w:rPr>
                <w:rFonts w:cs="Arial"/>
                <w:caps/>
                <w:sz w:val="28"/>
                <w:szCs w:val="28"/>
              </w:rPr>
              <w:t>.</w:t>
            </w:r>
            <w:r w:rsidRPr="007F7F54">
              <w:rPr>
                <w:iCs/>
                <w:caps/>
                <w:spacing w:val="-6"/>
                <w:sz w:val="28"/>
                <w:szCs w:val="28"/>
              </w:rPr>
              <w:t xml:space="preserve"> </w:t>
            </w:r>
          </w:p>
        </w:tc>
      </w:tr>
      <w:tr w:rsidR="00C228B4" w:rsidRPr="007F7F54" w14:paraId="2983B71D" w14:textId="77777777" w:rsidTr="007F7F54">
        <w:tc>
          <w:tcPr>
            <w:tcW w:w="5000" w:type="pct"/>
            <w:shd w:val="clear" w:color="auto" w:fill="auto"/>
          </w:tcPr>
          <w:p w14:paraId="2FAD618A"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Определяет и оценивает последствия возможных решений инфомационных задач в профессиональной деятельности</w:t>
            </w:r>
            <w:r w:rsidRPr="007F7F54">
              <w:rPr>
                <w:rFonts w:cs="Arial"/>
                <w:caps/>
                <w:sz w:val="28"/>
                <w:szCs w:val="28"/>
              </w:rPr>
              <w:t>.</w:t>
            </w:r>
            <w:r w:rsidRPr="007F7F54">
              <w:rPr>
                <w:iCs/>
                <w:caps/>
                <w:spacing w:val="-6"/>
                <w:sz w:val="28"/>
                <w:szCs w:val="28"/>
              </w:rPr>
              <w:t xml:space="preserve"> </w:t>
            </w:r>
          </w:p>
        </w:tc>
      </w:tr>
      <w:tr w:rsidR="00C228B4" w:rsidRPr="007F7F54" w14:paraId="589A839B" w14:textId="77777777" w:rsidTr="007F7F54">
        <w:tc>
          <w:tcPr>
            <w:tcW w:w="5000" w:type="pct"/>
            <w:shd w:val="clear" w:color="auto" w:fill="auto"/>
          </w:tcPr>
          <w:p w14:paraId="3D148E0E"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Анализирует конструкцию транспортно-технологических средств с учетом требований к пассивной и активной безопасности</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13.001 Код Е/03.7 ТФ 3.5.3 Проведение испытаний новой (усовершенствованной) сельскохозяйственной техники)</w:t>
            </w:r>
            <w:r w:rsidRPr="007F7F54">
              <w:rPr>
                <w:iCs/>
                <w:caps/>
                <w:spacing w:val="-6"/>
                <w:sz w:val="28"/>
                <w:szCs w:val="28"/>
              </w:rPr>
              <w:t>.</w:t>
            </w:r>
          </w:p>
        </w:tc>
      </w:tr>
      <w:tr w:rsidR="00C228B4" w:rsidRPr="007F7F54" w14:paraId="328CA9B8" w14:textId="77777777" w:rsidTr="007F7F54">
        <w:tc>
          <w:tcPr>
            <w:tcW w:w="5000" w:type="pct"/>
            <w:shd w:val="clear" w:color="auto" w:fill="auto"/>
          </w:tcPr>
          <w:p w14:paraId="3AB7A6F4"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Готовит предложения по развитию и модернизации экспериментально-исследовательской базы организации</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31.010 Код D/04.7 ТФ 3.4.4 Подготовка предложений по развитию и модернизации экспериментально-исследовательской базы организации)</w:t>
            </w:r>
            <w:r w:rsidRPr="007F7F54">
              <w:rPr>
                <w:iCs/>
                <w:caps/>
                <w:spacing w:val="-6"/>
                <w:sz w:val="28"/>
                <w:szCs w:val="28"/>
              </w:rPr>
              <w:t>.</w:t>
            </w:r>
          </w:p>
        </w:tc>
      </w:tr>
      <w:tr w:rsidR="00C228B4" w:rsidRPr="007F7F54" w14:paraId="1919B7FD" w14:textId="77777777" w:rsidTr="007F7F54">
        <w:tc>
          <w:tcPr>
            <w:tcW w:w="5000" w:type="pct"/>
            <w:shd w:val="clear" w:color="auto" w:fill="auto"/>
          </w:tcPr>
          <w:p w14:paraId="5957D1D5"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Обеспечивает модернизацию и инновационное развитие производства</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31.017 Код D/03.6 ТФ 3.4.3 Обеспечение модернизации и инновационного развития производства)</w:t>
            </w:r>
            <w:r w:rsidRPr="007F7F54">
              <w:rPr>
                <w:iCs/>
                <w:caps/>
                <w:spacing w:val="-6"/>
                <w:sz w:val="28"/>
                <w:szCs w:val="28"/>
              </w:rPr>
              <w:t>.</w:t>
            </w:r>
          </w:p>
        </w:tc>
      </w:tr>
      <w:tr w:rsidR="00C228B4" w:rsidRPr="007F7F54" w14:paraId="3E8AAC6D" w14:textId="77777777" w:rsidTr="007F7F54">
        <w:tc>
          <w:tcPr>
            <w:tcW w:w="5000" w:type="pct"/>
            <w:shd w:val="clear" w:color="auto" w:fill="auto"/>
          </w:tcPr>
          <w:p w14:paraId="0AB43610"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Анализирует эффективность деятельности сервисного центра</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31.004 Код F/03.7 ТФ 3.6.3 Анализ эффективности деятельности сервисного центра)</w:t>
            </w:r>
            <w:r w:rsidRPr="007F7F54">
              <w:rPr>
                <w:iCs/>
                <w:caps/>
                <w:spacing w:val="-6"/>
                <w:sz w:val="28"/>
                <w:szCs w:val="28"/>
              </w:rPr>
              <w:t>.</w:t>
            </w:r>
          </w:p>
        </w:tc>
      </w:tr>
      <w:tr w:rsidR="00C228B4" w:rsidRPr="007F7F54" w14:paraId="16641DD5" w14:textId="77777777" w:rsidTr="007F7F54">
        <w:tc>
          <w:tcPr>
            <w:tcW w:w="5000" w:type="pct"/>
            <w:shd w:val="clear" w:color="auto" w:fill="auto"/>
          </w:tcPr>
          <w:p w14:paraId="6905964E"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Осуществляет технологическое проектирование и контроль процесса проведения технического осмотра</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33.005 Код D/04.7 ТФ 3.4.4 Технологическое проектирование и контроль процесса проведения технического осмотра)</w:t>
            </w:r>
            <w:r w:rsidRPr="007F7F54">
              <w:rPr>
                <w:iCs/>
                <w:caps/>
                <w:spacing w:val="-6"/>
                <w:sz w:val="28"/>
                <w:szCs w:val="28"/>
              </w:rPr>
              <w:t>.</w:t>
            </w:r>
          </w:p>
        </w:tc>
      </w:tr>
      <w:tr w:rsidR="00C228B4" w:rsidRPr="007F7F54" w14:paraId="3C78BB9C" w14:textId="77777777" w:rsidTr="007F7F54">
        <w:tc>
          <w:tcPr>
            <w:tcW w:w="5000" w:type="pct"/>
            <w:shd w:val="clear" w:color="auto" w:fill="auto"/>
          </w:tcPr>
          <w:p w14:paraId="19D932A6"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Контролирует ключевые финансовые показатели логистической деятельности по перевозке в цепи поставок</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40.049 Код С/02.7 ТФ-3.3.2   Контроль ключевых финансовых показателей логистической деятельности по перевозке в цепи поставок)</w:t>
            </w:r>
            <w:r w:rsidRPr="007F7F54">
              <w:rPr>
                <w:iCs/>
                <w:caps/>
                <w:spacing w:val="-6"/>
                <w:sz w:val="28"/>
                <w:szCs w:val="28"/>
              </w:rPr>
              <w:t>.</w:t>
            </w:r>
          </w:p>
        </w:tc>
      </w:tr>
      <w:tr w:rsidR="00C228B4" w:rsidRPr="007F7F54" w14:paraId="76FC3813" w14:textId="77777777" w:rsidTr="007F7F54">
        <w:tc>
          <w:tcPr>
            <w:tcW w:w="5000" w:type="pct"/>
            <w:shd w:val="clear" w:color="auto" w:fill="auto"/>
          </w:tcPr>
          <w:p w14:paraId="7EC21713"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Разрабатывает стратегии развития операционного направления логистической деятельности компании в области управления перевозками грузов в цепи поставок</w:t>
            </w:r>
            <w:r w:rsidRPr="007F7F54">
              <w:rPr>
                <w:caps/>
                <w:sz w:val="28"/>
                <w:szCs w:val="28"/>
              </w:rPr>
              <w:t>,</w:t>
            </w:r>
            <w:r w:rsidRPr="007F7F54">
              <w:rPr>
                <w:iCs/>
                <w:caps/>
                <w:spacing w:val="-6"/>
                <w:sz w:val="28"/>
                <w:szCs w:val="28"/>
              </w:rPr>
              <w:t xml:space="preserve"> </w:t>
            </w:r>
            <w:r w:rsidRPr="007F7F54">
              <w:rPr>
                <w:iCs/>
                <w:caps/>
                <w:spacing w:val="-6"/>
                <w:sz w:val="28"/>
                <w:szCs w:val="28"/>
                <w:lang w:val="x-none"/>
              </w:rPr>
              <w:t>(ПС 40.049 ТФ-3.4.1  D/01.7 Разработка стратегии развития операционного направления логистической деятельности компании в области управления перевозками грузов в цепи поставок)</w:t>
            </w:r>
            <w:r w:rsidRPr="007F7F54">
              <w:rPr>
                <w:iCs/>
                <w:caps/>
                <w:spacing w:val="-6"/>
                <w:sz w:val="28"/>
                <w:szCs w:val="28"/>
              </w:rPr>
              <w:t>.</w:t>
            </w:r>
          </w:p>
        </w:tc>
      </w:tr>
      <w:tr w:rsidR="00C228B4" w:rsidRPr="007F7F54" w14:paraId="300A515B" w14:textId="77777777" w:rsidTr="007F7F54">
        <w:tc>
          <w:tcPr>
            <w:tcW w:w="5000" w:type="pct"/>
            <w:shd w:val="clear" w:color="auto" w:fill="auto"/>
          </w:tcPr>
          <w:p w14:paraId="45001AA0"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Находит и критически анализирует информацию, необходимую для решения поставленной задачи</w:t>
            </w:r>
            <w:r w:rsidRPr="007F7F54">
              <w:rPr>
                <w:rFonts w:cs="Arial"/>
                <w:caps/>
                <w:sz w:val="28"/>
                <w:szCs w:val="28"/>
              </w:rPr>
              <w:t>.</w:t>
            </w:r>
          </w:p>
        </w:tc>
      </w:tr>
      <w:tr w:rsidR="00C228B4" w:rsidRPr="007F7F54" w14:paraId="23A4B631" w14:textId="77777777" w:rsidTr="007F7F54">
        <w:tc>
          <w:tcPr>
            <w:tcW w:w="5000" w:type="pct"/>
            <w:shd w:val="clear" w:color="auto" w:fill="auto"/>
          </w:tcPr>
          <w:p w14:paraId="16DFD2BF"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Понимает базовые принципы функционирования экономики, цели и механизмы основных видов государственной социально-экономической политики и ее влияние на индивида</w:t>
            </w:r>
            <w:r w:rsidRPr="007F7F54">
              <w:rPr>
                <w:rFonts w:cs="Arial"/>
                <w:caps/>
                <w:sz w:val="28"/>
                <w:szCs w:val="28"/>
              </w:rPr>
              <w:t>.</w:t>
            </w:r>
          </w:p>
        </w:tc>
      </w:tr>
      <w:tr w:rsidR="00C228B4" w:rsidRPr="007F7F54" w14:paraId="4CBDAE70" w14:textId="77777777" w:rsidTr="007F7F54">
        <w:tc>
          <w:tcPr>
            <w:tcW w:w="5000" w:type="pct"/>
            <w:shd w:val="clear" w:color="auto" w:fill="auto"/>
          </w:tcPr>
          <w:p w14:paraId="00EE3040"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lastRenderedPageBreak/>
              <w:t>Знает действующие правовые нормы, обеспечивающие борьбу с коррупцией в различных областях жизнедеятельности; способы профилактики коррупции и формирования нетерпимого отношения к ней</w:t>
            </w:r>
            <w:r w:rsidRPr="007F7F54">
              <w:rPr>
                <w:rFonts w:cs="Arial"/>
                <w:caps/>
                <w:sz w:val="28"/>
                <w:szCs w:val="28"/>
              </w:rPr>
              <w:t>.</w:t>
            </w:r>
          </w:p>
        </w:tc>
      </w:tr>
      <w:tr w:rsidR="00C228B4" w:rsidRPr="007F7F54" w14:paraId="7751B04E" w14:textId="77777777" w:rsidTr="007F7F54">
        <w:tc>
          <w:tcPr>
            <w:tcW w:w="5000" w:type="pct"/>
            <w:shd w:val="clear" w:color="auto" w:fill="auto"/>
          </w:tcPr>
          <w:p w14:paraId="23D9D874"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Формулирует в рамках поставленной цели проекта совокупность взаимосвязанных задач, обеспечивающих ее достижение и определяет ожидаемые результаты решения выделенных задач</w:t>
            </w:r>
            <w:r w:rsidRPr="007F7F54">
              <w:rPr>
                <w:rFonts w:cs="Arial"/>
                <w:caps/>
                <w:sz w:val="28"/>
                <w:szCs w:val="28"/>
              </w:rPr>
              <w:t>.</w:t>
            </w:r>
            <w:r w:rsidRPr="007F7F54">
              <w:rPr>
                <w:iCs/>
                <w:caps/>
                <w:spacing w:val="-6"/>
                <w:sz w:val="28"/>
                <w:szCs w:val="28"/>
              </w:rPr>
              <w:t xml:space="preserve"> </w:t>
            </w:r>
          </w:p>
        </w:tc>
      </w:tr>
      <w:tr w:rsidR="00C228B4" w:rsidRPr="007F7F54" w14:paraId="6AA5E761" w14:textId="77777777" w:rsidTr="007F7F54">
        <w:tc>
          <w:tcPr>
            <w:tcW w:w="5000" w:type="pct"/>
            <w:shd w:val="clear" w:color="auto" w:fill="auto"/>
          </w:tcPr>
          <w:p w14:paraId="13E59C32"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Понимает эффективность использования стратегии сотрудничества для достижения поставленной цели, определяет свою роль в команде</w:t>
            </w:r>
            <w:r w:rsidRPr="007F7F54">
              <w:rPr>
                <w:rFonts w:cs="Arial"/>
                <w:caps/>
                <w:sz w:val="28"/>
                <w:szCs w:val="28"/>
              </w:rPr>
              <w:t>.</w:t>
            </w:r>
            <w:r w:rsidRPr="007F7F54">
              <w:rPr>
                <w:iCs/>
                <w:caps/>
                <w:spacing w:val="-6"/>
                <w:sz w:val="28"/>
                <w:szCs w:val="28"/>
              </w:rPr>
              <w:t xml:space="preserve"> </w:t>
            </w:r>
          </w:p>
        </w:tc>
      </w:tr>
      <w:tr w:rsidR="00C228B4" w:rsidRPr="007F7F54" w14:paraId="17CF6C6E" w14:textId="77777777" w:rsidTr="007F7F54">
        <w:tc>
          <w:tcPr>
            <w:tcW w:w="5000" w:type="pct"/>
            <w:shd w:val="clear" w:color="auto" w:fill="auto"/>
          </w:tcPr>
          <w:p w14:paraId="79AA5D6F"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Демонстрирует умение выполнять перевод профессиональных текстов с иностранного (-ых) на государственный язык и обратно</w:t>
            </w:r>
            <w:r w:rsidRPr="007F7F54">
              <w:rPr>
                <w:rFonts w:cs="Arial"/>
                <w:caps/>
                <w:sz w:val="28"/>
                <w:szCs w:val="28"/>
              </w:rPr>
              <w:t>.</w:t>
            </w:r>
            <w:r w:rsidRPr="007F7F54">
              <w:rPr>
                <w:iCs/>
                <w:caps/>
                <w:spacing w:val="-6"/>
                <w:sz w:val="28"/>
                <w:szCs w:val="28"/>
              </w:rPr>
              <w:t xml:space="preserve"> </w:t>
            </w:r>
          </w:p>
        </w:tc>
      </w:tr>
      <w:tr w:rsidR="00C228B4" w:rsidRPr="007F7F54" w14:paraId="321B7B6E" w14:textId="77777777" w:rsidTr="007F7F54">
        <w:tc>
          <w:tcPr>
            <w:tcW w:w="5000" w:type="pct"/>
            <w:shd w:val="clear" w:color="auto" w:fill="auto"/>
          </w:tcPr>
          <w:p w14:paraId="0B7F6A3E"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Взаимодействует недискриминационно и конструктивно с людьми с учетом их социокультурных особенностей в целях успешного выполнения профессиональных задач и усиления социальной интеграции</w:t>
            </w:r>
            <w:r w:rsidRPr="007F7F54">
              <w:rPr>
                <w:rFonts w:cs="Arial"/>
                <w:caps/>
                <w:sz w:val="28"/>
                <w:szCs w:val="28"/>
              </w:rPr>
              <w:t>.</w:t>
            </w:r>
            <w:r w:rsidRPr="007F7F54">
              <w:rPr>
                <w:iCs/>
                <w:caps/>
                <w:spacing w:val="-6"/>
                <w:sz w:val="28"/>
                <w:szCs w:val="28"/>
              </w:rPr>
              <w:t xml:space="preserve"> </w:t>
            </w:r>
          </w:p>
        </w:tc>
      </w:tr>
      <w:tr w:rsidR="00C228B4" w:rsidRPr="007F7F54" w14:paraId="3424D18B" w14:textId="77777777" w:rsidTr="007F7F54">
        <w:tc>
          <w:tcPr>
            <w:tcW w:w="5000" w:type="pct"/>
            <w:shd w:val="clear" w:color="auto" w:fill="auto"/>
          </w:tcPr>
          <w:p w14:paraId="635AF98F"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Критически оценивает эффективность использования времени и других ресурсов при решения поставленных задач, а также относительно полученного результата</w:t>
            </w:r>
            <w:r w:rsidRPr="007F7F54">
              <w:rPr>
                <w:rFonts w:cs="Arial"/>
                <w:caps/>
                <w:sz w:val="28"/>
                <w:szCs w:val="28"/>
              </w:rPr>
              <w:t>.</w:t>
            </w:r>
            <w:r w:rsidRPr="007F7F54">
              <w:rPr>
                <w:iCs/>
                <w:caps/>
                <w:spacing w:val="-6"/>
                <w:sz w:val="28"/>
                <w:szCs w:val="28"/>
              </w:rPr>
              <w:t xml:space="preserve"> </w:t>
            </w:r>
          </w:p>
        </w:tc>
      </w:tr>
      <w:tr w:rsidR="00C228B4" w:rsidRPr="007F7F54" w14:paraId="04F47D31" w14:textId="77777777" w:rsidTr="007F7F54">
        <w:tc>
          <w:tcPr>
            <w:tcW w:w="5000" w:type="pct"/>
            <w:shd w:val="clear" w:color="auto" w:fill="auto"/>
          </w:tcPr>
          <w:p w14:paraId="03879F3C"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Использует основы физической культуры для осознанного выбора здоровье сберегающих технологий с учетом внутренних и внешних условий реализации конкретной профессиональной деятельности</w:t>
            </w:r>
            <w:r w:rsidRPr="007F7F54">
              <w:rPr>
                <w:rFonts w:cs="Arial"/>
                <w:caps/>
                <w:sz w:val="28"/>
                <w:szCs w:val="28"/>
              </w:rPr>
              <w:t>.</w:t>
            </w:r>
            <w:r w:rsidRPr="007F7F54">
              <w:rPr>
                <w:iCs/>
                <w:caps/>
                <w:spacing w:val="-6"/>
                <w:sz w:val="28"/>
                <w:szCs w:val="28"/>
              </w:rPr>
              <w:t xml:space="preserve"> </w:t>
            </w:r>
          </w:p>
        </w:tc>
      </w:tr>
      <w:tr w:rsidR="00C228B4" w:rsidRPr="007F7F54" w14:paraId="1490BED4" w14:textId="77777777" w:rsidTr="007F7F54">
        <w:tc>
          <w:tcPr>
            <w:tcW w:w="5000" w:type="pct"/>
            <w:shd w:val="clear" w:color="auto" w:fill="auto"/>
          </w:tcPr>
          <w:p w14:paraId="327383B7"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Осуществляет действия по предотвращению возникновения чрезвычайных ситуаций (природного и техногенного происхождения) на рабочем месте, в том числе с помощью средств защиты</w:t>
            </w:r>
            <w:r w:rsidRPr="007F7F54">
              <w:rPr>
                <w:rFonts w:cs="Arial"/>
                <w:caps/>
                <w:sz w:val="28"/>
                <w:szCs w:val="28"/>
              </w:rPr>
              <w:t>.</w:t>
            </w:r>
            <w:r w:rsidRPr="007F7F54">
              <w:rPr>
                <w:iCs/>
                <w:caps/>
                <w:spacing w:val="-6"/>
                <w:sz w:val="28"/>
                <w:szCs w:val="28"/>
              </w:rPr>
              <w:t xml:space="preserve"> </w:t>
            </w:r>
          </w:p>
        </w:tc>
      </w:tr>
      <w:tr w:rsidR="00DC23BE" w:rsidRPr="007F7F54" w14:paraId="573382C1" w14:textId="77777777" w:rsidTr="007F7F54">
        <w:tc>
          <w:tcPr>
            <w:tcW w:w="5000" w:type="pct"/>
            <w:shd w:val="clear" w:color="auto" w:fill="auto"/>
          </w:tcPr>
          <w:p w14:paraId="0FF5791A" w14:textId="77777777" w:rsidR="00DC23BE" w:rsidRPr="007F7F54" w:rsidRDefault="00DC23BE" w:rsidP="007F7F54">
            <w:pPr>
              <w:widowControl/>
              <w:tabs>
                <w:tab w:val="center" w:pos="4677"/>
                <w:tab w:val="right" w:pos="9355"/>
              </w:tabs>
              <w:ind w:firstLine="720"/>
              <w:rPr>
                <w:rFonts w:cs="Arial"/>
                <w:caps/>
                <w:sz w:val="28"/>
                <w:szCs w:val="28"/>
              </w:rPr>
            </w:pPr>
            <w:r w:rsidRPr="007F7F54">
              <w:rPr>
                <w:rFonts w:cs="Arial"/>
                <w:caps/>
                <w:sz w:val="28"/>
                <w:szCs w:val="28"/>
                <w:lang w:val="x-none"/>
              </w:rPr>
              <w:t>Имеет понятие об инклюзивной компетентности, ее компонентах и структуре, особенностях применения базовых дефектологических знаний в социальной и профессиональной сферах</w:t>
            </w:r>
            <w:r w:rsidRPr="007F7F54">
              <w:rPr>
                <w:rFonts w:cs="Arial"/>
                <w:caps/>
                <w:sz w:val="28"/>
                <w:szCs w:val="28"/>
              </w:rPr>
              <w:t>.</w:t>
            </w:r>
            <w:r w:rsidRPr="007F7F54">
              <w:rPr>
                <w:iCs/>
                <w:caps/>
                <w:spacing w:val="-6"/>
                <w:sz w:val="28"/>
                <w:szCs w:val="28"/>
              </w:rPr>
              <w:t xml:space="preserve"> </w:t>
            </w:r>
          </w:p>
        </w:tc>
      </w:tr>
    </w:tbl>
    <w:p w14:paraId="6E2C1BAC" w14:textId="77777777" w:rsidR="0096343B" w:rsidRPr="00C228B4" w:rsidRDefault="0096343B" w:rsidP="0096343B">
      <w:pPr>
        <w:widowControl/>
        <w:ind w:firstLine="709"/>
        <w:rPr>
          <w:rFonts w:cs="Arial"/>
          <w:sz w:val="28"/>
          <w:szCs w:val="28"/>
        </w:rPr>
      </w:pPr>
      <w:r w:rsidRPr="00C228B4">
        <w:rPr>
          <w:rFonts w:cs="Arial"/>
          <w:sz w:val="28"/>
          <w:szCs w:val="28"/>
        </w:rPr>
        <w:t>Трудовые действия, необходимые умения и знания (см. таблица 2.1):</w:t>
      </w:r>
    </w:p>
    <w:tbl>
      <w:tblPr>
        <w:tblW w:w="5000" w:type="pct"/>
        <w:tblLook w:val="01E0" w:firstRow="1" w:lastRow="1" w:firstColumn="1" w:lastColumn="1" w:noHBand="0" w:noVBand="0"/>
      </w:tblPr>
      <w:tblGrid>
        <w:gridCol w:w="9921"/>
      </w:tblGrid>
      <w:tr w:rsidR="00C228B4" w:rsidRPr="007F7F54" w14:paraId="6F28B2FF" w14:textId="77777777" w:rsidTr="007F7F54">
        <w:tc>
          <w:tcPr>
            <w:tcW w:w="5000" w:type="pct"/>
            <w:shd w:val="clear" w:color="auto" w:fill="auto"/>
          </w:tcPr>
          <w:p w14:paraId="2D2E9577"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рассчитывать и конструировать детали и узлы общего </w:t>
            </w:r>
            <w:proofErr w:type="gramStart"/>
            <w:r w:rsidRPr="007F7F54">
              <w:rPr>
                <w:rFonts w:cs="Arial"/>
                <w:caps/>
                <w:sz w:val="28"/>
                <w:szCs w:val="28"/>
                <w:lang w:val="x-none"/>
              </w:rPr>
              <w:t>назначения</w:t>
            </w:r>
            <w:r w:rsidR="002041E2" w:rsidRPr="007F7F54">
              <w:rPr>
                <w:rFonts w:cs="Arial"/>
                <w:caps/>
                <w:sz w:val="28"/>
                <w:szCs w:val="28"/>
              </w:rPr>
              <w:t xml:space="preserve">  (</w:t>
            </w:r>
            <w:proofErr w:type="gramEnd"/>
            <w:r w:rsidR="002041E2" w:rsidRPr="007F7F54">
              <w:rPr>
                <w:rFonts w:cs="Arial"/>
                <w:caps/>
                <w:sz w:val="28"/>
                <w:szCs w:val="28"/>
                <w:lang w:val="x-none"/>
              </w:rPr>
              <w:t>У8(ИД-04 /ОПК-1)</w:t>
            </w:r>
            <w:r w:rsidR="002041E2" w:rsidRPr="007F7F54">
              <w:rPr>
                <w:rFonts w:cs="Arial"/>
                <w:caps/>
                <w:sz w:val="28"/>
                <w:szCs w:val="28"/>
              </w:rPr>
              <w:t>)</w:t>
            </w:r>
          </w:p>
        </w:tc>
      </w:tr>
      <w:tr w:rsidR="00C228B4" w:rsidRPr="007F7F54" w14:paraId="3332B795" w14:textId="77777777" w:rsidTr="007F7F54">
        <w:tc>
          <w:tcPr>
            <w:tcW w:w="5000" w:type="pct"/>
            <w:shd w:val="clear" w:color="auto" w:fill="auto"/>
          </w:tcPr>
          <w:p w14:paraId="0767C665"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методикой определения экономической эффективности при внедрении новых решений в сфере эксплуатации транспортных </w:t>
            </w:r>
            <w:proofErr w:type="gramStart"/>
            <w:r w:rsidRPr="007F7F54">
              <w:rPr>
                <w:rFonts w:cs="Arial"/>
                <w:caps/>
                <w:sz w:val="28"/>
                <w:szCs w:val="28"/>
                <w:lang w:val="x-none"/>
              </w:rPr>
              <w:t>срадств</w:t>
            </w:r>
            <w:r w:rsidR="002041E2" w:rsidRPr="007F7F54">
              <w:rPr>
                <w:rFonts w:cs="Arial"/>
                <w:caps/>
                <w:sz w:val="28"/>
                <w:szCs w:val="28"/>
              </w:rPr>
              <w:t xml:space="preserve">  (</w:t>
            </w:r>
            <w:proofErr w:type="gramEnd"/>
            <w:r w:rsidR="002041E2" w:rsidRPr="007F7F54">
              <w:rPr>
                <w:rFonts w:cs="Arial"/>
                <w:caps/>
                <w:sz w:val="28"/>
                <w:szCs w:val="28"/>
                <w:lang w:val="x-none"/>
              </w:rPr>
              <w:t>В1(ИД-03 /ОПК-2)</w:t>
            </w:r>
            <w:r w:rsidR="002041E2" w:rsidRPr="007F7F54">
              <w:rPr>
                <w:rFonts w:cs="Arial"/>
                <w:caps/>
                <w:sz w:val="28"/>
                <w:szCs w:val="28"/>
              </w:rPr>
              <w:t>)</w:t>
            </w:r>
          </w:p>
        </w:tc>
      </w:tr>
      <w:tr w:rsidR="00C228B4" w:rsidRPr="007F7F54" w14:paraId="5863D401" w14:textId="77777777" w:rsidTr="007F7F54">
        <w:tc>
          <w:tcPr>
            <w:tcW w:w="5000" w:type="pct"/>
            <w:shd w:val="clear" w:color="auto" w:fill="auto"/>
          </w:tcPr>
          <w:p w14:paraId="3BB98D05"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проводить поиск информации по стандартам и справочным материалам для оформления конструкторской документации в соответствии с требованиями </w:t>
            </w:r>
            <w:r w:rsidR="00FD41E9" w:rsidRPr="007F7F54">
              <w:rPr>
                <w:rFonts w:cs="Arial"/>
                <w:caps/>
                <w:sz w:val="28"/>
                <w:szCs w:val="28"/>
                <w:lang w:val="x-none"/>
              </w:rPr>
              <w:t>ЕСКД</w:t>
            </w:r>
            <w:r w:rsidR="00FD41E9" w:rsidRPr="007F7F54">
              <w:rPr>
                <w:rFonts w:cs="Arial"/>
                <w:caps/>
                <w:sz w:val="28"/>
                <w:szCs w:val="28"/>
              </w:rPr>
              <w:t xml:space="preserve"> (</w:t>
            </w:r>
            <w:r w:rsidR="002041E2" w:rsidRPr="007F7F54">
              <w:rPr>
                <w:rFonts w:cs="Arial"/>
                <w:caps/>
                <w:sz w:val="28"/>
                <w:szCs w:val="28"/>
                <w:lang w:val="x-none"/>
              </w:rPr>
              <w:t>У2(ИД-01 /ОПК-3)</w:t>
            </w:r>
            <w:r w:rsidR="002041E2" w:rsidRPr="007F7F54">
              <w:rPr>
                <w:rFonts w:cs="Arial"/>
                <w:caps/>
                <w:sz w:val="28"/>
                <w:szCs w:val="28"/>
              </w:rPr>
              <w:t>)</w:t>
            </w:r>
          </w:p>
        </w:tc>
      </w:tr>
      <w:tr w:rsidR="00C228B4" w:rsidRPr="007F7F54" w14:paraId="23066CD0" w14:textId="77777777" w:rsidTr="007F7F54">
        <w:tc>
          <w:tcPr>
            <w:tcW w:w="5000" w:type="pct"/>
            <w:shd w:val="clear" w:color="auto" w:fill="auto"/>
          </w:tcPr>
          <w:p w14:paraId="08C90661"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lastRenderedPageBreak/>
              <w:t xml:space="preserve">- </w:t>
            </w:r>
            <w:r w:rsidRPr="007F7F54">
              <w:rPr>
                <w:rFonts w:cs="Arial"/>
                <w:caps/>
                <w:sz w:val="28"/>
                <w:szCs w:val="28"/>
                <w:lang w:val="x-none"/>
              </w:rPr>
              <w:t xml:space="preserve">Уметь: работать с литературными источниками, правильно оформлять ссылки на </w:t>
            </w:r>
            <w:r w:rsidR="00FD41E9" w:rsidRPr="007F7F54">
              <w:rPr>
                <w:rFonts w:cs="Arial"/>
                <w:caps/>
                <w:sz w:val="28"/>
                <w:szCs w:val="28"/>
                <w:lang w:val="x-none"/>
              </w:rPr>
              <w:t>источники</w:t>
            </w:r>
            <w:r w:rsidR="00FD41E9" w:rsidRPr="007F7F54">
              <w:rPr>
                <w:rFonts w:cs="Arial"/>
                <w:caps/>
                <w:sz w:val="28"/>
                <w:szCs w:val="28"/>
              </w:rPr>
              <w:t xml:space="preserve"> (</w:t>
            </w:r>
            <w:r w:rsidR="002041E2" w:rsidRPr="007F7F54">
              <w:rPr>
                <w:rFonts w:cs="Arial"/>
                <w:caps/>
                <w:sz w:val="28"/>
                <w:szCs w:val="28"/>
                <w:lang w:val="x-none"/>
              </w:rPr>
              <w:t>У3(ИД-07 /ОПК-3)</w:t>
            </w:r>
            <w:r w:rsidR="002041E2" w:rsidRPr="007F7F54">
              <w:rPr>
                <w:rFonts w:cs="Arial"/>
                <w:caps/>
                <w:sz w:val="28"/>
                <w:szCs w:val="28"/>
              </w:rPr>
              <w:t>)</w:t>
            </w:r>
          </w:p>
        </w:tc>
      </w:tr>
      <w:tr w:rsidR="00C228B4" w:rsidRPr="007F7F54" w14:paraId="53E4067F" w14:textId="77777777" w:rsidTr="007F7F54">
        <w:tc>
          <w:tcPr>
            <w:tcW w:w="5000" w:type="pct"/>
            <w:shd w:val="clear" w:color="auto" w:fill="auto"/>
          </w:tcPr>
          <w:p w14:paraId="48893C88"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Знать: назначение и составные части электронной информационно-образовательной среды </w:t>
            </w:r>
            <w:r w:rsidR="00FD41E9" w:rsidRPr="007F7F54">
              <w:rPr>
                <w:rFonts w:cs="Arial"/>
                <w:caps/>
                <w:sz w:val="28"/>
                <w:szCs w:val="28"/>
                <w:lang w:val="x-none"/>
              </w:rPr>
              <w:t>университета</w:t>
            </w:r>
            <w:r w:rsidR="00FD41E9" w:rsidRPr="007F7F54">
              <w:rPr>
                <w:rFonts w:cs="Arial"/>
                <w:caps/>
                <w:sz w:val="28"/>
                <w:szCs w:val="28"/>
              </w:rPr>
              <w:t xml:space="preserve"> (</w:t>
            </w:r>
            <w:r w:rsidR="002041E2" w:rsidRPr="007F7F54">
              <w:rPr>
                <w:rFonts w:cs="Arial"/>
                <w:caps/>
                <w:sz w:val="28"/>
                <w:szCs w:val="28"/>
                <w:lang w:val="x-none"/>
              </w:rPr>
              <w:t>З1(ИД-04 /ОПК-4)</w:t>
            </w:r>
            <w:r w:rsidR="002041E2" w:rsidRPr="007F7F54">
              <w:rPr>
                <w:rFonts w:cs="Arial"/>
                <w:caps/>
                <w:sz w:val="28"/>
                <w:szCs w:val="28"/>
              </w:rPr>
              <w:t>)</w:t>
            </w:r>
          </w:p>
        </w:tc>
      </w:tr>
      <w:tr w:rsidR="00C228B4" w:rsidRPr="007F7F54" w14:paraId="61789D6E" w14:textId="77777777" w:rsidTr="007F7F54">
        <w:tc>
          <w:tcPr>
            <w:tcW w:w="5000" w:type="pct"/>
            <w:shd w:val="clear" w:color="auto" w:fill="auto"/>
          </w:tcPr>
          <w:p w14:paraId="6DDA0ED9"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правильно смоделировать рабочее место по выполнению технического обслуживания и ремонта транспортно-технологических </w:t>
            </w:r>
            <w:r w:rsidR="00FD41E9" w:rsidRPr="007F7F54">
              <w:rPr>
                <w:rFonts w:cs="Arial"/>
                <w:caps/>
                <w:sz w:val="28"/>
                <w:szCs w:val="28"/>
                <w:lang w:val="x-none"/>
              </w:rPr>
              <w:t>средств</w:t>
            </w:r>
            <w:r w:rsidR="00FD41E9" w:rsidRPr="007F7F54">
              <w:rPr>
                <w:rFonts w:cs="Arial"/>
                <w:caps/>
                <w:sz w:val="28"/>
                <w:szCs w:val="28"/>
              </w:rPr>
              <w:t xml:space="preserve"> (</w:t>
            </w:r>
            <w:r w:rsidR="002041E2" w:rsidRPr="007F7F54">
              <w:rPr>
                <w:rFonts w:cs="Arial"/>
                <w:caps/>
                <w:sz w:val="28"/>
                <w:szCs w:val="28"/>
                <w:lang w:val="x-none"/>
              </w:rPr>
              <w:t>У1(ИД-03 /ОПК-5)</w:t>
            </w:r>
            <w:r w:rsidR="002041E2" w:rsidRPr="007F7F54">
              <w:rPr>
                <w:rFonts w:cs="Arial"/>
                <w:caps/>
                <w:sz w:val="28"/>
                <w:szCs w:val="28"/>
              </w:rPr>
              <w:t>)</w:t>
            </w:r>
          </w:p>
        </w:tc>
      </w:tr>
      <w:tr w:rsidR="00C228B4" w:rsidRPr="007F7F54" w14:paraId="09830851" w14:textId="77777777" w:rsidTr="007F7F54">
        <w:tc>
          <w:tcPr>
            <w:tcW w:w="5000" w:type="pct"/>
            <w:shd w:val="clear" w:color="auto" w:fill="auto"/>
          </w:tcPr>
          <w:p w14:paraId="6B3C75E0"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разрабатывать эффективное </w:t>
            </w:r>
            <w:r w:rsidR="00FD41E9" w:rsidRPr="007F7F54">
              <w:rPr>
                <w:rFonts w:cs="Arial"/>
                <w:caps/>
                <w:sz w:val="28"/>
                <w:szCs w:val="28"/>
                <w:lang w:val="x-none"/>
              </w:rPr>
              <w:t>обеспечение трудовой</w:t>
            </w:r>
            <w:r w:rsidRPr="007F7F54">
              <w:rPr>
                <w:rFonts w:cs="Arial"/>
                <w:caps/>
                <w:sz w:val="28"/>
                <w:szCs w:val="28"/>
                <w:lang w:val="x-none"/>
              </w:rPr>
              <w:t xml:space="preserve"> деятельности на транспортных </w:t>
            </w:r>
            <w:r w:rsidR="00FD41E9" w:rsidRPr="007F7F54">
              <w:rPr>
                <w:rFonts w:cs="Arial"/>
                <w:caps/>
                <w:sz w:val="28"/>
                <w:szCs w:val="28"/>
                <w:lang w:val="x-none"/>
              </w:rPr>
              <w:t>предприятиях</w:t>
            </w:r>
            <w:r w:rsidR="00FD41E9" w:rsidRPr="007F7F54">
              <w:rPr>
                <w:rFonts w:cs="Arial"/>
                <w:caps/>
                <w:sz w:val="28"/>
                <w:szCs w:val="28"/>
              </w:rPr>
              <w:t xml:space="preserve"> (</w:t>
            </w:r>
            <w:r w:rsidR="002041E2" w:rsidRPr="007F7F54">
              <w:rPr>
                <w:rFonts w:cs="Arial"/>
                <w:caps/>
                <w:sz w:val="28"/>
                <w:szCs w:val="28"/>
                <w:lang w:val="x-none"/>
              </w:rPr>
              <w:t>У1(ИД-04 /ОПК-6)</w:t>
            </w:r>
            <w:r w:rsidR="002041E2" w:rsidRPr="007F7F54">
              <w:rPr>
                <w:rFonts w:cs="Arial"/>
                <w:caps/>
                <w:sz w:val="28"/>
                <w:szCs w:val="28"/>
              </w:rPr>
              <w:t>)</w:t>
            </w:r>
          </w:p>
        </w:tc>
      </w:tr>
      <w:tr w:rsidR="00C228B4" w:rsidRPr="007F7F54" w14:paraId="4F387BCC" w14:textId="77777777" w:rsidTr="007F7F54">
        <w:tc>
          <w:tcPr>
            <w:tcW w:w="5000" w:type="pct"/>
            <w:shd w:val="clear" w:color="auto" w:fill="auto"/>
          </w:tcPr>
          <w:p w14:paraId="02E2BB4F"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Знает </w:t>
            </w:r>
            <w:r w:rsidR="00FD41E9" w:rsidRPr="007F7F54">
              <w:rPr>
                <w:rFonts w:cs="Arial"/>
                <w:caps/>
                <w:sz w:val="28"/>
                <w:szCs w:val="28"/>
                <w:lang w:val="x-none"/>
              </w:rPr>
              <w:t>информационные технологии,</w:t>
            </w:r>
            <w:r w:rsidRPr="007F7F54">
              <w:rPr>
                <w:rFonts w:cs="Arial"/>
                <w:caps/>
                <w:sz w:val="28"/>
                <w:szCs w:val="28"/>
                <w:lang w:val="x-none"/>
              </w:rPr>
              <w:t xml:space="preserve"> применяемые на </w:t>
            </w:r>
            <w:r w:rsidR="00FD41E9" w:rsidRPr="007F7F54">
              <w:rPr>
                <w:rFonts w:cs="Arial"/>
                <w:caps/>
                <w:sz w:val="28"/>
                <w:szCs w:val="28"/>
                <w:lang w:val="x-none"/>
              </w:rPr>
              <w:t>транспорте</w:t>
            </w:r>
            <w:r w:rsidR="00FD41E9" w:rsidRPr="007F7F54">
              <w:rPr>
                <w:rFonts w:cs="Arial"/>
                <w:caps/>
                <w:sz w:val="28"/>
                <w:szCs w:val="28"/>
              </w:rPr>
              <w:t xml:space="preserve"> (</w:t>
            </w:r>
            <w:r w:rsidR="002041E2" w:rsidRPr="007F7F54">
              <w:rPr>
                <w:rFonts w:cs="Arial"/>
                <w:caps/>
                <w:sz w:val="28"/>
                <w:szCs w:val="28"/>
                <w:lang w:val="x-none"/>
              </w:rPr>
              <w:t>З1(ИД-02 /ОПК-7)</w:t>
            </w:r>
            <w:r w:rsidR="002041E2" w:rsidRPr="007F7F54">
              <w:rPr>
                <w:rFonts w:cs="Arial"/>
                <w:caps/>
                <w:sz w:val="28"/>
                <w:szCs w:val="28"/>
              </w:rPr>
              <w:t>)</w:t>
            </w:r>
          </w:p>
        </w:tc>
      </w:tr>
      <w:tr w:rsidR="00C228B4" w:rsidRPr="007F7F54" w14:paraId="17D57B63" w14:textId="77777777" w:rsidTr="007F7F54">
        <w:tc>
          <w:tcPr>
            <w:tcW w:w="5000" w:type="pct"/>
            <w:shd w:val="clear" w:color="auto" w:fill="auto"/>
          </w:tcPr>
          <w:p w14:paraId="44F2207F"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проводить стендовые, лабораторно-полевые и полевые испытания по определению функциональных показателей </w:t>
            </w:r>
            <w:r w:rsidR="00FD41E9" w:rsidRPr="007F7F54">
              <w:rPr>
                <w:rFonts w:cs="Arial"/>
                <w:caps/>
                <w:sz w:val="28"/>
                <w:szCs w:val="28"/>
                <w:lang w:val="x-none"/>
              </w:rPr>
              <w:t>автотранспортной техники</w:t>
            </w:r>
            <w:r w:rsidR="00FD41E9" w:rsidRPr="007F7F54">
              <w:rPr>
                <w:rFonts w:cs="Arial"/>
                <w:caps/>
                <w:sz w:val="28"/>
                <w:szCs w:val="28"/>
              </w:rPr>
              <w:t xml:space="preserve"> (</w:t>
            </w:r>
            <w:r w:rsidR="002041E2" w:rsidRPr="007F7F54">
              <w:rPr>
                <w:rFonts w:cs="Arial"/>
                <w:caps/>
                <w:sz w:val="28"/>
                <w:szCs w:val="28"/>
                <w:lang w:val="x-none"/>
              </w:rPr>
              <w:t>У1(ИД-01 /ПК-1)</w:t>
            </w:r>
            <w:r w:rsidR="002041E2" w:rsidRPr="007F7F54">
              <w:rPr>
                <w:rFonts w:cs="Arial"/>
                <w:caps/>
                <w:sz w:val="28"/>
                <w:szCs w:val="28"/>
              </w:rPr>
              <w:t>)</w:t>
            </w:r>
          </w:p>
        </w:tc>
      </w:tr>
      <w:tr w:rsidR="00C228B4" w:rsidRPr="007F7F54" w14:paraId="20BEC5C9" w14:textId="77777777" w:rsidTr="007F7F54">
        <w:tc>
          <w:tcPr>
            <w:tcW w:w="5000" w:type="pct"/>
            <w:shd w:val="clear" w:color="auto" w:fill="auto"/>
          </w:tcPr>
          <w:p w14:paraId="73EB30DF"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Знать: методы системного анализа транспортно-технологических </w:t>
            </w:r>
            <w:r w:rsidR="00FD41E9" w:rsidRPr="007F7F54">
              <w:rPr>
                <w:rFonts w:cs="Arial"/>
                <w:caps/>
                <w:sz w:val="28"/>
                <w:szCs w:val="28"/>
                <w:lang w:val="x-none"/>
              </w:rPr>
              <w:t>средств</w:t>
            </w:r>
            <w:r w:rsidR="00FD41E9" w:rsidRPr="007F7F54">
              <w:rPr>
                <w:rFonts w:cs="Arial"/>
                <w:caps/>
                <w:sz w:val="28"/>
                <w:szCs w:val="28"/>
              </w:rPr>
              <w:t xml:space="preserve"> (</w:t>
            </w:r>
            <w:r w:rsidR="002041E2" w:rsidRPr="007F7F54">
              <w:rPr>
                <w:rFonts w:cs="Arial"/>
                <w:caps/>
                <w:sz w:val="28"/>
                <w:szCs w:val="28"/>
                <w:lang w:val="x-none"/>
              </w:rPr>
              <w:t>З2(ИД-04 /ПК-1)</w:t>
            </w:r>
            <w:r w:rsidR="002041E2" w:rsidRPr="007F7F54">
              <w:rPr>
                <w:rFonts w:cs="Arial"/>
                <w:caps/>
                <w:sz w:val="28"/>
                <w:szCs w:val="28"/>
              </w:rPr>
              <w:t>)</w:t>
            </w:r>
          </w:p>
        </w:tc>
      </w:tr>
      <w:tr w:rsidR="00C228B4" w:rsidRPr="007F7F54" w14:paraId="61E7D932" w14:textId="77777777" w:rsidTr="007F7F54">
        <w:tc>
          <w:tcPr>
            <w:tcW w:w="5000" w:type="pct"/>
            <w:shd w:val="clear" w:color="auto" w:fill="auto"/>
          </w:tcPr>
          <w:p w14:paraId="51B683B7"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анализировать результаты научно-исследовательских работ, предлагать решения по внедрению и освоению новых технологий и </w:t>
            </w:r>
            <w:r w:rsidR="00FD41E9" w:rsidRPr="007F7F54">
              <w:rPr>
                <w:rFonts w:cs="Arial"/>
                <w:caps/>
                <w:sz w:val="28"/>
                <w:szCs w:val="28"/>
                <w:lang w:val="x-none"/>
              </w:rPr>
              <w:t>материалов</w:t>
            </w:r>
            <w:r w:rsidR="00FD41E9" w:rsidRPr="007F7F54">
              <w:rPr>
                <w:rFonts w:cs="Arial"/>
                <w:caps/>
                <w:sz w:val="28"/>
                <w:szCs w:val="28"/>
              </w:rPr>
              <w:t xml:space="preserve"> (</w:t>
            </w:r>
            <w:r w:rsidR="002041E2" w:rsidRPr="007F7F54">
              <w:rPr>
                <w:rFonts w:cs="Arial"/>
                <w:caps/>
                <w:sz w:val="28"/>
                <w:szCs w:val="28"/>
                <w:lang w:val="x-none"/>
              </w:rPr>
              <w:t>У1(ИД-07 /ПК-2)</w:t>
            </w:r>
            <w:r w:rsidR="002041E2" w:rsidRPr="007F7F54">
              <w:rPr>
                <w:rFonts w:cs="Arial"/>
                <w:caps/>
                <w:sz w:val="28"/>
                <w:szCs w:val="28"/>
              </w:rPr>
              <w:t>)</w:t>
            </w:r>
          </w:p>
        </w:tc>
      </w:tr>
      <w:tr w:rsidR="00C228B4" w:rsidRPr="007F7F54" w14:paraId="6C541C45" w14:textId="77777777" w:rsidTr="007F7F54">
        <w:tc>
          <w:tcPr>
            <w:tcW w:w="5000" w:type="pct"/>
            <w:shd w:val="clear" w:color="auto" w:fill="auto"/>
          </w:tcPr>
          <w:p w14:paraId="16844B94"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анализировать показатели процессов сервисного </w:t>
            </w:r>
            <w:r w:rsidR="00FD41E9" w:rsidRPr="007F7F54">
              <w:rPr>
                <w:rFonts w:cs="Arial"/>
                <w:caps/>
                <w:sz w:val="28"/>
                <w:szCs w:val="28"/>
                <w:lang w:val="x-none"/>
              </w:rPr>
              <w:t>центра, разрабатывать</w:t>
            </w:r>
            <w:r w:rsidRPr="007F7F54">
              <w:rPr>
                <w:rFonts w:cs="Arial"/>
                <w:caps/>
                <w:sz w:val="28"/>
                <w:szCs w:val="28"/>
                <w:lang w:val="x-none"/>
              </w:rPr>
              <w:t xml:space="preserve"> предложения по совершенствованию сервисного обслуживания с учетом оценки удовлетворенности </w:t>
            </w:r>
            <w:r w:rsidR="00FD41E9" w:rsidRPr="007F7F54">
              <w:rPr>
                <w:rFonts w:cs="Arial"/>
                <w:caps/>
                <w:sz w:val="28"/>
                <w:szCs w:val="28"/>
                <w:lang w:val="x-none"/>
              </w:rPr>
              <w:t>потребителей</w:t>
            </w:r>
            <w:r w:rsidR="00FD41E9" w:rsidRPr="007F7F54">
              <w:rPr>
                <w:rFonts w:cs="Arial"/>
                <w:caps/>
                <w:sz w:val="28"/>
                <w:szCs w:val="28"/>
              </w:rPr>
              <w:t xml:space="preserve"> (</w:t>
            </w:r>
            <w:r w:rsidR="002041E2" w:rsidRPr="007F7F54">
              <w:rPr>
                <w:rFonts w:cs="Arial"/>
                <w:caps/>
                <w:sz w:val="28"/>
                <w:szCs w:val="28"/>
                <w:lang w:val="x-none"/>
              </w:rPr>
              <w:t>У1(ИД-01 /ПК-3)</w:t>
            </w:r>
            <w:r w:rsidR="002041E2" w:rsidRPr="007F7F54">
              <w:rPr>
                <w:rFonts w:cs="Arial"/>
                <w:caps/>
                <w:sz w:val="28"/>
                <w:szCs w:val="28"/>
              </w:rPr>
              <w:t>)</w:t>
            </w:r>
          </w:p>
        </w:tc>
      </w:tr>
      <w:tr w:rsidR="00C228B4" w:rsidRPr="007F7F54" w14:paraId="6F5DB76C" w14:textId="77777777" w:rsidTr="007F7F54">
        <w:tc>
          <w:tcPr>
            <w:tcW w:w="5000" w:type="pct"/>
            <w:shd w:val="clear" w:color="auto" w:fill="auto"/>
          </w:tcPr>
          <w:p w14:paraId="71CD630C"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способами обеспечения внедрения методов и средств технического диагностирования новых систем транспортных </w:t>
            </w:r>
            <w:r w:rsidR="00FD41E9" w:rsidRPr="007F7F54">
              <w:rPr>
                <w:rFonts w:cs="Arial"/>
                <w:caps/>
                <w:sz w:val="28"/>
                <w:szCs w:val="28"/>
                <w:lang w:val="x-none"/>
              </w:rPr>
              <w:t>средств</w:t>
            </w:r>
            <w:r w:rsidR="00FD41E9" w:rsidRPr="007F7F54">
              <w:rPr>
                <w:rFonts w:cs="Arial"/>
                <w:caps/>
                <w:sz w:val="28"/>
                <w:szCs w:val="28"/>
              </w:rPr>
              <w:t xml:space="preserve"> (</w:t>
            </w:r>
            <w:r w:rsidR="002041E2" w:rsidRPr="007F7F54">
              <w:rPr>
                <w:rFonts w:cs="Arial"/>
                <w:caps/>
                <w:sz w:val="28"/>
                <w:szCs w:val="28"/>
                <w:lang w:val="x-none"/>
              </w:rPr>
              <w:t>В1(ИД-05 /ПК-3)</w:t>
            </w:r>
            <w:r w:rsidR="002041E2" w:rsidRPr="007F7F54">
              <w:rPr>
                <w:rFonts w:cs="Arial"/>
                <w:caps/>
                <w:sz w:val="28"/>
                <w:szCs w:val="28"/>
              </w:rPr>
              <w:t>)</w:t>
            </w:r>
          </w:p>
        </w:tc>
      </w:tr>
      <w:tr w:rsidR="00C228B4" w:rsidRPr="007F7F54" w14:paraId="6FB84698" w14:textId="77777777" w:rsidTr="007F7F54">
        <w:tc>
          <w:tcPr>
            <w:tcW w:w="5000" w:type="pct"/>
            <w:shd w:val="clear" w:color="auto" w:fill="auto"/>
          </w:tcPr>
          <w:p w14:paraId="79529202"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Знать: правила использования средств технического диагностирования и методы измерения параметров рабочих процессов узлов, агрегатов и систем транспортных </w:t>
            </w:r>
            <w:r w:rsidR="00FD41E9" w:rsidRPr="007F7F54">
              <w:rPr>
                <w:rFonts w:cs="Arial"/>
                <w:caps/>
                <w:sz w:val="28"/>
                <w:szCs w:val="28"/>
                <w:lang w:val="x-none"/>
              </w:rPr>
              <w:t>средств</w:t>
            </w:r>
            <w:r w:rsidR="00FD41E9" w:rsidRPr="007F7F54">
              <w:rPr>
                <w:rFonts w:cs="Arial"/>
                <w:caps/>
                <w:sz w:val="28"/>
                <w:szCs w:val="28"/>
              </w:rPr>
              <w:t xml:space="preserve"> (</w:t>
            </w:r>
            <w:r w:rsidR="002041E2" w:rsidRPr="007F7F54">
              <w:rPr>
                <w:rFonts w:cs="Arial"/>
                <w:caps/>
                <w:sz w:val="28"/>
                <w:szCs w:val="28"/>
                <w:lang w:val="x-none"/>
              </w:rPr>
              <w:t>З1(ИД-05 /ПК-3)</w:t>
            </w:r>
            <w:r w:rsidR="002041E2" w:rsidRPr="007F7F54">
              <w:rPr>
                <w:rFonts w:cs="Arial"/>
                <w:caps/>
                <w:sz w:val="28"/>
                <w:szCs w:val="28"/>
              </w:rPr>
              <w:t>)</w:t>
            </w:r>
          </w:p>
        </w:tc>
      </w:tr>
      <w:tr w:rsidR="00C228B4" w:rsidRPr="007F7F54" w14:paraId="3F5D3786" w14:textId="77777777" w:rsidTr="007F7F54">
        <w:tc>
          <w:tcPr>
            <w:tcW w:w="5000" w:type="pct"/>
            <w:shd w:val="clear" w:color="auto" w:fill="auto"/>
          </w:tcPr>
          <w:p w14:paraId="0B791667"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методикой системы контроля затрат по перевозкам пассажиров и </w:t>
            </w:r>
            <w:r w:rsidR="001F2F44" w:rsidRPr="007F7F54">
              <w:rPr>
                <w:rFonts w:cs="Arial"/>
                <w:caps/>
                <w:sz w:val="28"/>
                <w:szCs w:val="28"/>
                <w:lang w:val="x-none"/>
              </w:rPr>
              <w:t>грузов</w:t>
            </w:r>
            <w:r w:rsidR="001F2F44" w:rsidRPr="007F7F54">
              <w:rPr>
                <w:rFonts w:cs="Arial"/>
                <w:caps/>
                <w:sz w:val="28"/>
                <w:szCs w:val="28"/>
              </w:rPr>
              <w:t xml:space="preserve"> (</w:t>
            </w:r>
            <w:r w:rsidR="002041E2" w:rsidRPr="007F7F54">
              <w:rPr>
                <w:rFonts w:cs="Arial"/>
                <w:caps/>
                <w:sz w:val="28"/>
                <w:szCs w:val="28"/>
                <w:lang w:val="x-none"/>
              </w:rPr>
              <w:t>В1(ИД-02 /ПК-4)</w:t>
            </w:r>
            <w:r w:rsidR="002041E2" w:rsidRPr="007F7F54">
              <w:rPr>
                <w:rFonts w:cs="Arial"/>
                <w:caps/>
                <w:sz w:val="28"/>
                <w:szCs w:val="28"/>
              </w:rPr>
              <w:t>)</w:t>
            </w:r>
          </w:p>
        </w:tc>
      </w:tr>
      <w:tr w:rsidR="00C228B4" w:rsidRPr="007F7F54" w14:paraId="72285CA7" w14:textId="77777777" w:rsidTr="007F7F54">
        <w:tc>
          <w:tcPr>
            <w:tcW w:w="5000" w:type="pct"/>
            <w:shd w:val="clear" w:color="auto" w:fill="auto"/>
          </w:tcPr>
          <w:p w14:paraId="7627DBCE"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Знать: структуру управления </w:t>
            </w:r>
            <w:r w:rsidR="001F2F44" w:rsidRPr="007F7F54">
              <w:rPr>
                <w:rFonts w:cs="Arial"/>
                <w:caps/>
                <w:sz w:val="28"/>
                <w:szCs w:val="28"/>
                <w:lang w:val="x-none"/>
              </w:rPr>
              <w:t>организацией</w:t>
            </w:r>
            <w:r w:rsidR="001F2F44" w:rsidRPr="007F7F54">
              <w:rPr>
                <w:rFonts w:cs="Arial"/>
                <w:caps/>
                <w:sz w:val="28"/>
                <w:szCs w:val="28"/>
              </w:rPr>
              <w:t xml:space="preserve"> (</w:t>
            </w:r>
            <w:r w:rsidR="002041E2" w:rsidRPr="007F7F54">
              <w:rPr>
                <w:rFonts w:cs="Arial"/>
                <w:caps/>
                <w:sz w:val="28"/>
                <w:szCs w:val="28"/>
                <w:lang w:val="x-none"/>
              </w:rPr>
              <w:t>З3(ИД-06 /ПК-4)</w:t>
            </w:r>
            <w:r w:rsidR="002041E2" w:rsidRPr="007F7F54">
              <w:rPr>
                <w:rFonts w:cs="Arial"/>
                <w:caps/>
                <w:sz w:val="28"/>
                <w:szCs w:val="28"/>
              </w:rPr>
              <w:t>)</w:t>
            </w:r>
          </w:p>
        </w:tc>
      </w:tr>
      <w:tr w:rsidR="00C228B4" w:rsidRPr="007F7F54" w14:paraId="2C793E0A" w14:textId="77777777" w:rsidTr="007F7F54">
        <w:tc>
          <w:tcPr>
            <w:tcW w:w="5000" w:type="pct"/>
            <w:shd w:val="clear" w:color="auto" w:fill="auto"/>
          </w:tcPr>
          <w:p w14:paraId="11776563"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навыками поиска информации, критического ее анализа для </w:t>
            </w:r>
            <w:r w:rsidR="001F2F44" w:rsidRPr="007F7F54">
              <w:rPr>
                <w:rFonts w:cs="Arial"/>
                <w:caps/>
                <w:sz w:val="28"/>
                <w:szCs w:val="28"/>
                <w:lang w:val="x-none"/>
              </w:rPr>
              <w:t>решения поставленной</w:t>
            </w:r>
            <w:r w:rsidRPr="007F7F54">
              <w:rPr>
                <w:rFonts w:cs="Arial"/>
                <w:caps/>
                <w:sz w:val="28"/>
                <w:szCs w:val="28"/>
                <w:lang w:val="x-none"/>
              </w:rPr>
              <w:t xml:space="preserve"> </w:t>
            </w:r>
            <w:r w:rsidR="001F2F44" w:rsidRPr="007F7F54">
              <w:rPr>
                <w:rFonts w:cs="Arial"/>
                <w:caps/>
                <w:sz w:val="28"/>
                <w:szCs w:val="28"/>
                <w:lang w:val="x-none"/>
              </w:rPr>
              <w:t>задачи</w:t>
            </w:r>
            <w:r w:rsidR="001F2F44" w:rsidRPr="007F7F54">
              <w:rPr>
                <w:rFonts w:cs="Arial"/>
                <w:caps/>
                <w:sz w:val="28"/>
                <w:szCs w:val="28"/>
              </w:rPr>
              <w:t xml:space="preserve"> (</w:t>
            </w:r>
            <w:r w:rsidR="002041E2" w:rsidRPr="007F7F54">
              <w:rPr>
                <w:rFonts w:cs="Arial"/>
                <w:caps/>
                <w:sz w:val="28"/>
                <w:szCs w:val="28"/>
                <w:lang w:val="x-none"/>
              </w:rPr>
              <w:t>В5(ИД-02 /УК-1)</w:t>
            </w:r>
            <w:r w:rsidR="002041E2" w:rsidRPr="007F7F54">
              <w:rPr>
                <w:rFonts w:cs="Arial"/>
                <w:caps/>
                <w:sz w:val="28"/>
                <w:szCs w:val="28"/>
              </w:rPr>
              <w:t>)</w:t>
            </w:r>
          </w:p>
        </w:tc>
      </w:tr>
      <w:tr w:rsidR="00C228B4" w:rsidRPr="007F7F54" w14:paraId="3DABB759" w14:textId="77777777" w:rsidTr="007F7F54">
        <w:tc>
          <w:tcPr>
            <w:tcW w:w="5000" w:type="pct"/>
            <w:shd w:val="clear" w:color="auto" w:fill="auto"/>
          </w:tcPr>
          <w:p w14:paraId="424DCC84"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применять экономическую терминологию, лексику и основные экономические категории при выполнении выпускной квалификационной </w:t>
            </w:r>
            <w:r w:rsidR="001F2F44" w:rsidRPr="007F7F54">
              <w:rPr>
                <w:rFonts w:cs="Arial"/>
                <w:caps/>
                <w:sz w:val="28"/>
                <w:szCs w:val="28"/>
                <w:lang w:val="x-none"/>
              </w:rPr>
              <w:t>работы</w:t>
            </w:r>
            <w:r w:rsidR="001F2F44" w:rsidRPr="007F7F54">
              <w:rPr>
                <w:rFonts w:cs="Arial"/>
                <w:caps/>
                <w:sz w:val="28"/>
                <w:szCs w:val="28"/>
              </w:rPr>
              <w:t xml:space="preserve"> (</w:t>
            </w:r>
            <w:r w:rsidR="002041E2" w:rsidRPr="007F7F54">
              <w:rPr>
                <w:rFonts w:cs="Arial"/>
                <w:caps/>
                <w:sz w:val="28"/>
                <w:szCs w:val="28"/>
                <w:lang w:val="x-none"/>
              </w:rPr>
              <w:t>У2(ИД-01 /УК-10)</w:t>
            </w:r>
            <w:r w:rsidR="002041E2" w:rsidRPr="007F7F54">
              <w:rPr>
                <w:rFonts w:cs="Arial"/>
                <w:caps/>
                <w:sz w:val="28"/>
                <w:szCs w:val="28"/>
              </w:rPr>
              <w:t>)</w:t>
            </w:r>
          </w:p>
        </w:tc>
      </w:tr>
      <w:tr w:rsidR="00C228B4" w:rsidRPr="007F7F54" w14:paraId="1298DDAB" w14:textId="77777777" w:rsidTr="007F7F54">
        <w:tc>
          <w:tcPr>
            <w:tcW w:w="5000" w:type="pct"/>
            <w:shd w:val="clear" w:color="auto" w:fill="auto"/>
          </w:tcPr>
          <w:p w14:paraId="7FA5B189" w14:textId="77777777" w:rsidR="0096343B" w:rsidRPr="00421576"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анализировать правовые нормы, обеспечивающие борьбу с коррупцией в профессиональной </w:t>
            </w:r>
            <w:r w:rsidRPr="007F7F54">
              <w:rPr>
                <w:rFonts w:cs="Arial"/>
                <w:caps/>
                <w:sz w:val="28"/>
                <w:szCs w:val="28"/>
                <w:lang w:val="x-none"/>
              </w:rPr>
              <w:lastRenderedPageBreak/>
              <w:t xml:space="preserve">деятельности и формировать нетерпимое отношение к коррупционному </w:t>
            </w:r>
            <w:r w:rsidR="001F2F44" w:rsidRPr="007F7F54">
              <w:rPr>
                <w:rFonts w:cs="Arial"/>
                <w:caps/>
                <w:sz w:val="28"/>
                <w:szCs w:val="28"/>
                <w:lang w:val="x-none"/>
              </w:rPr>
              <w:t>поведению</w:t>
            </w:r>
            <w:r w:rsidR="001F2F44" w:rsidRPr="007F7F54">
              <w:rPr>
                <w:rFonts w:cs="Arial"/>
                <w:caps/>
                <w:sz w:val="28"/>
                <w:szCs w:val="28"/>
              </w:rPr>
              <w:t xml:space="preserve"> (</w:t>
            </w:r>
            <w:r w:rsidR="002041E2" w:rsidRPr="007F7F54">
              <w:rPr>
                <w:rFonts w:cs="Arial"/>
                <w:caps/>
                <w:sz w:val="28"/>
                <w:szCs w:val="28"/>
                <w:lang w:val="x-none"/>
              </w:rPr>
              <w:t>У2(ИД-03 /УК-11)</w:t>
            </w:r>
            <w:r w:rsidR="002041E2" w:rsidRPr="007F7F54">
              <w:rPr>
                <w:rFonts w:cs="Arial"/>
                <w:caps/>
                <w:sz w:val="28"/>
                <w:szCs w:val="28"/>
              </w:rPr>
              <w:t>)</w:t>
            </w:r>
          </w:p>
        </w:tc>
      </w:tr>
      <w:tr w:rsidR="00C228B4" w:rsidRPr="007F7F54" w14:paraId="7FC17490" w14:textId="77777777" w:rsidTr="007F7F54">
        <w:tc>
          <w:tcPr>
            <w:tcW w:w="5000" w:type="pct"/>
            <w:shd w:val="clear" w:color="auto" w:fill="auto"/>
          </w:tcPr>
          <w:p w14:paraId="0D7C9735"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lastRenderedPageBreak/>
              <w:t xml:space="preserve">- </w:t>
            </w:r>
            <w:r w:rsidRPr="007F7F54">
              <w:rPr>
                <w:rFonts w:cs="Arial"/>
                <w:caps/>
                <w:sz w:val="28"/>
                <w:szCs w:val="28"/>
                <w:lang w:val="x-none"/>
              </w:rPr>
              <w:t xml:space="preserve">Знать: методы оптимального решения взаимосвязанных задач в рамках поставленной цели выпускной квалификационной </w:t>
            </w:r>
            <w:r w:rsidR="001F2F44" w:rsidRPr="007F7F54">
              <w:rPr>
                <w:rFonts w:cs="Arial"/>
                <w:caps/>
                <w:sz w:val="28"/>
                <w:szCs w:val="28"/>
                <w:lang w:val="x-none"/>
              </w:rPr>
              <w:t>работы</w:t>
            </w:r>
            <w:r w:rsidR="001F2F44" w:rsidRPr="007F7F54">
              <w:rPr>
                <w:rFonts w:cs="Arial"/>
                <w:caps/>
                <w:sz w:val="28"/>
                <w:szCs w:val="28"/>
              </w:rPr>
              <w:t xml:space="preserve"> (</w:t>
            </w:r>
            <w:r w:rsidR="002041E2" w:rsidRPr="007F7F54">
              <w:rPr>
                <w:rFonts w:cs="Arial"/>
                <w:caps/>
                <w:sz w:val="28"/>
                <w:szCs w:val="28"/>
                <w:lang w:val="x-none"/>
              </w:rPr>
              <w:t>З3(ИД-05 /УК-2)</w:t>
            </w:r>
            <w:r w:rsidR="002041E2" w:rsidRPr="007F7F54">
              <w:rPr>
                <w:rFonts w:cs="Arial"/>
                <w:caps/>
                <w:sz w:val="28"/>
                <w:szCs w:val="28"/>
              </w:rPr>
              <w:t>)</w:t>
            </w:r>
          </w:p>
        </w:tc>
      </w:tr>
      <w:tr w:rsidR="00C228B4" w:rsidRPr="007F7F54" w14:paraId="44984410" w14:textId="77777777" w:rsidTr="007F7F54">
        <w:tc>
          <w:tcPr>
            <w:tcW w:w="5000" w:type="pct"/>
            <w:shd w:val="clear" w:color="auto" w:fill="auto"/>
          </w:tcPr>
          <w:p w14:paraId="3BA1ADE0"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формировать совокупность взаимосвязанных задач в рамках поставленной цели выпускной квалификационной работы и определять ожидаемые результаты их </w:t>
            </w:r>
            <w:r w:rsidR="001F2F44" w:rsidRPr="007F7F54">
              <w:rPr>
                <w:rFonts w:cs="Arial"/>
                <w:caps/>
                <w:sz w:val="28"/>
                <w:szCs w:val="28"/>
                <w:lang w:val="x-none"/>
              </w:rPr>
              <w:t>решения</w:t>
            </w:r>
            <w:r w:rsidR="001F2F44" w:rsidRPr="007F7F54">
              <w:rPr>
                <w:rFonts w:cs="Arial"/>
                <w:caps/>
                <w:sz w:val="28"/>
                <w:szCs w:val="28"/>
              </w:rPr>
              <w:t xml:space="preserve"> (</w:t>
            </w:r>
            <w:r w:rsidR="002041E2" w:rsidRPr="007F7F54">
              <w:rPr>
                <w:rFonts w:cs="Arial"/>
                <w:caps/>
                <w:sz w:val="28"/>
                <w:szCs w:val="28"/>
                <w:lang w:val="x-none"/>
              </w:rPr>
              <w:t>У4(ИД-05 /УК-2)</w:t>
            </w:r>
            <w:r w:rsidR="002041E2" w:rsidRPr="007F7F54">
              <w:rPr>
                <w:rFonts w:cs="Arial"/>
                <w:caps/>
                <w:sz w:val="28"/>
                <w:szCs w:val="28"/>
              </w:rPr>
              <w:t>)</w:t>
            </w:r>
          </w:p>
        </w:tc>
      </w:tr>
      <w:tr w:rsidR="00C228B4" w:rsidRPr="007F7F54" w14:paraId="373AE347" w14:textId="77777777" w:rsidTr="007F7F54">
        <w:tc>
          <w:tcPr>
            <w:tcW w:w="5000" w:type="pct"/>
            <w:shd w:val="clear" w:color="auto" w:fill="auto"/>
          </w:tcPr>
          <w:p w14:paraId="207803EA"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методикой оптимального решения взаимосвязанных задач в рамках поставленной цели выпускной квалификационной </w:t>
            </w:r>
            <w:r w:rsidR="001F2F44" w:rsidRPr="007F7F54">
              <w:rPr>
                <w:rFonts w:cs="Arial"/>
                <w:caps/>
                <w:sz w:val="28"/>
                <w:szCs w:val="28"/>
                <w:lang w:val="x-none"/>
              </w:rPr>
              <w:t>работы</w:t>
            </w:r>
            <w:r w:rsidR="001F2F44" w:rsidRPr="007F7F54">
              <w:rPr>
                <w:rFonts w:cs="Arial"/>
                <w:caps/>
                <w:sz w:val="28"/>
                <w:szCs w:val="28"/>
              </w:rPr>
              <w:t xml:space="preserve"> (</w:t>
            </w:r>
            <w:r w:rsidR="002041E2" w:rsidRPr="007F7F54">
              <w:rPr>
                <w:rFonts w:cs="Arial"/>
                <w:caps/>
                <w:sz w:val="28"/>
                <w:szCs w:val="28"/>
                <w:lang w:val="x-none"/>
              </w:rPr>
              <w:t>В4(ИД-05 /УК-2)</w:t>
            </w:r>
            <w:r w:rsidR="002041E2" w:rsidRPr="007F7F54">
              <w:rPr>
                <w:rFonts w:cs="Arial"/>
                <w:caps/>
                <w:sz w:val="28"/>
                <w:szCs w:val="28"/>
              </w:rPr>
              <w:t>)</w:t>
            </w:r>
          </w:p>
        </w:tc>
      </w:tr>
      <w:tr w:rsidR="00C228B4" w:rsidRPr="007F7F54" w14:paraId="213471DD" w14:textId="77777777" w:rsidTr="007F7F54">
        <w:tc>
          <w:tcPr>
            <w:tcW w:w="5000" w:type="pct"/>
            <w:shd w:val="clear" w:color="auto" w:fill="auto"/>
          </w:tcPr>
          <w:p w14:paraId="692DE844"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стратегией сотрудничества для достижения поставленной </w:t>
            </w:r>
            <w:r w:rsidR="001F2F44" w:rsidRPr="007F7F54">
              <w:rPr>
                <w:rFonts w:cs="Arial"/>
                <w:caps/>
                <w:sz w:val="28"/>
                <w:szCs w:val="28"/>
                <w:lang w:val="x-none"/>
              </w:rPr>
              <w:t>цели</w:t>
            </w:r>
            <w:r w:rsidR="001F2F44" w:rsidRPr="007F7F54">
              <w:rPr>
                <w:rFonts w:cs="Arial"/>
                <w:caps/>
                <w:sz w:val="28"/>
                <w:szCs w:val="28"/>
              </w:rPr>
              <w:t xml:space="preserve"> (</w:t>
            </w:r>
            <w:r w:rsidR="002041E2" w:rsidRPr="007F7F54">
              <w:rPr>
                <w:rFonts w:cs="Arial"/>
                <w:caps/>
                <w:sz w:val="28"/>
                <w:szCs w:val="28"/>
                <w:lang w:val="x-none"/>
              </w:rPr>
              <w:t>В1(ИД-02 /УК-3)</w:t>
            </w:r>
            <w:r w:rsidR="002041E2" w:rsidRPr="007F7F54">
              <w:rPr>
                <w:rFonts w:cs="Arial"/>
                <w:caps/>
                <w:sz w:val="28"/>
                <w:szCs w:val="28"/>
              </w:rPr>
              <w:t>)</w:t>
            </w:r>
          </w:p>
        </w:tc>
      </w:tr>
      <w:tr w:rsidR="00C228B4" w:rsidRPr="007F7F54" w14:paraId="6487E14E" w14:textId="77777777" w:rsidTr="007F7F54">
        <w:tc>
          <w:tcPr>
            <w:tcW w:w="5000" w:type="pct"/>
            <w:shd w:val="clear" w:color="auto" w:fill="auto"/>
          </w:tcPr>
          <w:p w14:paraId="7400FA1B"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искать информацию по теме выпускной квалификационной работы на иностранном </w:t>
            </w:r>
            <w:r w:rsidR="001F2F44" w:rsidRPr="007F7F54">
              <w:rPr>
                <w:rFonts w:cs="Arial"/>
                <w:caps/>
                <w:sz w:val="28"/>
                <w:szCs w:val="28"/>
                <w:lang w:val="x-none"/>
              </w:rPr>
              <w:t>языке</w:t>
            </w:r>
            <w:r w:rsidR="001F2F44" w:rsidRPr="007F7F54">
              <w:rPr>
                <w:rFonts w:cs="Arial"/>
                <w:caps/>
                <w:sz w:val="28"/>
                <w:szCs w:val="28"/>
              </w:rPr>
              <w:t xml:space="preserve"> (</w:t>
            </w:r>
            <w:r w:rsidR="002041E2" w:rsidRPr="007F7F54">
              <w:rPr>
                <w:rFonts w:cs="Arial"/>
                <w:caps/>
                <w:sz w:val="28"/>
                <w:szCs w:val="28"/>
                <w:lang w:val="x-none"/>
              </w:rPr>
              <w:t>У1(ИД-04 /УК-4)</w:t>
            </w:r>
            <w:r w:rsidR="002041E2" w:rsidRPr="007F7F54">
              <w:rPr>
                <w:rFonts w:cs="Arial"/>
                <w:caps/>
                <w:sz w:val="28"/>
                <w:szCs w:val="28"/>
              </w:rPr>
              <w:t>)</w:t>
            </w:r>
          </w:p>
        </w:tc>
      </w:tr>
      <w:tr w:rsidR="00C228B4" w:rsidRPr="007F7F54" w14:paraId="3AC4274A" w14:textId="77777777" w:rsidTr="007F7F54">
        <w:tc>
          <w:tcPr>
            <w:tcW w:w="5000" w:type="pct"/>
            <w:shd w:val="clear" w:color="auto" w:fill="auto"/>
          </w:tcPr>
          <w:p w14:paraId="4BDB6525"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навыками взаимодействия с людьми с учетом их социокультурных особенностей в целях решения профессиональных задач и усиления социальной </w:t>
            </w:r>
            <w:r w:rsidR="001F2F44" w:rsidRPr="007F7F54">
              <w:rPr>
                <w:rFonts w:cs="Arial"/>
                <w:caps/>
                <w:sz w:val="28"/>
                <w:szCs w:val="28"/>
                <w:lang w:val="x-none"/>
              </w:rPr>
              <w:t>интеграции</w:t>
            </w:r>
            <w:r w:rsidR="001F2F44" w:rsidRPr="007F7F54">
              <w:rPr>
                <w:rFonts w:cs="Arial"/>
                <w:caps/>
                <w:sz w:val="28"/>
                <w:szCs w:val="28"/>
              </w:rPr>
              <w:t xml:space="preserve"> (</w:t>
            </w:r>
            <w:r w:rsidR="002041E2" w:rsidRPr="007F7F54">
              <w:rPr>
                <w:rFonts w:cs="Arial"/>
                <w:caps/>
                <w:sz w:val="28"/>
                <w:szCs w:val="28"/>
                <w:lang w:val="x-none"/>
              </w:rPr>
              <w:t>В3(ИД-05 /УК-5)</w:t>
            </w:r>
            <w:r w:rsidR="002041E2" w:rsidRPr="007F7F54">
              <w:rPr>
                <w:rFonts w:cs="Arial"/>
                <w:caps/>
                <w:sz w:val="28"/>
                <w:szCs w:val="28"/>
              </w:rPr>
              <w:t>)</w:t>
            </w:r>
          </w:p>
        </w:tc>
      </w:tr>
      <w:tr w:rsidR="00C228B4" w:rsidRPr="007F7F54" w14:paraId="0E651897" w14:textId="77777777" w:rsidTr="007F7F54">
        <w:tc>
          <w:tcPr>
            <w:tcW w:w="5000" w:type="pct"/>
            <w:shd w:val="clear" w:color="auto" w:fill="auto"/>
          </w:tcPr>
          <w:p w14:paraId="12241C79"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Владеть: приемами эффективного использования личностных возможностей при решении поставленных в выпускной квалификационной работе </w:t>
            </w:r>
            <w:r w:rsidR="00FD41E9" w:rsidRPr="007F7F54">
              <w:rPr>
                <w:rFonts w:cs="Arial"/>
                <w:caps/>
                <w:sz w:val="28"/>
                <w:szCs w:val="28"/>
                <w:lang w:val="x-none"/>
              </w:rPr>
              <w:t>задач</w:t>
            </w:r>
            <w:r w:rsidR="00FD41E9" w:rsidRPr="007F7F54">
              <w:rPr>
                <w:rFonts w:cs="Arial"/>
                <w:caps/>
                <w:sz w:val="28"/>
                <w:szCs w:val="28"/>
              </w:rPr>
              <w:t xml:space="preserve"> (</w:t>
            </w:r>
            <w:r w:rsidR="002041E2" w:rsidRPr="007F7F54">
              <w:rPr>
                <w:rFonts w:cs="Arial"/>
                <w:caps/>
                <w:sz w:val="28"/>
                <w:szCs w:val="28"/>
                <w:lang w:val="x-none"/>
              </w:rPr>
              <w:t>В2(ИД-02 /УК-6)</w:t>
            </w:r>
            <w:r w:rsidR="002041E2" w:rsidRPr="007F7F54">
              <w:rPr>
                <w:rFonts w:cs="Arial"/>
                <w:caps/>
                <w:sz w:val="28"/>
                <w:szCs w:val="28"/>
              </w:rPr>
              <w:t>)</w:t>
            </w:r>
          </w:p>
        </w:tc>
      </w:tr>
      <w:tr w:rsidR="00C228B4" w:rsidRPr="007F7F54" w14:paraId="0D00703F" w14:textId="77777777" w:rsidTr="007F7F54">
        <w:tc>
          <w:tcPr>
            <w:tcW w:w="5000" w:type="pct"/>
            <w:shd w:val="clear" w:color="auto" w:fill="auto"/>
          </w:tcPr>
          <w:p w14:paraId="576D0909"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Знать: уровень необходимой физической подготовки и методы ее поддержания при реализации профессиональных </w:t>
            </w:r>
            <w:r w:rsidR="00FD41E9" w:rsidRPr="007F7F54">
              <w:rPr>
                <w:rFonts w:cs="Arial"/>
                <w:caps/>
                <w:sz w:val="28"/>
                <w:szCs w:val="28"/>
                <w:lang w:val="x-none"/>
              </w:rPr>
              <w:t>технологий</w:t>
            </w:r>
            <w:r w:rsidR="00FD41E9" w:rsidRPr="007F7F54">
              <w:rPr>
                <w:rFonts w:cs="Arial"/>
                <w:caps/>
                <w:sz w:val="28"/>
                <w:szCs w:val="28"/>
              </w:rPr>
              <w:t xml:space="preserve"> (</w:t>
            </w:r>
            <w:r w:rsidR="002041E2" w:rsidRPr="007F7F54">
              <w:rPr>
                <w:rFonts w:cs="Arial"/>
                <w:caps/>
                <w:sz w:val="28"/>
                <w:szCs w:val="28"/>
                <w:lang w:val="x-none"/>
              </w:rPr>
              <w:t>З5(ИД-01 /УК-7)</w:t>
            </w:r>
            <w:r w:rsidR="002041E2" w:rsidRPr="007F7F54">
              <w:rPr>
                <w:rFonts w:cs="Arial"/>
                <w:caps/>
                <w:sz w:val="28"/>
                <w:szCs w:val="28"/>
              </w:rPr>
              <w:t>)</w:t>
            </w:r>
          </w:p>
        </w:tc>
      </w:tr>
      <w:tr w:rsidR="00C228B4" w:rsidRPr="007F7F54" w14:paraId="51E21856" w14:textId="77777777" w:rsidTr="007F7F54">
        <w:tc>
          <w:tcPr>
            <w:tcW w:w="5000" w:type="pct"/>
            <w:shd w:val="clear" w:color="auto" w:fill="auto"/>
          </w:tcPr>
          <w:p w14:paraId="64DEC96C"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применять методы и средства для совершенствования основных физических качеств при реализации профессиональных </w:t>
            </w:r>
            <w:r w:rsidR="00FD41E9" w:rsidRPr="007F7F54">
              <w:rPr>
                <w:rFonts w:cs="Arial"/>
                <w:caps/>
                <w:sz w:val="28"/>
                <w:szCs w:val="28"/>
                <w:lang w:val="x-none"/>
              </w:rPr>
              <w:t>технологий</w:t>
            </w:r>
            <w:r w:rsidR="00FD41E9" w:rsidRPr="007F7F54">
              <w:rPr>
                <w:rFonts w:cs="Arial"/>
                <w:caps/>
                <w:sz w:val="28"/>
                <w:szCs w:val="28"/>
              </w:rPr>
              <w:t xml:space="preserve"> (</w:t>
            </w:r>
            <w:r w:rsidR="002041E2" w:rsidRPr="007F7F54">
              <w:rPr>
                <w:rFonts w:cs="Arial"/>
                <w:caps/>
                <w:sz w:val="28"/>
                <w:szCs w:val="28"/>
                <w:lang w:val="x-none"/>
              </w:rPr>
              <w:t>У5(ИД-01 /УК-7)</w:t>
            </w:r>
            <w:r w:rsidR="002041E2" w:rsidRPr="007F7F54">
              <w:rPr>
                <w:rFonts w:cs="Arial"/>
                <w:caps/>
                <w:sz w:val="28"/>
                <w:szCs w:val="28"/>
              </w:rPr>
              <w:t>)</w:t>
            </w:r>
          </w:p>
        </w:tc>
      </w:tr>
      <w:tr w:rsidR="00C228B4" w:rsidRPr="007F7F54" w14:paraId="67914BD0" w14:textId="77777777" w:rsidTr="007F7F54">
        <w:tc>
          <w:tcPr>
            <w:tcW w:w="5000" w:type="pct"/>
            <w:shd w:val="clear" w:color="auto" w:fill="auto"/>
          </w:tcPr>
          <w:p w14:paraId="69CC8EDB"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выбирать методы защиты от опасностей применительно к сфере своей профессиональной деятельности при угрозе и возникновении чрезвычайных ситуаций и военных </w:t>
            </w:r>
            <w:r w:rsidR="00FD41E9" w:rsidRPr="007F7F54">
              <w:rPr>
                <w:rFonts w:cs="Arial"/>
                <w:caps/>
                <w:sz w:val="28"/>
                <w:szCs w:val="28"/>
                <w:lang w:val="x-none"/>
              </w:rPr>
              <w:t>конфликтов</w:t>
            </w:r>
            <w:r w:rsidR="00FD41E9" w:rsidRPr="007F7F54">
              <w:rPr>
                <w:rFonts w:cs="Arial"/>
                <w:caps/>
                <w:sz w:val="28"/>
                <w:szCs w:val="28"/>
              </w:rPr>
              <w:t xml:space="preserve"> (</w:t>
            </w:r>
            <w:r w:rsidR="002041E2" w:rsidRPr="007F7F54">
              <w:rPr>
                <w:rFonts w:cs="Arial"/>
                <w:caps/>
                <w:sz w:val="28"/>
                <w:szCs w:val="28"/>
                <w:lang w:val="x-none"/>
              </w:rPr>
              <w:t>У3(ИД-04 /УК-8)</w:t>
            </w:r>
            <w:r w:rsidR="002041E2" w:rsidRPr="007F7F54">
              <w:rPr>
                <w:rFonts w:cs="Arial"/>
                <w:caps/>
                <w:sz w:val="28"/>
                <w:szCs w:val="28"/>
              </w:rPr>
              <w:t>)</w:t>
            </w:r>
          </w:p>
        </w:tc>
      </w:tr>
      <w:tr w:rsidR="0096343B" w:rsidRPr="007F7F54" w14:paraId="0D7EB2C4" w14:textId="77777777" w:rsidTr="007F7F54">
        <w:tc>
          <w:tcPr>
            <w:tcW w:w="5000" w:type="pct"/>
            <w:shd w:val="clear" w:color="auto" w:fill="auto"/>
          </w:tcPr>
          <w:p w14:paraId="4C1645C0" w14:textId="77777777" w:rsidR="0096343B" w:rsidRPr="007F7F54" w:rsidRDefault="0096343B" w:rsidP="007F7F54">
            <w:pPr>
              <w:widowControl/>
              <w:tabs>
                <w:tab w:val="center" w:pos="4677"/>
                <w:tab w:val="right" w:pos="9355"/>
              </w:tabs>
              <w:ind w:firstLine="720"/>
              <w:rPr>
                <w:rFonts w:cs="Arial"/>
                <w:caps/>
                <w:sz w:val="28"/>
                <w:szCs w:val="28"/>
              </w:rPr>
            </w:pPr>
            <w:r w:rsidRPr="007F7F54">
              <w:rPr>
                <w:rFonts w:cs="Arial"/>
                <w:caps/>
                <w:sz w:val="28"/>
                <w:szCs w:val="28"/>
              </w:rPr>
              <w:t xml:space="preserve">- </w:t>
            </w:r>
            <w:r w:rsidRPr="007F7F54">
              <w:rPr>
                <w:rFonts w:cs="Arial"/>
                <w:caps/>
                <w:sz w:val="28"/>
                <w:szCs w:val="28"/>
                <w:lang w:val="x-none"/>
              </w:rPr>
              <w:t xml:space="preserve">Уметь: применять базовые дефектологические знания в профессиональной </w:t>
            </w:r>
            <w:r w:rsidR="00FD41E9" w:rsidRPr="007F7F54">
              <w:rPr>
                <w:rFonts w:cs="Arial"/>
                <w:caps/>
                <w:sz w:val="28"/>
                <w:szCs w:val="28"/>
                <w:lang w:val="x-none"/>
              </w:rPr>
              <w:t>сфере</w:t>
            </w:r>
            <w:r w:rsidR="00FD41E9" w:rsidRPr="007F7F54">
              <w:rPr>
                <w:rFonts w:cs="Arial"/>
                <w:caps/>
                <w:sz w:val="28"/>
                <w:szCs w:val="28"/>
              </w:rPr>
              <w:t xml:space="preserve"> (</w:t>
            </w:r>
            <w:r w:rsidR="002041E2" w:rsidRPr="007F7F54">
              <w:rPr>
                <w:rFonts w:cs="Arial"/>
                <w:caps/>
                <w:sz w:val="28"/>
                <w:szCs w:val="28"/>
                <w:lang w:val="x-none"/>
              </w:rPr>
              <w:t>У4(ИД-02 /УК-9)</w:t>
            </w:r>
            <w:r w:rsidR="002041E2" w:rsidRPr="007F7F54">
              <w:rPr>
                <w:rFonts w:cs="Arial"/>
                <w:caps/>
                <w:sz w:val="28"/>
                <w:szCs w:val="28"/>
              </w:rPr>
              <w:t>)</w:t>
            </w:r>
          </w:p>
        </w:tc>
      </w:tr>
    </w:tbl>
    <w:p w14:paraId="509CBEC7" w14:textId="77777777" w:rsidR="000430C5" w:rsidRPr="00C228B4" w:rsidRDefault="000430C5" w:rsidP="00596476">
      <w:pPr>
        <w:widowControl/>
        <w:ind w:firstLine="709"/>
        <w:rPr>
          <w:rFonts w:cs="Arial"/>
          <w:sz w:val="28"/>
          <w:szCs w:val="28"/>
        </w:rPr>
      </w:pPr>
    </w:p>
    <w:p w14:paraId="13B6BC6F" w14:textId="77777777" w:rsidR="000430C5" w:rsidRPr="00C228B4" w:rsidRDefault="000430C5" w:rsidP="00E06ED7">
      <w:pPr>
        <w:pStyle w:val="1f2"/>
        <w:rPr>
          <w:color w:val="auto"/>
        </w:rPr>
      </w:pPr>
      <w:bookmarkStart w:id="10" w:name="_Toc105704294"/>
      <w:r w:rsidRPr="00C228B4">
        <w:rPr>
          <w:color w:val="auto"/>
        </w:rPr>
        <w:t>3</w:t>
      </w:r>
      <w:r w:rsidR="00A944DD" w:rsidRPr="00C228B4">
        <w:rPr>
          <w:color w:val="auto"/>
        </w:rPr>
        <w:t>. МЕСТО ДИСЦИПЛИНЫ В СТРУКТУРЕ ОБРАЗОВАТЕЛЬНОЙ</w:t>
      </w:r>
      <w:bookmarkEnd w:id="10"/>
      <w:r w:rsidR="00A944DD" w:rsidRPr="00C228B4">
        <w:rPr>
          <w:color w:val="auto"/>
        </w:rPr>
        <w:t xml:space="preserve"> </w:t>
      </w:r>
    </w:p>
    <w:p w14:paraId="6467A0AD" w14:textId="77777777" w:rsidR="000430C5" w:rsidRPr="00C228B4" w:rsidRDefault="000430C5" w:rsidP="00E06ED7">
      <w:pPr>
        <w:pStyle w:val="1f2"/>
        <w:rPr>
          <w:color w:val="auto"/>
        </w:rPr>
      </w:pPr>
      <w:bookmarkStart w:id="11" w:name="_Toc105704295"/>
      <w:r w:rsidRPr="00C228B4">
        <w:rPr>
          <w:color w:val="auto"/>
        </w:rPr>
        <w:t xml:space="preserve">программы </w:t>
      </w:r>
      <w:bookmarkEnd w:id="11"/>
      <w:r w:rsidR="002041E2" w:rsidRPr="00C228B4">
        <w:rPr>
          <w:color w:val="auto"/>
        </w:rPr>
        <w:t>специалитета</w:t>
      </w:r>
    </w:p>
    <w:p w14:paraId="768BE915" w14:textId="77777777" w:rsidR="000430C5" w:rsidRPr="00C228B4" w:rsidRDefault="000430C5" w:rsidP="00596476">
      <w:pPr>
        <w:widowControl/>
        <w:ind w:firstLine="709"/>
        <w:rPr>
          <w:rFonts w:cs="Arial"/>
          <w:sz w:val="28"/>
          <w:szCs w:val="28"/>
        </w:rPr>
      </w:pPr>
    </w:p>
    <w:p w14:paraId="7079BB78" w14:textId="77777777" w:rsidR="009319BD" w:rsidRPr="00C228B4" w:rsidRDefault="009319BD" w:rsidP="009319BD">
      <w:pPr>
        <w:autoSpaceDE w:val="0"/>
        <w:spacing w:line="276" w:lineRule="auto"/>
        <w:ind w:firstLine="567"/>
        <w:rPr>
          <w:rFonts w:cs="Arial"/>
          <w:sz w:val="28"/>
          <w:szCs w:val="28"/>
        </w:rPr>
      </w:pPr>
      <w:r w:rsidRPr="00C228B4">
        <w:rPr>
          <w:rFonts w:cs="Arial"/>
          <w:sz w:val="28"/>
          <w:szCs w:val="28"/>
        </w:rPr>
        <w:t xml:space="preserve"> «</w:t>
      </w:r>
      <w:r w:rsidRPr="00C228B4">
        <w:rPr>
          <w:rFonts w:cs="Arial"/>
          <w:sz w:val="28"/>
          <w:szCs w:val="28"/>
          <w:lang w:val="x-none"/>
        </w:rPr>
        <w:t>Выполнение, подготовка к процедуре защиты и защита выпускной квалификационной работы»</w:t>
      </w:r>
      <w:r w:rsidRPr="00C228B4">
        <w:rPr>
          <w:rFonts w:cs="Arial"/>
          <w:sz w:val="28"/>
          <w:szCs w:val="28"/>
        </w:rPr>
        <w:t xml:space="preserve">, </w:t>
      </w:r>
      <w:r w:rsidR="001F2F44" w:rsidRPr="00C228B4">
        <w:rPr>
          <w:rFonts w:cs="Arial"/>
          <w:sz w:val="28"/>
          <w:szCs w:val="28"/>
        </w:rPr>
        <w:t>индекс Б</w:t>
      </w:r>
      <w:r w:rsidRPr="00C228B4">
        <w:rPr>
          <w:rFonts w:cs="Arial"/>
          <w:sz w:val="28"/>
          <w:szCs w:val="28"/>
          <w:lang w:val="x-none"/>
        </w:rPr>
        <w:t>3.</w:t>
      </w:r>
      <w:r w:rsidR="001F2F44" w:rsidRPr="00C228B4">
        <w:rPr>
          <w:rFonts w:cs="Arial"/>
          <w:sz w:val="28"/>
          <w:szCs w:val="28"/>
          <w:lang w:val="x-none"/>
        </w:rPr>
        <w:t>01</w:t>
      </w:r>
      <w:r w:rsidR="001F2F44" w:rsidRPr="00C228B4">
        <w:rPr>
          <w:rFonts w:cs="Arial"/>
          <w:sz w:val="28"/>
          <w:szCs w:val="28"/>
        </w:rPr>
        <w:t xml:space="preserve"> относится</w:t>
      </w:r>
      <w:r w:rsidRPr="00C228B4">
        <w:rPr>
          <w:rFonts w:cs="Arial"/>
          <w:sz w:val="28"/>
          <w:szCs w:val="28"/>
        </w:rPr>
        <w:t xml:space="preserve">  </w:t>
      </w:r>
      <w:r w:rsidRPr="00C228B4">
        <w:rPr>
          <w:rFonts w:cs="Arial"/>
          <w:sz w:val="28"/>
          <w:szCs w:val="28"/>
          <w:lang w:val="x-none"/>
        </w:rPr>
        <w:t xml:space="preserve"> к блоку </w:t>
      </w:r>
      <w:r w:rsidR="001F2F44" w:rsidRPr="00C228B4">
        <w:rPr>
          <w:rFonts w:cs="Arial"/>
          <w:sz w:val="28"/>
          <w:szCs w:val="28"/>
          <w:lang w:val="x-none"/>
        </w:rPr>
        <w:t>3. Государственная</w:t>
      </w:r>
      <w:r w:rsidRPr="00C228B4">
        <w:rPr>
          <w:rFonts w:cs="Arial"/>
          <w:sz w:val="28"/>
          <w:szCs w:val="28"/>
          <w:lang w:val="x-none"/>
        </w:rPr>
        <w:t xml:space="preserve"> итоговая аттестация</w:t>
      </w:r>
      <w:r w:rsidRPr="00C228B4">
        <w:rPr>
          <w:rFonts w:cs="Arial"/>
          <w:sz w:val="28"/>
          <w:szCs w:val="28"/>
        </w:rPr>
        <w:t>.</w:t>
      </w:r>
    </w:p>
    <w:p w14:paraId="0919D9B7" w14:textId="77777777" w:rsidR="000430C5" w:rsidRPr="00C228B4" w:rsidRDefault="000430C5" w:rsidP="00596476">
      <w:pPr>
        <w:widowControl/>
        <w:ind w:firstLine="709"/>
        <w:rPr>
          <w:rFonts w:cs="Arial"/>
          <w:sz w:val="28"/>
          <w:szCs w:val="28"/>
        </w:rPr>
      </w:pPr>
    </w:p>
    <w:p w14:paraId="3FC20358" w14:textId="77777777" w:rsidR="000430C5" w:rsidRPr="00C228B4" w:rsidRDefault="000430C5" w:rsidP="00596476">
      <w:pPr>
        <w:widowControl/>
        <w:ind w:firstLine="709"/>
        <w:rPr>
          <w:rFonts w:cs="Arial"/>
          <w:sz w:val="28"/>
          <w:szCs w:val="28"/>
        </w:rPr>
        <w:sectPr w:rsidR="000430C5" w:rsidRPr="00C228B4" w:rsidSect="00A20284">
          <w:footerReference w:type="even" r:id="rId21"/>
          <w:pgSz w:w="11906" w:h="16838"/>
          <w:pgMar w:top="1134" w:right="567" w:bottom="1134" w:left="1418" w:header="709" w:footer="709" w:gutter="0"/>
          <w:pgNumType w:start="0"/>
          <w:cols w:space="708"/>
          <w:docGrid w:linePitch="360"/>
        </w:sectPr>
      </w:pPr>
    </w:p>
    <w:p w14:paraId="110713D9" w14:textId="77777777" w:rsidR="000430C5" w:rsidRPr="00C228B4" w:rsidRDefault="000430C5" w:rsidP="00D37408">
      <w:pPr>
        <w:pStyle w:val="affe"/>
        <w:rPr>
          <w:color w:val="auto"/>
        </w:rPr>
      </w:pPr>
      <w:r w:rsidRPr="00C228B4">
        <w:rPr>
          <w:color w:val="auto"/>
        </w:rPr>
        <w:lastRenderedPageBreak/>
        <w:t xml:space="preserve">Таблица </w:t>
      </w:r>
      <w:r w:rsidR="00BA7FE5" w:rsidRPr="00C228B4">
        <w:rPr>
          <w:color w:val="auto"/>
        </w:rPr>
        <w:t>3</w:t>
      </w:r>
      <w:r w:rsidRPr="00C228B4">
        <w:rPr>
          <w:color w:val="auto"/>
        </w:rPr>
        <w:t>.1 – Планируемые результаты обучения по дисциплине «</w:t>
      </w:r>
      <w:r w:rsidR="00D83495" w:rsidRPr="00C228B4">
        <w:rPr>
          <w:color w:val="auto"/>
          <w:lang w:val="x-none"/>
        </w:rPr>
        <w:t>Выполнение, подготовка к процедуре защиты и защита выпускной квалификационной работы</w:t>
      </w:r>
      <w:r w:rsidRPr="00C228B4">
        <w:rPr>
          <w:color w:val="auto"/>
        </w:rPr>
        <w:t xml:space="preserve">», индикаторы достижения компетенций </w:t>
      </w:r>
    </w:p>
    <w:p w14:paraId="57912D3E" w14:textId="77777777" w:rsidR="008F17BC" w:rsidRPr="00C228B4" w:rsidRDefault="008F17BC" w:rsidP="008F17BC">
      <w:pPr>
        <w:widowControl/>
        <w:rPr>
          <w:rFonts w:cs="Arial"/>
          <w:sz w:val="28"/>
          <w:szCs w:val="28"/>
        </w:rPr>
      </w:pPr>
    </w:p>
    <w:p w14:paraId="77819350" w14:textId="77777777" w:rsidR="008F17BC" w:rsidRPr="00C228B4" w:rsidRDefault="008F17BC" w:rsidP="008F17BC">
      <w:pPr>
        <w:widowControl/>
        <w:ind w:firstLine="709"/>
        <w:rPr>
          <w:rFonts w:cs="Arial"/>
          <w:sz w:val="28"/>
          <w:szCs w:val="28"/>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562"/>
        <w:gridCol w:w="3118"/>
        <w:gridCol w:w="2127"/>
        <w:gridCol w:w="5104"/>
        <w:gridCol w:w="2550"/>
      </w:tblGrid>
      <w:tr w:rsidR="008F17BC" w:rsidRPr="00C228B4" w14:paraId="62165669" w14:textId="77777777" w:rsidTr="0014069C">
        <w:tc>
          <w:tcPr>
            <w:tcW w:w="186" w:type="pct"/>
          </w:tcPr>
          <w:p w14:paraId="40FD6491" w14:textId="77777777" w:rsidR="008F17BC" w:rsidRPr="00C228B4" w:rsidRDefault="008F17BC" w:rsidP="0014069C">
            <w:pPr>
              <w:pStyle w:val="afff"/>
              <w:rPr>
                <w:color w:val="auto"/>
              </w:rPr>
            </w:pPr>
            <w:r w:rsidRPr="00C228B4">
              <w:rPr>
                <w:color w:val="auto"/>
              </w:rPr>
              <w:t xml:space="preserve">№ </w:t>
            </w:r>
            <w:proofErr w:type="spellStart"/>
            <w:r w:rsidRPr="00C228B4">
              <w:rPr>
                <w:color w:val="auto"/>
              </w:rPr>
              <w:t>пп</w:t>
            </w:r>
            <w:proofErr w:type="spellEnd"/>
          </w:p>
        </w:tc>
        <w:tc>
          <w:tcPr>
            <w:tcW w:w="520" w:type="pct"/>
          </w:tcPr>
          <w:p w14:paraId="5407D5EF" w14:textId="77777777" w:rsidR="008F17BC" w:rsidRPr="00C228B4" w:rsidRDefault="008F17BC" w:rsidP="0014069C">
            <w:pPr>
              <w:pStyle w:val="afff"/>
              <w:rPr>
                <w:color w:val="auto"/>
              </w:rPr>
            </w:pPr>
            <w:r w:rsidRPr="00C228B4">
              <w:rPr>
                <w:color w:val="auto"/>
              </w:rPr>
              <w:t>Код индикатора достижения компетенции</w:t>
            </w:r>
          </w:p>
        </w:tc>
        <w:tc>
          <w:tcPr>
            <w:tcW w:w="1038" w:type="pct"/>
          </w:tcPr>
          <w:p w14:paraId="4BA701B3" w14:textId="77777777" w:rsidR="008F17BC" w:rsidRPr="00C228B4" w:rsidRDefault="008F17BC" w:rsidP="0014069C">
            <w:pPr>
              <w:pStyle w:val="afff"/>
              <w:rPr>
                <w:color w:val="auto"/>
              </w:rPr>
            </w:pPr>
            <w:r w:rsidRPr="00C228B4">
              <w:rPr>
                <w:color w:val="auto"/>
              </w:rPr>
              <w:t>Наименование индикатора достижения компетенции</w:t>
            </w:r>
          </w:p>
        </w:tc>
        <w:tc>
          <w:tcPr>
            <w:tcW w:w="708" w:type="pct"/>
          </w:tcPr>
          <w:p w14:paraId="60F8FBA1" w14:textId="77777777" w:rsidR="008F17BC" w:rsidRPr="00C228B4" w:rsidRDefault="008F17BC" w:rsidP="0014069C">
            <w:pPr>
              <w:pStyle w:val="afff"/>
              <w:rPr>
                <w:color w:val="auto"/>
              </w:rPr>
            </w:pPr>
            <w:r w:rsidRPr="00C228B4">
              <w:rPr>
                <w:color w:val="auto"/>
              </w:rPr>
              <w:t>Код планируемого результата обучения</w:t>
            </w:r>
          </w:p>
        </w:tc>
        <w:tc>
          <w:tcPr>
            <w:tcW w:w="1699" w:type="pct"/>
          </w:tcPr>
          <w:p w14:paraId="4ADA33E4" w14:textId="77777777" w:rsidR="008F17BC" w:rsidRPr="00C228B4" w:rsidRDefault="008F17BC" w:rsidP="0014069C">
            <w:pPr>
              <w:pStyle w:val="afff"/>
              <w:rPr>
                <w:color w:val="auto"/>
              </w:rPr>
            </w:pPr>
            <w:r w:rsidRPr="00C228B4">
              <w:rPr>
                <w:color w:val="auto"/>
              </w:rPr>
              <w:t>Планируемые результаты обучения</w:t>
            </w:r>
          </w:p>
        </w:tc>
        <w:tc>
          <w:tcPr>
            <w:tcW w:w="849" w:type="pct"/>
          </w:tcPr>
          <w:p w14:paraId="30059AF4" w14:textId="77777777" w:rsidR="008F17BC" w:rsidRPr="00C228B4" w:rsidRDefault="008F17BC" w:rsidP="0014069C">
            <w:pPr>
              <w:pStyle w:val="afff"/>
              <w:rPr>
                <w:color w:val="auto"/>
              </w:rPr>
            </w:pPr>
            <w:r w:rsidRPr="00C228B4">
              <w:rPr>
                <w:color w:val="auto"/>
              </w:rPr>
              <w:t>Наименование оценочных средств</w:t>
            </w:r>
          </w:p>
        </w:tc>
      </w:tr>
      <w:tr w:rsidR="008F17BC" w:rsidRPr="00C228B4" w14:paraId="7CDCE197" w14:textId="77777777" w:rsidTr="0014069C">
        <w:tc>
          <w:tcPr>
            <w:tcW w:w="186" w:type="pct"/>
          </w:tcPr>
          <w:p w14:paraId="0DFDD6D6" w14:textId="77777777" w:rsidR="008F17BC" w:rsidRPr="00C228B4" w:rsidRDefault="008F17BC" w:rsidP="008F17BC">
            <w:pPr>
              <w:pStyle w:val="afff"/>
              <w:jc w:val="center"/>
              <w:rPr>
                <w:color w:val="auto"/>
              </w:rPr>
            </w:pPr>
            <w:r w:rsidRPr="00C228B4">
              <w:rPr>
                <w:color w:val="auto"/>
              </w:rPr>
              <w:t>1</w:t>
            </w:r>
          </w:p>
        </w:tc>
        <w:tc>
          <w:tcPr>
            <w:tcW w:w="520" w:type="pct"/>
          </w:tcPr>
          <w:p w14:paraId="5E27774E" w14:textId="77777777" w:rsidR="008F17BC" w:rsidRPr="00C228B4" w:rsidRDefault="008F17BC" w:rsidP="008F17BC">
            <w:pPr>
              <w:pStyle w:val="afff"/>
              <w:jc w:val="center"/>
              <w:rPr>
                <w:color w:val="auto"/>
              </w:rPr>
            </w:pPr>
            <w:r w:rsidRPr="00C228B4">
              <w:rPr>
                <w:color w:val="auto"/>
              </w:rPr>
              <w:t>2</w:t>
            </w:r>
          </w:p>
        </w:tc>
        <w:tc>
          <w:tcPr>
            <w:tcW w:w="1038" w:type="pct"/>
          </w:tcPr>
          <w:p w14:paraId="2B18C194" w14:textId="77777777" w:rsidR="008F17BC" w:rsidRPr="00C228B4" w:rsidRDefault="008F17BC" w:rsidP="008F17BC">
            <w:pPr>
              <w:pStyle w:val="afff"/>
              <w:jc w:val="center"/>
              <w:rPr>
                <w:color w:val="auto"/>
              </w:rPr>
            </w:pPr>
            <w:r w:rsidRPr="00C228B4">
              <w:rPr>
                <w:color w:val="auto"/>
              </w:rPr>
              <w:t>3</w:t>
            </w:r>
          </w:p>
        </w:tc>
        <w:tc>
          <w:tcPr>
            <w:tcW w:w="708" w:type="pct"/>
          </w:tcPr>
          <w:p w14:paraId="6FC72739" w14:textId="77777777" w:rsidR="008F17BC" w:rsidRPr="00C228B4" w:rsidRDefault="008F17BC" w:rsidP="008F17BC">
            <w:pPr>
              <w:pStyle w:val="afff"/>
              <w:jc w:val="center"/>
              <w:rPr>
                <w:color w:val="auto"/>
              </w:rPr>
            </w:pPr>
            <w:r w:rsidRPr="00C228B4">
              <w:rPr>
                <w:color w:val="auto"/>
              </w:rPr>
              <w:t>4</w:t>
            </w:r>
          </w:p>
        </w:tc>
        <w:tc>
          <w:tcPr>
            <w:tcW w:w="1699" w:type="pct"/>
          </w:tcPr>
          <w:p w14:paraId="4638BB74" w14:textId="77777777" w:rsidR="008F17BC" w:rsidRPr="00C228B4" w:rsidRDefault="008F17BC" w:rsidP="008F17BC">
            <w:pPr>
              <w:pStyle w:val="afff"/>
              <w:jc w:val="center"/>
              <w:rPr>
                <w:color w:val="auto"/>
              </w:rPr>
            </w:pPr>
            <w:r w:rsidRPr="00C228B4">
              <w:rPr>
                <w:color w:val="auto"/>
              </w:rPr>
              <w:t>5</w:t>
            </w:r>
          </w:p>
        </w:tc>
        <w:tc>
          <w:tcPr>
            <w:tcW w:w="849" w:type="pct"/>
          </w:tcPr>
          <w:p w14:paraId="097C33D3" w14:textId="77777777" w:rsidR="008F17BC" w:rsidRPr="00C228B4" w:rsidRDefault="008F17BC" w:rsidP="008F17BC">
            <w:pPr>
              <w:pStyle w:val="afff"/>
              <w:jc w:val="center"/>
              <w:rPr>
                <w:color w:val="auto"/>
              </w:rPr>
            </w:pPr>
            <w:r w:rsidRPr="00C228B4">
              <w:rPr>
                <w:color w:val="auto"/>
              </w:rPr>
              <w:t>6</w:t>
            </w:r>
          </w:p>
        </w:tc>
      </w:tr>
      <w:tr w:rsidR="008F17BC" w:rsidRPr="00C228B4" w14:paraId="6C1FE06F" w14:textId="77777777" w:rsidTr="0014069C">
        <w:tc>
          <w:tcPr>
            <w:tcW w:w="186" w:type="pct"/>
          </w:tcPr>
          <w:p w14:paraId="40C76A0C" w14:textId="77777777" w:rsidR="008F17BC" w:rsidRPr="00C228B4" w:rsidRDefault="008F17BC" w:rsidP="003F170B">
            <w:pPr>
              <w:pStyle w:val="afff"/>
              <w:numPr>
                <w:ilvl w:val="0"/>
                <w:numId w:val="9"/>
              </w:numPr>
              <w:jc w:val="left"/>
              <w:rPr>
                <w:color w:val="auto"/>
              </w:rPr>
            </w:pPr>
          </w:p>
        </w:tc>
        <w:tc>
          <w:tcPr>
            <w:tcW w:w="520" w:type="pct"/>
          </w:tcPr>
          <w:p w14:paraId="3D3C2281" w14:textId="77777777" w:rsidR="008F17BC" w:rsidRPr="00C228B4" w:rsidRDefault="008F17BC" w:rsidP="0014069C">
            <w:pPr>
              <w:pStyle w:val="afff"/>
              <w:rPr>
                <w:color w:val="auto"/>
              </w:rPr>
            </w:pPr>
            <w:r w:rsidRPr="00C228B4">
              <w:rPr>
                <w:color w:val="auto"/>
                <w:lang w:val="x-none"/>
              </w:rPr>
              <w:t>ИД-04 /ОПК-1</w:t>
            </w:r>
          </w:p>
        </w:tc>
        <w:tc>
          <w:tcPr>
            <w:tcW w:w="1038" w:type="pct"/>
          </w:tcPr>
          <w:p w14:paraId="47048807" w14:textId="77777777" w:rsidR="003F02C7" w:rsidRPr="00C228B4" w:rsidRDefault="008F17BC" w:rsidP="0014069C">
            <w:pPr>
              <w:pStyle w:val="afff"/>
              <w:rPr>
                <w:color w:val="auto"/>
              </w:rPr>
            </w:pPr>
            <w:r w:rsidRPr="00C228B4">
              <w:rPr>
                <w:color w:val="auto"/>
                <w:lang w:val="x-none"/>
              </w:rPr>
              <w:t>Использует знания основных законов математических и естественных наук, необходимых для решения инженерных задач в профессиональной деятельности</w:t>
            </w:r>
            <w:r w:rsidRPr="00C228B4">
              <w:rPr>
                <w:color w:val="auto"/>
              </w:rPr>
              <w:t xml:space="preserve">.  </w:t>
            </w:r>
          </w:p>
          <w:p w14:paraId="13E3543B" w14:textId="77777777" w:rsidR="008F17BC" w:rsidRPr="00C228B4" w:rsidRDefault="008F17BC" w:rsidP="0014069C">
            <w:pPr>
              <w:pStyle w:val="afff"/>
              <w:rPr>
                <w:color w:val="auto"/>
              </w:rPr>
            </w:pPr>
          </w:p>
        </w:tc>
        <w:tc>
          <w:tcPr>
            <w:tcW w:w="708" w:type="pct"/>
          </w:tcPr>
          <w:p w14:paraId="13230D30" w14:textId="77777777" w:rsidR="008F17BC" w:rsidRPr="00C228B4" w:rsidRDefault="008F17BC" w:rsidP="0014069C">
            <w:pPr>
              <w:pStyle w:val="afff"/>
              <w:rPr>
                <w:color w:val="auto"/>
              </w:rPr>
            </w:pPr>
            <w:r w:rsidRPr="00C228B4">
              <w:rPr>
                <w:color w:val="auto"/>
                <w:lang w:val="x-none"/>
              </w:rPr>
              <w:t>У8(ИД-04 /ОПК-1)</w:t>
            </w:r>
          </w:p>
        </w:tc>
        <w:tc>
          <w:tcPr>
            <w:tcW w:w="1699" w:type="pct"/>
          </w:tcPr>
          <w:p w14:paraId="42BDB54B" w14:textId="77777777" w:rsidR="003F02C7" w:rsidRPr="00C228B4" w:rsidRDefault="008F17BC" w:rsidP="0014069C">
            <w:pPr>
              <w:pStyle w:val="afff"/>
              <w:rPr>
                <w:color w:val="auto"/>
              </w:rPr>
            </w:pPr>
            <w:r w:rsidRPr="00C228B4">
              <w:rPr>
                <w:color w:val="auto"/>
                <w:lang w:val="x-none"/>
              </w:rPr>
              <w:t>Уметь: рассчитывать и конструировать детали и узлы общего назначения</w:t>
            </w:r>
            <w:r w:rsidRPr="00C228B4">
              <w:rPr>
                <w:color w:val="auto"/>
              </w:rPr>
              <w:t xml:space="preserve">. </w:t>
            </w:r>
          </w:p>
          <w:p w14:paraId="02E0C356" w14:textId="77777777" w:rsidR="008F17BC" w:rsidRPr="00C228B4" w:rsidRDefault="008F17BC" w:rsidP="0014069C">
            <w:pPr>
              <w:pStyle w:val="afff"/>
              <w:rPr>
                <w:color w:val="auto"/>
              </w:rPr>
            </w:pPr>
            <w:r w:rsidRPr="00C228B4">
              <w:rPr>
                <w:color w:val="auto"/>
              </w:rPr>
              <w:t xml:space="preserve"> </w:t>
            </w:r>
          </w:p>
        </w:tc>
        <w:tc>
          <w:tcPr>
            <w:tcW w:w="849" w:type="pct"/>
          </w:tcPr>
          <w:p w14:paraId="03B2597E"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9093B18" w14:textId="77777777" w:rsidTr="0014069C">
        <w:tc>
          <w:tcPr>
            <w:tcW w:w="186" w:type="pct"/>
          </w:tcPr>
          <w:p w14:paraId="1DF1F2DC" w14:textId="77777777" w:rsidR="008F17BC" w:rsidRPr="00C228B4" w:rsidRDefault="008F17BC" w:rsidP="003F170B">
            <w:pPr>
              <w:pStyle w:val="afff"/>
              <w:numPr>
                <w:ilvl w:val="0"/>
                <w:numId w:val="9"/>
              </w:numPr>
              <w:jc w:val="left"/>
              <w:rPr>
                <w:color w:val="auto"/>
              </w:rPr>
            </w:pPr>
          </w:p>
        </w:tc>
        <w:tc>
          <w:tcPr>
            <w:tcW w:w="520" w:type="pct"/>
          </w:tcPr>
          <w:p w14:paraId="65FEA5E1" w14:textId="77777777" w:rsidR="008F17BC" w:rsidRPr="00C228B4" w:rsidRDefault="008F17BC" w:rsidP="0014069C">
            <w:pPr>
              <w:pStyle w:val="afff"/>
              <w:rPr>
                <w:color w:val="auto"/>
              </w:rPr>
            </w:pPr>
            <w:r w:rsidRPr="00C228B4">
              <w:rPr>
                <w:color w:val="auto"/>
                <w:lang w:val="x-none"/>
              </w:rPr>
              <w:t>ИД-03 /ОПК-2</w:t>
            </w:r>
          </w:p>
        </w:tc>
        <w:tc>
          <w:tcPr>
            <w:tcW w:w="1038" w:type="pct"/>
          </w:tcPr>
          <w:p w14:paraId="752E9F46" w14:textId="77777777" w:rsidR="003F02C7" w:rsidRPr="00C228B4" w:rsidRDefault="008F17BC" w:rsidP="0014069C">
            <w:pPr>
              <w:pStyle w:val="afff"/>
              <w:rPr>
                <w:color w:val="auto"/>
              </w:rPr>
            </w:pPr>
            <w:r w:rsidRPr="00C228B4">
              <w:rPr>
                <w:color w:val="auto"/>
                <w:lang w:val="x-none"/>
              </w:rPr>
              <w:t>Определяет эффективность внедрения и использования новых решений в сфере эксплуатации наземных транспортно-технологических средств</w:t>
            </w:r>
            <w:r w:rsidRPr="00C228B4">
              <w:rPr>
                <w:color w:val="auto"/>
              </w:rPr>
              <w:t xml:space="preserve">.  </w:t>
            </w:r>
          </w:p>
          <w:p w14:paraId="18A127E9" w14:textId="77777777" w:rsidR="008F17BC" w:rsidRPr="00C228B4" w:rsidRDefault="008F17BC" w:rsidP="0014069C">
            <w:pPr>
              <w:pStyle w:val="afff"/>
              <w:rPr>
                <w:color w:val="auto"/>
              </w:rPr>
            </w:pPr>
          </w:p>
        </w:tc>
        <w:tc>
          <w:tcPr>
            <w:tcW w:w="708" w:type="pct"/>
          </w:tcPr>
          <w:p w14:paraId="7984C346" w14:textId="77777777" w:rsidR="008F17BC" w:rsidRPr="00C228B4" w:rsidRDefault="008F17BC" w:rsidP="0014069C">
            <w:pPr>
              <w:pStyle w:val="afff"/>
              <w:rPr>
                <w:color w:val="auto"/>
              </w:rPr>
            </w:pPr>
            <w:r w:rsidRPr="00C228B4">
              <w:rPr>
                <w:color w:val="auto"/>
                <w:lang w:val="x-none"/>
              </w:rPr>
              <w:t>В1(ИД-03 /ОПК-2)</w:t>
            </w:r>
          </w:p>
        </w:tc>
        <w:tc>
          <w:tcPr>
            <w:tcW w:w="1699" w:type="pct"/>
          </w:tcPr>
          <w:p w14:paraId="75444605" w14:textId="77777777" w:rsidR="003F02C7" w:rsidRPr="00C228B4" w:rsidRDefault="008F17BC" w:rsidP="0014069C">
            <w:pPr>
              <w:pStyle w:val="afff"/>
              <w:rPr>
                <w:color w:val="auto"/>
              </w:rPr>
            </w:pPr>
            <w:r w:rsidRPr="00C228B4">
              <w:rPr>
                <w:color w:val="auto"/>
                <w:lang w:val="x-none"/>
              </w:rPr>
              <w:t xml:space="preserve">Владеть: методикой определения экономической эффективности при внедрении новых решений в сфере эксплуатации транспортных </w:t>
            </w:r>
            <w:proofErr w:type="spellStart"/>
            <w:r w:rsidRPr="00C228B4">
              <w:rPr>
                <w:color w:val="auto"/>
                <w:lang w:val="x-none"/>
              </w:rPr>
              <w:t>ср</w:t>
            </w:r>
            <w:r w:rsidR="001F2F44">
              <w:rPr>
                <w:color w:val="auto"/>
              </w:rPr>
              <w:t>е</w:t>
            </w:r>
            <w:r w:rsidRPr="00C228B4">
              <w:rPr>
                <w:color w:val="auto"/>
                <w:lang w:val="x-none"/>
              </w:rPr>
              <w:t>дств</w:t>
            </w:r>
            <w:proofErr w:type="spellEnd"/>
            <w:r w:rsidRPr="00C228B4">
              <w:rPr>
                <w:color w:val="auto"/>
              </w:rPr>
              <w:t xml:space="preserve">. </w:t>
            </w:r>
          </w:p>
          <w:p w14:paraId="573F15BE" w14:textId="77777777" w:rsidR="008F17BC" w:rsidRPr="00C228B4" w:rsidRDefault="008F17BC" w:rsidP="0014069C">
            <w:pPr>
              <w:pStyle w:val="afff"/>
              <w:rPr>
                <w:color w:val="auto"/>
              </w:rPr>
            </w:pPr>
            <w:r w:rsidRPr="00C228B4">
              <w:rPr>
                <w:color w:val="auto"/>
              </w:rPr>
              <w:t xml:space="preserve"> </w:t>
            </w:r>
          </w:p>
        </w:tc>
        <w:tc>
          <w:tcPr>
            <w:tcW w:w="849" w:type="pct"/>
          </w:tcPr>
          <w:p w14:paraId="2A31F177"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05F5F64E" w14:textId="77777777" w:rsidTr="0014069C">
        <w:tc>
          <w:tcPr>
            <w:tcW w:w="186" w:type="pct"/>
          </w:tcPr>
          <w:p w14:paraId="522CF1E4" w14:textId="77777777" w:rsidR="008F17BC" w:rsidRPr="00C228B4" w:rsidRDefault="008F17BC" w:rsidP="003F170B">
            <w:pPr>
              <w:pStyle w:val="afff"/>
              <w:numPr>
                <w:ilvl w:val="0"/>
                <w:numId w:val="9"/>
              </w:numPr>
              <w:jc w:val="left"/>
              <w:rPr>
                <w:color w:val="auto"/>
              </w:rPr>
            </w:pPr>
          </w:p>
        </w:tc>
        <w:tc>
          <w:tcPr>
            <w:tcW w:w="520" w:type="pct"/>
          </w:tcPr>
          <w:p w14:paraId="2148A06E" w14:textId="77777777" w:rsidR="008F17BC" w:rsidRPr="00C228B4" w:rsidRDefault="008F17BC" w:rsidP="0014069C">
            <w:pPr>
              <w:pStyle w:val="afff"/>
              <w:rPr>
                <w:color w:val="auto"/>
              </w:rPr>
            </w:pPr>
            <w:r w:rsidRPr="00C228B4">
              <w:rPr>
                <w:color w:val="auto"/>
                <w:lang w:val="x-none"/>
              </w:rPr>
              <w:t>ИД-01 /ОПК-3</w:t>
            </w:r>
          </w:p>
        </w:tc>
        <w:tc>
          <w:tcPr>
            <w:tcW w:w="1038" w:type="pct"/>
          </w:tcPr>
          <w:p w14:paraId="7A3F6550" w14:textId="77777777" w:rsidR="003F02C7" w:rsidRPr="00C228B4" w:rsidRDefault="008F17BC" w:rsidP="0014069C">
            <w:pPr>
              <w:pStyle w:val="afff"/>
              <w:rPr>
                <w:color w:val="auto"/>
              </w:rPr>
            </w:pPr>
            <w:r w:rsidRPr="00C228B4">
              <w:rPr>
                <w:color w:val="auto"/>
                <w:lang w:val="x-none"/>
              </w:rPr>
              <w:t>Владеет методами поиска и анализа нормативных правовых документов, регламентирующих различные аспекты профессиональной деятельности в области эксплуатации наземных транспортно-технологических средств</w:t>
            </w:r>
            <w:r w:rsidRPr="00C228B4">
              <w:rPr>
                <w:color w:val="auto"/>
              </w:rPr>
              <w:t xml:space="preserve">.  </w:t>
            </w:r>
          </w:p>
          <w:p w14:paraId="6D1EA798" w14:textId="77777777" w:rsidR="008F17BC" w:rsidRPr="00C228B4" w:rsidRDefault="008F17BC" w:rsidP="0014069C">
            <w:pPr>
              <w:pStyle w:val="afff"/>
              <w:rPr>
                <w:color w:val="auto"/>
              </w:rPr>
            </w:pPr>
          </w:p>
        </w:tc>
        <w:tc>
          <w:tcPr>
            <w:tcW w:w="708" w:type="pct"/>
          </w:tcPr>
          <w:p w14:paraId="4C106409" w14:textId="77777777" w:rsidR="008F17BC" w:rsidRPr="00C228B4" w:rsidRDefault="008F17BC" w:rsidP="0014069C">
            <w:pPr>
              <w:pStyle w:val="afff"/>
              <w:rPr>
                <w:color w:val="auto"/>
              </w:rPr>
            </w:pPr>
            <w:r w:rsidRPr="00C228B4">
              <w:rPr>
                <w:color w:val="auto"/>
                <w:lang w:val="x-none"/>
              </w:rPr>
              <w:lastRenderedPageBreak/>
              <w:t>У2(ИД-01 /ОПК-3)</w:t>
            </w:r>
          </w:p>
        </w:tc>
        <w:tc>
          <w:tcPr>
            <w:tcW w:w="1699" w:type="pct"/>
          </w:tcPr>
          <w:p w14:paraId="2BDA83D0" w14:textId="77777777" w:rsidR="003F02C7" w:rsidRPr="00C228B4" w:rsidRDefault="008F17BC" w:rsidP="0014069C">
            <w:pPr>
              <w:pStyle w:val="afff"/>
              <w:rPr>
                <w:color w:val="auto"/>
              </w:rPr>
            </w:pPr>
            <w:r w:rsidRPr="00C228B4">
              <w:rPr>
                <w:color w:val="auto"/>
                <w:lang w:val="x-none"/>
              </w:rPr>
              <w:t>Уметь: проводить поиск информации по стандартам и справочным материалам для оформления конструкторской документации в соответствии с требованиями ЕСКД</w:t>
            </w:r>
            <w:r w:rsidRPr="00C228B4">
              <w:rPr>
                <w:color w:val="auto"/>
              </w:rPr>
              <w:t xml:space="preserve">. </w:t>
            </w:r>
          </w:p>
          <w:p w14:paraId="78FF9488" w14:textId="77777777" w:rsidR="008F17BC" w:rsidRPr="00C228B4" w:rsidRDefault="008F17BC" w:rsidP="0014069C">
            <w:pPr>
              <w:pStyle w:val="afff"/>
              <w:rPr>
                <w:color w:val="auto"/>
              </w:rPr>
            </w:pPr>
            <w:r w:rsidRPr="00C228B4">
              <w:rPr>
                <w:color w:val="auto"/>
              </w:rPr>
              <w:t xml:space="preserve"> </w:t>
            </w:r>
          </w:p>
        </w:tc>
        <w:tc>
          <w:tcPr>
            <w:tcW w:w="849" w:type="pct"/>
          </w:tcPr>
          <w:p w14:paraId="7FF21AAA"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6A37BB32" w14:textId="77777777" w:rsidTr="0014069C">
        <w:tc>
          <w:tcPr>
            <w:tcW w:w="186" w:type="pct"/>
          </w:tcPr>
          <w:p w14:paraId="47F6BC44" w14:textId="77777777" w:rsidR="008F17BC" w:rsidRPr="00C228B4" w:rsidRDefault="008F17BC" w:rsidP="003F170B">
            <w:pPr>
              <w:pStyle w:val="afff"/>
              <w:numPr>
                <w:ilvl w:val="0"/>
                <w:numId w:val="9"/>
              </w:numPr>
              <w:jc w:val="left"/>
              <w:rPr>
                <w:color w:val="auto"/>
              </w:rPr>
            </w:pPr>
          </w:p>
        </w:tc>
        <w:tc>
          <w:tcPr>
            <w:tcW w:w="520" w:type="pct"/>
          </w:tcPr>
          <w:p w14:paraId="5FA163CE" w14:textId="77777777" w:rsidR="008F17BC" w:rsidRPr="00C228B4" w:rsidRDefault="008F17BC" w:rsidP="0014069C">
            <w:pPr>
              <w:pStyle w:val="afff"/>
              <w:rPr>
                <w:color w:val="auto"/>
              </w:rPr>
            </w:pPr>
            <w:r w:rsidRPr="00C228B4">
              <w:rPr>
                <w:color w:val="auto"/>
                <w:lang w:val="x-none"/>
              </w:rPr>
              <w:t>ИД-07 /ОПК-3</w:t>
            </w:r>
          </w:p>
        </w:tc>
        <w:tc>
          <w:tcPr>
            <w:tcW w:w="1038" w:type="pct"/>
          </w:tcPr>
          <w:p w14:paraId="4D7EAD47" w14:textId="77777777" w:rsidR="003F02C7" w:rsidRPr="00C228B4" w:rsidRDefault="008F17BC" w:rsidP="0014069C">
            <w:pPr>
              <w:pStyle w:val="afff"/>
              <w:rPr>
                <w:color w:val="auto"/>
              </w:rPr>
            </w:pPr>
            <w:r w:rsidRPr="00C228B4">
              <w:rPr>
                <w:color w:val="auto"/>
                <w:lang w:val="x-none"/>
              </w:rPr>
              <w:t>Применяет современные методы и средства метрологии, стандартизации и сертификации с использованием нормативной и правовой базы в профессиональной деятельности</w:t>
            </w:r>
            <w:r w:rsidRPr="00C228B4">
              <w:rPr>
                <w:color w:val="auto"/>
              </w:rPr>
              <w:t xml:space="preserve">.  </w:t>
            </w:r>
          </w:p>
          <w:p w14:paraId="0FCA55A9" w14:textId="77777777" w:rsidR="008F17BC" w:rsidRPr="00C228B4" w:rsidRDefault="008F17BC" w:rsidP="0014069C">
            <w:pPr>
              <w:pStyle w:val="afff"/>
              <w:rPr>
                <w:color w:val="auto"/>
              </w:rPr>
            </w:pPr>
          </w:p>
        </w:tc>
        <w:tc>
          <w:tcPr>
            <w:tcW w:w="708" w:type="pct"/>
          </w:tcPr>
          <w:p w14:paraId="6044F834" w14:textId="77777777" w:rsidR="008F17BC" w:rsidRPr="00C228B4" w:rsidRDefault="008F17BC" w:rsidP="0014069C">
            <w:pPr>
              <w:pStyle w:val="afff"/>
              <w:rPr>
                <w:color w:val="auto"/>
              </w:rPr>
            </w:pPr>
            <w:r w:rsidRPr="00C228B4">
              <w:rPr>
                <w:color w:val="auto"/>
                <w:lang w:val="x-none"/>
              </w:rPr>
              <w:t>У3(ИД-07 /ОПК-3)</w:t>
            </w:r>
          </w:p>
        </w:tc>
        <w:tc>
          <w:tcPr>
            <w:tcW w:w="1699" w:type="pct"/>
          </w:tcPr>
          <w:p w14:paraId="50F2CB7D" w14:textId="77777777" w:rsidR="003F02C7" w:rsidRPr="00C228B4" w:rsidRDefault="008F17BC" w:rsidP="0014069C">
            <w:pPr>
              <w:pStyle w:val="afff"/>
              <w:rPr>
                <w:color w:val="auto"/>
              </w:rPr>
            </w:pPr>
            <w:r w:rsidRPr="00C228B4">
              <w:rPr>
                <w:color w:val="auto"/>
                <w:lang w:val="x-none"/>
              </w:rPr>
              <w:t>Уметь: работать с литературными источниками, правильно оформлять ссылки на источники</w:t>
            </w:r>
            <w:r w:rsidRPr="00C228B4">
              <w:rPr>
                <w:color w:val="auto"/>
              </w:rPr>
              <w:t xml:space="preserve">. </w:t>
            </w:r>
          </w:p>
          <w:p w14:paraId="0D756A22" w14:textId="77777777" w:rsidR="008F17BC" w:rsidRPr="00C228B4" w:rsidRDefault="008F17BC" w:rsidP="0014069C">
            <w:pPr>
              <w:pStyle w:val="afff"/>
              <w:rPr>
                <w:color w:val="auto"/>
              </w:rPr>
            </w:pPr>
            <w:r w:rsidRPr="00C228B4">
              <w:rPr>
                <w:color w:val="auto"/>
              </w:rPr>
              <w:t xml:space="preserve"> </w:t>
            </w:r>
          </w:p>
        </w:tc>
        <w:tc>
          <w:tcPr>
            <w:tcW w:w="849" w:type="pct"/>
          </w:tcPr>
          <w:p w14:paraId="6C754728"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F87A0C1" w14:textId="77777777" w:rsidTr="0014069C">
        <w:tc>
          <w:tcPr>
            <w:tcW w:w="186" w:type="pct"/>
          </w:tcPr>
          <w:p w14:paraId="77155C21" w14:textId="77777777" w:rsidR="008F17BC" w:rsidRPr="00C228B4" w:rsidRDefault="008F17BC" w:rsidP="003F170B">
            <w:pPr>
              <w:pStyle w:val="afff"/>
              <w:numPr>
                <w:ilvl w:val="0"/>
                <w:numId w:val="9"/>
              </w:numPr>
              <w:jc w:val="left"/>
              <w:rPr>
                <w:color w:val="auto"/>
              </w:rPr>
            </w:pPr>
          </w:p>
        </w:tc>
        <w:tc>
          <w:tcPr>
            <w:tcW w:w="520" w:type="pct"/>
          </w:tcPr>
          <w:p w14:paraId="097C5E92" w14:textId="77777777" w:rsidR="008F17BC" w:rsidRPr="00C228B4" w:rsidRDefault="008F17BC" w:rsidP="0014069C">
            <w:pPr>
              <w:pStyle w:val="afff"/>
              <w:rPr>
                <w:color w:val="auto"/>
              </w:rPr>
            </w:pPr>
            <w:r w:rsidRPr="00C228B4">
              <w:rPr>
                <w:color w:val="auto"/>
                <w:lang w:val="x-none"/>
              </w:rPr>
              <w:t>ИД-04 /ОПК-4</w:t>
            </w:r>
          </w:p>
        </w:tc>
        <w:tc>
          <w:tcPr>
            <w:tcW w:w="1038" w:type="pct"/>
          </w:tcPr>
          <w:p w14:paraId="0344AED4" w14:textId="77777777" w:rsidR="003F02C7" w:rsidRPr="00C228B4" w:rsidRDefault="008F17BC" w:rsidP="0014069C">
            <w:pPr>
              <w:pStyle w:val="afff"/>
              <w:rPr>
                <w:color w:val="auto"/>
              </w:rPr>
            </w:pPr>
            <w:r w:rsidRPr="00C228B4">
              <w:rPr>
                <w:color w:val="auto"/>
                <w:lang w:val="x-none"/>
              </w:rPr>
              <w:t>Участвует в проведении экспериментальных исследований и испытаний наземных транспортно-технологических машин и оборудования</w:t>
            </w:r>
            <w:r w:rsidRPr="00C228B4">
              <w:rPr>
                <w:color w:val="auto"/>
              </w:rPr>
              <w:t xml:space="preserve">.  </w:t>
            </w:r>
          </w:p>
          <w:p w14:paraId="7CF3BFCC" w14:textId="77777777" w:rsidR="008F17BC" w:rsidRPr="00C228B4" w:rsidRDefault="008F17BC" w:rsidP="0014069C">
            <w:pPr>
              <w:pStyle w:val="afff"/>
              <w:rPr>
                <w:color w:val="auto"/>
              </w:rPr>
            </w:pPr>
          </w:p>
        </w:tc>
        <w:tc>
          <w:tcPr>
            <w:tcW w:w="708" w:type="pct"/>
          </w:tcPr>
          <w:p w14:paraId="2E11EB93" w14:textId="77777777" w:rsidR="008F17BC" w:rsidRPr="00C228B4" w:rsidRDefault="008F17BC" w:rsidP="0014069C">
            <w:pPr>
              <w:pStyle w:val="afff"/>
              <w:rPr>
                <w:color w:val="auto"/>
              </w:rPr>
            </w:pPr>
            <w:r w:rsidRPr="00C228B4">
              <w:rPr>
                <w:color w:val="auto"/>
                <w:lang w:val="x-none"/>
              </w:rPr>
              <w:t>З1(ИД-04 /ОПК-4)</w:t>
            </w:r>
          </w:p>
        </w:tc>
        <w:tc>
          <w:tcPr>
            <w:tcW w:w="1699" w:type="pct"/>
          </w:tcPr>
          <w:p w14:paraId="0087378E" w14:textId="77777777" w:rsidR="003F02C7" w:rsidRPr="00C228B4" w:rsidRDefault="008F17BC" w:rsidP="0014069C">
            <w:pPr>
              <w:pStyle w:val="afff"/>
              <w:rPr>
                <w:color w:val="auto"/>
              </w:rPr>
            </w:pPr>
            <w:r w:rsidRPr="00C228B4">
              <w:rPr>
                <w:color w:val="auto"/>
                <w:lang w:val="x-none"/>
              </w:rPr>
              <w:t>Знать: назначение и составные части электронной информационно-образовательной среды университета</w:t>
            </w:r>
            <w:r w:rsidRPr="00C228B4">
              <w:rPr>
                <w:color w:val="auto"/>
              </w:rPr>
              <w:t xml:space="preserve">. </w:t>
            </w:r>
          </w:p>
          <w:p w14:paraId="5E6AEB32" w14:textId="77777777" w:rsidR="008F17BC" w:rsidRPr="00C228B4" w:rsidRDefault="008F17BC" w:rsidP="0014069C">
            <w:pPr>
              <w:pStyle w:val="afff"/>
              <w:rPr>
                <w:color w:val="auto"/>
              </w:rPr>
            </w:pPr>
            <w:r w:rsidRPr="00C228B4">
              <w:rPr>
                <w:color w:val="auto"/>
              </w:rPr>
              <w:t xml:space="preserve"> </w:t>
            </w:r>
          </w:p>
        </w:tc>
        <w:tc>
          <w:tcPr>
            <w:tcW w:w="849" w:type="pct"/>
          </w:tcPr>
          <w:p w14:paraId="46CDC83D"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2CE5398E" w14:textId="77777777" w:rsidTr="0014069C">
        <w:tc>
          <w:tcPr>
            <w:tcW w:w="186" w:type="pct"/>
          </w:tcPr>
          <w:p w14:paraId="712EE8B9" w14:textId="77777777" w:rsidR="008F17BC" w:rsidRPr="00C228B4" w:rsidRDefault="008F17BC" w:rsidP="003F170B">
            <w:pPr>
              <w:pStyle w:val="afff"/>
              <w:numPr>
                <w:ilvl w:val="0"/>
                <w:numId w:val="9"/>
              </w:numPr>
              <w:jc w:val="left"/>
              <w:rPr>
                <w:color w:val="auto"/>
              </w:rPr>
            </w:pPr>
          </w:p>
        </w:tc>
        <w:tc>
          <w:tcPr>
            <w:tcW w:w="520" w:type="pct"/>
          </w:tcPr>
          <w:p w14:paraId="2FA2EE87" w14:textId="77777777" w:rsidR="008F17BC" w:rsidRPr="00C228B4" w:rsidRDefault="008F17BC" w:rsidP="0014069C">
            <w:pPr>
              <w:pStyle w:val="afff"/>
              <w:rPr>
                <w:color w:val="auto"/>
              </w:rPr>
            </w:pPr>
            <w:r w:rsidRPr="00C228B4">
              <w:rPr>
                <w:color w:val="auto"/>
                <w:lang w:val="x-none"/>
              </w:rPr>
              <w:t>ИД-03 /ОПК-5</w:t>
            </w:r>
          </w:p>
        </w:tc>
        <w:tc>
          <w:tcPr>
            <w:tcW w:w="1038" w:type="pct"/>
          </w:tcPr>
          <w:p w14:paraId="18A58B7C" w14:textId="77777777" w:rsidR="003F02C7" w:rsidRPr="00C228B4" w:rsidRDefault="008F17BC" w:rsidP="0014069C">
            <w:pPr>
              <w:pStyle w:val="afff"/>
              <w:rPr>
                <w:color w:val="auto"/>
              </w:rPr>
            </w:pPr>
            <w:r w:rsidRPr="00C228B4">
              <w:rPr>
                <w:color w:val="auto"/>
                <w:lang w:val="x-none"/>
              </w:rPr>
              <w:t>Обосновывает и применяет современные технологии и технические средства для обработки конструкционных материалов при изготовлении и ремонте деталей автомобилей и их компонентов</w:t>
            </w:r>
            <w:r w:rsidRPr="00C228B4">
              <w:rPr>
                <w:color w:val="auto"/>
              </w:rPr>
              <w:t xml:space="preserve">.  </w:t>
            </w:r>
          </w:p>
          <w:p w14:paraId="21E4D0BE" w14:textId="77777777" w:rsidR="008F17BC" w:rsidRPr="00C228B4" w:rsidRDefault="008F17BC" w:rsidP="0014069C">
            <w:pPr>
              <w:pStyle w:val="afff"/>
              <w:rPr>
                <w:color w:val="auto"/>
              </w:rPr>
            </w:pPr>
          </w:p>
        </w:tc>
        <w:tc>
          <w:tcPr>
            <w:tcW w:w="708" w:type="pct"/>
          </w:tcPr>
          <w:p w14:paraId="6228C171" w14:textId="77777777" w:rsidR="008F17BC" w:rsidRPr="00C228B4" w:rsidRDefault="008F17BC" w:rsidP="0014069C">
            <w:pPr>
              <w:pStyle w:val="afff"/>
              <w:rPr>
                <w:color w:val="auto"/>
              </w:rPr>
            </w:pPr>
            <w:r w:rsidRPr="00C228B4">
              <w:rPr>
                <w:color w:val="auto"/>
                <w:lang w:val="x-none"/>
              </w:rPr>
              <w:t>У1(ИД-03 /ОПК-5)</w:t>
            </w:r>
          </w:p>
        </w:tc>
        <w:tc>
          <w:tcPr>
            <w:tcW w:w="1699" w:type="pct"/>
          </w:tcPr>
          <w:p w14:paraId="509203A3" w14:textId="77777777" w:rsidR="003F02C7" w:rsidRPr="00C228B4" w:rsidRDefault="008F17BC" w:rsidP="0014069C">
            <w:pPr>
              <w:pStyle w:val="afff"/>
              <w:rPr>
                <w:color w:val="auto"/>
              </w:rPr>
            </w:pPr>
            <w:r w:rsidRPr="00C228B4">
              <w:rPr>
                <w:color w:val="auto"/>
                <w:lang w:val="x-none"/>
              </w:rPr>
              <w:t>Уметь: правильно смоделировать рабочее место по выполнению технического обслуживания и ремонта транспортно-технологических средств</w:t>
            </w:r>
            <w:r w:rsidRPr="00C228B4">
              <w:rPr>
                <w:color w:val="auto"/>
              </w:rPr>
              <w:t xml:space="preserve">. </w:t>
            </w:r>
          </w:p>
          <w:p w14:paraId="0CA25A29" w14:textId="77777777" w:rsidR="008F17BC" w:rsidRPr="00C228B4" w:rsidRDefault="008F17BC" w:rsidP="0014069C">
            <w:pPr>
              <w:pStyle w:val="afff"/>
              <w:rPr>
                <w:color w:val="auto"/>
              </w:rPr>
            </w:pPr>
            <w:r w:rsidRPr="00C228B4">
              <w:rPr>
                <w:color w:val="auto"/>
              </w:rPr>
              <w:t xml:space="preserve"> </w:t>
            </w:r>
          </w:p>
        </w:tc>
        <w:tc>
          <w:tcPr>
            <w:tcW w:w="849" w:type="pct"/>
          </w:tcPr>
          <w:p w14:paraId="4B69977B"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1DBD108" w14:textId="77777777" w:rsidTr="0014069C">
        <w:tc>
          <w:tcPr>
            <w:tcW w:w="186" w:type="pct"/>
          </w:tcPr>
          <w:p w14:paraId="70DDB754" w14:textId="77777777" w:rsidR="008F17BC" w:rsidRPr="00C228B4" w:rsidRDefault="008F17BC" w:rsidP="003F170B">
            <w:pPr>
              <w:pStyle w:val="afff"/>
              <w:numPr>
                <w:ilvl w:val="0"/>
                <w:numId w:val="9"/>
              </w:numPr>
              <w:jc w:val="left"/>
              <w:rPr>
                <w:color w:val="auto"/>
              </w:rPr>
            </w:pPr>
          </w:p>
        </w:tc>
        <w:tc>
          <w:tcPr>
            <w:tcW w:w="520" w:type="pct"/>
          </w:tcPr>
          <w:p w14:paraId="04CEFAF2" w14:textId="77777777" w:rsidR="008F17BC" w:rsidRPr="00C228B4" w:rsidRDefault="008F17BC" w:rsidP="0014069C">
            <w:pPr>
              <w:pStyle w:val="afff"/>
              <w:rPr>
                <w:color w:val="auto"/>
              </w:rPr>
            </w:pPr>
            <w:r w:rsidRPr="00C228B4">
              <w:rPr>
                <w:color w:val="auto"/>
                <w:lang w:val="x-none"/>
              </w:rPr>
              <w:t>ИД-04 /ОПК-6</w:t>
            </w:r>
          </w:p>
        </w:tc>
        <w:tc>
          <w:tcPr>
            <w:tcW w:w="1038" w:type="pct"/>
          </w:tcPr>
          <w:p w14:paraId="137DB8E9" w14:textId="77777777" w:rsidR="003F02C7" w:rsidRPr="00C228B4" w:rsidRDefault="008F17BC" w:rsidP="0014069C">
            <w:pPr>
              <w:pStyle w:val="afff"/>
              <w:rPr>
                <w:color w:val="auto"/>
              </w:rPr>
            </w:pPr>
            <w:r w:rsidRPr="00C228B4">
              <w:rPr>
                <w:color w:val="auto"/>
                <w:lang w:val="x-none"/>
              </w:rPr>
              <w:t xml:space="preserve">Принимать обоснованные управленческие решения по организации производства на основе </w:t>
            </w:r>
            <w:proofErr w:type="spellStart"/>
            <w:r w:rsidRPr="00C228B4">
              <w:rPr>
                <w:color w:val="auto"/>
                <w:lang w:val="x-none"/>
              </w:rPr>
              <w:t>научых</w:t>
            </w:r>
            <w:proofErr w:type="spellEnd"/>
            <w:r w:rsidRPr="00C228B4">
              <w:rPr>
                <w:color w:val="auto"/>
                <w:lang w:val="x-none"/>
              </w:rPr>
              <w:t xml:space="preserve"> исследований</w:t>
            </w:r>
            <w:r w:rsidRPr="00C228B4">
              <w:rPr>
                <w:color w:val="auto"/>
              </w:rPr>
              <w:t xml:space="preserve">.  </w:t>
            </w:r>
          </w:p>
          <w:p w14:paraId="592B6F73" w14:textId="77777777" w:rsidR="008F17BC" w:rsidRPr="00C228B4" w:rsidRDefault="008F17BC" w:rsidP="0014069C">
            <w:pPr>
              <w:pStyle w:val="afff"/>
              <w:rPr>
                <w:color w:val="auto"/>
              </w:rPr>
            </w:pPr>
          </w:p>
        </w:tc>
        <w:tc>
          <w:tcPr>
            <w:tcW w:w="708" w:type="pct"/>
          </w:tcPr>
          <w:p w14:paraId="725F8071" w14:textId="77777777" w:rsidR="008F17BC" w:rsidRPr="00C228B4" w:rsidRDefault="008F17BC" w:rsidP="0014069C">
            <w:pPr>
              <w:pStyle w:val="afff"/>
              <w:rPr>
                <w:color w:val="auto"/>
              </w:rPr>
            </w:pPr>
            <w:r w:rsidRPr="00C228B4">
              <w:rPr>
                <w:color w:val="auto"/>
                <w:lang w:val="x-none"/>
              </w:rPr>
              <w:t>У1(ИД-04 /ОПК-6)</w:t>
            </w:r>
          </w:p>
        </w:tc>
        <w:tc>
          <w:tcPr>
            <w:tcW w:w="1699" w:type="pct"/>
          </w:tcPr>
          <w:p w14:paraId="54CF5DF2" w14:textId="77777777" w:rsidR="003F02C7" w:rsidRPr="00C228B4" w:rsidRDefault="008F17BC" w:rsidP="0014069C">
            <w:pPr>
              <w:pStyle w:val="afff"/>
              <w:rPr>
                <w:color w:val="auto"/>
              </w:rPr>
            </w:pPr>
            <w:r w:rsidRPr="00C228B4">
              <w:rPr>
                <w:color w:val="auto"/>
                <w:lang w:val="x-none"/>
              </w:rPr>
              <w:t>Уметь: разрабатывать эффективное обеспечение  трудовой деятельности на транспортных предприятиях</w:t>
            </w:r>
            <w:r w:rsidRPr="00C228B4">
              <w:rPr>
                <w:color w:val="auto"/>
              </w:rPr>
              <w:t xml:space="preserve">. </w:t>
            </w:r>
          </w:p>
          <w:p w14:paraId="3253E029" w14:textId="77777777" w:rsidR="008F17BC" w:rsidRPr="00C228B4" w:rsidRDefault="008F17BC" w:rsidP="0014069C">
            <w:pPr>
              <w:pStyle w:val="afff"/>
              <w:rPr>
                <w:color w:val="auto"/>
              </w:rPr>
            </w:pPr>
            <w:r w:rsidRPr="00C228B4">
              <w:rPr>
                <w:color w:val="auto"/>
              </w:rPr>
              <w:t xml:space="preserve"> </w:t>
            </w:r>
          </w:p>
        </w:tc>
        <w:tc>
          <w:tcPr>
            <w:tcW w:w="849" w:type="pct"/>
          </w:tcPr>
          <w:p w14:paraId="56CB572A"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3C0BCEB" w14:textId="77777777" w:rsidTr="0014069C">
        <w:tc>
          <w:tcPr>
            <w:tcW w:w="186" w:type="pct"/>
          </w:tcPr>
          <w:p w14:paraId="78EEF386" w14:textId="77777777" w:rsidR="008F17BC" w:rsidRPr="00C228B4" w:rsidRDefault="008F17BC" w:rsidP="003F170B">
            <w:pPr>
              <w:pStyle w:val="afff"/>
              <w:numPr>
                <w:ilvl w:val="0"/>
                <w:numId w:val="9"/>
              </w:numPr>
              <w:jc w:val="left"/>
              <w:rPr>
                <w:color w:val="auto"/>
              </w:rPr>
            </w:pPr>
          </w:p>
        </w:tc>
        <w:tc>
          <w:tcPr>
            <w:tcW w:w="520" w:type="pct"/>
          </w:tcPr>
          <w:p w14:paraId="020150CC" w14:textId="77777777" w:rsidR="008F17BC" w:rsidRPr="00C228B4" w:rsidRDefault="008F17BC" w:rsidP="0014069C">
            <w:pPr>
              <w:pStyle w:val="afff"/>
              <w:rPr>
                <w:color w:val="auto"/>
              </w:rPr>
            </w:pPr>
            <w:r w:rsidRPr="00C228B4">
              <w:rPr>
                <w:color w:val="auto"/>
                <w:lang w:val="x-none"/>
              </w:rPr>
              <w:t>ИД-02 /ОПК-7</w:t>
            </w:r>
          </w:p>
        </w:tc>
        <w:tc>
          <w:tcPr>
            <w:tcW w:w="1038" w:type="pct"/>
          </w:tcPr>
          <w:p w14:paraId="078551FE" w14:textId="77777777" w:rsidR="003F02C7" w:rsidRPr="00C228B4" w:rsidRDefault="008F17BC" w:rsidP="0014069C">
            <w:pPr>
              <w:pStyle w:val="afff"/>
              <w:rPr>
                <w:color w:val="auto"/>
              </w:rPr>
            </w:pPr>
            <w:r w:rsidRPr="00C228B4">
              <w:rPr>
                <w:color w:val="auto"/>
                <w:lang w:val="x-none"/>
              </w:rPr>
              <w:t xml:space="preserve">Определяет и оценивает последствия возможных решений </w:t>
            </w:r>
            <w:proofErr w:type="spellStart"/>
            <w:r w:rsidRPr="00C228B4">
              <w:rPr>
                <w:color w:val="auto"/>
                <w:lang w:val="x-none"/>
              </w:rPr>
              <w:t>инфо</w:t>
            </w:r>
            <w:r w:rsidR="001F2F44">
              <w:rPr>
                <w:color w:val="auto"/>
              </w:rPr>
              <w:t>р</w:t>
            </w:r>
            <w:r w:rsidRPr="00C228B4">
              <w:rPr>
                <w:color w:val="auto"/>
                <w:lang w:val="x-none"/>
              </w:rPr>
              <w:t>мационных</w:t>
            </w:r>
            <w:proofErr w:type="spellEnd"/>
            <w:r w:rsidRPr="00C228B4">
              <w:rPr>
                <w:color w:val="auto"/>
                <w:lang w:val="x-none"/>
              </w:rPr>
              <w:t xml:space="preserve"> задач в профессиональной деятельности</w:t>
            </w:r>
            <w:r w:rsidRPr="00C228B4">
              <w:rPr>
                <w:color w:val="auto"/>
              </w:rPr>
              <w:t xml:space="preserve">.  </w:t>
            </w:r>
          </w:p>
          <w:p w14:paraId="20A73360" w14:textId="77777777" w:rsidR="008F17BC" w:rsidRPr="00C228B4" w:rsidRDefault="008F17BC" w:rsidP="0014069C">
            <w:pPr>
              <w:pStyle w:val="afff"/>
              <w:rPr>
                <w:color w:val="auto"/>
              </w:rPr>
            </w:pPr>
          </w:p>
        </w:tc>
        <w:tc>
          <w:tcPr>
            <w:tcW w:w="708" w:type="pct"/>
          </w:tcPr>
          <w:p w14:paraId="496AB9E4" w14:textId="77777777" w:rsidR="008F17BC" w:rsidRPr="00C228B4" w:rsidRDefault="008F17BC" w:rsidP="0014069C">
            <w:pPr>
              <w:pStyle w:val="afff"/>
              <w:rPr>
                <w:color w:val="auto"/>
              </w:rPr>
            </w:pPr>
            <w:r w:rsidRPr="00C228B4">
              <w:rPr>
                <w:color w:val="auto"/>
                <w:lang w:val="x-none"/>
              </w:rPr>
              <w:t>З1(ИД-02 /ОПК-7)</w:t>
            </w:r>
          </w:p>
        </w:tc>
        <w:tc>
          <w:tcPr>
            <w:tcW w:w="1699" w:type="pct"/>
          </w:tcPr>
          <w:p w14:paraId="1E6A2A1F" w14:textId="77777777" w:rsidR="003F02C7" w:rsidRPr="00C228B4" w:rsidRDefault="008F17BC" w:rsidP="0014069C">
            <w:pPr>
              <w:pStyle w:val="afff"/>
              <w:rPr>
                <w:color w:val="auto"/>
              </w:rPr>
            </w:pPr>
            <w:r w:rsidRPr="00C228B4">
              <w:rPr>
                <w:color w:val="auto"/>
                <w:lang w:val="x-none"/>
              </w:rPr>
              <w:t>Знает информационные технологии применяемые на транспорте</w:t>
            </w:r>
            <w:r w:rsidRPr="00C228B4">
              <w:rPr>
                <w:color w:val="auto"/>
              </w:rPr>
              <w:t xml:space="preserve">. </w:t>
            </w:r>
          </w:p>
          <w:p w14:paraId="69DEB197" w14:textId="77777777" w:rsidR="008F17BC" w:rsidRPr="00C228B4" w:rsidRDefault="008F17BC" w:rsidP="0014069C">
            <w:pPr>
              <w:pStyle w:val="afff"/>
              <w:rPr>
                <w:color w:val="auto"/>
              </w:rPr>
            </w:pPr>
            <w:r w:rsidRPr="00C228B4">
              <w:rPr>
                <w:color w:val="auto"/>
              </w:rPr>
              <w:t xml:space="preserve"> </w:t>
            </w:r>
          </w:p>
        </w:tc>
        <w:tc>
          <w:tcPr>
            <w:tcW w:w="849" w:type="pct"/>
          </w:tcPr>
          <w:p w14:paraId="1F4FCEE4"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3A41CC57" w14:textId="77777777" w:rsidTr="0014069C">
        <w:tc>
          <w:tcPr>
            <w:tcW w:w="186" w:type="pct"/>
          </w:tcPr>
          <w:p w14:paraId="241C7723" w14:textId="77777777" w:rsidR="008F17BC" w:rsidRPr="00C228B4" w:rsidRDefault="008F17BC" w:rsidP="003F170B">
            <w:pPr>
              <w:pStyle w:val="afff"/>
              <w:numPr>
                <w:ilvl w:val="0"/>
                <w:numId w:val="9"/>
              </w:numPr>
              <w:jc w:val="left"/>
              <w:rPr>
                <w:color w:val="auto"/>
              </w:rPr>
            </w:pPr>
          </w:p>
        </w:tc>
        <w:tc>
          <w:tcPr>
            <w:tcW w:w="520" w:type="pct"/>
          </w:tcPr>
          <w:p w14:paraId="7313458A" w14:textId="77777777" w:rsidR="008F17BC" w:rsidRPr="00C228B4" w:rsidRDefault="008F17BC" w:rsidP="0014069C">
            <w:pPr>
              <w:pStyle w:val="afff"/>
              <w:rPr>
                <w:color w:val="auto"/>
              </w:rPr>
            </w:pPr>
            <w:r w:rsidRPr="00C228B4">
              <w:rPr>
                <w:color w:val="auto"/>
                <w:lang w:val="x-none"/>
              </w:rPr>
              <w:t>ИД-01 /ПК-1</w:t>
            </w:r>
          </w:p>
        </w:tc>
        <w:tc>
          <w:tcPr>
            <w:tcW w:w="1038" w:type="pct"/>
          </w:tcPr>
          <w:p w14:paraId="455FB871" w14:textId="77777777" w:rsidR="003F02C7" w:rsidRPr="00C228B4" w:rsidRDefault="008F17BC" w:rsidP="0014069C">
            <w:pPr>
              <w:pStyle w:val="afff"/>
              <w:rPr>
                <w:color w:val="auto"/>
              </w:rPr>
            </w:pPr>
            <w:r w:rsidRPr="00C228B4">
              <w:rPr>
                <w:color w:val="auto"/>
                <w:lang w:val="x-none"/>
              </w:rPr>
              <w:t>Анализирует конструкцию транспортно-технологических средств с учетом требований к пассивной и активной безопасности</w:t>
            </w:r>
            <w:r w:rsidRPr="00C228B4">
              <w:rPr>
                <w:color w:val="auto"/>
              </w:rPr>
              <w:t xml:space="preserve">.  </w:t>
            </w:r>
          </w:p>
          <w:p w14:paraId="0433A3E4" w14:textId="77777777" w:rsidR="008F17BC" w:rsidRPr="00C228B4" w:rsidRDefault="008F17BC" w:rsidP="0014069C">
            <w:pPr>
              <w:pStyle w:val="afff"/>
              <w:rPr>
                <w:color w:val="auto"/>
              </w:rPr>
            </w:pPr>
            <w:r w:rsidRPr="00C228B4">
              <w:rPr>
                <w:color w:val="auto"/>
                <w:lang w:val="x-none"/>
              </w:rPr>
              <w:t>(ПС 13.001 Код Е/03.7 ТФ 3.5.3 Проведение испытаний новой (усовершенствованной) сельскохозяйственной техники)</w:t>
            </w:r>
          </w:p>
        </w:tc>
        <w:tc>
          <w:tcPr>
            <w:tcW w:w="708" w:type="pct"/>
          </w:tcPr>
          <w:p w14:paraId="4C231754" w14:textId="77777777" w:rsidR="008F17BC" w:rsidRPr="00C228B4" w:rsidRDefault="008F17BC" w:rsidP="0014069C">
            <w:pPr>
              <w:pStyle w:val="afff"/>
              <w:rPr>
                <w:color w:val="auto"/>
              </w:rPr>
            </w:pPr>
            <w:r w:rsidRPr="00C228B4">
              <w:rPr>
                <w:color w:val="auto"/>
                <w:lang w:val="x-none"/>
              </w:rPr>
              <w:t>У1(ИД-01 /ПК-1)</w:t>
            </w:r>
          </w:p>
        </w:tc>
        <w:tc>
          <w:tcPr>
            <w:tcW w:w="1699" w:type="pct"/>
          </w:tcPr>
          <w:p w14:paraId="7942BF83" w14:textId="77777777" w:rsidR="003F02C7" w:rsidRPr="00C228B4" w:rsidRDefault="008F17BC" w:rsidP="0014069C">
            <w:pPr>
              <w:pStyle w:val="afff"/>
              <w:rPr>
                <w:color w:val="auto"/>
              </w:rPr>
            </w:pPr>
            <w:r w:rsidRPr="00C228B4">
              <w:rPr>
                <w:color w:val="auto"/>
                <w:lang w:val="x-none"/>
              </w:rPr>
              <w:t>Уметь: проводить стендовые, лабораторно-полевые и полевые испытания по определению функциональных показателей автотранспортной  техники</w:t>
            </w:r>
            <w:r w:rsidRPr="00C228B4">
              <w:rPr>
                <w:color w:val="auto"/>
              </w:rPr>
              <w:t xml:space="preserve">. </w:t>
            </w:r>
          </w:p>
          <w:p w14:paraId="10BA082B" w14:textId="77777777" w:rsidR="008F17BC" w:rsidRPr="00C228B4" w:rsidRDefault="008F17BC" w:rsidP="0014069C">
            <w:pPr>
              <w:pStyle w:val="afff"/>
              <w:rPr>
                <w:color w:val="auto"/>
              </w:rPr>
            </w:pPr>
            <w:r w:rsidRPr="00C228B4">
              <w:rPr>
                <w:color w:val="auto"/>
              </w:rPr>
              <w:t xml:space="preserve"> </w:t>
            </w:r>
          </w:p>
        </w:tc>
        <w:tc>
          <w:tcPr>
            <w:tcW w:w="849" w:type="pct"/>
          </w:tcPr>
          <w:p w14:paraId="4BD80B99"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2FC8FFA7" w14:textId="77777777" w:rsidTr="0014069C">
        <w:tc>
          <w:tcPr>
            <w:tcW w:w="186" w:type="pct"/>
          </w:tcPr>
          <w:p w14:paraId="094904B1" w14:textId="77777777" w:rsidR="008F17BC" w:rsidRPr="00C228B4" w:rsidRDefault="008F17BC" w:rsidP="003F170B">
            <w:pPr>
              <w:pStyle w:val="afff"/>
              <w:numPr>
                <w:ilvl w:val="0"/>
                <w:numId w:val="9"/>
              </w:numPr>
              <w:jc w:val="left"/>
              <w:rPr>
                <w:color w:val="auto"/>
              </w:rPr>
            </w:pPr>
          </w:p>
        </w:tc>
        <w:tc>
          <w:tcPr>
            <w:tcW w:w="520" w:type="pct"/>
          </w:tcPr>
          <w:p w14:paraId="5145C108" w14:textId="77777777" w:rsidR="008F17BC" w:rsidRPr="00C228B4" w:rsidRDefault="008F17BC" w:rsidP="0014069C">
            <w:pPr>
              <w:pStyle w:val="afff"/>
              <w:rPr>
                <w:color w:val="auto"/>
              </w:rPr>
            </w:pPr>
            <w:r w:rsidRPr="00C228B4">
              <w:rPr>
                <w:color w:val="auto"/>
                <w:lang w:val="x-none"/>
              </w:rPr>
              <w:t>ИД-04 /ПК-1</w:t>
            </w:r>
          </w:p>
        </w:tc>
        <w:tc>
          <w:tcPr>
            <w:tcW w:w="1038" w:type="pct"/>
          </w:tcPr>
          <w:p w14:paraId="7C0B3BBA" w14:textId="77777777" w:rsidR="003F02C7" w:rsidRPr="00C228B4" w:rsidRDefault="008F17BC" w:rsidP="0014069C">
            <w:pPr>
              <w:pStyle w:val="afff"/>
              <w:rPr>
                <w:color w:val="auto"/>
              </w:rPr>
            </w:pPr>
            <w:r w:rsidRPr="00C228B4">
              <w:rPr>
                <w:color w:val="auto"/>
                <w:lang w:val="x-none"/>
              </w:rPr>
              <w:t>Готовит предложения по развитию и модернизации экспериментально-исследовательской базы организации</w:t>
            </w:r>
            <w:r w:rsidRPr="00C228B4">
              <w:rPr>
                <w:color w:val="auto"/>
              </w:rPr>
              <w:t xml:space="preserve">.  </w:t>
            </w:r>
          </w:p>
          <w:p w14:paraId="55FF3705" w14:textId="77777777" w:rsidR="008F17BC" w:rsidRPr="00C228B4" w:rsidRDefault="008F17BC" w:rsidP="0014069C">
            <w:pPr>
              <w:pStyle w:val="afff"/>
              <w:rPr>
                <w:color w:val="auto"/>
              </w:rPr>
            </w:pPr>
            <w:r w:rsidRPr="00C228B4">
              <w:rPr>
                <w:color w:val="auto"/>
                <w:lang w:val="x-none"/>
              </w:rPr>
              <w:t>(ПС 31.010 Код D/04.7 ТФ 3.4.4 Подготовка предложений по развитию и модернизации экспериментально-исследовательской базы организации)</w:t>
            </w:r>
          </w:p>
        </w:tc>
        <w:tc>
          <w:tcPr>
            <w:tcW w:w="708" w:type="pct"/>
          </w:tcPr>
          <w:p w14:paraId="3AEE9CC0" w14:textId="77777777" w:rsidR="008F17BC" w:rsidRPr="00C228B4" w:rsidRDefault="008F17BC" w:rsidP="0014069C">
            <w:pPr>
              <w:pStyle w:val="afff"/>
              <w:rPr>
                <w:color w:val="auto"/>
              </w:rPr>
            </w:pPr>
            <w:r w:rsidRPr="00C228B4">
              <w:rPr>
                <w:color w:val="auto"/>
                <w:lang w:val="x-none"/>
              </w:rPr>
              <w:t>З2(ИД-04 /ПК-1)</w:t>
            </w:r>
          </w:p>
        </w:tc>
        <w:tc>
          <w:tcPr>
            <w:tcW w:w="1699" w:type="pct"/>
          </w:tcPr>
          <w:p w14:paraId="6F0034BC" w14:textId="77777777" w:rsidR="003F02C7" w:rsidRPr="00C228B4" w:rsidRDefault="008F17BC" w:rsidP="0014069C">
            <w:pPr>
              <w:pStyle w:val="afff"/>
              <w:rPr>
                <w:color w:val="auto"/>
              </w:rPr>
            </w:pPr>
            <w:r w:rsidRPr="00C228B4">
              <w:rPr>
                <w:color w:val="auto"/>
                <w:lang w:val="x-none"/>
              </w:rPr>
              <w:t>Знать: методы системного анализа транспортно-технологических средств</w:t>
            </w:r>
            <w:r w:rsidRPr="00C228B4">
              <w:rPr>
                <w:color w:val="auto"/>
              </w:rPr>
              <w:t xml:space="preserve">. </w:t>
            </w:r>
          </w:p>
          <w:p w14:paraId="75F3F8F8" w14:textId="77777777" w:rsidR="008F17BC" w:rsidRPr="00C228B4" w:rsidRDefault="008F17BC" w:rsidP="0014069C">
            <w:pPr>
              <w:pStyle w:val="afff"/>
              <w:rPr>
                <w:color w:val="auto"/>
              </w:rPr>
            </w:pPr>
            <w:r w:rsidRPr="00C228B4">
              <w:rPr>
                <w:color w:val="auto"/>
              </w:rPr>
              <w:t xml:space="preserve"> </w:t>
            </w:r>
          </w:p>
        </w:tc>
        <w:tc>
          <w:tcPr>
            <w:tcW w:w="849" w:type="pct"/>
          </w:tcPr>
          <w:p w14:paraId="2BA338DB"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443D9DB6" w14:textId="77777777" w:rsidTr="0014069C">
        <w:tc>
          <w:tcPr>
            <w:tcW w:w="186" w:type="pct"/>
          </w:tcPr>
          <w:p w14:paraId="4D047831" w14:textId="77777777" w:rsidR="008F17BC" w:rsidRPr="00C228B4" w:rsidRDefault="008F17BC" w:rsidP="003F170B">
            <w:pPr>
              <w:pStyle w:val="afff"/>
              <w:numPr>
                <w:ilvl w:val="0"/>
                <w:numId w:val="9"/>
              </w:numPr>
              <w:jc w:val="left"/>
              <w:rPr>
                <w:color w:val="auto"/>
              </w:rPr>
            </w:pPr>
          </w:p>
        </w:tc>
        <w:tc>
          <w:tcPr>
            <w:tcW w:w="520" w:type="pct"/>
          </w:tcPr>
          <w:p w14:paraId="3F83D76D" w14:textId="77777777" w:rsidR="008F17BC" w:rsidRPr="00C228B4" w:rsidRDefault="008F17BC" w:rsidP="0014069C">
            <w:pPr>
              <w:pStyle w:val="afff"/>
              <w:rPr>
                <w:color w:val="auto"/>
              </w:rPr>
            </w:pPr>
            <w:r w:rsidRPr="00C228B4">
              <w:rPr>
                <w:color w:val="auto"/>
                <w:lang w:val="x-none"/>
              </w:rPr>
              <w:t>ИД-07 /ПК-2</w:t>
            </w:r>
          </w:p>
        </w:tc>
        <w:tc>
          <w:tcPr>
            <w:tcW w:w="1038" w:type="pct"/>
          </w:tcPr>
          <w:p w14:paraId="3FEC5274" w14:textId="77777777" w:rsidR="003F02C7" w:rsidRPr="00C228B4" w:rsidRDefault="008F17BC" w:rsidP="0014069C">
            <w:pPr>
              <w:pStyle w:val="afff"/>
              <w:rPr>
                <w:color w:val="auto"/>
              </w:rPr>
            </w:pPr>
            <w:r w:rsidRPr="00C228B4">
              <w:rPr>
                <w:color w:val="auto"/>
                <w:lang w:val="x-none"/>
              </w:rPr>
              <w:t>Обеспечивает модернизацию и инновационное развитие производства</w:t>
            </w:r>
            <w:r w:rsidRPr="00C228B4">
              <w:rPr>
                <w:color w:val="auto"/>
              </w:rPr>
              <w:t xml:space="preserve">.  </w:t>
            </w:r>
          </w:p>
          <w:p w14:paraId="68240E85" w14:textId="77777777" w:rsidR="008F17BC" w:rsidRPr="00C228B4" w:rsidRDefault="008F17BC" w:rsidP="0014069C">
            <w:pPr>
              <w:pStyle w:val="afff"/>
              <w:rPr>
                <w:color w:val="auto"/>
              </w:rPr>
            </w:pPr>
            <w:r w:rsidRPr="00C228B4">
              <w:rPr>
                <w:color w:val="auto"/>
                <w:lang w:val="x-none"/>
              </w:rPr>
              <w:lastRenderedPageBreak/>
              <w:t>(ПС 31.017 Код D/03.6 ТФ 3.4.3 Обеспечение модернизации и инновационного развития производства)</w:t>
            </w:r>
          </w:p>
        </w:tc>
        <w:tc>
          <w:tcPr>
            <w:tcW w:w="708" w:type="pct"/>
          </w:tcPr>
          <w:p w14:paraId="4A4DF11D" w14:textId="77777777" w:rsidR="008F17BC" w:rsidRPr="00C228B4" w:rsidRDefault="008F17BC" w:rsidP="0014069C">
            <w:pPr>
              <w:pStyle w:val="afff"/>
              <w:rPr>
                <w:color w:val="auto"/>
              </w:rPr>
            </w:pPr>
            <w:r w:rsidRPr="00C228B4">
              <w:rPr>
                <w:color w:val="auto"/>
                <w:lang w:val="x-none"/>
              </w:rPr>
              <w:lastRenderedPageBreak/>
              <w:t>У1(ИД-07 /ПК-2)</w:t>
            </w:r>
          </w:p>
        </w:tc>
        <w:tc>
          <w:tcPr>
            <w:tcW w:w="1699" w:type="pct"/>
          </w:tcPr>
          <w:p w14:paraId="2B27B57C" w14:textId="77777777" w:rsidR="003F02C7" w:rsidRPr="00C228B4" w:rsidRDefault="008F17BC" w:rsidP="0014069C">
            <w:pPr>
              <w:pStyle w:val="afff"/>
              <w:rPr>
                <w:color w:val="auto"/>
              </w:rPr>
            </w:pPr>
            <w:r w:rsidRPr="00C228B4">
              <w:rPr>
                <w:color w:val="auto"/>
                <w:lang w:val="x-none"/>
              </w:rPr>
              <w:t>Уметь: анализировать результаты научно-исследовательских работ, предлагать решения по внедрению и освоению новых технологий и материалов</w:t>
            </w:r>
            <w:r w:rsidRPr="00C228B4">
              <w:rPr>
                <w:color w:val="auto"/>
              </w:rPr>
              <w:t xml:space="preserve">. </w:t>
            </w:r>
          </w:p>
          <w:p w14:paraId="2D6A289F" w14:textId="77777777" w:rsidR="008F17BC" w:rsidRPr="00C228B4" w:rsidRDefault="008F17BC" w:rsidP="0014069C">
            <w:pPr>
              <w:pStyle w:val="afff"/>
              <w:rPr>
                <w:color w:val="auto"/>
              </w:rPr>
            </w:pPr>
            <w:r w:rsidRPr="00C228B4">
              <w:rPr>
                <w:color w:val="auto"/>
              </w:rPr>
              <w:t xml:space="preserve"> </w:t>
            </w:r>
          </w:p>
        </w:tc>
        <w:tc>
          <w:tcPr>
            <w:tcW w:w="849" w:type="pct"/>
          </w:tcPr>
          <w:p w14:paraId="5CA515AE"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C483841" w14:textId="77777777" w:rsidTr="0014069C">
        <w:tc>
          <w:tcPr>
            <w:tcW w:w="186" w:type="pct"/>
          </w:tcPr>
          <w:p w14:paraId="0AD81F5E" w14:textId="77777777" w:rsidR="008F17BC" w:rsidRPr="00C228B4" w:rsidRDefault="008F17BC" w:rsidP="003F170B">
            <w:pPr>
              <w:pStyle w:val="afff"/>
              <w:numPr>
                <w:ilvl w:val="0"/>
                <w:numId w:val="9"/>
              </w:numPr>
              <w:jc w:val="left"/>
              <w:rPr>
                <w:color w:val="auto"/>
              </w:rPr>
            </w:pPr>
          </w:p>
        </w:tc>
        <w:tc>
          <w:tcPr>
            <w:tcW w:w="520" w:type="pct"/>
          </w:tcPr>
          <w:p w14:paraId="2038213B" w14:textId="77777777" w:rsidR="008F17BC" w:rsidRPr="00C228B4" w:rsidRDefault="008F17BC" w:rsidP="0014069C">
            <w:pPr>
              <w:pStyle w:val="afff"/>
              <w:rPr>
                <w:color w:val="auto"/>
              </w:rPr>
            </w:pPr>
            <w:r w:rsidRPr="00C228B4">
              <w:rPr>
                <w:color w:val="auto"/>
                <w:lang w:val="x-none"/>
              </w:rPr>
              <w:t>ИД-01 /ПК-3</w:t>
            </w:r>
          </w:p>
        </w:tc>
        <w:tc>
          <w:tcPr>
            <w:tcW w:w="1038" w:type="pct"/>
          </w:tcPr>
          <w:p w14:paraId="245FA43C" w14:textId="77777777" w:rsidR="003F02C7" w:rsidRPr="00C228B4" w:rsidRDefault="008F17BC" w:rsidP="0014069C">
            <w:pPr>
              <w:pStyle w:val="afff"/>
              <w:rPr>
                <w:color w:val="auto"/>
              </w:rPr>
            </w:pPr>
            <w:r w:rsidRPr="00C228B4">
              <w:rPr>
                <w:color w:val="auto"/>
                <w:lang w:val="x-none"/>
              </w:rPr>
              <w:t>Анализирует эффективность деятельности сервисного центра</w:t>
            </w:r>
            <w:r w:rsidRPr="00C228B4">
              <w:rPr>
                <w:color w:val="auto"/>
              </w:rPr>
              <w:t xml:space="preserve">.  </w:t>
            </w:r>
          </w:p>
          <w:p w14:paraId="042C566F" w14:textId="77777777" w:rsidR="008F17BC" w:rsidRPr="00C228B4" w:rsidRDefault="008F17BC" w:rsidP="0014069C">
            <w:pPr>
              <w:pStyle w:val="afff"/>
              <w:rPr>
                <w:color w:val="auto"/>
              </w:rPr>
            </w:pPr>
            <w:r w:rsidRPr="00C228B4">
              <w:rPr>
                <w:color w:val="auto"/>
                <w:lang w:val="x-none"/>
              </w:rPr>
              <w:t>(ПС 31.004 Код F/03.7 ТФ 3.6.3 Анализ эффективности деятельности сервисного центра)</w:t>
            </w:r>
          </w:p>
        </w:tc>
        <w:tc>
          <w:tcPr>
            <w:tcW w:w="708" w:type="pct"/>
          </w:tcPr>
          <w:p w14:paraId="33FCA27D" w14:textId="77777777" w:rsidR="008F17BC" w:rsidRPr="00C228B4" w:rsidRDefault="008F17BC" w:rsidP="0014069C">
            <w:pPr>
              <w:pStyle w:val="afff"/>
              <w:rPr>
                <w:color w:val="auto"/>
              </w:rPr>
            </w:pPr>
            <w:r w:rsidRPr="00C228B4">
              <w:rPr>
                <w:color w:val="auto"/>
                <w:lang w:val="x-none"/>
              </w:rPr>
              <w:t>У1(ИД-01 /ПК-3)</w:t>
            </w:r>
          </w:p>
        </w:tc>
        <w:tc>
          <w:tcPr>
            <w:tcW w:w="1699" w:type="pct"/>
          </w:tcPr>
          <w:p w14:paraId="7DF257CB" w14:textId="77777777" w:rsidR="003F02C7" w:rsidRPr="00C228B4" w:rsidRDefault="008F17BC" w:rsidP="0014069C">
            <w:pPr>
              <w:pStyle w:val="afff"/>
              <w:rPr>
                <w:color w:val="auto"/>
              </w:rPr>
            </w:pPr>
            <w:r w:rsidRPr="00C228B4">
              <w:rPr>
                <w:color w:val="auto"/>
                <w:lang w:val="x-none"/>
              </w:rPr>
              <w:t>Уметь: анализировать показатели процессов сервисного центра,  разрабатывать предложения по совершенствованию сервисного обслуживания с учетом оценки удовлетворенности потребителей</w:t>
            </w:r>
            <w:r w:rsidRPr="00C228B4">
              <w:rPr>
                <w:color w:val="auto"/>
              </w:rPr>
              <w:t xml:space="preserve">. </w:t>
            </w:r>
          </w:p>
          <w:p w14:paraId="551F0466" w14:textId="77777777" w:rsidR="008F17BC" w:rsidRPr="00C228B4" w:rsidRDefault="008F17BC" w:rsidP="0014069C">
            <w:pPr>
              <w:pStyle w:val="afff"/>
              <w:rPr>
                <w:color w:val="auto"/>
              </w:rPr>
            </w:pPr>
            <w:r w:rsidRPr="00C228B4">
              <w:rPr>
                <w:color w:val="auto"/>
              </w:rPr>
              <w:t xml:space="preserve"> </w:t>
            </w:r>
          </w:p>
        </w:tc>
        <w:tc>
          <w:tcPr>
            <w:tcW w:w="849" w:type="pct"/>
          </w:tcPr>
          <w:p w14:paraId="21F8AE6C"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22C7B9B1" w14:textId="77777777" w:rsidTr="0014069C">
        <w:tc>
          <w:tcPr>
            <w:tcW w:w="186" w:type="pct"/>
          </w:tcPr>
          <w:p w14:paraId="59A2F957" w14:textId="77777777" w:rsidR="008F17BC" w:rsidRPr="00C228B4" w:rsidRDefault="008F17BC" w:rsidP="003F170B">
            <w:pPr>
              <w:pStyle w:val="afff"/>
              <w:numPr>
                <w:ilvl w:val="0"/>
                <w:numId w:val="9"/>
              </w:numPr>
              <w:jc w:val="left"/>
              <w:rPr>
                <w:color w:val="auto"/>
              </w:rPr>
            </w:pPr>
          </w:p>
        </w:tc>
        <w:tc>
          <w:tcPr>
            <w:tcW w:w="520" w:type="pct"/>
          </w:tcPr>
          <w:p w14:paraId="5C4475BD" w14:textId="77777777" w:rsidR="008F17BC" w:rsidRPr="00C228B4" w:rsidRDefault="008F17BC" w:rsidP="0014069C">
            <w:pPr>
              <w:pStyle w:val="afff"/>
              <w:rPr>
                <w:color w:val="auto"/>
              </w:rPr>
            </w:pPr>
            <w:r w:rsidRPr="00C228B4">
              <w:rPr>
                <w:color w:val="auto"/>
                <w:lang w:val="x-none"/>
              </w:rPr>
              <w:t>ИД-05 /ПК-3</w:t>
            </w:r>
          </w:p>
        </w:tc>
        <w:tc>
          <w:tcPr>
            <w:tcW w:w="1038" w:type="pct"/>
          </w:tcPr>
          <w:p w14:paraId="4965CC85" w14:textId="77777777" w:rsidR="003F02C7" w:rsidRPr="00C228B4" w:rsidRDefault="008F17BC" w:rsidP="0014069C">
            <w:pPr>
              <w:pStyle w:val="afff"/>
              <w:rPr>
                <w:color w:val="auto"/>
              </w:rPr>
            </w:pPr>
            <w:r w:rsidRPr="00C228B4">
              <w:rPr>
                <w:color w:val="auto"/>
                <w:lang w:val="x-none"/>
              </w:rPr>
              <w:t>Осуществляет технологическое проектирование и контроль процесса проведения технического осмотра</w:t>
            </w:r>
            <w:r w:rsidRPr="00C228B4">
              <w:rPr>
                <w:color w:val="auto"/>
              </w:rPr>
              <w:t xml:space="preserve">.  </w:t>
            </w:r>
          </w:p>
          <w:p w14:paraId="6163E3A1" w14:textId="77777777" w:rsidR="008F17BC" w:rsidRPr="00C228B4" w:rsidRDefault="008F17BC" w:rsidP="0014069C">
            <w:pPr>
              <w:pStyle w:val="afff"/>
              <w:rPr>
                <w:color w:val="auto"/>
              </w:rPr>
            </w:pPr>
            <w:r w:rsidRPr="00C228B4">
              <w:rPr>
                <w:color w:val="auto"/>
                <w:lang w:val="x-none"/>
              </w:rPr>
              <w:t>(ПС 33.005 Код D/04.7 ТФ 3.4.4 Технологическое проектирование и контроль процесса проведения технического осмотра)</w:t>
            </w:r>
          </w:p>
        </w:tc>
        <w:tc>
          <w:tcPr>
            <w:tcW w:w="708" w:type="pct"/>
          </w:tcPr>
          <w:p w14:paraId="5020851C" w14:textId="77777777" w:rsidR="008F17BC" w:rsidRPr="00C228B4" w:rsidRDefault="008F17BC" w:rsidP="0014069C">
            <w:pPr>
              <w:pStyle w:val="afff"/>
              <w:rPr>
                <w:color w:val="auto"/>
              </w:rPr>
            </w:pPr>
            <w:r w:rsidRPr="00C228B4">
              <w:rPr>
                <w:color w:val="auto"/>
                <w:lang w:val="x-none"/>
              </w:rPr>
              <w:t>В1(ИД-05 /ПК-3)</w:t>
            </w:r>
          </w:p>
        </w:tc>
        <w:tc>
          <w:tcPr>
            <w:tcW w:w="1699" w:type="pct"/>
          </w:tcPr>
          <w:p w14:paraId="0A9F530D" w14:textId="77777777" w:rsidR="003F02C7" w:rsidRPr="00C228B4" w:rsidRDefault="008F17BC" w:rsidP="0014069C">
            <w:pPr>
              <w:pStyle w:val="afff"/>
              <w:rPr>
                <w:color w:val="auto"/>
              </w:rPr>
            </w:pPr>
            <w:r w:rsidRPr="00C228B4">
              <w:rPr>
                <w:color w:val="auto"/>
                <w:lang w:val="x-none"/>
              </w:rPr>
              <w:t>Владеть: способами обеспечения внедрения методов и средств технического диагностирования новых систем транспортных средств</w:t>
            </w:r>
            <w:r w:rsidRPr="00C228B4">
              <w:rPr>
                <w:color w:val="auto"/>
              </w:rPr>
              <w:t xml:space="preserve">. </w:t>
            </w:r>
          </w:p>
          <w:p w14:paraId="1D41BEF7" w14:textId="77777777" w:rsidR="008F17BC" w:rsidRPr="00C228B4" w:rsidRDefault="008F17BC" w:rsidP="0014069C">
            <w:pPr>
              <w:pStyle w:val="afff"/>
              <w:rPr>
                <w:color w:val="auto"/>
              </w:rPr>
            </w:pPr>
            <w:r w:rsidRPr="00C228B4">
              <w:rPr>
                <w:color w:val="auto"/>
              </w:rPr>
              <w:t xml:space="preserve"> </w:t>
            </w:r>
          </w:p>
        </w:tc>
        <w:tc>
          <w:tcPr>
            <w:tcW w:w="849" w:type="pct"/>
          </w:tcPr>
          <w:p w14:paraId="7E47C7C5"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2AC6203E" w14:textId="77777777" w:rsidTr="0014069C">
        <w:tc>
          <w:tcPr>
            <w:tcW w:w="186" w:type="pct"/>
          </w:tcPr>
          <w:p w14:paraId="632B8F25" w14:textId="77777777" w:rsidR="008F17BC" w:rsidRPr="00C228B4" w:rsidRDefault="008F17BC" w:rsidP="003F170B">
            <w:pPr>
              <w:pStyle w:val="afff"/>
              <w:numPr>
                <w:ilvl w:val="0"/>
                <w:numId w:val="9"/>
              </w:numPr>
              <w:jc w:val="left"/>
              <w:rPr>
                <w:color w:val="auto"/>
              </w:rPr>
            </w:pPr>
          </w:p>
        </w:tc>
        <w:tc>
          <w:tcPr>
            <w:tcW w:w="520" w:type="pct"/>
          </w:tcPr>
          <w:p w14:paraId="191F6219" w14:textId="77777777" w:rsidR="008F17BC" w:rsidRPr="00C228B4" w:rsidRDefault="008F17BC" w:rsidP="0014069C">
            <w:pPr>
              <w:pStyle w:val="afff"/>
              <w:rPr>
                <w:color w:val="auto"/>
              </w:rPr>
            </w:pPr>
          </w:p>
        </w:tc>
        <w:tc>
          <w:tcPr>
            <w:tcW w:w="1038" w:type="pct"/>
          </w:tcPr>
          <w:p w14:paraId="640322E2" w14:textId="77777777" w:rsidR="003F02C7" w:rsidRPr="00C228B4" w:rsidRDefault="008F17BC" w:rsidP="0014069C">
            <w:pPr>
              <w:pStyle w:val="afff"/>
              <w:rPr>
                <w:color w:val="auto"/>
                <w:lang w:val="en-US"/>
              </w:rPr>
            </w:pPr>
            <w:r w:rsidRPr="00C228B4">
              <w:rPr>
                <w:color w:val="auto"/>
              </w:rPr>
              <w:t xml:space="preserve">.  </w:t>
            </w:r>
          </w:p>
          <w:p w14:paraId="675E3514" w14:textId="77777777" w:rsidR="008F17BC" w:rsidRPr="00C228B4" w:rsidRDefault="008F17BC" w:rsidP="0014069C">
            <w:pPr>
              <w:pStyle w:val="afff"/>
              <w:rPr>
                <w:color w:val="auto"/>
                <w:lang w:val="en-US"/>
              </w:rPr>
            </w:pPr>
          </w:p>
        </w:tc>
        <w:tc>
          <w:tcPr>
            <w:tcW w:w="708" w:type="pct"/>
          </w:tcPr>
          <w:p w14:paraId="24273F92" w14:textId="77777777" w:rsidR="008F17BC" w:rsidRPr="00C228B4" w:rsidRDefault="008F17BC" w:rsidP="0014069C">
            <w:pPr>
              <w:pStyle w:val="afff"/>
              <w:rPr>
                <w:color w:val="auto"/>
              </w:rPr>
            </w:pPr>
            <w:r w:rsidRPr="00C228B4">
              <w:rPr>
                <w:color w:val="auto"/>
                <w:lang w:val="x-none"/>
              </w:rPr>
              <w:t>З1(ИД-05 /ПК-3)</w:t>
            </w:r>
          </w:p>
        </w:tc>
        <w:tc>
          <w:tcPr>
            <w:tcW w:w="1699" w:type="pct"/>
          </w:tcPr>
          <w:p w14:paraId="10BE8ED2" w14:textId="77777777" w:rsidR="003F02C7" w:rsidRPr="00C228B4" w:rsidRDefault="008F17BC" w:rsidP="0014069C">
            <w:pPr>
              <w:pStyle w:val="afff"/>
              <w:rPr>
                <w:color w:val="auto"/>
              </w:rPr>
            </w:pPr>
            <w:r w:rsidRPr="00C228B4">
              <w:rPr>
                <w:color w:val="auto"/>
                <w:lang w:val="x-none"/>
              </w:rPr>
              <w:t>Знать: правила использования средств технического диагностирования и методы измерения параметров рабочих процессов узлов, агрегатов и систем транспортных средств</w:t>
            </w:r>
            <w:r w:rsidRPr="00C228B4">
              <w:rPr>
                <w:color w:val="auto"/>
              </w:rPr>
              <w:t xml:space="preserve">. </w:t>
            </w:r>
          </w:p>
          <w:p w14:paraId="7979CC67" w14:textId="77777777" w:rsidR="008F17BC" w:rsidRPr="00C228B4" w:rsidRDefault="008F17BC" w:rsidP="0014069C">
            <w:pPr>
              <w:pStyle w:val="afff"/>
              <w:rPr>
                <w:color w:val="auto"/>
              </w:rPr>
            </w:pPr>
            <w:r w:rsidRPr="00C228B4">
              <w:rPr>
                <w:color w:val="auto"/>
              </w:rPr>
              <w:t xml:space="preserve"> </w:t>
            </w:r>
          </w:p>
        </w:tc>
        <w:tc>
          <w:tcPr>
            <w:tcW w:w="849" w:type="pct"/>
          </w:tcPr>
          <w:p w14:paraId="50A37B83"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5087BBCE" w14:textId="77777777" w:rsidTr="0014069C">
        <w:tc>
          <w:tcPr>
            <w:tcW w:w="186" w:type="pct"/>
          </w:tcPr>
          <w:p w14:paraId="0DCFA139" w14:textId="77777777" w:rsidR="008F17BC" w:rsidRPr="00C228B4" w:rsidRDefault="008F17BC" w:rsidP="003F170B">
            <w:pPr>
              <w:pStyle w:val="afff"/>
              <w:numPr>
                <w:ilvl w:val="0"/>
                <w:numId w:val="9"/>
              </w:numPr>
              <w:jc w:val="left"/>
              <w:rPr>
                <w:color w:val="auto"/>
              </w:rPr>
            </w:pPr>
          </w:p>
        </w:tc>
        <w:tc>
          <w:tcPr>
            <w:tcW w:w="520" w:type="pct"/>
          </w:tcPr>
          <w:p w14:paraId="7168D21C" w14:textId="77777777" w:rsidR="008F17BC" w:rsidRPr="00C228B4" w:rsidRDefault="008F17BC" w:rsidP="0014069C">
            <w:pPr>
              <w:pStyle w:val="afff"/>
              <w:rPr>
                <w:color w:val="auto"/>
              </w:rPr>
            </w:pPr>
            <w:r w:rsidRPr="00C228B4">
              <w:rPr>
                <w:color w:val="auto"/>
                <w:lang w:val="x-none"/>
              </w:rPr>
              <w:t>ИД-02 /ПК-4</w:t>
            </w:r>
          </w:p>
        </w:tc>
        <w:tc>
          <w:tcPr>
            <w:tcW w:w="1038" w:type="pct"/>
          </w:tcPr>
          <w:p w14:paraId="5D51642C" w14:textId="77777777" w:rsidR="003F02C7" w:rsidRPr="00C228B4" w:rsidRDefault="008F17BC" w:rsidP="0014069C">
            <w:pPr>
              <w:pStyle w:val="afff"/>
              <w:rPr>
                <w:color w:val="auto"/>
              </w:rPr>
            </w:pPr>
            <w:r w:rsidRPr="00C228B4">
              <w:rPr>
                <w:color w:val="auto"/>
                <w:lang w:val="x-none"/>
              </w:rPr>
              <w:t>Контролирует ключевые финансовые показатели логистической деятельности по перевозке в цепи поставок</w:t>
            </w:r>
            <w:r w:rsidRPr="00C228B4">
              <w:rPr>
                <w:color w:val="auto"/>
              </w:rPr>
              <w:t xml:space="preserve">.  </w:t>
            </w:r>
          </w:p>
          <w:p w14:paraId="167CCA52" w14:textId="77777777" w:rsidR="008F17BC" w:rsidRPr="00C228B4" w:rsidRDefault="008F17BC" w:rsidP="0014069C">
            <w:pPr>
              <w:pStyle w:val="afff"/>
              <w:rPr>
                <w:color w:val="auto"/>
              </w:rPr>
            </w:pPr>
            <w:r w:rsidRPr="00C228B4">
              <w:rPr>
                <w:color w:val="auto"/>
                <w:lang w:val="x-none"/>
              </w:rPr>
              <w:lastRenderedPageBreak/>
              <w:t>(ПС 40.049 Код С/02.7 ТФ-3.3.2   Контроль ключевых финансовых показателей логистической деятельности по перевозке в цепи поставок)</w:t>
            </w:r>
          </w:p>
        </w:tc>
        <w:tc>
          <w:tcPr>
            <w:tcW w:w="708" w:type="pct"/>
          </w:tcPr>
          <w:p w14:paraId="4C6A7990" w14:textId="77777777" w:rsidR="008F17BC" w:rsidRPr="00C228B4" w:rsidRDefault="008F17BC" w:rsidP="0014069C">
            <w:pPr>
              <w:pStyle w:val="afff"/>
              <w:rPr>
                <w:color w:val="auto"/>
              </w:rPr>
            </w:pPr>
            <w:r w:rsidRPr="00C228B4">
              <w:rPr>
                <w:color w:val="auto"/>
                <w:lang w:val="x-none"/>
              </w:rPr>
              <w:lastRenderedPageBreak/>
              <w:t>В1(ИД-02 /ПК-4)</w:t>
            </w:r>
          </w:p>
        </w:tc>
        <w:tc>
          <w:tcPr>
            <w:tcW w:w="1699" w:type="pct"/>
          </w:tcPr>
          <w:p w14:paraId="2BC677FC" w14:textId="77777777" w:rsidR="003F02C7" w:rsidRPr="00C228B4" w:rsidRDefault="008F17BC" w:rsidP="0014069C">
            <w:pPr>
              <w:pStyle w:val="afff"/>
              <w:rPr>
                <w:color w:val="auto"/>
              </w:rPr>
            </w:pPr>
            <w:r w:rsidRPr="00C228B4">
              <w:rPr>
                <w:color w:val="auto"/>
                <w:lang w:val="x-none"/>
              </w:rPr>
              <w:t>Владеть: методикой системы контроля затрат по перевозкам пассажиров и грузов</w:t>
            </w:r>
            <w:r w:rsidRPr="00C228B4">
              <w:rPr>
                <w:color w:val="auto"/>
              </w:rPr>
              <w:t xml:space="preserve">. </w:t>
            </w:r>
          </w:p>
          <w:p w14:paraId="77F5BCE2" w14:textId="77777777" w:rsidR="008F17BC" w:rsidRPr="00C228B4" w:rsidRDefault="008F17BC" w:rsidP="0014069C">
            <w:pPr>
              <w:pStyle w:val="afff"/>
              <w:rPr>
                <w:color w:val="auto"/>
              </w:rPr>
            </w:pPr>
            <w:r w:rsidRPr="00C228B4">
              <w:rPr>
                <w:color w:val="auto"/>
              </w:rPr>
              <w:t xml:space="preserve"> </w:t>
            </w:r>
          </w:p>
        </w:tc>
        <w:tc>
          <w:tcPr>
            <w:tcW w:w="849" w:type="pct"/>
          </w:tcPr>
          <w:p w14:paraId="295C2F1A"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3BA33AE2" w14:textId="77777777" w:rsidTr="0014069C">
        <w:tc>
          <w:tcPr>
            <w:tcW w:w="186" w:type="pct"/>
          </w:tcPr>
          <w:p w14:paraId="023CB2FE" w14:textId="77777777" w:rsidR="008F17BC" w:rsidRPr="00C228B4" w:rsidRDefault="008F17BC" w:rsidP="003F170B">
            <w:pPr>
              <w:pStyle w:val="afff"/>
              <w:numPr>
                <w:ilvl w:val="0"/>
                <w:numId w:val="9"/>
              </w:numPr>
              <w:jc w:val="left"/>
              <w:rPr>
                <w:color w:val="auto"/>
              </w:rPr>
            </w:pPr>
          </w:p>
        </w:tc>
        <w:tc>
          <w:tcPr>
            <w:tcW w:w="520" w:type="pct"/>
          </w:tcPr>
          <w:p w14:paraId="6DAB75FD" w14:textId="77777777" w:rsidR="008F17BC" w:rsidRPr="00C228B4" w:rsidRDefault="008F17BC" w:rsidP="0014069C">
            <w:pPr>
              <w:pStyle w:val="afff"/>
              <w:rPr>
                <w:color w:val="auto"/>
              </w:rPr>
            </w:pPr>
            <w:r w:rsidRPr="00C228B4">
              <w:rPr>
                <w:color w:val="auto"/>
                <w:lang w:val="x-none"/>
              </w:rPr>
              <w:t>ИД-06 /ПК-4</w:t>
            </w:r>
          </w:p>
        </w:tc>
        <w:tc>
          <w:tcPr>
            <w:tcW w:w="1038" w:type="pct"/>
          </w:tcPr>
          <w:p w14:paraId="65DA6232" w14:textId="77777777" w:rsidR="003F02C7" w:rsidRPr="00C228B4" w:rsidRDefault="008F17BC" w:rsidP="0014069C">
            <w:pPr>
              <w:pStyle w:val="afff"/>
              <w:rPr>
                <w:color w:val="auto"/>
              </w:rPr>
            </w:pPr>
            <w:r w:rsidRPr="00C228B4">
              <w:rPr>
                <w:color w:val="auto"/>
                <w:lang w:val="x-none"/>
              </w:rPr>
              <w:t>Разрабатывает стратегии развития операционного направления логистической деятельности компании в области управления перевозками грузов в цепи поставок</w:t>
            </w:r>
            <w:r w:rsidRPr="00C228B4">
              <w:rPr>
                <w:color w:val="auto"/>
              </w:rPr>
              <w:t xml:space="preserve">.  </w:t>
            </w:r>
          </w:p>
          <w:p w14:paraId="05F60FAE" w14:textId="77777777" w:rsidR="008F17BC" w:rsidRPr="00C228B4" w:rsidRDefault="008F17BC" w:rsidP="0014069C">
            <w:pPr>
              <w:pStyle w:val="afff"/>
              <w:rPr>
                <w:color w:val="auto"/>
              </w:rPr>
            </w:pPr>
            <w:r w:rsidRPr="00C228B4">
              <w:rPr>
                <w:color w:val="auto"/>
                <w:lang w:val="x-none"/>
              </w:rPr>
              <w:t>(ПС 40.049 ТФ-3.4.1  D/01.7 Разработка стратегии развития операционного направления логистической деятельности компании в области управления перевозками грузов в цепи поставок)</w:t>
            </w:r>
          </w:p>
        </w:tc>
        <w:tc>
          <w:tcPr>
            <w:tcW w:w="708" w:type="pct"/>
          </w:tcPr>
          <w:p w14:paraId="4BC42ED2" w14:textId="77777777" w:rsidR="008F17BC" w:rsidRPr="00C228B4" w:rsidRDefault="008F17BC" w:rsidP="0014069C">
            <w:pPr>
              <w:pStyle w:val="afff"/>
              <w:rPr>
                <w:color w:val="auto"/>
              </w:rPr>
            </w:pPr>
            <w:r w:rsidRPr="00C228B4">
              <w:rPr>
                <w:color w:val="auto"/>
                <w:lang w:val="x-none"/>
              </w:rPr>
              <w:t>З3(ИД-06 /ПК-4)</w:t>
            </w:r>
          </w:p>
        </w:tc>
        <w:tc>
          <w:tcPr>
            <w:tcW w:w="1699" w:type="pct"/>
          </w:tcPr>
          <w:p w14:paraId="4045195D" w14:textId="77777777" w:rsidR="003F02C7" w:rsidRPr="00C228B4" w:rsidRDefault="008F17BC" w:rsidP="0014069C">
            <w:pPr>
              <w:pStyle w:val="afff"/>
              <w:rPr>
                <w:color w:val="auto"/>
                <w:lang w:val="en-US"/>
              </w:rPr>
            </w:pPr>
            <w:r w:rsidRPr="00C228B4">
              <w:rPr>
                <w:color w:val="auto"/>
                <w:lang w:val="x-none"/>
              </w:rPr>
              <w:t>Знать: структуру управления организацией</w:t>
            </w:r>
            <w:r w:rsidRPr="00C228B4">
              <w:rPr>
                <w:color w:val="auto"/>
                <w:lang w:val="en-US"/>
              </w:rPr>
              <w:t xml:space="preserve">. </w:t>
            </w:r>
          </w:p>
          <w:p w14:paraId="35EACDEB" w14:textId="77777777" w:rsidR="008F17BC" w:rsidRPr="00C228B4" w:rsidRDefault="008F17BC" w:rsidP="0014069C">
            <w:pPr>
              <w:pStyle w:val="afff"/>
              <w:rPr>
                <w:color w:val="auto"/>
                <w:lang w:val="en-US"/>
              </w:rPr>
            </w:pPr>
            <w:r w:rsidRPr="00C228B4">
              <w:rPr>
                <w:color w:val="auto"/>
                <w:lang w:val="en-US"/>
              </w:rPr>
              <w:t xml:space="preserve"> </w:t>
            </w:r>
          </w:p>
        </w:tc>
        <w:tc>
          <w:tcPr>
            <w:tcW w:w="849" w:type="pct"/>
          </w:tcPr>
          <w:p w14:paraId="0BEA6EA4"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3A6C3695" w14:textId="77777777" w:rsidTr="0014069C">
        <w:tc>
          <w:tcPr>
            <w:tcW w:w="186" w:type="pct"/>
          </w:tcPr>
          <w:p w14:paraId="0016B783" w14:textId="77777777" w:rsidR="008F17BC" w:rsidRPr="00C228B4" w:rsidRDefault="008F17BC" w:rsidP="003F170B">
            <w:pPr>
              <w:pStyle w:val="afff"/>
              <w:numPr>
                <w:ilvl w:val="0"/>
                <w:numId w:val="9"/>
              </w:numPr>
              <w:jc w:val="left"/>
              <w:rPr>
                <w:color w:val="auto"/>
              </w:rPr>
            </w:pPr>
          </w:p>
        </w:tc>
        <w:tc>
          <w:tcPr>
            <w:tcW w:w="520" w:type="pct"/>
          </w:tcPr>
          <w:p w14:paraId="028AD40A" w14:textId="77777777" w:rsidR="008F17BC" w:rsidRPr="00C228B4" w:rsidRDefault="008F17BC" w:rsidP="0014069C">
            <w:pPr>
              <w:pStyle w:val="afff"/>
              <w:rPr>
                <w:color w:val="auto"/>
              </w:rPr>
            </w:pPr>
            <w:r w:rsidRPr="00C228B4">
              <w:rPr>
                <w:color w:val="auto"/>
                <w:lang w:val="x-none"/>
              </w:rPr>
              <w:t>ИД-02 /УК-1</w:t>
            </w:r>
          </w:p>
        </w:tc>
        <w:tc>
          <w:tcPr>
            <w:tcW w:w="1038" w:type="pct"/>
          </w:tcPr>
          <w:p w14:paraId="22F546FF" w14:textId="77777777" w:rsidR="003F02C7" w:rsidRPr="00C228B4" w:rsidRDefault="008F17BC" w:rsidP="0014069C">
            <w:pPr>
              <w:pStyle w:val="afff"/>
              <w:rPr>
                <w:color w:val="auto"/>
              </w:rPr>
            </w:pPr>
            <w:r w:rsidRPr="00C228B4">
              <w:rPr>
                <w:color w:val="auto"/>
                <w:lang w:val="x-none"/>
              </w:rPr>
              <w:t>Находит и критически анализирует информацию, необходимую для решения поставленной задачи</w:t>
            </w:r>
            <w:r w:rsidRPr="00C228B4">
              <w:rPr>
                <w:color w:val="auto"/>
              </w:rPr>
              <w:t xml:space="preserve">.  </w:t>
            </w:r>
          </w:p>
          <w:p w14:paraId="36B17115" w14:textId="77777777" w:rsidR="008F17BC" w:rsidRPr="00C228B4" w:rsidRDefault="008F17BC" w:rsidP="0014069C">
            <w:pPr>
              <w:pStyle w:val="afff"/>
              <w:rPr>
                <w:color w:val="auto"/>
              </w:rPr>
            </w:pPr>
          </w:p>
        </w:tc>
        <w:tc>
          <w:tcPr>
            <w:tcW w:w="708" w:type="pct"/>
          </w:tcPr>
          <w:p w14:paraId="504C0F17" w14:textId="77777777" w:rsidR="008F17BC" w:rsidRPr="00C228B4" w:rsidRDefault="008F17BC" w:rsidP="0014069C">
            <w:pPr>
              <w:pStyle w:val="afff"/>
              <w:rPr>
                <w:color w:val="auto"/>
              </w:rPr>
            </w:pPr>
            <w:r w:rsidRPr="00C228B4">
              <w:rPr>
                <w:color w:val="auto"/>
                <w:lang w:val="x-none"/>
              </w:rPr>
              <w:t>В5(ИД-02 /УК-1)</w:t>
            </w:r>
          </w:p>
        </w:tc>
        <w:tc>
          <w:tcPr>
            <w:tcW w:w="1699" w:type="pct"/>
          </w:tcPr>
          <w:p w14:paraId="10EBC4BE" w14:textId="77777777" w:rsidR="003F02C7" w:rsidRPr="00C228B4" w:rsidRDefault="008F17BC" w:rsidP="0014069C">
            <w:pPr>
              <w:pStyle w:val="afff"/>
              <w:rPr>
                <w:color w:val="auto"/>
              </w:rPr>
            </w:pPr>
            <w:r w:rsidRPr="00C228B4">
              <w:rPr>
                <w:color w:val="auto"/>
                <w:lang w:val="x-none"/>
              </w:rPr>
              <w:t>Владеть: навыками поиска информации, критического ее анализа для решения  поставленной задачи</w:t>
            </w:r>
            <w:r w:rsidRPr="00C228B4">
              <w:rPr>
                <w:color w:val="auto"/>
              </w:rPr>
              <w:t xml:space="preserve">. </w:t>
            </w:r>
          </w:p>
          <w:p w14:paraId="3FE76944" w14:textId="77777777" w:rsidR="008F17BC" w:rsidRPr="00C228B4" w:rsidRDefault="008F17BC" w:rsidP="0014069C">
            <w:pPr>
              <w:pStyle w:val="afff"/>
              <w:rPr>
                <w:color w:val="auto"/>
              </w:rPr>
            </w:pPr>
            <w:r w:rsidRPr="00C228B4">
              <w:rPr>
                <w:color w:val="auto"/>
              </w:rPr>
              <w:t xml:space="preserve"> </w:t>
            </w:r>
          </w:p>
        </w:tc>
        <w:tc>
          <w:tcPr>
            <w:tcW w:w="849" w:type="pct"/>
          </w:tcPr>
          <w:p w14:paraId="2BBE310B"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7C50AFF8" w14:textId="77777777" w:rsidTr="0014069C">
        <w:tc>
          <w:tcPr>
            <w:tcW w:w="186" w:type="pct"/>
          </w:tcPr>
          <w:p w14:paraId="6476C5D2" w14:textId="77777777" w:rsidR="008F17BC" w:rsidRPr="00C228B4" w:rsidRDefault="008F17BC" w:rsidP="003F170B">
            <w:pPr>
              <w:pStyle w:val="afff"/>
              <w:numPr>
                <w:ilvl w:val="0"/>
                <w:numId w:val="9"/>
              </w:numPr>
              <w:jc w:val="left"/>
              <w:rPr>
                <w:color w:val="auto"/>
              </w:rPr>
            </w:pPr>
          </w:p>
        </w:tc>
        <w:tc>
          <w:tcPr>
            <w:tcW w:w="520" w:type="pct"/>
          </w:tcPr>
          <w:p w14:paraId="3B90055F" w14:textId="77777777" w:rsidR="008F17BC" w:rsidRPr="00C228B4" w:rsidRDefault="008F17BC" w:rsidP="0014069C">
            <w:pPr>
              <w:pStyle w:val="afff"/>
              <w:rPr>
                <w:color w:val="auto"/>
              </w:rPr>
            </w:pPr>
            <w:r w:rsidRPr="00C228B4">
              <w:rPr>
                <w:color w:val="auto"/>
                <w:lang w:val="x-none"/>
              </w:rPr>
              <w:t>ИД-01 /УК-10</w:t>
            </w:r>
          </w:p>
        </w:tc>
        <w:tc>
          <w:tcPr>
            <w:tcW w:w="1038" w:type="pct"/>
          </w:tcPr>
          <w:p w14:paraId="1F2ADF8F" w14:textId="77777777" w:rsidR="003F02C7" w:rsidRPr="00C228B4" w:rsidRDefault="008F17BC" w:rsidP="0014069C">
            <w:pPr>
              <w:pStyle w:val="afff"/>
              <w:rPr>
                <w:color w:val="auto"/>
              </w:rPr>
            </w:pPr>
            <w:r w:rsidRPr="00C228B4">
              <w:rPr>
                <w:color w:val="auto"/>
                <w:lang w:val="x-none"/>
              </w:rPr>
              <w:t>Понимает базовые принципы функционирования экономики, цели и механизмы основных видов государственной социально-экономической политики и ее влияние на индивида</w:t>
            </w:r>
            <w:r w:rsidRPr="00C228B4">
              <w:rPr>
                <w:color w:val="auto"/>
              </w:rPr>
              <w:t xml:space="preserve">.  </w:t>
            </w:r>
          </w:p>
          <w:p w14:paraId="4ACF46D1" w14:textId="77777777" w:rsidR="008F17BC" w:rsidRPr="00C228B4" w:rsidRDefault="008F17BC" w:rsidP="0014069C">
            <w:pPr>
              <w:pStyle w:val="afff"/>
              <w:rPr>
                <w:color w:val="auto"/>
              </w:rPr>
            </w:pPr>
          </w:p>
        </w:tc>
        <w:tc>
          <w:tcPr>
            <w:tcW w:w="708" w:type="pct"/>
          </w:tcPr>
          <w:p w14:paraId="0CDC9FEA" w14:textId="77777777" w:rsidR="008F17BC" w:rsidRPr="00C228B4" w:rsidRDefault="008F17BC" w:rsidP="0014069C">
            <w:pPr>
              <w:pStyle w:val="afff"/>
              <w:rPr>
                <w:color w:val="auto"/>
              </w:rPr>
            </w:pPr>
            <w:r w:rsidRPr="00C228B4">
              <w:rPr>
                <w:color w:val="auto"/>
                <w:lang w:val="x-none"/>
              </w:rPr>
              <w:lastRenderedPageBreak/>
              <w:t>У2(ИД-01 /УК-10)</w:t>
            </w:r>
          </w:p>
        </w:tc>
        <w:tc>
          <w:tcPr>
            <w:tcW w:w="1699" w:type="pct"/>
          </w:tcPr>
          <w:p w14:paraId="06EF7B46" w14:textId="77777777" w:rsidR="003F02C7" w:rsidRPr="00C228B4" w:rsidRDefault="008F17BC" w:rsidP="0014069C">
            <w:pPr>
              <w:pStyle w:val="afff"/>
              <w:rPr>
                <w:color w:val="auto"/>
              </w:rPr>
            </w:pPr>
            <w:r w:rsidRPr="00C228B4">
              <w:rPr>
                <w:color w:val="auto"/>
                <w:lang w:val="x-none"/>
              </w:rPr>
              <w:t>Уметь: применять экономическую терминологию, лексику и основные экономические категории при выполнении выпускной квалификационной работы</w:t>
            </w:r>
            <w:r w:rsidRPr="00C228B4">
              <w:rPr>
                <w:color w:val="auto"/>
              </w:rPr>
              <w:t xml:space="preserve">. </w:t>
            </w:r>
          </w:p>
          <w:p w14:paraId="2C58E6CD" w14:textId="77777777" w:rsidR="008F17BC" w:rsidRPr="00C228B4" w:rsidRDefault="008F17BC" w:rsidP="0014069C">
            <w:pPr>
              <w:pStyle w:val="afff"/>
              <w:rPr>
                <w:color w:val="auto"/>
              </w:rPr>
            </w:pPr>
            <w:r w:rsidRPr="00C228B4">
              <w:rPr>
                <w:color w:val="auto"/>
              </w:rPr>
              <w:t xml:space="preserve"> </w:t>
            </w:r>
          </w:p>
        </w:tc>
        <w:tc>
          <w:tcPr>
            <w:tcW w:w="849" w:type="pct"/>
          </w:tcPr>
          <w:p w14:paraId="699B0D0E"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602C6AD5" w14:textId="77777777" w:rsidTr="0014069C">
        <w:tc>
          <w:tcPr>
            <w:tcW w:w="186" w:type="pct"/>
          </w:tcPr>
          <w:p w14:paraId="3E7BADC9" w14:textId="77777777" w:rsidR="008F17BC" w:rsidRPr="00C228B4" w:rsidRDefault="008F17BC" w:rsidP="003F170B">
            <w:pPr>
              <w:pStyle w:val="afff"/>
              <w:numPr>
                <w:ilvl w:val="0"/>
                <w:numId w:val="9"/>
              </w:numPr>
              <w:jc w:val="left"/>
              <w:rPr>
                <w:color w:val="auto"/>
              </w:rPr>
            </w:pPr>
          </w:p>
        </w:tc>
        <w:tc>
          <w:tcPr>
            <w:tcW w:w="520" w:type="pct"/>
          </w:tcPr>
          <w:p w14:paraId="29C6D90E" w14:textId="77777777" w:rsidR="008F17BC" w:rsidRPr="00C228B4" w:rsidRDefault="008F17BC" w:rsidP="0014069C">
            <w:pPr>
              <w:pStyle w:val="afff"/>
              <w:rPr>
                <w:color w:val="auto"/>
              </w:rPr>
            </w:pPr>
            <w:r w:rsidRPr="00C228B4">
              <w:rPr>
                <w:color w:val="auto"/>
                <w:lang w:val="x-none"/>
              </w:rPr>
              <w:t>ИД-03 /УК-11</w:t>
            </w:r>
          </w:p>
        </w:tc>
        <w:tc>
          <w:tcPr>
            <w:tcW w:w="1038" w:type="pct"/>
          </w:tcPr>
          <w:p w14:paraId="4C81AA2E" w14:textId="77777777" w:rsidR="003F02C7" w:rsidRPr="00C228B4" w:rsidRDefault="008F17BC" w:rsidP="0014069C">
            <w:pPr>
              <w:pStyle w:val="afff"/>
              <w:rPr>
                <w:color w:val="auto"/>
              </w:rPr>
            </w:pPr>
            <w:r w:rsidRPr="00C228B4">
              <w:rPr>
                <w:color w:val="auto"/>
                <w:lang w:val="x-none"/>
              </w:rPr>
              <w:t>Знает действующие правовые нормы, обеспечивающие борьбу с коррупцией в различных областях жизнедеятельности; способы профилактики коррупции и формирования нетерпимого отношения к ней</w:t>
            </w:r>
            <w:r w:rsidRPr="00C228B4">
              <w:rPr>
                <w:color w:val="auto"/>
              </w:rPr>
              <w:t xml:space="preserve">.  </w:t>
            </w:r>
          </w:p>
          <w:p w14:paraId="256A741D" w14:textId="77777777" w:rsidR="008F17BC" w:rsidRPr="00C228B4" w:rsidRDefault="008F17BC" w:rsidP="0014069C">
            <w:pPr>
              <w:pStyle w:val="afff"/>
              <w:rPr>
                <w:color w:val="auto"/>
              </w:rPr>
            </w:pPr>
          </w:p>
        </w:tc>
        <w:tc>
          <w:tcPr>
            <w:tcW w:w="708" w:type="pct"/>
          </w:tcPr>
          <w:p w14:paraId="7FF5485C" w14:textId="77777777" w:rsidR="008F17BC" w:rsidRPr="00C228B4" w:rsidRDefault="008F17BC" w:rsidP="0014069C">
            <w:pPr>
              <w:pStyle w:val="afff"/>
              <w:rPr>
                <w:color w:val="auto"/>
              </w:rPr>
            </w:pPr>
            <w:r w:rsidRPr="00C228B4">
              <w:rPr>
                <w:color w:val="auto"/>
                <w:lang w:val="x-none"/>
              </w:rPr>
              <w:t>У2(ИД-03 /УК-11)</w:t>
            </w:r>
          </w:p>
        </w:tc>
        <w:tc>
          <w:tcPr>
            <w:tcW w:w="1699" w:type="pct"/>
          </w:tcPr>
          <w:p w14:paraId="7FE5EABA" w14:textId="77777777" w:rsidR="003F02C7" w:rsidRPr="00C228B4" w:rsidRDefault="008F17BC" w:rsidP="0014069C">
            <w:pPr>
              <w:pStyle w:val="afff"/>
              <w:rPr>
                <w:color w:val="auto"/>
              </w:rPr>
            </w:pPr>
            <w:r w:rsidRPr="00C228B4">
              <w:rPr>
                <w:color w:val="auto"/>
                <w:lang w:val="x-none"/>
              </w:rPr>
              <w:t>Уметь: анализировать правовые нормы, обеспечивающие борьбу с коррупцией в профессиональной деятельности и формировать нетерпимое отношение к коррупционному поведению</w:t>
            </w:r>
            <w:r w:rsidRPr="00C228B4">
              <w:rPr>
                <w:color w:val="auto"/>
              </w:rPr>
              <w:t xml:space="preserve">. </w:t>
            </w:r>
          </w:p>
          <w:p w14:paraId="326AE4C5" w14:textId="77777777" w:rsidR="008F17BC" w:rsidRPr="00C228B4" w:rsidRDefault="008F17BC" w:rsidP="0014069C">
            <w:pPr>
              <w:pStyle w:val="afff"/>
              <w:rPr>
                <w:color w:val="auto"/>
              </w:rPr>
            </w:pPr>
            <w:r w:rsidRPr="00C228B4">
              <w:rPr>
                <w:color w:val="auto"/>
              </w:rPr>
              <w:t xml:space="preserve"> </w:t>
            </w:r>
          </w:p>
        </w:tc>
        <w:tc>
          <w:tcPr>
            <w:tcW w:w="849" w:type="pct"/>
          </w:tcPr>
          <w:p w14:paraId="49D73581"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05F31AF3" w14:textId="77777777" w:rsidTr="0014069C">
        <w:tc>
          <w:tcPr>
            <w:tcW w:w="186" w:type="pct"/>
          </w:tcPr>
          <w:p w14:paraId="230B4679" w14:textId="77777777" w:rsidR="008F17BC" w:rsidRPr="00C228B4" w:rsidRDefault="008F17BC" w:rsidP="003F170B">
            <w:pPr>
              <w:pStyle w:val="afff"/>
              <w:numPr>
                <w:ilvl w:val="0"/>
                <w:numId w:val="9"/>
              </w:numPr>
              <w:jc w:val="left"/>
              <w:rPr>
                <w:color w:val="auto"/>
              </w:rPr>
            </w:pPr>
          </w:p>
        </w:tc>
        <w:tc>
          <w:tcPr>
            <w:tcW w:w="520" w:type="pct"/>
          </w:tcPr>
          <w:p w14:paraId="029B4250" w14:textId="77777777" w:rsidR="008F17BC" w:rsidRPr="00C228B4" w:rsidRDefault="008F17BC" w:rsidP="0014069C">
            <w:pPr>
              <w:pStyle w:val="afff"/>
              <w:rPr>
                <w:color w:val="auto"/>
              </w:rPr>
            </w:pPr>
            <w:r w:rsidRPr="00C228B4">
              <w:rPr>
                <w:color w:val="auto"/>
                <w:lang w:val="x-none"/>
              </w:rPr>
              <w:t>ИД-05 /УК-2</w:t>
            </w:r>
          </w:p>
        </w:tc>
        <w:tc>
          <w:tcPr>
            <w:tcW w:w="1038" w:type="pct"/>
          </w:tcPr>
          <w:p w14:paraId="194BACF0" w14:textId="77777777" w:rsidR="003F02C7" w:rsidRPr="00C228B4" w:rsidRDefault="008F17BC" w:rsidP="0014069C">
            <w:pPr>
              <w:pStyle w:val="afff"/>
              <w:rPr>
                <w:color w:val="auto"/>
              </w:rPr>
            </w:pPr>
            <w:r w:rsidRPr="00C228B4">
              <w:rPr>
                <w:color w:val="auto"/>
                <w:lang w:val="x-none"/>
              </w:rPr>
              <w:t>Формулирует в рамках поставленной цели проекта совокупность взаимосвязанных задач, обеспечивающих ее достижение и определяет ожидаемые результаты решения выделенных задач</w:t>
            </w:r>
            <w:r w:rsidRPr="00C228B4">
              <w:rPr>
                <w:color w:val="auto"/>
              </w:rPr>
              <w:t xml:space="preserve">.  </w:t>
            </w:r>
          </w:p>
          <w:p w14:paraId="07363DAC" w14:textId="77777777" w:rsidR="008F17BC" w:rsidRPr="00C228B4" w:rsidRDefault="008F17BC" w:rsidP="0014069C">
            <w:pPr>
              <w:pStyle w:val="afff"/>
              <w:rPr>
                <w:color w:val="auto"/>
              </w:rPr>
            </w:pPr>
          </w:p>
        </w:tc>
        <w:tc>
          <w:tcPr>
            <w:tcW w:w="708" w:type="pct"/>
          </w:tcPr>
          <w:p w14:paraId="46E8A8BB" w14:textId="77777777" w:rsidR="008F17BC" w:rsidRPr="00C228B4" w:rsidRDefault="008F17BC" w:rsidP="0014069C">
            <w:pPr>
              <w:pStyle w:val="afff"/>
              <w:rPr>
                <w:color w:val="auto"/>
              </w:rPr>
            </w:pPr>
            <w:r w:rsidRPr="00C228B4">
              <w:rPr>
                <w:color w:val="auto"/>
                <w:lang w:val="x-none"/>
              </w:rPr>
              <w:t>З3(ИД-05 /УК-2)</w:t>
            </w:r>
          </w:p>
        </w:tc>
        <w:tc>
          <w:tcPr>
            <w:tcW w:w="1699" w:type="pct"/>
          </w:tcPr>
          <w:p w14:paraId="669DDF14" w14:textId="77777777" w:rsidR="003F02C7" w:rsidRPr="00C228B4" w:rsidRDefault="008F17BC" w:rsidP="0014069C">
            <w:pPr>
              <w:pStyle w:val="afff"/>
              <w:rPr>
                <w:color w:val="auto"/>
              </w:rPr>
            </w:pPr>
            <w:r w:rsidRPr="00C228B4">
              <w:rPr>
                <w:color w:val="auto"/>
                <w:lang w:val="x-none"/>
              </w:rPr>
              <w:t>Знать: методы оптимального решения взаимосвязанных задач в рамках поставленной цели выпускной квалификационной работы</w:t>
            </w:r>
            <w:r w:rsidRPr="00C228B4">
              <w:rPr>
                <w:color w:val="auto"/>
              </w:rPr>
              <w:t xml:space="preserve">. </w:t>
            </w:r>
          </w:p>
          <w:p w14:paraId="5183F79A" w14:textId="77777777" w:rsidR="008F17BC" w:rsidRPr="00C228B4" w:rsidRDefault="008F17BC" w:rsidP="0014069C">
            <w:pPr>
              <w:pStyle w:val="afff"/>
              <w:rPr>
                <w:color w:val="auto"/>
              </w:rPr>
            </w:pPr>
            <w:r w:rsidRPr="00C228B4">
              <w:rPr>
                <w:color w:val="auto"/>
              </w:rPr>
              <w:t xml:space="preserve"> </w:t>
            </w:r>
          </w:p>
        </w:tc>
        <w:tc>
          <w:tcPr>
            <w:tcW w:w="849" w:type="pct"/>
          </w:tcPr>
          <w:p w14:paraId="4EBEBA04"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418747B1" w14:textId="77777777" w:rsidTr="0014069C">
        <w:tc>
          <w:tcPr>
            <w:tcW w:w="186" w:type="pct"/>
          </w:tcPr>
          <w:p w14:paraId="5A5D9A8B" w14:textId="77777777" w:rsidR="008F17BC" w:rsidRPr="00C228B4" w:rsidRDefault="008F17BC" w:rsidP="003F170B">
            <w:pPr>
              <w:pStyle w:val="afff"/>
              <w:numPr>
                <w:ilvl w:val="0"/>
                <w:numId w:val="9"/>
              </w:numPr>
              <w:jc w:val="left"/>
              <w:rPr>
                <w:color w:val="auto"/>
              </w:rPr>
            </w:pPr>
          </w:p>
        </w:tc>
        <w:tc>
          <w:tcPr>
            <w:tcW w:w="520" w:type="pct"/>
          </w:tcPr>
          <w:p w14:paraId="53FE9E29" w14:textId="77777777" w:rsidR="008F17BC" w:rsidRPr="00C228B4" w:rsidRDefault="008F17BC" w:rsidP="0014069C">
            <w:pPr>
              <w:pStyle w:val="afff"/>
              <w:rPr>
                <w:color w:val="auto"/>
              </w:rPr>
            </w:pPr>
          </w:p>
        </w:tc>
        <w:tc>
          <w:tcPr>
            <w:tcW w:w="1038" w:type="pct"/>
          </w:tcPr>
          <w:p w14:paraId="6A0678AA" w14:textId="77777777" w:rsidR="003F02C7" w:rsidRPr="00C228B4" w:rsidRDefault="008F17BC" w:rsidP="0014069C">
            <w:pPr>
              <w:pStyle w:val="afff"/>
              <w:rPr>
                <w:color w:val="auto"/>
                <w:lang w:val="en-US"/>
              </w:rPr>
            </w:pPr>
            <w:r w:rsidRPr="00C228B4">
              <w:rPr>
                <w:color w:val="auto"/>
              </w:rPr>
              <w:t xml:space="preserve">.  </w:t>
            </w:r>
          </w:p>
          <w:p w14:paraId="154FEF92" w14:textId="77777777" w:rsidR="008F17BC" w:rsidRPr="00C228B4" w:rsidRDefault="008F17BC" w:rsidP="0014069C">
            <w:pPr>
              <w:pStyle w:val="afff"/>
              <w:rPr>
                <w:color w:val="auto"/>
                <w:lang w:val="en-US"/>
              </w:rPr>
            </w:pPr>
          </w:p>
        </w:tc>
        <w:tc>
          <w:tcPr>
            <w:tcW w:w="708" w:type="pct"/>
          </w:tcPr>
          <w:p w14:paraId="36A67767" w14:textId="77777777" w:rsidR="008F17BC" w:rsidRPr="00C228B4" w:rsidRDefault="008F17BC" w:rsidP="0014069C">
            <w:pPr>
              <w:pStyle w:val="afff"/>
              <w:rPr>
                <w:color w:val="auto"/>
              </w:rPr>
            </w:pPr>
            <w:r w:rsidRPr="00C228B4">
              <w:rPr>
                <w:color w:val="auto"/>
                <w:lang w:val="x-none"/>
              </w:rPr>
              <w:t>У4(ИД-05 /УК-2)</w:t>
            </w:r>
          </w:p>
        </w:tc>
        <w:tc>
          <w:tcPr>
            <w:tcW w:w="1699" w:type="pct"/>
          </w:tcPr>
          <w:p w14:paraId="2B3F6936" w14:textId="77777777" w:rsidR="003F02C7" w:rsidRPr="00C228B4" w:rsidRDefault="008F17BC" w:rsidP="0014069C">
            <w:pPr>
              <w:pStyle w:val="afff"/>
              <w:rPr>
                <w:color w:val="auto"/>
              </w:rPr>
            </w:pPr>
            <w:r w:rsidRPr="00C228B4">
              <w:rPr>
                <w:color w:val="auto"/>
                <w:lang w:val="x-none"/>
              </w:rPr>
              <w:t>Уметь: формировать совокупность взаимосвязанных задач в рамках поставленной цели выпускной квалификационной работы и определять ожидаемые результаты их решения</w:t>
            </w:r>
            <w:r w:rsidRPr="00C228B4">
              <w:rPr>
                <w:color w:val="auto"/>
              </w:rPr>
              <w:t xml:space="preserve">. </w:t>
            </w:r>
          </w:p>
          <w:p w14:paraId="3AB3F856" w14:textId="77777777" w:rsidR="008F17BC" w:rsidRPr="00C228B4" w:rsidRDefault="008F17BC" w:rsidP="0014069C">
            <w:pPr>
              <w:pStyle w:val="afff"/>
              <w:rPr>
                <w:color w:val="auto"/>
              </w:rPr>
            </w:pPr>
            <w:r w:rsidRPr="00C228B4">
              <w:rPr>
                <w:color w:val="auto"/>
              </w:rPr>
              <w:t xml:space="preserve"> </w:t>
            </w:r>
          </w:p>
        </w:tc>
        <w:tc>
          <w:tcPr>
            <w:tcW w:w="849" w:type="pct"/>
          </w:tcPr>
          <w:p w14:paraId="254ACC2B"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7A45FFDF" w14:textId="77777777" w:rsidTr="0014069C">
        <w:tc>
          <w:tcPr>
            <w:tcW w:w="186" w:type="pct"/>
          </w:tcPr>
          <w:p w14:paraId="7DD6225F" w14:textId="77777777" w:rsidR="008F17BC" w:rsidRPr="00C228B4" w:rsidRDefault="008F17BC" w:rsidP="003F170B">
            <w:pPr>
              <w:pStyle w:val="afff"/>
              <w:numPr>
                <w:ilvl w:val="0"/>
                <w:numId w:val="9"/>
              </w:numPr>
              <w:jc w:val="left"/>
              <w:rPr>
                <w:color w:val="auto"/>
              </w:rPr>
            </w:pPr>
          </w:p>
        </w:tc>
        <w:tc>
          <w:tcPr>
            <w:tcW w:w="520" w:type="pct"/>
          </w:tcPr>
          <w:p w14:paraId="1AF184E2" w14:textId="77777777" w:rsidR="008F17BC" w:rsidRPr="00C228B4" w:rsidRDefault="008F17BC" w:rsidP="0014069C">
            <w:pPr>
              <w:pStyle w:val="afff"/>
              <w:rPr>
                <w:color w:val="auto"/>
              </w:rPr>
            </w:pPr>
          </w:p>
        </w:tc>
        <w:tc>
          <w:tcPr>
            <w:tcW w:w="1038" w:type="pct"/>
          </w:tcPr>
          <w:p w14:paraId="3E839B02" w14:textId="77777777" w:rsidR="003F02C7" w:rsidRPr="00C228B4" w:rsidRDefault="008F17BC" w:rsidP="0014069C">
            <w:pPr>
              <w:pStyle w:val="afff"/>
              <w:rPr>
                <w:color w:val="auto"/>
                <w:lang w:val="en-US"/>
              </w:rPr>
            </w:pPr>
            <w:r w:rsidRPr="00C228B4">
              <w:rPr>
                <w:color w:val="auto"/>
              </w:rPr>
              <w:t xml:space="preserve">.  </w:t>
            </w:r>
          </w:p>
          <w:p w14:paraId="59DE6B73" w14:textId="77777777" w:rsidR="008F17BC" w:rsidRPr="00C228B4" w:rsidRDefault="008F17BC" w:rsidP="0014069C">
            <w:pPr>
              <w:pStyle w:val="afff"/>
              <w:rPr>
                <w:color w:val="auto"/>
                <w:lang w:val="en-US"/>
              </w:rPr>
            </w:pPr>
          </w:p>
        </w:tc>
        <w:tc>
          <w:tcPr>
            <w:tcW w:w="708" w:type="pct"/>
          </w:tcPr>
          <w:p w14:paraId="44CCFECF" w14:textId="77777777" w:rsidR="008F17BC" w:rsidRPr="00C228B4" w:rsidRDefault="008F17BC" w:rsidP="0014069C">
            <w:pPr>
              <w:pStyle w:val="afff"/>
              <w:rPr>
                <w:color w:val="auto"/>
              </w:rPr>
            </w:pPr>
            <w:r w:rsidRPr="00C228B4">
              <w:rPr>
                <w:color w:val="auto"/>
                <w:lang w:val="x-none"/>
              </w:rPr>
              <w:t>В4(ИД-05 /УК-2)</w:t>
            </w:r>
          </w:p>
        </w:tc>
        <w:tc>
          <w:tcPr>
            <w:tcW w:w="1699" w:type="pct"/>
          </w:tcPr>
          <w:p w14:paraId="0758117C" w14:textId="77777777" w:rsidR="003F02C7" w:rsidRPr="00C228B4" w:rsidRDefault="008F17BC" w:rsidP="0014069C">
            <w:pPr>
              <w:pStyle w:val="afff"/>
              <w:rPr>
                <w:color w:val="auto"/>
              </w:rPr>
            </w:pPr>
            <w:r w:rsidRPr="00C228B4">
              <w:rPr>
                <w:color w:val="auto"/>
                <w:lang w:val="x-none"/>
              </w:rPr>
              <w:t>Владеть: методикой оптимального решения взаимосвязанных задач в рамках поставленной цели выпускной квалификационной работы</w:t>
            </w:r>
            <w:r w:rsidRPr="00C228B4">
              <w:rPr>
                <w:color w:val="auto"/>
              </w:rPr>
              <w:t xml:space="preserve">. </w:t>
            </w:r>
          </w:p>
          <w:p w14:paraId="58A3840F" w14:textId="77777777" w:rsidR="008F17BC" w:rsidRPr="00C228B4" w:rsidRDefault="008F17BC" w:rsidP="0014069C">
            <w:pPr>
              <w:pStyle w:val="afff"/>
              <w:rPr>
                <w:color w:val="auto"/>
              </w:rPr>
            </w:pPr>
            <w:r w:rsidRPr="00C228B4">
              <w:rPr>
                <w:color w:val="auto"/>
              </w:rPr>
              <w:t xml:space="preserve"> </w:t>
            </w:r>
          </w:p>
        </w:tc>
        <w:tc>
          <w:tcPr>
            <w:tcW w:w="849" w:type="pct"/>
          </w:tcPr>
          <w:p w14:paraId="140E0E44"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4AAEDB1D" w14:textId="77777777" w:rsidTr="0014069C">
        <w:tc>
          <w:tcPr>
            <w:tcW w:w="186" w:type="pct"/>
          </w:tcPr>
          <w:p w14:paraId="6A75FE8D" w14:textId="77777777" w:rsidR="008F17BC" w:rsidRPr="00C228B4" w:rsidRDefault="008F17BC" w:rsidP="003F170B">
            <w:pPr>
              <w:pStyle w:val="afff"/>
              <w:numPr>
                <w:ilvl w:val="0"/>
                <w:numId w:val="9"/>
              </w:numPr>
              <w:jc w:val="left"/>
              <w:rPr>
                <w:color w:val="auto"/>
              </w:rPr>
            </w:pPr>
          </w:p>
        </w:tc>
        <w:tc>
          <w:tcPr>
            <w:tcW w:w="520" w:type="pct"/>
          </w:tcPr>
          <w:p w14:paraId="4BB360D5" w14:textId="77777777" w:rsidR="008F17BC" w:rsidRPr="00C228B4" w:rsidRDefault="008F17BC" w:rsidP="0014069C">
            <w:pPr>
              <w:pStyle w:val="afff"/>
              <w:rPr>
                <w:color w:val="auto"/>
              </w:rPr>
            </w:pPr>
            <w:r w:rsidRPr="00C228B4">
              <w:rPr>
                <w:color w:val="auto"/>
                <w:lang w:val="x-none"/>
              </w:rPr>
              <w:t>ИД-02 /УК-3</w:t>
            </w:r>
          </w:p>
        </w:tc>
        <w:tc>
          <w:tcPr>
            <w:tcW w:w="1038" w:type="pct"/>
          </w:tcPr>
          <w:p w14:paraId="3B969DA7" w14:textId="77777777" w:rsidR="003F02C7" w:rsidRPr="00C228B4" w:rsidRDefault="008F17BC" w:rsidP="0014069C">
            <w:pPr>
              <w:pStyle w:val="afff"/>
              <w:rPr>
                <w:color w:val="auto"/>
              </w:rPr>
            </w:pPr>
            <w:r w:rsidRPr="00C228B4">
              <w:rPr>
                <w:color w:val="auto"/>
                <w:lang w:val="x-none"/>
              </w:rPr>
              <w:t xml:space="preserve">Понимает эффективность использования стратегии сотрудничества для достижения поставленной </w:t>
            </w:r>
            <w:r w:rsidRPr="00C228B4">
              <w:rPr>
                <w:color w:val="auto"/>
                <w:lang w:val="x-none"/>
              </w:rPr>
              <w:lastRenderedPageBreak/>
              <w:t>цели, определяет свою роль в команде</w:t>
            </w:r>
            <w:r w:rsidRPr="00C228B4">
              <w:rPr>
                <w:color w:val="auto"/>
              </w:rPr>
              <w:t xml:space="preserve">.  </w:t>
            </w:r>
          </w:p>
          <w:p w14:paraId="1C2AD414" w14:textId="77777777" w:rsidR="008F17BC" w:rsidRPr="00C228B4" w:rsidRDefault="008F17BC" w:rsidP="0014069C">
            <w:pPr>
              <w:pStyle w:val="afff"/>
              <w:rPr>
                <w:color w:val="auto"/>
              </w:rPr>
            </w:pPr>
          </w:p>
        </w:tc>
        <w:tc>
          <w:tcPr>
            <w:tcW w:w="708" w:type="pct"/>
          </w:tcPr>
          <w:p w14:paraId="3216D6E3" w14:textId="77777777" w:rsidR="008F17BC" w:rsidRPr="00C228B4" w:rsidRDefault="008F17BC" w:rsidP="0014069C">
            <w:pPr>
              <w:pStyle w:val="afff"/>
              <w:rPr>
                <w:color w:val="auto"/>
              </w:rPr>
            </w:pPr>
            <w:r w:rsidRPr="00C228B4">
              <w:rPr>
                <w:color w:val="auto"/>
                <w:lang w:val="x-none"/>
              </w:rPr>
              <w:lastRenderedPageBreak/>
              <w:t>В1(ИД-02 /УК-3)</w:t>
            </w:r>
          </w:p>
        </w:tc>
        <w:tc>
          <w:tcPr>
            <w:tcW w:w="1699" w:type="pct"/>
          </w:tcPr>
          <w:p w14:paraId="313E9137" w14:textId="77777777" w:rsidR="003F02C7" w:rsidRPr="00C228B4" w:rsidRDefault="008F17BC" w:rsidP="0014069C">
            <w:pPr>
              <w:pStyle w:val="afff"/>
              <w:rPr>
                <w:color w:val="auto"/>
              </w:rPr>
            </w:pPr>
            <w:r w:rsidRPr="00C228B4">
              <w:rPr>
                <w:color w:val="auto"/>
                <w:lang w:val="x-none"/>
              </w:rPr>
              <w:t>Владеть: стратегией сотрудничества для достижения поставленной цели</w:t>
            </w:r>
            <w:r w:rsidRPr="00C228B4">
              <w:rPr>
                <w:color w:val="auto"/>
              </w:rPr>
              <w:t xml:space="preserve">. </w:t>
            </w:r>
          </w:p>
          <w:p w14:paraId="4855C126" w14:textId="77777777" w:rsidR="008F17BC" w:rsidRPr="00C228B4" w:rsidRDefault="008F17BC" w:rsidP="0014069C">
            <w:pPr>
              <w:pStyle w:val="afff"/>
              <w:rPr>
                <w:color w:val="auto"/>
              </w:rPr>
            </w:pPr>
            <w:r w:rsidRPr="00C228B4">
              <w:rPr>
                <w:color w:val="auto"/>
              </w:rPr>
              <w:t xml:space="preserve"> </w:t>
            </w:r>
          </w:p>
        </w:tc>
        <w:tc>
          <w:tcPr>
            <w:tcW w:w="849" w:type="pct"/>
          </w:tcPr>
          <w:p w14:paraId="1CDFA44D" w14:textId="77777777" w:rsidR="008F17BC" w:rsidRPr="00C228B4" w:rsidRDefault="008F17BC" w:rsidP="0014069C">
            <w:pPr>
              <w:pStyle w:val="afff"/>
              <w:rPr>
                <w:color w:val="auto"/>
              </w:rPr>
            </w:pPr>
            <w:r w:rsidRPr="00C228B4">
              <w:rPr>
                <w:color w:val="auto"/>
                <w:lang w:val="x-none"/>
              </w:rPr>
              <w:t xml:space="preserve">Очная форма обучения:  тестирование. Заочная </w:t>
            </w:r>
            <w:r w:rsidRPr="00C228B4">
              <w:rPr>
                <w:color w:val="auto"/>
                <w:lang w:val="x-none"/>
              </w:rPr>
              <w:lastRenderedPageBreak/>
              <w:t>форма обучения:  тестирование.</w:t>
            </w:r>
          </w:p>
        </w:tc>
      </w:tr>
      <w:tr w:rsidR="008F17BC" w:rsidRPr="00C228B4" w14:paraId="265F851F" w14:textId="77777777" w:rsidTr="0014069C">
        <w:tc>
          <w:tcPr>
            <w:tcW w:w="186" w:type="pct"/>
          </w:tcPr>
          <w:p w14:paraId="3118C9C4" w14:textId="77777777" w:rsidR="008F17BC" w:rsidRPr="00C228B4" w:rsidRDefault="008F17BC" w:rsidP="003F170B">
            <w:pPr>
              <w:pStyle w:val="afff"/>
              <w:numPr>
                <w:ilvl w:val="0"/>
                <w:numId w:val="9"/>
              </w:numPr>
              <w:jc w:val="left"/>
              <w:rPr>
                <w:color w:val="auto"/>
              </w:rPr>
            </w:pPr>
          </w:p>
        </w:tc>
        <w:tc>
          <w:tcPr>
            <w:tcW w:w="520" w:type="pct"/>
          </w:tcPr>
          <w:p w14:paraId="1F014311" w14:textId="77777777" w:rsidR="008F17BC" w:rsidRPr="00C228B4" w:rsidRDefault="008F17BC" w:rsidP="0014069C">
            <w:pPr>
              <w:pStyle w:val="afff"/>
              <w:rPr>
                <w:color w:val="auto"/>
              </w:rPr>
            </w:pPr>
            <w:r w:rsidRPr="00C228B4">
              <w:rPr>
                <w:color w:val="auto"/>
                <w:lang w:val="x-none"/>
              </w:rPr>
              <w:t>ИД-04 /УК-4</w:t>
            </w:r>
          </w:p>
        </w:tc>
        <w:tc>
          <w:tcPr>
            <w:tcW w:w="1038" w:type="pct"/>
          </w:tcPr>
          <w:p w14:paraId="0E769502" w14:textId="77777777" w:rsidR="003F02C7" w:rsidRPr="00C228B4" w:rsidRDefault="008F17BC" w:rsidP="0014069C">
            <w:pPr>
              <w:pStyle w:val="afff"/>
              <w:rPr>
                <w:color w:val="auto"/>
              </w:rPr>
            </w:pPr>
            <w:r w:rsidRPr="00C228B4">
              <w:rPr>
                <w:color w:val="auto"/>
                <w:lang w:val="x-none"/>
              </w:rPr>
              <w:t>Демонстрирует умение выполнять перевод профессиональных текстов с иностранного (-ых) на государственный язык и обратно</w:t>
            </w:r>
            <w:r w:rsidRPr="00C228B4">
              <w:rPr>
                <w:color w:val="auto"/>
              </w:rPr>
              <w:t xml:space="preserve">.  </w:t>
            </w:r>
          </w:p>
          <w:p w14:paraId="763F192F" w14:textId="77777777" w:rsidR="008F17BC" w:rsidRPr="00C228B4" w:rsidRDefault="008F17BC" w:rsidP="0014069C">
            <w:pPr>
              <w:pStyle w:val="afff"/>
              <w:rPr>
                <w:color w:val="auto"/>
              </w:rPr>
            </w:pPr>
          </w:p>
        </w:tc>
        <w:tc>
          <w:tcPr>
            <w:tcW w:w="708" w:type="pct"/>
          </w:tcPr>
          <w:p w14:paraId="6DB60766" w14:textId="77777777" w:rsidR="008F17BC" w:rsidRPr="00C228B4" w:rsidRDefault="008F17BC" w:rsidP="0014069C">
            <w:pPr>
              <w:pStyle w:val="afff"/>
              <w:rPr>
                <w:color w:val="auto"/>
              </w:rPr>
            </w:pPr>
            <w:r w:rsidRPr="00C228B4">
              <w:rPr>
                <w:color w:val="auto"/>
                <w:lang w:val="x-none"/>
              </w:rPr>
              <w:t>У1(ИД-04 /УК-4)</w:t>
            </w:r>
          </w:p>
        </w:tc>
        <w:tc>
          <w:tcPr>
            <w:tcW w:w="1699" w:type="pct"/>
          </w:tcPr>
          <w:p w14:paraId="7B46C079" w14:textId="77777777" w:rsidR="003F02C7" w:rsidRPr="00C228B4" w:rsidRDefault="008F17BC" w:rsidP="0014069C">
            <w:pPr>
              <w:pStyle w:val="afff"/>
              <w:rPr>
                <w:color w:val="auto"/>
              </w:rPr>
            </w:pPr>
            <w:r w:rsidRPr="00C228B4">
              <w:rPr>
                <w:color w:val="auto"/>
                <w:lang w:val="x-none"/>
              </w:rPr>
              <w:t>Уметь: искать информацию по теме выпускной квалификационной работы на иностранном языке</w:t>
            </w:r>
            <w:r w:rsidRPr="00C228B4">
              <w:rPr>
                <w:color w:val="auto"/>
              </w:rPr>
              <w:t xml:space="preserve">. </w:t>
            </w:r>
          </w:p>
          <w:p w14:paraId="6452DBDD" w14:textId="77777777" w:rsidR="008F17BC" w:rsidRPr="00C228B4" w:rsidRDefault="008F17BC" w:rsidP="0014069C">
            <w:pPr>
              <w:pStyle w:val="afff"/>
              <w:rPr>
                <w:color w:val="auto"/>
              </w:rPr>
            </w:pPr>
            <w:r w:rsidRPr="00C228B4">
              <w:rPr>
                <w:color w:val="auto"/>
              </w:rPr>
              <w:t xml:space="preserve"> </w:t>
            </w:r>
          </w:p>
        </w:tc>
        <w:tc>
          <w:tcPr>
            <w:tcW w:w="849" w:type="pct"/>
          </w:tcPr>
          <w:p w14:paraId="59C99B81"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31A1D6E2" w14:textId="77777777" w:rsidTr="0014069C">
        <w:tc>
          <w:tcPr>
            <w:tcW w:w="186" w:type="pct"/>
          </w:tcPr>
          <w:p w14:paraId="3982C743" w14:textId="77777777" w:rsidR="008F17BC" w:rsidRPr="00C228B4" w:rsidRDefault="008F17BC" w:rsidP="003F170B">
            <w:pPr>
              <w:pStyle w:val="afff"/>
              <w:numPr>
                <w:ilvl w:val="0"/>
                <w:numId w:val="9"/>
              </w:numPr>
              <w:jc w:val="left"/>
              <w:rPr>
                <w:color w:val="auto"/>
              </w:rPr>
            </w:pPr>
          </w:p>
        </w:tc>
        <w:tc>
          <w:tcPr>
            <w:tcW w:w="520" w:type="pct"/>
          </w:tcPr>
          <w:p w14:paraId="69231660" w14:textId="77777777" w:rsidR="008F17BC" w:rsidRPr="00C228B4" w:rsidRDefault="008F17BC" w:rsidP="0014069C">
            <w:pPr>
              <w:pStyle w:val="afff"/>
              <w:rPr>
                <w:color w:val="auto"/>
              </w:rPr>
            </w:pPr>
            <w:r w:rsidRPr="00C228B4">
              <w:rPr>
                <w:color w:val="auto"/>
                <w:lang w:val="x-none"/>
              </w:rPr>
              <w:t>ИД-05 /УК-5</w:t>
            </w:r>
          </w:p>
        </w:tc>
        <w:tc>
          <w:tcPr>
            <w:tcW w:w="1038" w:type="pct"/>
          </w:tcPr>
          <w:p w14:paraId="021E5432" w14:textId="77777777" w:rsidR="003F02C7" w:rsidRPr="00C228B4" w:rsidRDefault="008F17BC" w:rsidP="0014069C">
            <w:pPr>
              <w:pStyle w:val="afff"/>
              <w:rPr>
                <w:color w:val="auto"/>
              </w:rPr>
            </w:pPr>
            <w:r w:rsidRPr="00C228B4">
              <w:rPr>
                <w:color w:val="auto"/>
                <w:lang w:val="x-none"/>
              </w:rPr>
              <w:t xml:space="preserve">Взаимодействует </w:t>
            </w:r>
            <w:proofErr w:type="spellStart"/>
            <w:r w:rsidRPr="00C228B4">
              <w:rPr>
                <w:color w:val="auto"/>
                <w:lang w:val="x-none"/>
              </w:rPr>
              <w:t>недискриминационно</w:t>
            </w:r>
            <w:proofErr w:type="spellEnd"/>
            <w:r w:rsidRPr="00C228B4">
              <w:rPr>
                <w:color w:val="auto"/>
                <w:lang w:val="x-none"/>
              </w:rPr>
              <w:t xml:space="preserve"> и конструктивно с людьми с учетом их социокультурных особенностей в целях успешного выполнения профессиональных задач и усиления социальной интеграции</w:t>
            </w:r>
            <w:r w:rsidRPr="00C228B4">
              <w:rPr>
                <w:color w:val="auto"/>
              </w:rPr>
              <w:t xml:space="preserve">.  </w:t>
            </w:r>
          </w:p>
          <w:p w14:paraId="6090A42E" w14:textId="77777777" w:rsidR="008F17BC" w:rsidRPr="00C228B4" w:rsidRDefault="008F17BC" w:rsidP="0014069C">
            <w:pPr>
              <w:pStyle w:val="afff"/>
              <w:rPr>
                <w:color w:val="auto"/>
              </w:rPr>
            </w:pPr>
          </w:p>
        </w:tc>
        <w:tc>
          <w:tcPr>
            <w:tcW w:w="708" w:type="pct"/>
          </w:tcPr>
          <w:p w14:paraId="27F76463" w14:textId="77777777" w:rsidR="008F17BC" w:rsidRPr="00C228B4" w:rsidRDefault="008F17BC" w:rsidP="0014069C">
            <w:pPr>
              <w:pStyle w:val="afff"/>
              <w:rPr>
                <w:color w:val="auto"/>
              </w:rPr>
            </w:pPr>
            <w:r w:rsidRPr="00C228B4">
              <w:rPr>
                <w:color w:val="auto"/>
                <w:lang w:val="x-none"/>
              </w:rPr>
              <w:t>В3(ИД-05 /УК-5)</w:t>
            </w:r>
          </w:p>
        </w:tc>
        <w:tc>
          <w:tcPr>
            <w:tcW w:w="1699" w:type="pct"/>
          </w:tcPr>
          <w:p w14:paraId="58D2F51E" w14:textId="77777777" w:rsidR="003F02C7" w:rsidRPr="00C228B4" w:rsidRDefault="008F17BC" w:rsidP="0014069C">
            <w:pPr>
              <w:pStyle w:val="afff"/>
              <w:rPr>
                <w:color w:val="auto"/>
              </w:rPr>
            </w:pPr>
            <w:r w:rsidRPr="00C228B4">
              <w:rPr>
                <w:color w:val="auto"/>
                <w:lang w:val="x-none"/>
              </w:rPr>
              <w:t>Владеть: навыками взаимодействия с людьми с учетом их социокультурных особенностей в целях решения профессиональных задач и усиления социальной интеграции</w:t>
            </w:r>
            <w:r w:rsidRPr="00C228B4">
              <w:rPr>
                <w:color w:val="auto"/>
              </w:rPr>
              <w:t xml:space="preserve">. </w:t>
            </w:r>
          </w:p>
          <w:p w14:paraId="301260DB" w14:textId="77777777" w:rsidR="008F17BC" w:rsidRPr="00C228B4" w:rsidRDefault="008F17BC" w:rsidP="0014069C">
            <w:pPr>
              <w:pStyle w:val="afff"/>
              <w:rPr>
                <w:color w:val="auto"/>
              </w:rPr>
            </w:pPr>
            <w:r w:rsidRPr="00C228B4">
              <w:rPr>
                <w:color w:val="auto"/>
              </w:rPr>
              <w:t xml:space="preserve"> </w:t>
            </w:r>
          </w:p>
        </w:tc>
        <w:tc>
          <w:tcPr>
            <w:tcW w:w="849" w:type="pct"/>
          </w:tcPr>
          <w:p w14:paraId="4C1A8D0C"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2F5EC397" w14:textId="77777777" w:rsidTr="0014069C">
        <w:tc>
          <w:tcPr>
            <w:tcW w:w="186" w:type="pct"/>
          </w:tcPr>
          <w:p w14:paraId="28BD678E" w14:textId="77777777" w:rsidR="008F17BC" w:rsidRPr="00C228B4" w:rsidRDefault="008F17BC" w:rsidP="003F170B">
            <w:pPr>
              <w:pStyle w:val="afff"/>
              <w:numPr>
                <w:ilvl w:val="0"/>
                <w:numId w:val="9"/>
              </w:numPr>
              <w:jc w:val="left"/>
              <w:rPr>
                <w:color w:val="auto"/>
              </w:rPr>
            </w:pPr>
          </w:p>
        </w:tc>
        <w:tc>
          <w:tcPr>
            <w:tcW w:w="520" w:type="pct"/>
          </w:tcPr>
          <w:p w14:paraId="053A890F" w14:textId="77777777" w:rsidR="008F17BC" w:rsidRPr="00C228B4" w:rsidRDefault="008F17BC" w:rsidP="0014069C">
            <w:pPr>
              <w:pStyle w:val="afff"/>
              <w:rPr>
                <w:color w:val="auto"/>
              </w:rPr>
            </w:pPr>
            <w:r w:rsidRPr="00C228B4">
              <w:rPr>
                <w:color w:val="auto"/>
                <w:lang w:val="x-none"/>
              </w:rPr>
              <w:t>ИД-02 /УК-6</w:t>
            </w:r>
          </w:p>
        </w:tc>
        <w:tc>
          <w:tcPr>
            <w:tcW w:w="1038" w:type="pct"/>
          </w:tcPr>
          <w:p w14:paraId="31A8A917" w14:textId="77777777" w:rsidR="003F02C7" w:rsidRPr="00C228B4" w:rsidRDefault="008F17BC" w:rsidP="0014069C">
            <w:pPr>
              <w:pStyle w:val="afff"/>
              <w:rPr>
                <w:color w:val="auto"/>
              </w:rPr>
            </w:pPr>
            <w:r w:rsidRPr="00C228B4">
              <w:rPr>
                <w:color w:val="auto"/>
                <w:lang w:val="x-none"/>
              </w:rPr>
              <w:t>Критически оценивает эффективность использования времени и других ресурсов при решения поставленных задач, а также относительно полученного результата</w:t>
            </w:r>
            <w:r w:rsidRPr="00C228B4">
              <w:rPr>
                <w:color w:val="auto"/>
              </w:rPr>
              <w:t xml:space="preserve">.  </w:t>
            </w:r>
          </w:p>
          <w:p w14:paraId="2E6BAA61" w14:textId="77777777" w:rsidR="008F17BC" w:rsidRPr="00C228B4" w:rsidRDefault="008F17BC" w:rsidP="0014069C">
            <w:pPr>
              <w:pStyle w:val="afff"/>
              <w:rPr>
                <w:color w:val="auto"/>
              </w:rPr>
            </w:pPr>
          </w:p>
        </w:tc>
        <w:tc>
          <w:tcPr>
            <w:tcW w:w="708" w:type="pct"/>
          </w:tcPr>
          <w:p w14:paraId="7374089A" w14:textId="77777777" w:rsidR="008F17BC" w:rsidRPr="00C228B4" w:rsidRDefault="008F17BC" w:rsidP="0014069C">
            <w:pPr>
              <w:pStyle w:val="afff"/>
              <w:rPr>
                <w:color w:val="auto"/>
              </w:rPr>
            </w:pPr>
            <w:r w:rsidRPr="00C228B4">
              <w:rPr>
                <w:color w:val="auto"/>
                <w:lang w:val="x-none"/>
              </w:rPr>
              <w:t>В2(ИД-02 /УК-6)</w:t>
            </w:r>
          </w:p>
        </w:tc>
        <w:tc>
          <w:tcPr>
            <w:tcW w:w="1699" w:type="pct"/>
          </w:tcPr>
          <w:p w14:paraId="457AF315" w14:textId="77777777" w:rsidR="003F02C7" w:rsidRPr="00C228B4" w:rsidRDefault="008F17BC" w:rsidP="0014069C">
            <w:pPr>
              <w:pStyle w:val="afff"/>
              <w:rPr>
                <w:color w:val="auto"/>
              </w:rPr>
            </w:pPr>
            <w:r w:rsidRPr="00C228B4">
              <w:rPr>
                <w:color w:val="auto"/>
                <w:lang w:val="x-none"/>
              </w:rPr>
              <w:t>Владеть: приемами эффективного использования личностных возможностей при решении поставленных в выпускной квалификационной работе задач</w:t>
            </w:r>
            <w:r w:rsidRPr="00C228B4">
              <w:rPr>
                <w:color w:val="auto"/>
              </w:rPr>
              <w:t xml:space="preserve">. </w:t>
            </w:r>
          </w:p>
          <w:p w14:paraId="18CC3F47" w14:textId="77777777" w:rsidR="008F17BC" w:rsidRPr="00C228B4" w:rsidRDefault="008F17BC" w:rsidP="0014069C">
            <w:pPr>
              <w:pStyle w:val="afff"/>
              <w:rPr>
                <w:color w:val="auto"/>
              </w:rPr>
            </w:pPr>
            <w:r w:rsidRPr="00C228B4">
              <w:rPr>
                <w:color w:val="auto"/>
              </w:rPr>
              <w:t xml:space="preserve"> </w:t>
            </w:r>
          </w:p>
        </w:tc>
        <w:tc>
          <w:tcPr>
            <w:tcW w:w="849" w:type="pct"/>
          </w:tcPr>
          <w:p w14:paraId="6EA447AE"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1BCC80C6" w14:textId="77777777" w:rsidTr="0014069C">
        <w:tc>
          <w:tcPr>
            <w:tcW w:w="186" w:type="pct"/>
          </w:tcPr>
          <w:p w14:paraId="6182488D" w14:textId="77777777" w:rsidR="008F17BC" w:rsidRPr="00C228B4" w:rsidRDefault="008F17BC" w:rsidP="003F170B">
            <w:pPr>
              <w:pStyle w:val="afff"/>
              <w:numPr>
                <w:ilvl w:val="0"/>
                <w:numId w:val="9"/>
              </w:numPr>
              <w:jc w:val="left"/>
              <w:rPr>
                <w:color w:val="auto"/>
              </w:rPr>
            </w:pPr>
          </w:p>
        </w:tc>
        <w:tc>
          <w:tcPr>
            <w:tcW w:w="520" w:type="pct"/>
          </w:tcPr>
          <w:p w14:paraId="5E263B1D" w14:textId="77777777" w:rsidR="008F17BC" w:rsidRPr="00C228B4" w:rsidRDefault="008F17BC" w:rsidP="0014069C">
            <w:pPr>
              <w:pStyle w:val="afff"/>
              <w:rPr>
                <w:color w:val="auto"/>
              </w:rPr>
            </w:pPr>
            <w:r w:rsidRPr="00C228B4">
              <w:rPr>
                <w:color w:val="auto"/>
                <w:lang w:val="x-none"/>
              </w:rPr>
              <w:t>ИД-01 /УК-7</w:t>
            </w:r>
          </w:p>
        </w:tc>
        <w:tc>
          <w:tcPr>
            <w:tcW w:w="1038" w:type="pct"/>
          </w:tcPr>
          <w:p w14:paraId="7BB6A4F8" w14:textId="77777777" w:rsidR="003F02C7" w:rsidRPr="00C228B4" w:rsidRDefault="008F17BC" w:rsidP="0014069C">
            <w:pPr>
              <w:pStyle w:val="afff"/>
              <w:rPr>
                <w:color w:val="auto"/>
              </w:rPr>
            </w:pPr>
            <w:r w:rsidRPr="00C228B4">
              <w:rPr>
                <w:color w:val="auto"/>
                <w:lang w:val="x-none"/>
              </w:rPr>
              <w:t xml:space="preserve">Использует основы физической культуры для осознанного выбора здоровье сберегающих технологий с учетом внутренних и внешних условий реализации </w:t>
            </w:r>
            <w:r w:rsidRPr="00C228B4">
              <w:rPr>
                <w:color w:val="auto"/>
                <w:lang w:val="x-none"/>
              </w:rPr>
              <w:lastRenderedPageBreak/>
              <w:t>конкретной профессиональной деятельности</w:t>
            </w:r>
            <w:r w:rsidRPr="00C228B4">
              <w:rPr>
                <w:color w:val="auto"/>
              </w:rPr>
              <w:t xml:space="preserve">.  </w:t>
            </w:r>
          </w:p>
          <w:p w14:paraId="28E3AB57" w14:textId="77777777" w:rsidR="008F17BC" w:rsidRPr="00C228B4" w:rsidRDefault="008F17BC" w:rsidP="0014069C">
            <w:pPr>
              <w:pStyle w:val="afff"/>
              <w:rPr>
                <w:color w:val="auto"/>
              </w:rPr>
            </w:pPr>
          </w:p>
        </w:tc>
        <w:tc>
          <w:tcPr>
            <w:tcW w:w="708" w:type="pct"/>
          </w:tcPr>
          <w:p w14:paraId="4130FC27" w14:textId="77777777" w:rsidR="008F17BC" w:rsidRPr="00C228B4" w:rsidRDefault="008F17BC" w:rsidP="0014069C">
            <w:pPr>
              <w:pStyle w:val="afff"/>
              <w:rPr>
                <w:color w:val="auto"/>
              </w:rPr>
            </w:pPr>
            <w:r w:rsidRPr="00C228B4">
              <w:rPr>
                <w:color w:val="auto"/>
                <w:lang w:val="x-none"/>
              </w:rPr>
              <w:lastRenderedPageBreak/>
              <w:t>З5(ИД-01 /УК-7)</w:t>
            </w:r>
          </w:p>
        </w:tc>
        <w:tc>
          <w:tcPr>
            <w:tcW w:w="1699" w:type="pct"/>
          </w:tcPr>
          <w:p w14:paraId="0F462BF4" w14:textId="77777777" w:rsidR="003F02C7" w:rsidRPr="00C228B4" w:rsidRDefault="008F17BC" w:rsidP="0014069C">
            <w:pPr>
              <w:pStyle w:val="afff"/>
              <w:rPr>
                <w:color w:val="auto"/>
              </w:rPr>
            </w:pPr>
            <w:r w:rsidRPr="00C228B4">
              <w:rPr>
                <w:color w:val="auto"/>
                <w:lang w:val="x-none"/>
              </w:rPr>
              <w:t>Знать: уровень необходимой физической подготовки и методы ее поддержания при реализации профессиональных технологий</w:t>
            </w:r>
            <w:r w:rsidRPr="00C228B4">
              <w:rPr>
                <w:color w:val="auto"/>
              </w:rPr>
              <w:t xml:space="preserve">. </w:t>
            </w:r>
          </w:p>
          <w:p w14:paraId="1210E392" w14:textId="77777777" w:rsidR="008F17BC" w:rsidRPr="00C228B4" w:rsidRDefault="008F17BC" w:rsidP="0014069C">
            <w:pPr>
              <w:pStyle w:val="afff"/>
              <w:rPr>
                <w:color w:val="auto"/>
              </w:rPr>
            </w:pPr>
            <w:r w:rsidRPr="00C228B4">
              <w:rPr>
                <w:color w:val="auto"/>
              </w:rPr>
              <w:t xml:space="preserve"> </w:t>
            </w:r>
          </w:p>
        </w:tc>
        <w:tc>
          <w:tcPr>
            <w:tcW w:w="849" w:type="pct"/>
          </w:tcPr>
          <w:p w14:paraId="2CF706CC"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613B08FE" w14:textId="77777777" w:rsidTr="0014069C">
        <w:tc>
          <w:tcPr>
            <w:tcW w:w="186" w:type="pct"/>
          </w:tcPr>
          <w:p w14:paraId="0F74FC68" w14:textId="77777777" w:rsidR="008F17BC" w:rsidRPr="00C228B4" w:rsidRDefault="008F17BC" w:rsidP="003F170B">
            <w:pPr>
              <w:pStyle w:val="afff"/>
              <w:numPr>
                <w:ilvl w:val="0"/>
                <w:numId w:val="9"/>
              </w:numPr>
              <w:jc w:val="left"/>
              <w:rPr>
                <w:color w:val="auto"/>
              </w:rPr>
            </w:pPr>
          </w:p>
        </w:tc>
        <w:tc>
          <w:tcPr>
            <w:tcW w:w="520" w:type="pct"/>
          </w:tcPr>
          <w:p w14:paraId="1603D868" w14:textId="77777777" w:rsidR="008F17BC" w:rsidRPr="00C228B4" w:rsidRDefault="008F17BC" w:rsidP="0014069C">
            <w:pPr>
              <w:pStyle w:val="afff"/>
              <w:rPr>
                <w:color w:val="auto"/>
              </w:rPr>
            </w:pPr>
          </w:p>
        </w:tc>
        <w:tc>
          <w:tcPr>
            <w:tcW w:w="1038" w:type="pct"/>
          </w:tcPr>
          <w:p w14:paraId="2C91D138" w14:textId="77777777" w:rsidR="003F02C7" w:rsidRPr="00C228B4" w:rsidRDefault="008F17BC" w:rsidP="0014069C">
            <w:pPr>
              <w:pStyle w:val="afff"/>
              <w:rPr>
                <w:color w:val="auto"/>
                <w:lang w:val="en-US"/>
              </w:rPr>
            </w:pPr>
            <w:r w:rsidRPr="00C228B4">
              <w:rPr>
                <w:color w:val="auto"/>
              </w:rPr>
              <w:t xml:space="preserve">.  </w:t>
            </w:r>
          </w:p>
          <w:p w14:paraId="71141719" w14:textId="77777777" w:rsidR="008F17BC" w:rsidRPr="00C228B4" w:rsidRDefault="008F17BC" w:rsidP="0014069C">
            <w:pPr>
              <w:pStyle w:val="afff"/>
              <w:rPr>
                <w:color w:val="auto"/>
                <w:lang w:val="en-US"/>
              </w:rPr>
            </w:pPr>
          </w:p>
        </w:tc>
        <w:tc>
          <w:tcPr>
            <w:tcW w:w="708" w:type="pct"/>
          </w:tcPr>
          <w:p w14:paraId="2AC71E68" w14:textId="77777777" w:rsidR="008F17BC" w:rsidRPr="00C228B4" w:rsidRDefault="008F17BC" w:rsidP="0014069C">
            <w:pPr>
              <w:pStyle w:val="afff"/>
              <w:rPr>
                <w:color w:val="auto"/>
              </w:rPr>
            </w:pPr>
            <w:r w:rsidRPr="00C228B4">
              <w:rPr>
                <w:color w:val="auto"/>
                <w:lang w:val="x-none"/>
              </w:rPr>
              <w:t>У5(ИД-01 /УК-7)</w:t>
            </w:r>
          </w:p>
        </w:tc>
        <w:tc>
          <w:tcPr>
            <w:tcW w:w="1699" w:type="pct"/>
          </w:tcPr>
          <w:p w14:paraId="33E64D3B" w14:textId="77777777" w:rsidR="003F02C7" w:rsidRPr="00C228B4" w:rsidRDefault="008F17BC" w:rsidP="0014069C">
            <w:pPr>
              <w:pStyle w:val="afff"/>
              <w:rPr>
                <w:color w:val="auto"/>
              </w:rPr>
            </w:pPr>
            <w:r w:rsidRPr="00C228B4">
              <w:rPr>
                <w:color w:val="auto"/>
                <w:lang w:val="x-none"/>
              </w:rPr>
              <w:t>Уметь: применять методы и средства для совершенствования основных физических качеств при реализации профессиональных технологий</w:t>
            </w:r>
            <w:r w:rsidRPr="00C228B4">
              <w:rPr>
                <w:color w:val="auto"/>
              </w:rPr>
              <w:t xml:space="preserve">. </w:t>
            </w:r>
          </w:p>
          <w:p w14:paraId="252D94EC" w14:textId="77777777" w:rsidR="008F17BC" w:rsidRPr="00C228B4" w:rsidRDefault="008F17BC" w:rsidP="0014069C">
            <w:pPr>
              <w:pStyle w:val="afff"/>
              <w:rPr>
                <w:color w:val="auto"/>
              </w:rPr>
            </w:pPr>
            <w:r w:rsidRPr="00C228B4">
              <w:rPr>
                <w:color w:val="auto"/>
              </w:rPr>
              <w:t xml:space="preserve"> </w:t>
            </w:r>
          </w:p>
        </w:tc>
        <w:tc>
          <w:tcPr>
            <w:tcW w:w="849" w:type="pct"/>
          </w:tcPr>
          <w:p w14:paraId="60B6D5F5"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167ABCF5" w14:textId="77777777" w:rsidTr="0014069C">
        <w:tc>
          <w:tcPr>
            <w:tcW w:w="186" w:type="pct"/>
          </w:tcPr>
          <w:p w14:paraId="30D4F52E" w14:textId="77777777" w:rsidR="008F17BC" w:rsidRPr="00C228B4" w:rsidRDefault="008F17BC" w:rsidP="003F170B">
            <w:pPr>
              <w:pStyle w:val="afff"/>
              <w:numPr>
                <w:ilvl w:val="0"/>
                <w:numId w:val="9"/>
              </w:numPr>
              <w:jc w:val="left"/>
              <w:rPr>
                <w:color w:val="auto"/>
              </w:rPr>
            </w:pPr>
          </w:p>
        </w:tc>
        <w:tc>
          <w:tcPr>
            <w:tcW w:w="520" w:type="pct"/>
          </w:tcPr>
          <w:p w14:paraId="74CEB7AE" w14:textId="77777777" w:rsidR="008F17BC" w:rsidRPr="00C228B4" w:rsidRDefault="008F17BC" w:rsidP="0014069C">
            <w:pPr>
              <w:pStyle w:val="afff"/>
              <w:rPr>
                <w:color w:val="auto"/>
              </w:rPr>
            </w:pPr>
            <w:r w:rsidRPr="00C228B4">
              <w:rPr>
                <w:color w:val="auto"/>
                <w:lang w:val="x-none"/>
              </w:rPr>
              <w:t>ИД-04 /УК-8</w:t>
            </w:r>
          </w:p>
        </w:tc>
        <w:tc>
          <w:tcPr>
            <w:tcW w:w="1038" w:type="pct"/>
          </w:tcPr>
          <w:p w14:paraId="39698379" w14:textId="77777777" w:rsidR="003F02C7" w:rsidRPr="00C228B4" w:rsidRDefault="008F17BC" w:rsidP="0014069C">
            <w:pPr>
              <w:pStyle w:val="afff"/>
              <w:rPr>
                <w:color w:val="auto"/>
              </w:rPr>
            </w:pPr>
            <w:r w:rsidRPr="00C228B4">
              <w:rPr>
                <w:color w:val="auto"/>
                <w:lang w:val="x-none"/>
              </w:rPr>
              <w:t>Осуществляет действия по предотвращению возникновения чрезвычайных ситуаций (природного и техногенного происхождения) на рабочем месте, в том числе с помощью средств защиты</w:t>
            </w:r>
            <w:r w:rsidRPr="00C228B4">
              <w:rPr>
                <w:color w:val="auto"/>
              </w:rPr>
              <w:t xml:space="preserve">.  </w:t>
            </w:r>
          </w:p>
          <w:p w14:paraId="1FE59D23" w14:textId="77777777" w:rsidR="008F17BC" w:rsidRPr="00C228B4" w:rsidRDefault="008F17BC" w:rsidP="0014069C">
            <w:pPr>
              <w:pStyle w:val="afff"/>
              <w:rPr>
                <w:color w:val="auto"/>
              </w:rPr>
            </w:pPr>
          </w:p>
        </w:tc>
        <w:tc>
          <w:tcPr>
            <w:tcW w:w="708" w:type="pct"/>
          </w:tcPr>
          <w:p w14:paraId="46CA1BEF" w14:textId="77777777" w:rsidR="008F17BC" w:rsidRPr="00C228B4" w:rsidRDefault="008F17BC" w:rsidP="0014069C">
            <w:pPr>
              <w:pStyle w:val="afff"/>
              <w:rPr>
                <w:color w:val="auto"/>
              </w:rPr>
            </w:pPr>
            <w:r w:rsidRPr="00C228B4">
              <w:rPr>
                <w:color w:val="auto"/>
                <w:lang w:val="x-none"/>
              </w:rPr>
              <w:t>У3(ИД-04 /УК-8)</w:t>
            </w:r>
          </w:p>
        </w:tc>
        <w:tc>
          <w:tcPr>
            <w:tcW w:w="1699" w:type="pct"/>
          </w:tcPr>
          <w:p w14:paraId="529E7FF5" w14:textId="77777777" w:rsidR="003F02C7" w:rsidRPr="00C228B4" w:rsidRDefault="008F17BC" w:rsidP="0014069C">
            <w:pPr>
              <w:pStyle w:val="afff"/>
              <w:rPr>
                <w:color w:val="auto"/>
              </w:rPr>
            </w:pPr>
            <w:r w:rsidRPr="00C228B4">
              <w:rPr>
                <w:color w:val="auto"/>
                <w:lang w:val="x-none"/>
              </w:rPr>
              <w:t>Уметь: выбирать методы защиты от опасностей применительно к сфере своей профессиональной деятельности при угрозе и возникновении чрезвычайных ситуаций и военных конфликтов</w:t>
            </w:r>
            <w:r w:rsidRPr="00C228B4">
              <w:rPr>
                <w:color w:val="auto"/>
              </w:rPr>
              <w:t xml:space="preserve">. </w:t>
            </w:r>
          </w:p>
          <w:p w14:paraId="259FB591" w14:textId="77777777" w:rsidR="008F17BC" w:rsidRPr="00C228B4" w:rsidRDefault="008F17BC" w:rsidP="0014069C">
            <w:pPr>
              <w:pStyle w:val="afff"/>
              <w:rPr>
                <w:color w:val="auto"/>
              </w:rPr>
            </w:pPr>
            <w:r w:rsidRPr="00C228B4">
              <w:rPr>
                <w:color w:val="auto"/>
              </w:rPr>
              <w:t xml:space="preserve"> </w:t>
            </w:r>
          </w:p>
        </w:tc>
        <w:tc>
          <w:tcPr>
            <w:tcW w:w="849" w:type="pct"/>
          </w:tcPr>
          <w:p w14:paraId="7B05542A"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r w:rsidR="008F17BC" w:rsidRPr="00C228B4" w14:paraId="38ECE82D" w14:textId="77777777" w:rsidTr="0014069C">
        <w:tc>
          <w:tcPr>
            <w:tcW w:w="186" w:type="pct"/>
          </w:tcPr>
          <w:p w14:paraId="7DAFB37B" w14:textId="77777777" w:rsidR="008F17BC" w:rsidRPr="00C228B4" w:rsidRDefault="008F17BC" w:rsidP="003F170B">
            <w:pPr>
              <w:pStyle w:val="afff"/>
              <w:numPr>
                <w:ilvl w:val="0"/>
                <w:numId w:val="9"/>
              </w:numPr>
              <w:jc w:val="left"/>
              <w:rPr>
                <w:color w:val="auto"/>
              </w:rPr>
            </w:pPr>
          </w:p>
        </w:tc>
        <w:tc>
          <w:tcPr>
            <w:tcW w:w="520" w:type="pct"/>
          </w:tcPr>
          <w:p w14:paraId="58856387" w14:textId="77777777" w:rsidR="008F17BC" w:rsidRPr="00C228B4" w:rsidRDefault="008F17BC" w:rsidP="0014069C">
            <w:pPr>
              <w:pStyle w:val="afff"/>
              <w:rPr>
                <w:color w:val="auto"/>
              </w:rPr>
            </w:pPr>
            <w:r w:rsidRPr="00C228B4">
              <w:rPr>
                <w:color w:val="auto"/>
                <w:lang w:val="x-none"/>
              </w:rPr>
              <w:t>ИД-02 /УК-9</w:t>
            </w:r>
          </w:p>
        </w:tc>
        <w:tc>
          <w:tcPr>
            <w:tcW w:w="1038" w:type="pct"/>
          </w:tcPr>
          <w:p w14:paraId="104816FA" w14:textId="77777777" w:rsidR="003F02C7" w:rsidRPr="00C228B4" w:rsidRDefault="008F17BC" w:rsidP="0014069C">
            <w:pPr>
              <w:pStyle w:val="afff"/>
              <w:rPr>
                <w:color w:val="auto"/>
              </w:rPr>
            </w:pPr>
            <w:r w:rsidRPr="00C228B4">
              <w:rPr>
                <w:color w:val="auto"/>
                <w:lang w:val="x-none"/>
              </w:rPr>
              <w:t>Имеет понятие об инклюзивной компетентности, ее компонентах и структуре, особенностях применения базовых дефектологических знаний в социальной и профессиональной сферах</w:t>
            </w:r>
            <w:r w:rsidRPr="00C228B4">
              <w:rPr>
                <w:color w:val="auto"/>
              </w:rPr>
              <w:t xml:space="preserve">.  </w:t>
            </w:r>
          </w:p>
          <w:p w14:paraId="38A61BA2" w14:textId="77777777" w:rsidR="008F17BC" w:rsidRPr="00C228B4" w:rsidRDefault="008F17BC" w:rsidP="0014069C">
            <w:pPr>
              <w:pStyle w:val="afff"/>
              <w:rPr>
                <w:color w:val="auto"/>
              </w:rPr>
            </w:pPr>
          </w:p>
        </w:tc>
        <w:tc>
          <w:tcPr>
            <w:tcW w:w="708" w:type="pct"/>
          </w:tcPr>
          <w:p w14:paraId="577EF323" w14:textId="77777777" w:rsidR="008F17BC" w:rsidRPr="00C228B4" w:rsidRDefault="008F17BC" w:rsidP="0014069C">
            <w:pPr>
              <w:pStyle w:val="afff"/>
              <w:rPr>
                <w:color w:val="auto"/>
              </w:rPr>
            </w:pPr>
            <w:r w:rsidRPr="00C228B4">
              <w:rPr>
                <w:color w:val="auto"/>
                <w:lang w:val="x-none"/>
              </w:rPr>
              <w:t>У4(ИД-02 /УК-9)</w:t>
            </w:r>
          </w:p>
        </w:tc>
        <w:tc>
          <w:tcPr>
            <w:tcW w:w="1699" w:type="pct"/>
          </w:tcPr>
          <w:p w14:paraId="3C426506" w14:textId="77777777" w:rsidR="003F02C7" w:rsidRPr="00C228B4" w:rsidRDefault="008F17BC" w:rsidP="0014069C">
            <w:pPr>
              <w:pStyle w:val="afff"/>
              <w:rPr>
                <w:color w:val="auto"/>
              </w:rPr>
            </w:pPr>
            <w:r w:rsidRPr="00C228B4">
              <w:rPr>
                <w:color w:val="auto"/>
                <w:lang w:val="x-none"/>
              </w:rPr>
              <w:t>Уметь: применять базовые дефектологические знания в профессиональной сфере</w:t>
            </w:r>
            <w:r w:rsidRPr="00C228B4">
              <w:rPr>
                <w:color w:val="auto"/>
              </w:rPr>
              <w:t xml:space="preserve">. </w:t>
            </w:r>
          </w:p>
          <w:p w14:paraId="5A2A72D1" w14:textId="77777777" w:rsidR="008F17BC" w:rsidRPr="00C228B4" w:rsidRDefault="008F17BC" w:rsidP="0014069C">
            <w:pPr>
              <w:pStyle w:val="afff"/>
              <w:rPr>
                <w:color w:val="auto"/>
              </w:rPr>
            </w:pPr>
            <w:r w:rsidRPr="00C228B4">
              <w:rPr>
                <w:color w:val="auto"/>
              </w:rPr>
              <w:t xml:space="preserve"> </w:t>
            </w:r>
          </w:p>
        </w:tc>
        <w:tc>
          <w:tcPr>
            <w:tcW w:w="849" w:type="pct"/>
          </w:tcPr>
          <w:p w14:paraId="29839B63" w14:textId="77777777" w:rsidR="008F17BC" w:rsidRPr="00C228B4" w:rsidRDefault="008F17BC" w:rsidP="0014069C">
            <w:pPr>
              <w:pStyle w:val="afff"/>
              <w:rPr>
                <w:color w:val="auto"/>
              </w:rPr>
            </w:pPr>
            <w:r w:rsidRPr="00C228B4">
              <w:rPr>
                <w:color w:val="auto"/>
                <w:lang w:val="x-none"/>
              </w:rPr>
              <w:t>Очная форма обучения:  тестирование. Заочная форма обучения:  тестирование.</w:t>
            </w:r>
          </w:p>
        </w:tc>
      </w:tr>
    </w:tbl>
    <w:p w14:paraId="7393DD90" w14:textId="77777777" w:rsidR="008F17BC" w:rsidRPr="00C228B4" w:rsidRDefault="008F17BC" w:rsidP="008F17BC">
      <w:pPr>
        <w:widowControl/>
        <w:rPr>
          <w:rFonts w:cs="Arial"/>
          <w:sz w:val="28"/>
          <w:szCs w:val="28"/>
        </w:rPr>
        <w:sectPr w:rsidR="008F17BC" w:rsidRPr="00C228B4" w:rsidSect="0063759E">
          <w:pgSz w:w="16838" w:h="11906" w:orient="landscape"/>
          <w:pgMar w:top="1418" w:right="1134" w:bottom="567" w:left="1134" w:header="709" w:footer="709" w:gutter="0"/>
          <w:pgNumType w:start="0"/>
          <w:cols w:space="708"/>
          <w:docGrid w:linePitch="360"/>
        </w:sectPr>
      </w:pPr>
    </w:p>
    <w:p w14:paraId="0AA7C7A4" w14:textId="77777777" w:rsidR="000430C5" w:rsidRPr="00C228B4" w:rsidRDefault="00A944DD" w:rsidP="002808A9">
      <w:pPr>
        <w:pStyle w:val="1f2"/>
        <w:rPr>
          <w:b w:val="0"/>
          <w:color w:val="auto"/>
          <w:u w:val="single"/>
        </w:rPr>
      </w:pPr>
      <w:bookmarkStart w:id="12" w:name="_Toc105704296"/>
      <w:r w:rsidRPr="00C228B4">
        <w:rPr>
          <w:color w:val="auto"/>
        </w:rPr>
        <w:lastRenderedPageBreak/>
        <w:t xml:space="preserve">4. ОБЪЕМ И СТРУКТУРА </w:t>
      </w:r>
      <w:bookmarkEnd w:id="12"/>
    </w:p>
    <w:p w14:paraId="61A28876" w14:textId="77777777" w:rsidR="0096343B" w:rsidRPr="00C228B4" w:rsidRDefault="0096343B" w:rsidP="0096343B">
      <w:pPr>
        <w:widowControl/>
        <w:ind w:firstLine="709"/>
        <w:outlineLvl w:val="0"/>
        <w:rPr>
          <w:rFonts w:cs="Arial"/>
          <w:sz w:val="28"/>
          <w:szCs w:val="28"/>
        </w:rPr>
      </w:pPr>
      <w:r w:rsidRPr="00C228B4">
        <w:rPr>
          <w:rFonts w:cs="Arial"/>
          <w:sz w:val="28"/>
          <w:szCs w:val="28"/>
        </w:rPr>
        <w:t>Общая трудоемкость дисциплины составляет (</w:t>
      </w:r>
      <w:r w:rsidRPr="00C228B4">
        <w:rPr>
          <w:rFonts w:cs="Arial"/>
          <w:sz w:val="28"/>
          <w:szCs w:val="28"/>
          <w:lang w:val="x-none"/>
        </w:rPr>
        <w:t>324</w:t>
      </w:r>
      <w:r w:rsidRPr="00C228B4">
        <w:rPr>
          <w:rFonts w:cs="Arial"/>
          <w:noProof/>
          <w:sz w:val="28"/>
          <w:szCs w:val="28"/>
        </w:rPr>
        <w:t>+</w:t>
      </w:r>
      <w:r w:rsidRPr="00C228B4">
        <w:rPr>
          <w:rFonts w:cs="Arial"/>
          <w:sz w:val="28"/>
          <w:szCs w:val="28"/>
          <w:lang w:val="x-none"/>
        </w:rPr>
        <w:t>0</w:t>
      </w:r>
      <w:r w:rsidRPr="00C228B4">
        <w:rPr>
          <w:rFonts w:cs="Arial"/>
          <w:sz w:val="28"/>
          <w:szCs w:val="28"/>
        </w:rPr>
        <w:t xml:space="preserve"> +</w:t>
      </w:r>
      <w:r w:rsidRPr="00C228B4">
        <w:rPr>
          <w:rFonts w:cs="Arial"/>
          <w:sz w:val="28"/>
          <w:szCs w:val="28"/>
          <w:lang w:val="x-none"/>
        </w:rPr>
        <w:t>0</w:t>
      </w:r>
      <w:r w:rsidRPr="00C228B4">
        <w:rPr>
          <w:rFonts w:cs="Arial"/>
          <w:noProof/>
          <w:sz w:val="28"/>
          <w:szCs w:val="28"/>
        </w:rPr>
        <w:t xml:space="preserve"> +</w:t>
      </w:r>
      <w:r w:rsidRPr="00C228B4">
        <w:rPr>
          <w:rFonts w:cs="Arial"/>
          <w:sz w:val="28"/>
          <w:szCs w:val="28"/>
          <w:lang w:val="x-none"/>
        </w:rPr>
        <w:t>0</w:t>
      </w:r>
      <w:r w:rsidRPr="00C228B4">
        <w:rPr>
          <w:rFonts w:cs="Arial"/>
          <w:noProof/>
          <w:sz w:val="28"/>
          <w:szCs w:val="28"/>
        </w:rPr>
        <w:t xml:space="preserve">) </w:t>
      </w:r>
      <w:r w:rsidRPr="00C228B4">
        <w:rPr>
          <w:rFonts w:cs="Arial"/>
          <w:sz w:val="28"/>
          <w:szCs w:val="28"/>
        </w:rPr>
        <w:t xml:space="preserve">часа, </w:t>
      </w:r>
      <w:r w:rsidRPr="00C228B4">
        <w:rPr>
          <w:rFonts w:cs="Arial"/>
          <w:b/>
          <w:sz w:val="28"/>
          <w:szCs w:val="28"/>
        </w:rPr>
        <w:t>_</w:t>
      </w:r>
      <w:r w:rsidR="002808A9" w:rsidRPr="00C228B4">
        <w:rPr>
          <w:rFonts w:cs="Arial"/>
          <w:b/>
          <w:sz w:val="28"/>
          <w:szCs w:val="28"/>
        </w:rPr>
        <w:t>9</w:t>
      </w:r>
      <w:r w:rsidRPr="00C228B4">
        <w:rPr>
          <w:rFonts w:cs="Arial"/>
          <w:b/>
          <w:sz w:val="28"/>
          <w:szCs w:val="28"/>
        </w:rPr>
        <w:t>__</w:t>
      </w:r>
      <w:r w:rsidRPr="00C228B4">
        <w:rPr>
          <w:rFonts w:cs="Arial"/>
          <w:sz w:val="28"/>
          <w:szCs w:val="28"/>
        </w:rPr>
        <w:t xml:space="preserve">зачетные единицы </w:t>
      </w:r>
    </w:p>
    <w:p w14:paraId="335A0550" w14:textId="77777777" w:rsidR="000430C5" w:rsidRPr="00C228B4" w:rsidRDefault="000430C5" w:rsidP="00596476">
      <w:pPr>
        <w:widowControl/>
        <w:ind w:firstLine="709"/>
        <w:rPr>
          <w:rFonts w:cs="Arial"/>
          <w:sz w:val="28"/>
          <w:szCs w:val="28"/>
        </w:rPr>
      </w:pPr>
    </w:p>
    <w:p w14:paraId="1F8A9DDD" w14:textId="77777777" w:rsidR="000430C5" w:rsidRPr="00C228B4" w:rsidRDefault="000430C5" w:rsidP="00DC1100">
      <w:pPr>
        <w:pStyle w:val="affe"/>
        <w:ind w:left="2340" w:hanging="1631"/>
        <w:jc w:val="left"/>
        <w:rPr>
          <w:color w:val="auto"/>
        </w:rPr>
      </w:pPr>
      <w:r w:rsidRPr="00C228B4">
        <w:rPr>
          <w:color w:val="auto"/>
        </w:rPr>
        <w:t>Таблица 4.1 – Распределение общей трудоемкости «</w:t>
      </w:r>
      <w:r w:rsidR="0096343B" w:rsidRPr="00C228B4">
        <w:rPr>
          <w:color w:val="auto"/>
          <w:lang w:val="x-none"/>
        </w:rPr>
        <w:t>Выполнение, подготовка к процедуре защиты и защита выпускной квалификационной работы</w:t>
      </w:r>
      <w:r w:rsidRPr="00C228B4">
        <w:rPr>
          <w:color w:val="auto"/>
        </w:rPr>
        <w:t xml:space="preserve">» по формам и видам учебной работы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2616"/>
        <w:gridCol w:w="900"/>
        <w:gridCol w:w="720"/>
        <w:gridCol w:w="236"/>
        <w:gridCol w:w="896"/>
        <w:gridCol w:w="589"/>
        <w:gridCol w:w="255"/>
        <w:gridCol w:w="857"/>
        <w:gridCol w:w="587"/>
        <w:gridCol w:w="251"/>
        <w:gridCol w:w="1147"/>
      </w:tblGrid>
      <w:tr w:rsidR="0096343B" w:rsidRPr="00C228B4" w14:paraId="44820466" w14:textId="77777777" w:rsidTr="0096343B">
        <w:tc>
          <w:tcPr>
            <w:tcW w:w="552" w:type="dxa"/>
            <w:vMerge w:val="restart"/>
            <w:vAlign w:val="center"/>
          </w:tcPr>
          <w:p w14:paraId="23D6EBEC" w14:textId="77777777" w:rsidR="0096343B" w:rsidRPr="00C228B4" w:rsidRDefault="0096343B" w:rsidP="0096343B">
            <w:pPr>
              <w:widowControl/>
              <w:rPr>
                <w:rFonts w:cs="Arial"/>
                <w:sz w:val="24"/>
                <w:szCs w:val="24"/>
              </w:rPr>
            </w:pPr>
            <w:r w:rsidRPr="00C228B4">
              <w:rPr>
                <w:rFonts w:cs="Arial"/>
                <w:sz w:val="24"/>
                <w:szCs w:val="24"/>
              </w:rPr>
              <w:t>№ п/п</w:t>
            </w:r>
          </w:p>
        </w:tc>
        <w:tc>
          <w:tcPr>
            <w:tcW w:w="2616" w:type="dxa"/>
            <w:vMerge w:val="restart"/>
            <w:vAlign w:val="center"/>
          </w:tcPr>
          <w:p w14:paraId="07257EE6" w14:textId="77777777" w:rsidR="0096343B" w:rsidRPr="00C228B4" w:rsidRDefault="0096343B" w:rsidP="0096343B">
            <w:pPr>
              <w:widowControl/>
              <w:rPr>
                <w:rFonts w:cs="Arial"/>
                <w:sz w:val="24"/>
                <w:szCs w:val="24"/>
              </w:rPr>
            </w:pPr>
            <w:r w:rsidRPr="00C228B4">
              <w:rPr>
                <w:rFonts w:cs="Arial"/>
                <w:sz w:val="24"/>
                <w:szCs w:val="24"/>
              </w:rPr>
              <w:t>Форма и вид учебной работы</w:t>
            </w:r>
          </w:p>
        </w:tc>
        <w:tc>
          <w:tcPr>
            <w:tcW w:w="900" w:type="dxa"/>
            <w:vMerge w:val="restart"/>
            <w:vAlign w:val="center"/>
          </w:tcPr>
          <w:p w14:paraId="4481FFF1" w14:textId="77777777" w:rsidR="0096343B" w:rsidRPr="00C228B4" w:rsidRDefault="0096343B" w:rsidP="0096343B">
            <w:pPr>
              <w:widowControl/>
              <w:rPr>
                <w:rFonts w:cs="Arial"/>
                <w:sz w:val="24"/>
                <w:szCs w:val="24"/>
              </w:rPr>
            </w:pPr>
            <w:r w:rsidRPr="00C228B4">
              <w:rPr>
                <w:rFonts w:cs="Arial"/>
                <w:sz w:val="24"/>
                <w:szCs w:val="24"/>
              </w:rPr>
              <w:t>Условное обозначение по учебному плану</w:t>
            </w:r>
          </w:p>
        </w:tc>
        <w:tc>
          <w:tcPr>
            <w:tcW w:w="5538" w:type="dxa"/>
            <w:gridSpan w:val="9"/>
            <w:vAlign w:val="center"/>
          </w:tcPr>
          <w:p w14:paraId="4A4497D8" w14:textId="77777777" w:rsidR="0096343B" w:rsidRPr="00C228B4" w:rsidRDefault="0096343B" w:rsidP="0096343B">
            <w:pPr>
              <w:widowControl/>
              <w:jc w:val="center"/>
              <w:rPr>
                <w:rFonts w:cs="Arial"/>
                <w:sz w:val="24"/>
                <w:szCs w:val="24"/>
              </w:rPr>
            </w:pPr>
            <w:r w:rsidRPr="00C228B4">
              <w:rPr>
                <w:rFonts w:cs="Arial"/>
                <w:sz w:val="24"/>
                <w:szCs w:val="24"/>
              </w:rPr>
              <w:t>Трудоёмкость, ч/з.е.*</w:t>
            </w:r>
          </w:p>
        </w:tc>
      </w:tr>
      <w:tr w:rsidR="0096343B" w:rsidRPr="00C228B4" w14:paraId="1B63EF58" w14:textId="77777777" w:rsidTr="0096343B">
        <w:tc>
          <w:tcPr>
            <w:tcW w:w="552" w:type="dxa"/>
            <w:vMerge/>
            <w:vAlign w:val="center"/>
          </w:tcPr>
          <w:p w14:paraId="4AEF891B" w14:textId="77777777" w:rsidR="0096343B" w:rsidRPr="00C228B4" w:rsidRDefault="0096343B" w:rsidP="0096343B">
            <w:pPr>
              <w:widowControl/>
              <w:rPr>
                <w:rFonts w:cs="Arial"/>
                <w:sz w:val="24"/>
                <w:szCs w:val="24"/>
              </w:rPr>
            </w:pPr>
          </w:p>
        </w:tc>
        <w:tc>
          <w:tcPr>
            <w:tcW w:w="2616" w:type="dxa"/>
            <w:vMerge/>
            <w:vAlign w:val="center"/>
          </w:tcPr>
          <w:p w14:paraId="626BB8A8" w14:textId="77777777" w:rsidR="0096343B" w:rsidRPr="00C228B4" w:rsidRDefault="0096343B" w:rsidP="0096343B">
            <w:pPr>
              <w:widowControl/>
              <w:rPr>
                <w:rFonts w:cs="Arial"/>
                <w:sz w:val="24"/>
                <w:szCs w:val="24"/>
              </w:rPr>
            </w:pPr>
          </w:p>
        </w:tc>
        <w:tc>
          <w:tcPr>
            <w:tcW w:w="900" w:type="dxa"/>
            <w:vMerge/>
            <w:vAlign w:val="center"/>
          </w:tcPr>
          <w:p w14:paraId="5997FBCB" w14:textId="77777777" w:rsidR="0096343B" w:rsidRPr="00C228B4" w:rsidRDefault="0096343B" w:rsidP="0096343B">
            <w:pPr>
              <w:widowControl/>
              <w:rPr>
                <w:rFonts w:cs="Arial"/>
                <w:sz w:val="24"/>
                <w:szCs w:val="24"/>
              </w:rPr>
            </w:pPr>
          </w:p>
        </w:tc>
        <w:tc>
          <w:tcPr>
            <w:tcW w:w="1852" w:type="dxa"/>
            <w:gridSpan w:val="3"/>
            <w:vAlign w:val="center"/>
          </w:tcPr>
          <w:p w14:paraId="36A370C4" w14:textId="77777777" w:rsidR="0096343B" w:rsidRPr="00C228B4" w:rsidRDefault="0096343B" w:rsidP="0096343B">
            <w:pPr>
              <w:widowControl/>
              <w:jc w:val="center"/>
              <w:rPr>
                <w:rFonts w:cs="Arial"/>
                <w:sz w:val="24"/>
                <w:szCs w:val="24"/>
              </w:rPr>
            </w:pPr>
            <w:r w:rsidRPr="00C228B4">
              <w:rPr>
                <w:rFonts w:cs="Arial"/>
                <w:sz w:val="24"/>
                <w:szCs w:val="24"/>
              </w:rPr>
              <w:t>Очная</w:t>
            </w:r>
          </w:p>
          <w:p w14:paraId="3729D6C3" w14:textId="77777777" w:rsidR="0096343B" w:rsidRPr="00C228B4" w:rsidRDefault="0096343B" w:rsidP="0096343B">
            <w:pPr>
              <w:widowControl/>
              <w:jc w:val="center"/>
              <w:rPr>
                <w:rFonts w:cs="Arial"/>
                <w:sz w:val="24"/>
                <w:szCs w:val="24"/>
              </w:rPr>
            </w:pPr>
            <w:r w:rsidRPr="00C228B4">
              <w:rPr>
                <w:rFonts w:cs="Arial"/>
                <w:sz w:val="24"/>
                <w:szCs w:val="24"/>
              </w:rPr>
              <w:t>форма обучения</w:t>
            </w:r>
          </w:p>
        </w:tc>
        <w:tc>
          <w:tcPr>
            <w:tcW w:w="3686" w:type="dxa"/>
            <w:gridSpan w:val="6"/>
            <w:vAlign w:val="center"/>
          </w:tcPr>
          <w:p w14:paraId="5B20BC39" w14:textId="77777777" w:rsidR="0096343B" w:rsidRPr="00C228B4" w:rsidRDefault="0096343B" w:rsidP="0096343B">
            <w:pPr>
              <w:widowControl/>
              <w:jc w:val="center"/>
              <w:rPr>
                <w:rFonts w:cs="Arial"/>
                <w:sz w:val="24"/>
                <w:szCs w:val="24"/>
              </w:rPr>
            </w:pPr>
            <w:r w:rsidRPr="00C228B4">
              <w:rPr>
                <w:rFonts w:cs="Arial"/>
                <w:sz w:val="24"/>
                <w:szCs w:val="24"/>
              </w:rPr>
              <w:t>Заочная</w:t>
            </w:r>
          </w:p>
          <w:p w14:paraId="11E1B831" w14:textId="77777777" w:rsidR="0096343B" w:rsidRPr="00C228B4" w:rsidRDefault="0096343B" w:rsidP="0096343B">
            <w:pPr>
              <w:widowControl/>
              <w:jc w:val="center"/>
              <w:rPr>
                <w:rFonts w:cs="Arial"/>
                <w:sz w:val="24"/>
                <w:szCs w:val="24"/>
              </w:rPr>
            </w:pPr>
            <w:r w:rsidRPr="00C228B4">
              <w:rPr>
                <w:rFonts w:cs="Arial"/>
                <w:sz w:val="24"/>
                <w:szCs w:val="24"/>
              </w:rPr>
              <w:t>форма обучения</w:t>
            </w:r>
          </w:p>
        </w:tc>
      </w:tr>
      <w:tr w:rsidR="0096343B" w:rsidRPr="00C228B4" w14:paraId="43CAE1F2" w14:textId="77777777" w:rsidTr="0096343B">
        <w:trPr>
          <w:trHeight w:val="688"/>
        </w:trPr>
        <w:tc>
          <w:tcPr>
            <w:tcW w:w="552" w:type="dxa"/>
            <w:vMerge/>
            <w:vAlign w:val="center"/>
          </w:tcPr>
          <w:p w14:paraId="63E1B7A4" w14:textId="77777777" w:rsidR="0096343B" w:rsidRPr="00C228B4" w:rsidRDefault="0096343B" w:rsidP="0096343B">
            <w:pPr>
              <w:widowControl/>
              <w:rPr>
                <w:rFonts w:cs="Arial"/>
                <w:sz w:val="24"/>
                <w:szCs w:val="24"/>
              </w:rPr>
            </w:pPr>
          </w:p>
        </w:tc>
        <w:tc>
          <w:tcPr>
            <w:tcW w:w="2616" w:type="dxa"/>
            <w:vMerge/>
            <w:vAlign w:val="center"/>
          </w:tcPr>
          <w:p w14:paraId="654F0304" w14:textId="77777777" w:rsidR="0096343B" w:rsidRPr="00C228B4" w:rsidRDefault="0096343B" w:rsidP="0096343B">
            <w:pPr>
              <w:widowControl/>
              <w:rPr>
                <w:rFonts w:cs="Arial"/>
                <w:sz w:val="24"/>
                <w:szCs w:val="24"/>
              </w:rPr>
            </w:pPr>
          </w:p>
        </w:tc>
        <w:tc>
          <w:tcPr>
            <w:tcW w:w="900" w:type="dxa"/>
            <w:vMerge/>
            <w:vAlign w:val="center"/>
          </w:tcPr>
          <w:p w14:paraId="233394A2" w14:textId="77777777" w:rsidR="0096343B" w:rsidRPr="00C228B4" w:rsidRDefault="0096343B" w:rsidP="0096343B">
            <w:pPr>
              <w:widowControl/>
              <w:rPr>
                <w:rFonts w:cs="Arial"/>
                <w:sz w:val="24"/>
                <w:szCs w:val="24"/>
              </w:rPr>
            </w:pPr>
          </w:p>
        </w:tc>
        <w:tc>
          <w:tcPr>
            <w:tcW w:w="1852" w:type="dxa"/>
            <w:gridSpan w:val="3"/>
            <w:vAlign w:val="center"/>
          </w:tcPr>
          <w:p w14:paraId="0CD9DF13" w14:textId="77777777" w:rsidR="0096343B" w:rsidRPr="00C228B4" w:rsidRDefault="0096343B" w:rsidP="0096343B">
            <w:pPr>
              <w:widowControl/>
              <w:jc w:val="center"/>
              <w:rPr>
                <w:rFonts w:cs="Arial"/>
                <w:sz w:val="24"/>
                <w:szCs w:val="24"/>
              </w:rPr>
            </w:pPr>
            <w:r w:rsidRPr="00C228B4">
              <w:rPr>
                <w:rFonts w:cs="Arial"/>
                <w:b/>
                <w:sz w:val="24"/>
                <w:szCs w:val="24"/>
                <w:lang w:val="en-US"/>
              </w:rPr>
              <w:t>___</w:t>
            </w:r>
            <w:r w:rsidRPr="00C228B4">
              <w:rPr>
                <w:rFonts w:cs="Arial"/>
                <w:sz w:val="24"/>
                <w:szCs w:val="24"/>
              </w:rPr>
              <w:t xml:space="preserve"> курс</w:t>
            </w:r>
          </w:p>
          <w:p w14:paraId="1D4F95AD" w14:textId="77777777" w:rsidR="0096343B" w:rsidRPr="00C228B4" w:rsidRDefault="0096343B" w:rsidP="0096343B">
            <w:pPr>
              <w:widowControl/>
              <w:jc w:val="center"/>
              <w:rPr>
                <w:rFonts w:cs="Arial"/>
                <w:sz w:val="24"/>
                <w:szCs w:val="24"/>
              </w:rPr>
            </w:pPr>
            <w:r w:rsidRPr="00C228B4">
              <w:rPr>
                <w:rFonts w:cs="Arial"/>
                <w:sz w:val="24"/>
                <w:szCs w:val="24"/>
                <w:lang w:val="x-none"/>
              </w:rPr>
              <w:t>10</w:t>
            </w:r>
            <w:r w:rsidRPr="00C228B4">
              <w:rPr>
                <w:rFonts w:cs="Arial"/>
                <w:sz w:val="24"/>
                <w:szCs w:val="24"/>
              </w:rPr>
              <w:t xml:space="preserve"> семестр</w:t>
            </w:r>
          </w:p>
        </w:tc>
        <w:tc>
          <w:tcPr>
            <w:tcW w:w="1701" w:type="dxa"/>
            <w:gridSpan w:val="3"/>
            <w:vAlign w:val="center"/>
          </w:tcPr>
          <w:p w14:paraId="112DC30D" w14:textId="77777777" w:rsidR="0096343B" w:rsidRPr="00C228B4" w:rsidRDefault="0096343B" w:rsidP="0096343B">
            <w:pPr>
              <w:widowControl/>
              <w:jc w:val="center"/>
              <w:rPr>
                <w:rFonts w:cs="Arial"/>
                <w:sz w:val="24"/>
                <w:szCs w:val="24"/>
              </w:rPr>
            </w:pPr>
            <w:r w:rsidRPr="00C228B4">
              <w:rPr>
                <w:rFonts w:cs="Arial"/>
                <w:b/>
                <w:sz w:val="24"/>
                <w:szCs w:val="24"/>
                <w:lang w:val="en-US"/>
              </w:rPr>
              <w:t>___</w:t>
            </w:r>
            <w:r w:rsidRPr="00C228B4">
              <w:rPr>
                <w:rFonts w:cs="Arial"/>
                <w:sz w:val="24"/>
                <w:szCs w:val="24"/>
              </w:rPr>
              <w:t xml:space="preserve"> курс</w:t>
            </w:r>
          </w:p>
          <w:p w14:paraId="23A07BDA" w14:textId="77777777" w:rsidR="0096343B" w:rsidRPr="00C228B4" w:rsidRDefault="0096343B" w:rsidP="0096343B">
            <w:pPr>
              <w:widowControl/>
              <w:jc w:val="center"/>
              <w:rPr>
                <w:rFonts w:cs="Arial"/>
                <w:sz w:val="24"/>
                <w:szCs w:val="24"/>
              </w:rPr>
            </w:pPr>
            <w:r w:rsidRPr="00C228B4">
              <w:rPr>
                <w:rFonts w:cs="Arial"/>
                <w:sz w:val="24"/>
                <w:szCs w:val="24"/>
              </w:rPr>
              <w:t>(</w:t>
            </w:r>
            <w:r w:rsidRPr="00C228B4">
              <w:rPr>
                <w:rFonts w:cs="Arial"/>
                <w:sz w:val="24"/>
                <w:szCs w:val="24"/>
                <w:lang w:val="x-none"/>
              </w:rPr>
              <w:t>13</w:t>
            </w:r>
            <w:r w:rsidRPr="00C228B4">
              <w:rPr>
                <w:rFonts w:cs="Arial"/>
                <w:sz w:val="24"/>
                <w:szCs w:val="24"/>
              </w:rPr>
              <w:t xml:space="preserve"> сессия) </w:t>
            </w:r>
          </w:p>
        </w:tc>
        <w:tc>
          <w:tcPr>
            <w:tcW w:w="1985" w:type="dxa"/>
            <w:gridSpan w:val="3"/>
            <w:vAlign w:val="center"/>
          </w:tcPr>
          <w:p w14:paraId="5EBC2187" w14:textId="77777777" w:rsidR="0096343B" w:rsidRPr="00C228B4" w:rsidRDefault="0096343B" w:rsidP="0096343B">
            <w:pPr>
              <w:widowControl/>
              <w:jc w:val="center"/>
              <w:rPr>
                <w:rFonts w:cs="Arial"/>
                <w:sz w:val="24"/>
                <w:szCs w:val="24"/>
              </w:rPr>
            </w:pPr>
            <w:r w:rsidRPr="00C228B4">
              <w:rPr>
                <w:rFonts w:cs="Arial"/>
                <w:b/>
                <w:sz w:val="24"/>
                <w:szCs w:val="24"/>
                <w:lang w:val="en-US"/>
              </w:rPr>
              <w:t>___</w:t>
            </w:r>
            <w:r w:rsidRPr="00C228B4">
              <w:rPr>
                <w:rFonts w:cs="Arial"/>
                <w:sz w:val="24"/>
                <w:szCs w:val="24"/>
              </w:rPr>
              <w:t xml:space="preserve"> курс</w:t>
            </w:r>
          </w:p>
          <w:p w14:paraId="725F0EE2" w14:textId="77777777" w:rsidR="0096343B" w:rsidRPr="00C228B4" w:rsidRDefault="0096343B" w:rsidP="0096343B">
            <w:pPr>
              <w:widowControl/>
              <w:jc w:val="center"/>
              <w:rPr>
                <w:rFonts w:cs="Arial"/>
                <w:sz w:val="24"/>
                <w:szCs w:val="24"/>
              </w:rPr>
            </w:pPr>
            <w:r w:rsidRPr="00C228B4">
              <w:rPr>
                <w:rFonts w:cs="Arial"/>
                <w:sz w:val="24"/>
                <w:szCs w:val="24"/>
              </w:rPr>
              <w:t>(</w:t>
            </w:r>
            <w:r w:rsidRPr="00C228B4">
              <w:rPr>
                <w:rFonts w:cs="Arial"/>
                <w:sz w:val="24"/>
                <w:szCs w:val="24"/>
                <w:lang w:val="x-none"/>
              </w:rPr>
              <w:t>0</w:t>
            </w:r>
            <w:r w:rsidRPr="00C228B4">
              <w:rPr>
                <w:rFonts w:cs="Arial"/>
                <w:sz w:val="24"/>
                <w:szCs w:val="24"/>
              </w:rPr>
              <w:t xml:space="preserve"> сессия)</w:t>
            </w:r>
          </w:p>
        </w:tc>
      </w:tr>
      <w:tr w:rsidR="0096343B" w:rsidRPr="00600636" w14:paraId="79E61738" w14:textId="77777777" w:rsidTr="0096343B">
        <w:tc>
          <w:tcPr>
            <w:tcW w:w="552" w:type="dxa"/>
            <w:vAlign w:val="center"/>
          </w:tcPr>
          <w:p w14:paraId="594AE5D7" w14:textId="77777777" w:rsidR="0096343B" w:rsidRPr="00600636" w:rsidRDefault="0096343B" w:rsidP="0096343B">
            <w:pPr>
              <w:widowControl/>
              <w:rPr>
                <w:rFonts w:cs="Arial"/>
                <w:sz w:val="24"/>
                <w:szCs w:val="24"/>
              </w:rPr>
            </w:pPr>
            <w:r w:rsidRPr="00600636">
              <w:rPr>
                <w:rFonts w:cs="Arial"/>
                <w:sz w:val="24"/>
                <w:szCs w:val="24"/>
              </w:rPr>
              <w:t>1</w:t>
            </w:r>
          </w:p>
        </w:tc>
        <w:tc>
          <w:tcPr>
            <w:tcW w:w="2616" w:type="dxa"/>
            <w:vAlign w:val="center"/>
          </w:tcPr>
          <w:p w14:paraId="29605CA6" w14:textId="77777777" w:rsidR="0096343B" w:rsidRPr="00600636" w:rsidRDefault="0096343B" w:rsidP="0096343B">
            <w:pPr>
              <w:widowControl/>
              <w:rPr>
                <w:rFonts w:cs="Arial"/>
                <w:sz w:val="24"/>
                <w:szCs w:val="24"/>
              </w:rPr>
            </w:pPr>
            <w:r w:rsidRPr="00600636">
              <w:rPr>
                <w:rFonts w:cs="Arial"/>
                <w:sz w:val="24"/>
                <w:szCs w:val="24"/>
              </w:rPr>
              <w:t>Контактная работа – всего</w:t>
            </w:r>
          </w:p>
        </w:tc>
        <w:tc>
          <w:tcPr>
            <w:tcW w:w="900" w:type="dxa"/>
            <w:vAlign w:val="center"/>
          </w:tcPr>
          <w:p w14:paraId="70CF0339" w14:textId="77777777" w:rsidR="0096343B" w:rsidRPr="00600636" w:rsidRDefault="0096343B" w:rsidP="0096343B">
            <w:pPr>
              <w:widowControl/>
              <w:rPr>
                <w:rFonts w:cs="Arial"/>
                <w:sz w:val="24"/>
                <w:szCs w:val="24"/>
              </w:rPr>
            </w:pPr>
            <w:r w:rsidRPr="00600636">
              <w:rPr>
                <w:rFonts w:cs="Arial"/>
                <w:sz w:val="24"/>
                <w:szCs w:val="24"/>
              </w:rPr>
              <w:t>Контакт</w:t>
            </w:r>
          </w:p>
          <w:p w14:paraId="50BBA761" w14:textId="77777777" w:rsidR="0096343B" w:rsidRPr="00600636" w:rsidRDefault="0096343B" w:rsidP="0096343B">
            <w:pPr>
              <w:widowControl/>
              <w:rPr>
                <w:rFonts w:cs="Arial"/>
                <w:sz w:val="24"/>
                <w:szCs w:val="24"/>
              </w:rPr>
            </w:pPr>
            <w:r w:rsidRPr="00600636">
              <w:rPr>
                <w:rFonts w:cs="Arial"/>
                <w:sz w:val="24"/>
                <w:szCs w:val="24"/>
              </w:rPr>
              <w:t>часы</w:t>
            </w:r>
          </w:p>
        </w:tc>
        <w:tc>
          <w:tcPr>
            <w:tcW w:w="720" w:type="dxa"/>
            <w:tcBorders>
              <w:right w:val="nil"/>
            </w:tcBorders>
            <w:tcMar>
              <w:left w:w="0" w:type="dxa"/>
              <w:right w:w="0" w:type="dxa"/>
            </w:tcMar>
            <w:vAlign w:val="center"/>
          </w:tcPr>
          <w:p w14:paraId="4A110FE0"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19,5</w:t>
            </w:r>
          </w:p>
        </w:tc>
        <w:tc>
          <w:tcPr>
            <w:tcW w:w="236" w:type="dxa"/>
            <w:tcBorders>
              <w:left w:val="nil"/>
              <w:right w:val="nil"/>
            </w:tcBorders>
            <w:tcMar>
              <w:left w:w="0" w:type="dxa"/>
              <w:right w:w="0" w:type="dxa"/>
            </w:tcMar>
            <w:vAlign w:val="center"/>
          </w:tcPr>
          <w:p w14:paraId="0B9AE3D6"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50234BF4"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=D4/36 \# "0,000" </w:instrText>
            </w:r>
            <w:r w:rsidRPr="00600636">
              <w:rPr>
                <w:rFonts w:cs="Arial"/>
                <w:sz w:val="24"/>
                <w:szCs w:val="24"/>
              </w:rPr>
              <w:fldChar w:fldCharType="separate"/>
            </w:r>
            <w:r w:rsidR="002808A9" w:rsidRPr="00600636">
              <w:rPr>
                <w:rFonts w:cs="Arial"/>
                <w:noProof/>
                <w:sz w:val="24"/>
                <w:szCs w:val="24"/>
              </w:rPr>
              <w:t>0,542</w:t>
            </w:r>
            <w:r w:rsidRPr="00600636">
              <w:rPr>
                <w:rFonts w:cs="Arial"/>
                <w:sz w:val="24"/>
                <w:szCs w:val="24"/>
              </w:rPr>
              <w:fldChar w:fldCharType="end"/>
            </w:r>
          </w:p>
        </w:tc>
        <w:tc>
          <w:tcPr>
            <w:tcW w:w="589" w:type="dxa"/>
            <w:tcBorders>
              <w:right w:val="nil"/>
            </w:tcBorders>
            <w:tcMar>
              <w:left w:w="0" w:type="dxa"/>
              <w:right w:w="0" w:type="dxa"/>
            </w:tcMar>
            <w:vAlign w:val="center"/>
          </w:tcPr>
          <w:p w14:paraId="7525A6DB" w14:textId="77777777" w:rsidR="0096343B" w:rsidRPr="00600636" w:rsidRDefault="0096343B" w:rsidP="0096343B">
            <w:pPr>
              <w:widowControl/>
              <w:jc w:val="right"/>
              <w:rPr>
                <w:rFonts w:cs="Arial"/>
                <w:sz w:val="24"/>
                <w:szCs w:val="24"/>
              </w:rPr>
            </w:pPr>
            <w:r w:rsidRPr="00600636">
              <w:rPr>
                <w:rFonts w:cs="Arial"/>
                <w:sz w:val="24"/>
                <w:szCs w:val="24"/>
                <w:lang w:val="x-none"/>
              </w:rPr>
              <w:t>19,5</w:t>
            </w:r>
          </w:p>
        </w:tc>
        <w:tc>
          <w:tcPr>
            <w:tcW w:w="255" w:type="dxa"/>
            <w:tcBorders>
              <w:left w:val="nil"/>
              <w:right w:val="nil"/>
            </w:tcBorders>
            <w:tcMar>
              <w:left w:w="0" w:type="dxa"/>
              <w:right w:w="0" w:type="dxa"/>
            </w:tcMar>
            <w:vAlign w:val="center"/>
          </w:tcPr>
          <w:p w14:paraId="407F09E2"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64AAF359"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=G4/36 \# "0,000" </w:instrText>
            </w:r>
            <w:r w:rsidRPr="00600636">
              <w:rPr>
                <w:rFonts w:cs="Arial"/>
                <w:sz w:val="24"/>
                <w:szCs w:val="24"/>
              </w:rPr>
              <w:fldChar w:fldCharType="separate"/>
            </w:r>
            <w:r w:rsidR="002808A9" w:rsidRPr="00600636">
              <w:rPr>
                <w:rFonts w:cs="Arial"/>
                <w:noProof/>
                <w:sz w:val="24"/>
                <w:szCs w:val="24"/>
              </w:rPr>
              <w:t>0,542</w:t>
            </w:r>
            <w:r w:rsidRPr="00600636">
              <w:rPr>
                <w:rFonts w:cs="Arial"/>
                <w:sz w:val="24"/>
                <w:szCs w:val="24"/>
              </w:rPr>
              <w:fldChar w:fldCharType="end"/>
            </w:r>
          </w:p>
        </w:tc>
        <w:tc>
          <w:tcPr>
            <w:tcW w:w="587" w:type="dxa"/>
            <w:tcBorders>
              <w:right w:val="nil"/>
            </w:tcBorders>
            <w:tcMar>
              <w:left w:w="0" w:type="dxa"/>
              <w:right w:w="0" w:type="dxa"/>
            </w:tcMar>
            <w:vAlign w:val="center"/>
          </w:tcPr>
          <w:p w14:paraId="0D468BC8"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66D2117"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039B5A5B"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=J4/36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08CE0CDF" w14:textId="77777777" w:rsidTr="0096343B">
        <w:tc>
          <w:tcPr>
            <w:tcW w:w="552" w:type="dxa"/>
            <w:vAlign w:val="center"/>
          </w:tcPr>
          <w:p w14:paraId="0B15A819" w14:textId="77777777" w:rsidR="0096343B" w:rsidRPr="00600636" w:rsidRDefault="0096343B" w:rsidP="0096343B">
            <w:pPr>
              <w:widowControl/>
              <w:rPr>
                <w:rFonts w:cs="Arial"/>
                <w:sz w:val="24"/>
                <w:szCs w:val="24"/>
              </w:rPr>
            </w:pPr>
            <w:r w:rsidRPr="00600636">
              <w:rPr>
                <w:rFonts w:cs="Arial"/>
                <w:sz w:val="24"/>
                <w:szCs w:val="24"/>
              </w:rPr>
              <w:t>1.1</w:t>
            </w:r>
          </w:p>
        </w:tc>
        <w:tc>
          <w:tcPr>
            <w:tcW w:w="2616" w:type="dxa"/>
            <w:vAlign w:val="center"/>
          </w:tcPr>
          <w:p w14:paraId="58DE7829" w14:textId="77777777" w:rsidR="0096343B" w:rsidRPr="00600636" w:rsidRDefault="0096343B" w:rsidP="0096343B">
            <w:pPr>
              <w:widowControl/>
              <w:rPr>
                <w:rFonts w:cs="Arial"/>
                <w:sz w:val="24"/>
                <w:szCs w:val="24"/>
              </w:rPr>
            </w:pPr>
            <w:r w:rsidRPr="00600636">
              <w:rPr>
                <w:rFonts w:cs="Arial"/>
                <w:sz w:val="24"/>
                <w:szCs w:val="24"/>
              </w:rPr>
              <w:t>Лекции</w:t>
            </w:r>
          </w:p>
        </w:tc>
        <w:tc>
          <w:tcPr>
            <w:tcW w:w="900" w:type="dxa"/>
            <w:vAlign w:val="center"/>
          </w:tcPr>
          <w:p w14:paraId="69B495C2" w14:textId="77777777" w:rsidR="0096343B" w:rsidRPr="00600636" w:rsidRDefault="0096343B" w:rsidP="0096343B">
            <w:pPr>
              <w:widowControl/>
              <w:rPr>
                <w:rFonts w:cs="Arial"/>
                <w:sz w:val="24"/>
                <w:szCs w:val="24"/>
              </w:rPr>
            </w:pPr>
            <w:r w:rsidRPr="00600636">
              <w:rPr>
                <w:rFonts w:cs="Arial"/>
                <w:sz w:val="24"/>
                <w:szCs w:val="24"/>
              </w:rPr>
              <w:t>Лек</w:t>
            </w:r>
          </w:p>
        </w:tc>
        <w:tc>
          <w:tcPr>
            <w:tcW w:w="720" w:type="dxa"/>
            <w:tcBorders>
              <w:right w:val="nil"/>
            </w:tcBorders>
            <w:tcMar>
              <w:left w:w="0" w:type="dxa"/>
              <w:right w:w="0" w:type="dxa"/>
            </w:tcMar>
            <w:vAlign w:val="center"/>
          </w:tcPr>
          <w:p w14:paraId="4FE21DA6" w14:textId="77777777" w:rsidR="0096343B" w:rsidRPr="00600636" w:rsidRDefault="0096343B" w:rsidP="0096343B">
            <w:pPr>
              <w:widowControl/>
              <w:jc w:val="right"/>
              <w:rPr>
                <w:rFonts w:cs="Arial"/>
                <w:sz w:val="24"/>
                <w:szCs w:val="24"/>
              </w:rPr>
            </w:pPr>
            <w:r w:rsidRPr="00600636">
              <w:rPr>
                <w:rFonts w:cs="Arial"/>
                <w:sz w:val="24"/>
                <w:szCs w:val="24"/>
                <w:lang w:val="x-none"/>
              </w:rPr>
              <w:t>6</w:t>
            </w:r>
          </w:p>
        </w:tc>
        <w:tc>
          <w:tcPr>
            <w:tcW w:w="236" w:type="dxa"/>
            <w:tcBorders>
              <w:left w:val="nil"/>
              <w:right w:val="nil"/>
            </w:tcBorders>
            <w:tcMar>
              <w:left w:w="0" w:type="dxa"/>
              <w:right w:w="0" w:type="dxa"/>
            </w:tcMar>
            <w:vAlign w:val="center"/>
          </w:tcPr>
          <w:p w14:paraId="309851E8"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5E8AFAA2"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=D5/36 \# "0,000" </w:instrText>
            </w:r>
            <w:r w:rsidRPr="00600636">
              <w:rPr>
                <w:rFonts w:cs="Arial"/>
                <w:sz w:val="24"/>
                <w:szCs w:val="24"/>
              </w:rPr>
              <w:fldChar w:fldCharType="separate"/>
            </w:r>
            <w:r w:rsidR="002808A9" w:rsidRPr="00600636">
              <w:rPr>
                <w:rFonts w:cs="Arial"/>
                <w:noProof/>
                <w:sz w:val="24"/>
                <w:szCs w:val="24"/>
              </w:rPr>
              <w:t>0,167</w:t>
            </w:r>
            <w:r w:rsidRPr="00600636">
              <w:rPr>
                <w:rFonts w:cs="Arial"/>
                <w:sz w:val="24"/>
                <w:szCs w:val="24"/>
              </w:rPr>
              <w:fldChar w:fldCharType="end"/>
            </w:r>
          </w:p>
        </w:tc>
        <w:tc>
          <w:tcPr>
            <w:tcW w:w="589" w:type="dxa"/>
            <w:tcBorders>
              <w:right w:val="nil"/>
            </w:tcBorders>
            <w:tcMar>
              <w:left w:w="0" w:type="dxa"/>
              <w:right w:w="0" w:type="dxa"/>
            </w:tcMar>
            <w:vAlign w:val="center"/>
          </w:tcPr>
          <w:p w14:paraId="14BE1263" w14:textId="77777777" w:rsidR="0096343B" w:rsidRPr="00600636" w:rsidRDefault="0096343B" w:rsidP="0096343B">
            <w:pPr>
              <w:widowControl/>
              <w:jc w:val="right"/>
              <w:rPr>
                <w:rFonts w:cs="Arial"/>
                <w:sz w:val="24"/>
                <w:szCs w:val="24"/>
              </w:rPr>
            </w:pPr>
            <w:r w:rsidRPr="00600636">
              <w:rPr>
                <w:rFonts w:cs="Arial"/>
                <w:sz w:val="24"/>
                <w:szCs w:val="24"/>
                <w:lang w:val="x-none"/>
              </w:rPr>
              <w:t>6</w:t>
            </w:r>
          </w:p>
        </w:tc>
        <w:tc>
          <w:tcPr>
            <w:tcW w:w="255" w:type="dxa"/>
            <w:tcBorders>
              <w:left w:val="nil"/>
              <w:right w:val="nil"/>
            </w:tcBorders>
            <w:tcMar>
              <w:left w:w="0" w:type="dxa"/>
              <w:right w:w="0" w:type="dxa"/>
            </w:tcMar>
            <w:vAlign w:val="center"/>
          </w:tcPr>
          <w:p w14:paraId="5AD42B44"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188CBE9A"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=G5/36 \# "0,000" </w:instrText>
            </w:r>
            <w:r w:rsidRPr="00600636">
              <w:rPr>
                <w:rFonts w:cs="Arial"/>
                <w:sz w:val="24"/>
                <w:szCs w:val="24"/>
              </w:rPr>
              <w:fldChar w:fldCharType="separate"/>
            </w:r>
            <w:r w:rsidR="002808A9" w:rsidRPr="00600636">
              <w:rPr>
                <w:rFonts w:cs="Arial"/>
                <w:noProof/>
                <w:sz w:val="24"/>
                <w:szCs w:val="24"/>
              </w:rPr>
              <w:t>0,167</w:t>
            </w:r>
            <w:r w:rsidRPr="00600636">
              <w:rPr>
                <w:rFonts w:cs="Arial"/>
                <w:sz w:val="24"/>
                <w:szCs w:val="24"/>
              </w:rPr>
              <w:fldChar w:fldCharType="end"/>
            </w:r>
          </w:p>
        </w:tc>
        <w:tc>
          <w:tcPr>
            <w:tcW w:w="587" w:type="dxa"/>
            <w:tcBorders>
              <w:right w:val="nil"/>
            </w:tcBorders>
            <w:tcMar>
              <w:left w:w="0" w:type="dxa"/>
              <w:right w:w="0" w:type="dxa"/>
            </w:tcMar>
            <w:vAlign w:val="center"/>
          </w:tcPr>
          <w:p w14:paraId="6A78C6D3"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3670854A"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15B62C4C"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=J5/36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1616423D" w14:textId="77777777" w:rsidTr="0096343B">
        <w:tc>
          <w:tcPr>
            <w:tcW w:w="552" w:type="dxa"/>
            <w:vAlign w:val="center"/>
          </w:tcPr>
          <w:p w14:paraId="63D06F65" w14:textId="77777777" w:rsidR="0096343B" w:rsidRPr="00600636" w:rsidRDefault="0096343B" w:rsidP="0096343B">
            <w:pPr>
              <w:widowControl/>
              <w:rPr>
                <w:rFonts w:cs="Arial"/>
                <w:sz w:val="24"/>
                <w:szCs w:val="24"/>
              </w:rPr>
            </w:pPr>
            <w:r w:rsidRPr="00600636">
              <w:rPr>
                <w:rFonts w:cs="Arial"/>
                <w:sz w:val="24"/>
                <w:szCs w:val="24"/>
              </w:rPr>
              <w:t>1.2</w:t>
            </w:r>
          </w:p>
        </w:tc>
        <w:tc>
          <w:tcPr>
            <w:tcW w:w="2616" w:type="dxa"/>
            <w:vAlign w:val="center"/>
          </w:tcPr>
          <w:p w14:paraId="4E4E7239" w14:textId="77777777" w:rsidR="0096343B" w:rsidRPr="00600636" w:rsidRDefault="0096343B" w:rsidP="0096343B">
            <w:pPr>
              <w:widowControl/>
              <w:rPr>
                <w:rFonts w:cs="Arial"/>
                <w:sz w:val="24"/>
                <w:szCs w:val="24"/>
              </w:rPr>
            </w:pPr>
            <w:r w:rsidRPr="00600636">
              <w:rPr>
                <w:rFonts w:cs="Arial"/>
                <w:sz w:val="24"/>
                <w:szCs w:val="24"/>
              </w:rPr>
              <w:t>Семинары, и практические занятия</w:t>
            </w:r>
          </w:p>
        </w:tc>
        <w:tc>
          <w:tcPr>
            <w:tcW w:w="900" w:type="dxa"/>
            <w:vAlign w:val="center"/>
          </w:tcPr>
          <w:p w14:paraId="3280CA34" w14:textId="77777777" w:rsidR="0096343B" w:rsidRPr="00600636" w:rsidRDefault="0096343B" w:rsidP="0096343B">
            <w:pPr>
              <w:widowControl/>
              <w:rPr>
                <w:rFonts w:cs="Arial"/>
                <w:sz w:val="24"/>
                <w:szCs w:val="24"/>
              </w:rPr>
            </w:pPr>
            <w:proofErr w:type="spellStart"/>
            <w:r w:rsidRPr="00600636">
              <w:rPr>
                <w:rFonts w:cs="Arial"/>
                <w:sz w:val="24"/>
                <w:szCs w:val="24"/>
              </w:rPr>
              <w:t>Пр</w:t>
            </w:r>
            <w:proofErr w:type="spellEnd"/>
          </w:p>
        </w:tc>
        <w:tc>
          <w:tcPr>
            <w:tcW w:w="720" w:type="dxa"/>
            <w:tcBorders>
              <w:right w:val="nil"/>
            </w:tcBorders>
            <w:tcMar>
              <w:left w:w="0" w:type="dxa"/>
              <w:right w:w="0" w:type="dxa"/>
            </w:tcMar>
            <w:vAlign w:val="center"/>
          </w:tcPr>
          <w:p w14:paraId="11D9EA09"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36" w:type="dxa"/>
            <w:tcBorders>
              <w:left w:val="nil"/>
              <w:right w:val="nil"/>
            </w:tcBorders>
            <w:tcMar>
              <w:left w:w="0" w:type="dxa"/>
              <w:right w:w="0" w:type="dxa"/>
            </w:tcMar>
            <w:vAlign w:val="center"/>
          </w:tcPr>
          <w:p w14:paraId="6FF41722"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02287894"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=D6/36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9" w:type="dxa"/>
            <w:tcBorders>
              <w:right w:val="nil"/>
            </w:tcBorders>
            <w:tcMar>
              <w:left w:w="0" w:type="dxa"/>
              <w:right w:w="0" w:type="dxa"/>
            </w:tcMar>
            <w:vAlign w:val="center"/>
          </w:tcPr>
          <w:p w14:paraId="65A677BE"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5" w:type="dxa"/>
            <w:tcBorders>
              <w:left w:val="nil"/>
              <w:right w:val="nil"/>
            </w:tcBorders>
            <w:tcMar>
              <w:left w:w="0" w:type="dxa"/>
              <w:right w:w="0" w:type="dxa"/>
            </w:tcMar>
            <w:vAlign w:val="center"/>
          </w:tcPr>
          <w:p w14:paraId="3E4C93C9"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1ACE55BF"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=G6/36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7" w:type="dxa"/>
            <w:tcBorders>
              <w:right w:val="nil"/>
            </w:tcBorders>
            <w:tcMar>
              <w:left w:w="0" w:type="dxa"/>
              <w:right w:w="0" w:type="dxa"/>
            </w:tcMar>
            <w:vAlign w:val="center"/>
          </w:tcPr>
          <w:p w14:paraId="78BC3E0D"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8A5655E"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2C2EAFAD"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=J6/36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1AA2D572" w14:textId="77777777" w:rsidTr="0096343B">
        <w:tc>
          <w:tcPr>
            <w:tcW w:w="552" w:type="dxa"/>
            <w:vAlign w:val="center"/>
          </w:tcPr>
          <w:p w14:paraId="6EF7CF16" w14:textId="77777777" w:rsidR="0096343B" w:rsidRPr="00600636" w:rsidRDefault="0096343B" w:rsidP="0096343B">
            <w:pPr>
              <w:widowControl/>
              <w:rPr>
                <w:rFonts w:cs="Arial"/>
                <w:sz w:val="24"/>
                <w:szCs w:val="24"/>
              </w:rPr>
            </w:pPr>
            <w:r w:rsidRPr="00600636">
              <w:rPr>
                <w:rFonts w:cs="Arial"/>
                <w:sz w:val="24"/>
                <w:szCs w:val="24"/>
              </w:rPr>
              <w:t>1.3</w:t>
            </w:r>
          </w:p>
        </w:tc>
        <w:tc>
          <w:tcPr>
            <w:tcW w:w="2616" w:type="dxa"/>
            <w:vAlign w:val="center"/>
          </w:tcPr>
          <w:p w14:paraId="33D07049" w14:textId="77777777" w:rsidR="0096343B" w:rsidRPr="00600636" w:rsidRDefault="0096343B" w:rsidP="0096343B">
            <w:pPr>
              <w:widowControl/>
              <w:rPr>
                <w:rFonts w:cs="Arial"/>
                <w:sz w:val="24"/>
                <w:szCs w:val="24"/>
              </w:rPr>
            </w:pPr>
            <w:r w:rsidRPr="00600636">
              <w:rPr>
                <w:rFonts w:cs="Arial"/>
                <w:sz w:val="24"/>
                <w:szCs w:val="24"/>
              </w:rPr>
              <w:t>Лабораторные работы</w:t>
            </w:r>
          </w:p>
        </w:tc>
        <w:tc>
          <w:tcPr>
            <w:tcW w:w="900" w:type="dxa"/>
            <w:vAlign w:val="center"/>
          </w:tcPr>
          <w:p w14:paraId="5E706C92" w14:textId="77777777" w:rsidR="0096343B" w:rsidRPr="00600636" w:rsidRDefault="0096343B" w:rsidP="0096343B">
            <w:pPr>
              <w:widowControl/>
              <w:rPr>
                <w:rFonts w:cs="Arial"/>
                <w:sz w:val="24"/>
                <w:szCs w:val="24"/>
              </w:rPr>
            </w:pPr>
            <w:r w:rsidRPr="00600636">
              <w:rPr>
                <w:rFonts w:cs="Arial"/>
                <w:sz w:val="24"/>
                <w:szCs w:val="24"/>
              </w:rPr>
              <w:t>Лаб</w:t>
            </w:r>
          </w:p>
        </w:tc>
        <w:tc>
          <w:tcPr>
            <w:tcW w:w="720" w:type="dxa"/>
            <w:tcBorders>
              <w:right w:val="nil"/>
            </w:tcBorders>
            <w:tcMar>
              <w:left w:w="0" w:type="dxa"/>
              <w:right w:w="0" w:type="dxa"/>
            </w:tcMar>
            <w:vAlign w:val="center"/>
          </w:tcPr>
          <w:p w14:paraId="1A0204E4"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36" w:type="dxa"/>
            <w:tcBorders>
              <w:left w:val="nil"/>
              <w:right w:val="nil"/>
            </w:tcBorders>
            <w:tcMar>
              <w:left w:w="0" w:type="dxa"/>
              <w:right w:w="0" w:type="dxa"/>
            </w:tcMar>
            <w:vAlign w:val="center"/>
          </w:tcPr>
          <w:p w14:paraId="5A826F3A"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58F1DA16"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=D7/36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9" w:type="dxa"/>
            <w:tcBorders>
              <w:right w:val="nil"/>
            </w:tcBorders>
            <w:tcMar>
              <w:left w:w="0" w:type="dxa"/>
              <w:right w:w="0" w:type="dxa"/>
            </w:tcMar>
            <w:vAlign w:val="center"/>
          </w:tcPr>
          <w:p w14:paraId="51486BE9"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5" w:type="dxa"/>
            <w:tcBorders>
              <w:left w:val="nil"/>
              <w:right w:val="nil"/>
            </w:tcBorders>
            <w:tcMar>
              <w:left w:w="0" w:type="dxa"/>
              <w:right w:w="0" w:type="dxa"/>
            </w:tcMar>
            <w:vAlign w:val="center"/>
          </w:tcPr>
          <w:p w14:paraId="6260B564"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331B9ED0"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=G7/36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7" w:type="dxa"/>
            <w:tcBorders>
              <w:right w:val="nil"/>
            </w:tcBorders>
            <w:tcMar>
              <w:left w:w="0" w:type="dxa"/>
              <w:right w:w="0" w:type="dxa"/>
            </w:tcMar>
            <w:vAlign w:val="center"/>
          </w:tcPr>
          <w:p w14:paraId="45A8511A"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53C2D7B"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50A9BC1F"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=J7/36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28E23AD0" w14:textId="77777777" w:rsidTr="0096343B">
        <w:tc>
          <w:tcPr>
            <w:tcW w:w="552" w:type="dxa"/>
            <w:vAlign w:val="center"/>
          </w:tcPr>
          <w:p w14:paraId="73E32444" w14:textId="77777777" w:rsidR="0096343B" w:rsidRPr="00600636" w:rsidRDefault="0096343B" w:rsidP="0096343B">
            <w:pPr>
              <w:widowControl/>
              <w:rPr>
                <w:rFonts w:cs="Arial"/>
                <w:sz w:val="24"/>
                <w:szCs w:val="24"/>
              </w:rPr>
            </w:pPr>
            <w:r w:rsidRPr="00600636">
              <w:rPr>
                <w:rFonts w:cs="Arial"/>
                <w:sz w:val="24"/>
                <w:szCs w:val="24"/>
              </w:rPr>
              <w:t>1.4</w:t>
            </w:r>
          </w:p>
        </w:tc>
        <w:tc>
          <w:tcPr>
            <w:tcW w:w="2616" w:type="dxa"/>
            <w:vAlign w:val="center"/>
          </w:tcPr>
          <w:p w14:paraId="6BF34B32" w14:textId="77777777" w:rsidR="0096343B" w:rsidRPr="00600636" w:rsidRDefault="0096343B" w:rsidP="0096343B">
            <w:pPr>
              <w:widowControl/>
              <w:rPr>
                <w:rFonts w:cs="Arial"/>
                <w:spacing w:val="-8"/>
                <w:sz w:val="24"/>
                <w:szCs w:val="24"/>
              </w:rPr>
            </w:pPr>
            <w:r w:rsidRPr="00600636">
              <w:rPr>
                <w:rFonts w:cs="Arial"/>
                <w:spacing w:val="-8"/>
                <w:sz w:val="24"/>
                <w:szCs w:val="24"/>
              </w:rPr>
              <w:t>Текущие консультации, руководство и консультации курсовых работ (курсовых проектов)</w:t>
            </w:r>
          </w:p>
        </w:tc>
        <w:tc>
          <w:tcPr>
            <w:tcW w:w="900" w:type="dxa"/>
            <w:vAlign w:val="center"/>
          </w:tcPr>
          <w:p w14:paraId="6F98BF29" w14:textId="77777777" w:rsidR="0096343B" w:rsidRPr="00600636" w:rsidRDefault="0096343B" w:rsidP="0096343B">
            <w:pPr>
              <w:widowControl/>
              <w:rPr>
                <w:rFonts w:cs="Arial"/>
                <w:sz w:val="24"/>
                <w:szCs w:val="24"/>
              </w:rPr>
            </w:pPr>
            <w:r w:rsidRPr="00600636">
              <w:rPr>
                <w:rFonts w:cs="Arial"/>
                <w:sz w:val="24"/>
                <w:szCs w:val="24"/>
              </w:rPr>
              <w:t>КТ</w:t>
            </w:r>
          </w:p>
        </w:tc>
        <w:tc>
          <w:tcPr>
            <w:tcW w:w="720" w:type="dxa"/>
            <w:tcBorders>
              <w:right w:val="nil"/>
            </w:tcBorders>
            <w:tcMar>
              <w:left w:w="0" w:type="dxa"/>
              <w:right w:w="0" w:type="dxa"/>
            </w:tcMar>
            <w:vAlign w:val="center"/>
          </w:tcPr>
          <w:p w14:paraId="51EA8DCA"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36" w:type="dxa"/>
            <w:tcBorders>
              <w:left w:val="nil"/>
              <w:right w:val="nil"/>
            </w:tcBorders>
            <w:tcMar>
              <w:left w:w="0" w:type="dxa"/>
              <w:right w:w="0" w:type="dxa"/>
            </w:tcMar>
            <w:vAlign w:val="center"/>
          </w:tcPr>
          <w:p w14:paraId="2E4E6F00"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12052D11"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=D8/36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9" w:type="dxa"/>
            <w:tcBorders>
              <w:right w:val="nil"/>
            </w:tcBorders>
            <w:tcMar>
              <w:left w:w="0" w:type="dxa"/>
              <w:right w:w="0" w:type="dxa"/>
            </w:tcMar>
            <w:vAlign w:val="center"/>
          </w:tcPr>
          <w:p w14:paraId="6B9EA563"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5" w:type="dxa"/>
            <w:tcBorders>
              <w:left w:val="nil"/>
              <w:right w:val="nil"/>
            </w:tcBorders>
            <w:tcMar>
              <w:left w:w="0" w:type="dxa"/>
              <w:right w:w="0" w:type="dxa"/>
            </w:tcMar>
            <w:vAlign w:val="center"/>
          </w:tcPr>
          <w:p w14:paraId="403BBA5B"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4E690468"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=G8/36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7" w:type="dxa"/>
            <w:tcBorders>
              <w:right w:val="nil"/>
            </w:tcBorders>
            <w:tcMar>
              <w:left w:w="0" w:type="dxa"/>
              <w:right w:w="0" w:type="dxa"/>
            </w:tcMar>
            <w:vAlign w:val="center"/>
          </w:tcPr>
          <w:p w14:paraId="2DDAF155"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436924C4"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33B459B5"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=J8/36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34B3593B" w14:textId="77777777" w:rsidTr="0096343B">
        <w:tc>
          <w:tcPr>
            <w:tcW w:w="552" w:type="dxa"/>
            <w:vAlign w:val="center"/>
          </w:tcPr>
          <w:p w14:paraId="09F71109" w14:textId="77777777" w:rsidR="0096343B" w:rsidRPr="00600636" w:rsidRDefault="0096343B" w:rsidP="0096343B">
            <w:pPr>
              <w:widowControl/>
              <w:rPr>
                <w:rFonts w:cs="Arial"/>
                <w:sz w:val="24"/>
                <w:szCs w:val="24"/>
              </w:rPr>
            </w:pPr>
            <w:r w:rsidRPr="00600636">
              <w:rPr>
                <w:rFonts w:cs="Arial"/>
                <w:sz w:val="24"/>
                <w:szCs w:val="24"/>
              </w:rPr>
              <w:t>1.5</w:t>
            </w:r>
          </w:p>
        </w:tc>
        <w:tc>
          <w:tcPr>
            <w:tcW w:w="2616" w:type="dxa"/>
            <w:vAlign w:val="center"/>
          </w:tcPr>
          <w:p w14:paraId="66554715" w14:textId="77777777" w:rsidR="0096343B" w:rsidRPr="00600636" w:rsidRDefault="0096343B" w:rsidP="0096343B">
            <w:pPr>
              <w:widowControl/>
              <w:rPr>
                <w:rFonts w:cs="Arial"/>
                <w:sz w:val="24"/>
                <w:szCs w:val="24"/>
              </w:rPr>
            </w:pPr>
            <w:r w:rsidRPr="00600636">
              <w:rPr>
                <w:rFonts w:cs="Arial"/>
                <w:sz w:val="24"/>
                <w:szCs w:val="24"/>
              </w:rPr>
              <w:t>Сдача зачета (зачёта с оценкой), защита курсовой работы (курсового проекта)</w:t>
            </w:r>
          </w:p>
        </w:tc>
        <w:tc>
          <w:tcPr>
            <w:tcW w:w="900" w:type="dxa"/>
            <w:vAlign w:val="center"/>
          </w:tcPr>
          <w:p w14:paraId="7094CF09" w14:textId="77777777" w:rsidR="0096343B" w:rsidRPr="00600636" w:rsidRDefault="0096343B" w:rsidP="0096343B">
            <w:pPr>
              <w:widowControl/>
              <w:rPr>
                <w:rFonts w:cs="Arial"/>
                <w:sz w:val="24"/>
                <w:szCs w:val="24"/>
              </w:rPr>
            </w:pPr>
            <w:r w:rsidRPr="00600636">
              <w:rPr>
                <w:rFonts w:cs="Arial"/>
                <w:sz w:val="24"/>
                <w:szCs w:val="24"/>
              </w:rPr>
              <w:t>КЗ</w:t>
            </w:r>
          </w:p>
        </w:tc>
        <w:tc>
          <w:tcPr>
            <w:tcW w:w="720" w:type="dxa"/>
            <w:tcBorders>
              <w:right w:val="nil"/>
            </w:tcBorders>
            <w:tcMar>
              <w:left w:w="0" w:type="dxa"/>
              <w:right w:w="0" w:type="dxa"/>
            </w:tcMar>
            <w:vAlign w:val="center"/>
          </w:tcPr>
          <w:p w14:paraId="17D78761"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36" w:type="dxa"/>
            <w:tcBorders>
              <w:left w:val="nil"/>
              <w:right w:val="nil"/>
            </w:tcBorders>
            <w:tcMar>
              <w:left w:w="0" w:type="dxa"/>
              <w:right w:w="0" w:type="dxa"/>
            </w:tcMar>
            <w:vAlign w:val="center"/>
          </w:tcPr>
          <w:p w14:paraId="42715880"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115CEC30"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=D9/36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9" w:type="dxa"/>
            <w:tcBorders>
              <w:right w:val="nil"/>
            </w:tcBorders>
            <w:tcMar>
              <w:left w:w="0" w:type="dxa"/>
              <w:right w:w="0" w:type="dxa"/>
            </w:tcMar>
            <w:vAlign w:val="center"/>
          </w:tcPr>
          <w:p w14:paraId="34DD9E11"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5" w:type="dxa"/>
            <w:tcBorders>
              <w:left w:val="nil"/>
              <w:right w:val="nil"/>
            </w:tcBorders>
            <w:tcMar>
              <w:left w:w="0" w:type="dxa"/>
              <w:right w:w="0" w:type="dxa"/>
            </w:tcMar>
            <w:vAlign w:val="center"/>
          </w:tcPr>
          <w:p w14:paraId="3505C798"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39C6EEC2"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=G9/36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7" w:type="dxa"/>
            <w:tcBorders>
              <w:right w:val="nil"/>
            </w:tcBorders>
            <w:tcMar>
              <w:left w:w="0" w:type="dxa"/>
              <w:right w:w="0" w:type="dxa"/>
            </w:tcMar>
            <w:vAlign w:val="center"/>
          </w:tcPr>
          <w:p w14:paraId="1FC24878"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7B62DBB6"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1A93D732"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=J9/36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6B5B54B9" w14:textId="77777777" w:rsidTr="0096343B">
        <w:tc>
          <w:tcPr>
            <w:tcW w:w="552" w:type="dxa"/>
            <w:vAlign w:val="center"/>
          </w:tcPr>
          <w:p w14:paraId="5F72EB86" w14:textId="77777777" w:rsidR="0096343B" w:rsidRPr="00600636" w:rsidRDefault="0096343B" w:rsidP="0096343B">
            <w:pPr>
              <w:widowControl/>
              <w:rPr>
                <w:rFonts w:cs="Arial"/>
                <w:sz w:val="24"/>
                <w:szCs w:val="24"/>
              </w:rPr>
            </w:pPr>
            <w:r w:rsidRPr="00600636">
              <w:rPr>
                <w:rFonts w:cs="Arial"/>
                <w:sz w:val="24"/>
                <w:szCs w:val="24"/>
              </w:rPr>
              <w:t>1.6</w:t>
            </w:r>
          </w:p>
        </w:tc>
        <w:tc>
          <w:tcPr>
            <w:tcW w:w="2616" w:type="dxa"/>
            <w:vAlign w:val="center"/>
          </w:tcPr>
          <w:p w14:paraId="56C24B45" w14:textId="77777777" w:rsidR="0096343B" w:rsidRPr="00600636" w:rsidRDefault="0096343B" w:rsidP="0096343B">
            <w:pPr>
              <w:widowControl/>
              <w:rPr>
                <w:rFonts w:cs="Arial"/>
                <w:sz w:val="24"/>
                <w:szCs w:val="24"/>
              </w:rPr>
            </w:pPr>
            <w:r w:rsidRPr="00600636">
              <w:rPr>
                <w:rFonts w:cs="Arial"/>
                <w:sz w:val="24"/>
                <w:szCs w:val="24"/>
              </w:rPr>
              <w:t>Предэкзаменационные консультации по дисциплине</w:t>
            </w:r>
          </w:p>
        </w:tc>
        <w:tc>
          <w:tcPr>
            <w:tcW w:w="900" w:type="dxa"/>
            <w:vAlign w:val="center"/>
          </w:tcPr>
          <w:p w14:paraId="76CE7CDD" w14:textId="77777777" w:rsidR="0096343B" w:rsidRPr="00600636" w:rsidRDefault="0096343B" w:rsidP="0096343B">
            <w:pPr>
              <w:widowControl/>
              <w:rPr>
                <w:rFonts w:cs="Arial"/>
                <w:sz w:val="24"/>
                <w:szCs w:val="24"/>
              </w:rPr>
            </w:pPr>
            <w:r w:rsidRPr="00600636">
              <w:rPr>
                <w:rFonts w:cs="Arial"/>
                <w:sz w:val="24"/>
                <w:szCs w:val="24"/>
              </w:rPr>
              <w:t>КПЭ</w:t>
            </w:r>
          </w:p>
        </w:tc>
        <w:tc>
          <w:tcPr>
            <w:tcW w:w="720" w:type="dxa"/>
            <w:tcBorders>
              <w:right w:val="nil"/>
            </w:tcBorders>
            <w:tcMar>
              <w:left w:w="0" w:type="dxa"/>
              <w:right w:w="0" w:type="dxa"/>
            </w:tcMar>
            <w:vAlign w:val="center"/>
          </w:tcPr>
          <w:p w14:paraId="6A993294"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13</w:t>
            </w:r>
          </w:p>
        </w:tc>
        <w:tc>
          <w:tcPr>
            <w:tcW w:w="236" w:type="dxa"/>
            <w:tcBorders>
              <w:left w:val="nil"/>
              <w:right w:val="nil"/>
            </w:tcBorders>
            <w:tcMar>
              <w:left w:w="0" w:type="dxa"/>
              <w:right w:w="0" w:type="dxa"/>
            </w:tcMar>
            <w:vAlign w:val="center"/>
          </w:tcPr>
          <w:p w14:paraId="12364131"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466FBE15"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=D10/36 \# "0,000" </w:instrText>
            </w:r>
            <w:r w:rsidRPr="00600636">
              <w:rPr>
                <w:rFonts w:cs="Arial"/>
                <w:sz w:val="24"/>
                <w:szCs w:val="24"/>
              </w:rPr>
              <w:fldChar w:fldCharType="separate"/>
            </w:r>
            <w:r w:rsidR="002808A9" w:rsidRPr="00600636">
              <w:rPr>
                <w:rFonts w:cs="Arial"/>
                <w:noProof/>
                <w:sz w:val="24"/>
                <w:szCs w:val="24"/>
              </w:rPr>
              <w:t>0,361</w:t>
            </w:r>
            <w:r w:rsidRPr="00600636">
              <w:rPr>
                <w:rFonts w:cs="Arial"/>
                <w:sz w:val="24"/>
                <w:szCs w:val="24"/>
              </w:rPr>
              <w:fldChar w:fldCharType="end"/>
            </w:r>
          </w:p>
        </w:tc>
        <w:tc>
          <w:tcPr>
            <w:tcW w:w="589" w:type="dxa"/>
            <w:tcBorders>
              <w:right w:val="nil"/>
            </w:tcBorders>
            <w:tcMar>
              <w:left w:w="0" w:type="dxa"/>
              <w:right w:w="0" w:type="dxa"/>
            </w:tcMar>
            <w:vAlign w:val="center"/>
          </w:tcPr>
          <w:p w14:paraId="47DBF7D5"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13</w:t>
            </w:r>
          </w:p>
        </w:tc>
        <w:tc>
          <w:tcPr>
            <w:tcW w:w="255" w:type="dxa"/>
            <w:tcBorders>
              <w:left w:val="nil"/>
              <w:right w:val="nil"/>
            </w:tcBorders>
            <w:tcMar>
              <w:left w:w="0" w:type="dxa"/>
              <w:right w:w="0" w:type="dxa"/>
            </w:tcMar>
            <w:vAlign w:val="center"/>
          </w:tcPr>
          <w:p w14:paraId="5CBF75CD"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381727FE"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=G10/36 \# "0,000" </w:instrText>
            </w:r>
            <w:r w:rsidRPr="00600636">
              <w:rPr>
                <w:rFonts w:cs="Arial"/>
                <w:sz w:val="24"/>
                <w:szCs w:val="24"/>
              </w:rPr>
              <w:fldChar w:fldCharType="separate"/>
            </w:r>
            <w:r w:rsidR="002808A9" w:rsidRPr="00600636">
              <w:rPr>
                <w:rFonts w:cs="Arial"/>
                <w:noProof/>
                <w:sz w:val="24"/>
                <w:szCs w:val="24"/>
              </w:rPr>
              <w:t>0,361</w:t>
            </w:r>
            <w:r w:rsidRPr="00600636">
              <w:rPr>
                <w:rFonts w:cs="Arial"/>
                <w:sz w:val="24"/>
                <w:szCs w:val="24"/>
              </w:rPr>
              <w:fldChar w:fldCharType="end"/>
            </w:r>
          </w:p>
        </w:tc>
        <w:tc>
          <w:tcPr>
            <w:tcW w:w="587" w:type="dxa"/>
            <w:tcBorders>
              <w:right w:val="nil"/>
            </w:tcBorders>
            <w:tcMar>
              <w:left w:w="0" w:type="dxa"/>
              <w:right w:w="0" w:type="dxa"/>
            </w:tcMar>
            <w:vAlign w:val="center"/>
          </w:tcPr>
          <w:p w14:paraId="6B66120A"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45CEF082"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2EED9434"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=J10/36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37BD44B2" w14:textId="77777777" w:rsidTr="0096343B">
        <w:tc>
          <w:tcPr>
            <w:tcW w:w="552" w:type="dxa"/>
            <w:vAlign w:val="center"/>
          </w:tcPr>
          <w:p w14:paraId="29CE2223" w14:textId="77777777" w:rsidR="0096343B" w:rsidRPr="00600636" w:rsidRDefault="0096343B" w:rsidP="0096343B">
            <w:pPr>
              <w:widowControl/>
              <w:rPr>
                <w:rFonts w:cs="Arial"/>
                <w:sz w:val="24"/>
                <w:szCs w:val="24"/>
              </w:rPr>
            </w:pPr>
            <w:r w:rsidRPr="00600636">
              <w:rPr>
                <w:rFonts w:cs="Arial"/>
                <w:sz w:val="24"/>
                <w:szCs w:val="24"/>
              </w:rPr>
              <w:t>1.7</w:t>
            </w:r>
          </w:p>
        </w:tc>
        <w:tc>
          <w:tcPr>
            <w:tcW w:w="2616" w:type="dxa"/>
            <w:vAlign w:val="center"/>
          </w:tcPr>
          <w:p w14:paraId="640065F7" w14:textId="77777777" w:rsidR="0096343B" w:rsidRPr="00600636" w:rsidRDefault="0096343B" w:rsidP="0096343B">
            <w:pPr>
              <w:widowControl/>
              <w:rPr>
                <w:rFonts w:cs="Arial"/>
                <w:sz w:val="24"/>
                <w:szCs w:val="24"/>
              </w:rPr>
            </w:pPr>
            <w:r w:rsidRPr="00600636">
              <w:rPr>
                <w:rFonts w:cs="Arial"/>
                <w:sz w:val="24"/>
                <w:szCs w:val="24"/>
              </w:rPr>
              <w:t>Сдача экзамена</w:t>
            </w:r>
          </w:p>
        </w:tc>
        <w:tc>
          <w:tcPr>
            <w:tcW w:w="900" w:type="dxa"/>
            <w:vAlign w:val="center"/>
          </w:tcPr>
          <w:p w14:paraId="7E5498FB" w14:textId="77777777" w:rsidR="0096343B" w:rsidRPr="00600636" w:rsidRDefault="0096343B" w:rsidP="0096343B">
            <w:pPr>
              <w:widowControl/>
              <w:rPr>
                <w:rFonts w:cs="Arial"/>
                <w:sz w:val="24"/>
                <w:szCs w:val="24"/>
              </w:rPr>
            </w:pPr>
            <w:r w:rsidRPr="00600636">
              <w:rPr>
                <w:rFonts w:cs="Arial"/>
                <w:sz w:val="24"/>
                <w:szCs w:val="24"/>
              </w:rPr>
              <w:t>КЭ</w:t>
            </w:r>
          </w:p>
        </w:tc>
        <w:tc>
          <w:tcPr>
            <w:tcW w:w="720" w:type="dxa"/>
            <w:tcBorders>
              <w:right w:val="nil"/>
            </w:tcBorders>
            <w:tcMar>
              <w:left w:w="0" w:type="dxa"/>
              <w:right w:w="0" w:type="dxa"/>
            </w:tcMar>
            <w:vAlign w:val="center"/>
          </w:tcPr>
          <w:p w14:paraId="0E7DD6BD"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0,5</w:t>
            </w:r>
          </w:p>
        </w:tc>
        <w:tc>
          <w:tcPr>
            <w:tcW w:w="236" w:type="dxa"/>
            <w:tcBorders>
              <w:left w:val="nil"/>
              <w:right w:val="nil"/>
            </w:tcBorders>
            <w:tcMar>
              <w:left w:w="0" w:type="dxa"/>
              <w:right w:w="0" w:type="dxa"/>
            </w:tcMar>
            <w:vAlign w:val="center"/>
          </w:tcPr>
          <w:p w14:paraId="0CA3C663"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01FE8083"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=D11/36 \# "0,000" </w:instrText>
            </w:r>
            <w:r w:rsidRPr="00600636">
              <w:rPr>
                <w:rFonts w:cs="Arial"/>
                <w:sz w:val="24"/>
                <w:szCs w:val="24"/>
              </w:rPr>
              <w:fldChar w:fldCharType="separate"/>
            </w:r>
            <w:r w:rsidR="002808A9" w:rsidRPr="00600636">
              <w:rPr>
                <w:rFonts w:cs="Arial"/>
                <w:noProof/>
                <w:sz w:val="24"/>
                <w:szCs w:val="24"/>
              </w:rPr>
              <w:t>0,014</w:t>
            </w:r>
            <w:r w:rsidRPr="00600636">
              <w:rPr>
                <w:rFonts w:cs="Arial"/>
                <w:sz w:val="24"/>
                <w:szCs w:val="24"/>
              </w:rPr>
              <w:fldChar w:fldCharType="end"/>
            </w:r>
          </w:p>
        </w:tc>
        <w:tc>
          <w:tcPr>
            <w:tcW w:w="589" w:type="dxa"/>
            <w:tcBorders>
              <w:right w:val="nil"/>
            </w:tcBorders>
            <w:tcMar>
              <w:left w:w="0" w:type="dxa"/>
              <w:right w:w="0" w:type="dxa"/>
            </w:tcMar>
            <w:vAlign w:val="center"/>
          </w:tcPr>
          <w:p w14:paraId="1B94CC14"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0,5</w:t>
            </w:r>
          </w:p>
        </w:tc>
        <w:tc>
          <w:tcPr>
            <w:tcW w:w="255" w:type="dxa"/>
            <w:tcBorders>
              <w:left w:val="nil"/>
              <w:right w:val="nil"/>
            </w:tcBorders>
            <w:tcMar>
              <w:left w:w="0" w:type="dxa"/>
              <w:right w:w="0" w:type="dxa"/>
            </w:tcMar>
            <w:vAlign w:val="center"/>
          </w:tcPr>
          <w:p w14:paraId="3665CE5F"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7AAAD857"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=G11/36 \# "0,000" </w:instrText>
            </w:r>
            <w:r w:rsidRPr="00600636">
              <w:rPr>
                <w:rFonts w:cs="Arial"/>
                <w:sz w:val="24"/>
                <w:szCs w:val="24"/>
              </w:rPr>
              <w:fldChar w:fldCharType="separate"/>
            </w:r>
            <w:r w:rsidR="002808A9" w:rsidRPr="00600636">
              <w:rPr>
                <w:rFonts w:cs="Arial"/>
                <w:noProof/>
                <w:sz w:val="24"/>
                <w:szCs w:val="24"/>
              </w:rPr>
              <w:t>0,014</w:t>
            </w:r>
            <w:r w:rsidRPr="00600636">
              <w:rPr>
                <w:rFonts w:cs="Arial"/>
                <w:sz w:val="24"/>
                <w:szCs w:val="24"/>
              </w:rPr>
              <w:fldChar w:fldCharType="end"/>
            </w:r>
          </w:p>
        </w:tc>
        <w:tc>
          <w:tcPr>
            <w:tcW w:w="587" w:type="dxa"/>
            <w:tcBorders>
              <w:right w:val="nil"/>
            </w:tcBorders>
            <w:tcMar>
              <w:left w:w="0" w:type="dxa"/>
              <w:right w:w="0" w:type="dxa"/>
            </w:tcMar>
            <w:vAlign w:val="center"/>
          </w:tcPr>
          <w:p w14:paraId="073A8CE7"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C3C20CE"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59C36317"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=J11/36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5EE4387A" w14:textId="77777777" w:rsidTr="0096343B">
        <w:tc>
          <w:tcPr>
            <w:tcW w:w="552" w:type="dxa"/>
            <w:vAlign w:val="center"/>
          </w:tcPr>
          <w:p w14:paraId="7301243F" w14:textId="77777777" w:rsidR="0096343B" w:rsidRPr="00600636" w:rsidRDefault="0096343B" w:rsidP="0096343B">
            <w:pPr>
              <w:widowControl/>
              <w:rPr>
                <w:rFonts w:cs="Arial"/>
                <w:sz w:val="24"/>
                <w:szCs w:val="24"/>
              </w:rPr>
            </w:pPr>
            <w:r w:rsidRPr="00600636">
              <w:rPr>
                <w:rFonts w:cs="Arial"/>
                <w:sz w:val="24"/>
                <w:szCs w:val="24"/>
              </w:rPr>
              <w:t xml:space="preserve">2 </w:t>
            </w:r>
          </w:p>
        </w:tc>
        <w:tc>
          <w:tcPr>
            <w:tcW w:w="2616" w:type="dxa"/>
            <w:vAlign w:val="center"/>
          </w:tcPr>
          <w:p w14:paraId="0DD87EF3" w14:textId="77777777" w:rsidR="0096343B" w:rsidRPr="00600636" w:rsidRDefault="0096343B" w:rsidP="0096343B">
            <w:pPr>
              <w:widowControl/>
              <w:rPr>
                <w:rFonts w:cs="Arial"/>
                <w:sz w:val="24"/>
                <w:szCs w:val="24"/>
              </w:rPr>
            </w:pPr>
            <w:r w:rsidRPr="00600636">
              <w:rPr>
                <w:rFonts w:cs="Arial"/>
                <w:sz w:val="24"/>
                <w:szCs w:val="24"/>
              </w:rPr>
              <w:t>Общий объем самостоятельной работы</w:t>
            </w:r>
          </w:p>
        </w:tc>
        <w:tc>
          <w:tcPr>
            <w:tcW w:w="900" w:type="dxa"/>
            <w:vAlign w:val="center"/>
          </w:tcPr>
          <w:p w14:paraId="458ADFB5" w14:textId="77777777" w:rsidR="0096343B" w:rsidRPr="00600636" w:rsidRDefault="0096343B" w:rsidP="0096343B">
            <w:pPr>
              <w:widowControl/>
              <w:rPr>
                <w:rFonts w:cs="Arial"/>
                <w:sz w:val="24"/>
                <w:szCs w:val="24"/>
              </w:rPr>
            </w:pPr>
          </w:p>
        </w:tc>
        <w:tc>
          <w:tcPr>
            <w:tcW w:w="720" w:type="dxa"/>
            <w:tcBorders>
              <w:right w:val="nil"/>
            </w:tcBorders>
            <w:tcMar>
              <w:left w:w="0" w:type="dxa"/>
              <w:right w:w="0" w:type="dxa"/>
            </w:tcMar>
            <w:vAlign w:val="center"/>
          </w:tcPr>
          <w:p w14:paraId="7BB4FBC4" w14:textId="77777777" w:rsidR="0096343B" w:rsidRPr="00600636" w:rsidRDefault="0096343B" w:rsidP="0096343B">
            <w:pPr>
              <w:widowControl/>
              <w:jc w:val="right"/>
              <w:rPr>
                <w:rFonts w:cs="Arial"/>
                <w:sz w:val="24"/>
                <w:szCs w:val="24"/>
              </w:rPr>
            </w:pPr>
            <w:r w:rsidRPr="00600636">
              <w:rPr>
                <w:rFonts w:cs="Arial"/>
                <w:sz w:val="24"/>
                <w:szCs w:val="24"/>
                <w:lang w:val="x-none"/>
              </w:rPr>
              <w:t>304,5</w:t>
            </w:r>
          </w:p>
        </w:tc>
        <w:tc>
          <w:tcPr>
            <w:tcW w:w="236" w:type="dxa"/>
            <w:tcBorders>
              <w:left w:val="nil"/>
              <w:right w:val="nil"/>
            </w:tcBorders>
            <w:tcMar>
              <w:left w:w="0" w:type="dxa"/>
              <w:right w:w="0" w:type="dxa"/>
            </w:tcMar>
            <w:vAlign w:val="center"/>
          </w:tcPr>
          <w:p w14:paraId="692B8650"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45CC8B7F"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=D12/36 \# "0,000" </w:instrText>
            </w:r>
            <w:r w:rsidRPr="00600636">
              <w:rPr>
                <w:rFonts w:cs="Arial"/>
                <w:sz w:val="24"/>
                <w:szCs w:val="24"/>
              </w:rPr>
              <w:fldChar w:fldCharType="separate"/>
            </w:r>
            <w:r w:rsidR="002808A9" w:rsidRPr="00600636">
              <w:rPr>
                <w:rFonts w:cs="Arial"/>
                <w:noProof/>
                <w:sz w:val="24"/>
                <w:szCs w:val="24"/>
              </w:rPr>
              <w:t>8,458</w:t>
            </w:r>
            <w:r w:rsidRPr="00600636">
              <w:rPr>
                <w:rFonts w:cs="Arial"/>
                <w:sz w:val="24"/>
                <w:szCs w:val="24"/>
              </w:rPr>
              <w:fldChar w:fldCharType="end"/>
            </w:r>
          </w:p>
        </w:tc>
        <w:tc>
          <w:tcPr>
            <w:tcW w:w="589" w:type="dxa"/>
            <w:tcBorders>
              <w:right w:val="nil"/>
            </w:tcBorders>
            <w:tcMar>
              <w:left w:w="0" w:type="dxa"/>
              <w:right w:w="0" w:type="dxa"/>
            </w:tcMar>
            <w:vAlign w:val="center"/>
          </w:tcPr>
          <w:p w14:paraId="53105835" w14:textId="77777777" w:rsidR="0096343B" w:rsidRPr="00600636" w:rsidRDefault="0096343B" w:rsidP="0096343B">
            <w:pPr>
              <w:widowControl/>
              <w:jc w:val="right"/>
              <w:rPr>
                <w:rFonts w:cs="Arial"/>
                <w:sz w:val="24"/>
                <w:szCs w:val="24"/>
              </w:rPr>
            </w:pPr>
            <w:r w:rsidRPr="00600636">
              <w:rPr>
                <w:rFonts w:cs="Arial"/>
                <w:sz w:val="24"/>
                <w:szCs w:val="24"/>
                <w:lang w:val="x-none"/>
              </w:rPr>
              <w:t>304,5</w:t>
            </w:r>
          </w:p>
        </w:tc>
        <w:tc>
          <w:tcPr>
            <w:tcW w:w="255" w:type="dxa"/>
            <w:tcBorders>
              <w:left w:val="nil"/>
              <w:right w:val="nil"/>
            </w:tcBorders>
            <w:tcMar>
              <w:left w:w="0" w:type="dxa"/>
              <w:right w:w="0" w:type="dxa"/>
            </w:tcMar>
            <w:vAlign w:val="center"/>
          </w:tcPr>
          <w:p w14:paraId="3514D7A0"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7BA0DDF4"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=G12/36 \# "0,000" </w:instrText>
            </w:r>
            <w:r w:rsidRPr="00600636">
              <w:rPr>
                <w:rFonts w:cs="Arial"/>
                <w:sz w:val="24"/>
                <w:szCs w:val="24"/>
              </w:rPr>
              <w:fldChar w:fldCharType="separate"/>
            </w:r>
            <w:r w:rsidR="002808A9" w:rsidRPr="00600636">
              <w:rPr>
                <w:rFonts w:cs="Arial"/>
                <w:noProof/>
                <w:sz w:val="24"/>
                <w:szCs w:val="24"/>
              </w:rPr>
              <w:t>8,458</w:t>
            </w:r>
            <w:r w:rsidRPr="00600636">
              <w:rPr>
                <w:rFonts w:cs="Arial"/>
                <w:sz w:val="24"/>
                <w:szCs w:val="24"/>
              </w:rPr>
              <w:fldChar w:fldCharType="end"/>
            </w:r>
          </w:p>
        </w:tc>
        <w:tc>
          <w:tcPr>
            <w:tcW w:w="587" w:type="dxa"/>
            <w:tcBorders>
              <w:right w:val="nil"/>
            </w:tcBorders>
            <w:tcMar>
              <w:left w:w="0" w:type="dxa"/>
              <w:right w:w="0" w:type="dxa"/>
            </w:tcMar>
            <w:vAlign w:val="center"/>
          </w:tcPr>
          <w:p w14:paraId="656FC8C2"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0C75A2B5"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17EFA045"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=J12/36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0B142420" w14:textId="77777777" w:rsidTr="0096343B">
        <w:tc>
          <w:tcPr>
            <w:tcW w:w="552" w:type="dxa"/>
            <w:vAlign w:val="center"/>
          </w:tcPr>
          <w:p w14:paraId="7457901C" w14:textId="77777777" w:rsidR="0096343B" w:rsidRPr="00600636" w:rsidRDefault="0096343B" w:rsidP="0096343B">
            <w:pPr>
              <w:widowControl/>
              <w:rPr>
                <w:rFonts w:cs="Arial"/>
                <w:sz w:val="24"/>
                <w:szCs w:val="24"/>
              </w:rPr>
            </w:pPr>
            <w:r w:rsidRPr="00600636">
              <w:rPr>
                <w:rFonts w:cs="Arial"/>
                <w:sz w:val="24"/>
                <w:szCs w:val="24"/>
              </w:rPr>
              <w:t>2.1</w:t>
            </w:r>
          </w:p>
        </w:tc>
        <w:tc>
          <w:tcPr>
            <w:tcW w:w="2616" w:type="dxa"/>
            <w:vAlign w:val="center"/>
          </w:tcPr>
          <w:p w14:paraId="4A8F06C0" w14:textId="77777777" w:rsidR="00935261" w:rsidRPr="00600636" w:rsidRDefault="0096343B" w:rsidP="0096343B">
            <w:pPr>
              <w:widowControl/>
              <w:rPr>
                <w:rFonts w:cs="Arial"/>
                <w:sz w:val="24"/>
                <w:szCs w:val="24"/>
              </w:rPr>
            </w:pPr>
            <w:r w:rsidRPr="00600636">
              <w:rPr>
                <w:rFonts w:cs="Arial"/>
                <w:sz w:val="24"/>
                <w:szCs w:val="24"/>
              </w:rPr>
              <w:t xml:space="preserve">Самостоятельная </w:t>
            </w:r>
          </w:p>
          <w:p w14:paraId="5E4082AC" w14:textId="2926A4DA" w:rsidR="0096343B" w:rsidRPr="00600636" w:rsidRDefault="0096343B" w:rsidP="0096343B">
            <w:pPr>
              <w:widowControl/>
              <w:rPr>
                <w:rFonts w:cs="Arial"/>
                <w:sz w:val="24"/>
                <w:szCs w:val="24"/>
              </w:rPr>
            </w:pPr>
            <w:r w:rsidRPr="00600636">
              <w:rPr>
                <w:rFonts w:cs="Arial"/>
                <w:sz w:val="24"/>
                <w:szCs w:val="24"/>
              </w:rPr>
              <w:t>работа</w:t>
            </w:r>
          </w:p>
        </w:tc>
        <w:tc>
          <w:tcPr>
            <w:tcW w:w="900" w:type="dxa"/>
            <w:vAlign w:val="center"/>
          </w:tcPr>
          <w:p w14:paraId="6BE1EE1A" w14:textId="77777777" w:rsidR="0096343B" w:rsidRPr="00600636" w:rsidRDefault="0096343B" w:rsidP="0096343B">
            <w:pPr>
              <w:widowControl/>
              <w:rPr>
                <w:rFonts w:cs="Arial"/>
                <w:sz w:val="24"/>
                <w:szCs w:val="24"/>
              </w:rPr>
            </w:pPr>
            <w:r w:rsidRPr="00600636">
              <w:rPr>
                <w:rFonts w:cs="Arial"/>
                <w:sz w:val="24"/>
                <w:szCs w:val="24"/>
              </w:rPr>
              <w:t>СР</w:t>
            </w:r>
          </w:p>
        </w:tc>
        <w:tc>
          <w:tcPr>
            <w:tcW w:w="720" w:type="dxa"/>
            <w:tcBorders>
              <w:right w:val="nil"/>
            </w:tcBorders>
            <w:tcMar>
              <w:left w:w="0" w:type="dxa"/>
              <w:right w:w="0" w:type="dxa"/>
            </w:tcMar>
            <w:vAlign w:val="center"/>
          </w:tcPr>
          <w:p w14:paraId="557851AE"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304,5</w:t>
            </w:r>
          </w:p>
        </w:tc>
        <w:tc>
          <w:tcPr>
            <w:tcW w:w="236" w:type="dxa"/>
            <w:tcBorders>
              <w:left w:val="nil"/>
              <w:right w:val="nil"/>
            </w:tcBorders>
            <w:tcMar>
              <w:left w:w="0" w:type="dxa"/>
              <w:right w:w="0" w:type="dxa"/>
            </w:tcMar>
            <w:vAlign w:val="center"/>
          </w:tcPr>
          <w:p w14:paraId="03E27255"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2148CC7F"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=D13/36 \# "0,000" </w:instrText>
            </w:r>
            <w:r w:rsidRPr="00600636">
              <w:rPr>
                <w:rFonts w:cs="Arial"/>
                <w:sz w:val="24"/>
                <w:szCs w:val="24"/>
              </w:rPr>
              <w:fldChar w:fldCharType="separate"/>
            </w:r>
            <w:r w:rsidR="002808A9" w:rsidRPr="00600636">
              <w:rPr>
                <w:rFonts w:cs="Arial"/>
                <w:noProof/>
                <w:sz w:val="24"/>
                <w:szCs w:val="24"/>
              </w:rPr>
              <w:t>8,458</w:t>
            </w:r>
            <w:r w:rsidRPr="00600636">
              <w:rPr>
                <w:rFonts w:cs="Arial"/>
                <w:sz w:val="24"/>
                <w:szCs w:val="24"/>
              </w:rPr>
              <w:fldChar w:fldCharType="end"/>
            </w:r>
          </w:p>
        </w:tc>
        <w:tc>
          <w:tcPr>
            <w:tcW w:w="589" w:type="dxa"/>
            <w:tcBorders>
              <w:right w:val="nil"/>
            </w:tcBorders>
            <w:tcMar>
              <w:left w:w="0" w:type="dxa"/>
              <w:right w:w="0" w:type="dxa"/>
            </w:tcMar>
            <w:vAlign w:val="center"/>
          </w:tcPr>
          <w:p w14:paraId="00D9DEA9"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304,5</w:t>
            </w:r>
          </w:p>
        </w:tc>
        <w:tc>
          <w:tcPr>
            <w:tcW w:w="255" w:type="dxa"/>
            <w:tcBorders>
              <w:left w:val="nil"/>
              <w:right w:val="nil"/>
            </w:tcBorders>
            <w:tcMar>
              <w:left w:w="0" w:type="dxa"/>
              <w:right w:w="0" w:type="dxa"/>
            </w:tcMar>
            <w:vAlign w:val="center"/>
          </w:tcPr>
          <w:p w14:paraId="413FA78D"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420BA1DE"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=G13/36 \# "0,000" </w:instrText>
            </w:r>
            <w:r w:rsidRPr="00600636">
              <w:rPr>
                <w:rFonts w:cs="Arial"/>
                <w:sz w:val="24"/>
                <w:szCs w:val="24"/>
              </w:rPr>
              <w:fldChar w:fldCharType="separate"/>
            </w:r>
            <w:r w:rsidR="002808A9" w:rsidRPr="00600636">
              <w:rPr>
                <w:rFonts w:cs="Arial"/>
                <w:noProof/>
                <w:sz w:val="24"/>
                <w:szCs w:val="24"/>
              </w:rPr>
              <w:t>8,458</w:t>
            </w:r>
            <w:r w:rsidRPr="00600636">
              <w:rPr>
                <w:rFonts w:cs="Arial"/>
                <w:sz w:val="24"/>
                <w:szCs w:val="24"/>
              </w:rPr>
              <w:fldChar w:fldCharType="end"/>
            </w:r>
          </w:p>
        </w:tc>
        <w:tc>
          <w:tcPr>
            <w:tcW w:w="587" w:type="dxa"/>
            <w:tcBorders>
              <w:right w:val="nil"/>
            </w:tcBorders>
            <w:tcMar>
              <w:left w:w="0" w:type="dxa"/>
              <w:right w:w="0" w:type="dxa"/>
            </w:tcMar>
            <w:vAlign w:val="center"/>
          </w:tcPr>
          <w:p w14:paraId="534D9831"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2D461C5"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08B7B7D5"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=J13/36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6865CDD3" w14:textId="77777777" w:rsidTr="0096343B">
        <w:tc>
          <w:tcPr>
            <w:tcW w:w="552" w:type="dxa"/>
            <w:vAlign w:val="center"/>
          </w:tcPr>
          <w:p w14:paraId="1EBA8684" w14:textId="77777777" w:rsidR="0096343B" w:rsidRPr="00600636" w:rsidRDefault="0096343B" w:rsidP="0096343B">
            <w:pPr>
              <w:widowControl/>
              <w:rPr>
                <w:rFonts w:cs="Arial"/>
                <w:sz w:val="24"/>
                <w:szCs w:val="24"/>
              </w:rPr>
            </w:pPr>
            <w:r w:rsidRPr="00600636">
              <w:rPr>
                <w:rFonts w:cs="Arial"/>
                <w:sz w:val="24"/>
                <w:szCs w:val="24"/>
              </w:rPr>
              <w:t>2.2</w:t>
            </w:r>
          </w:p>
        </w:tc>
        <w:tc>
          <w:tcPr>
            <w:tcW w:w="2616" w:type="dxa"/>
            <w:vAlign w:val="center"/>
          </w:tcPr>
          <w:p w14:paraId="74C733D7" w14:textId="77777777" w:rsidR="0096343B" w:rsidRPr="00600636" w:rsidRDefault="0096343B" w:rsidP="0096343B">
            <w:pPr>
              <w:widowControl/>
              <w:rPr>
                <w:rFonts w:cs="Arial"/>
                <w:sz w:val="24"/>
                <w:szCs w:val="24"/>
              </w:rPr>
            </w:pPr>
            <w:r w:rsidRPr="00600636">
              <w:rPr>
                <w:rFonts w:cs="Arial"/>
                <w:sz w:val="24"/>
                <w:szCs w:val="24"/>
              </w:rPr>
              <w:t xml:space="preserve">Контроль (самостоятельная подготовка к сдаче экзамена) </w:t>
            </w:r>
          </w:p>
        </w:tc>
        <w:tc>
          <w:tcPr>
            <w:tcW w:w="900" w:type="dxa"/>
            <w:vAlign w:val="center"/>
          </w:tcPr>
          <w:p w14:paraId="191CC0A9" w14:textId="77777777" w:rsidR="0096343B" w:rsidRPr="00600636" w:rsidRDefault="0096343B" w:rsidP="0096343B">
            <w:pPr>
              <w:widowControl/>
              <w:rPr>
                <w:rFonts w:cs="Arial"/>
                <w:sz w:val="24"/>
                <w:szCs w:val="24"/>
              </w:rPr>
            </w:pPr>
            <w:r w:rsidRPr="00600636">
              <w:rPr>
                <w:rFonts w:cs="Arial"/>
                <w:sz w:val="24"/>
                <w:szCs w:val="24"/>
              </w:rPr>
              <w:t>Контроль</w:t>
            </w:r>
          </w:p>
        </w:tc>
        <w:tc>
          <w:tcPr>
            <w:tcW w:w="720" w:type="dxa"/>
            <w:tcBorders>
              <w:right w:val="nil"/>
            </w:tcBorders>
            <w:tcMar>
              <w:left w:w="0" w:type="dxa"/>
              <w:right w:w="0" w:type="dxa"/>
            </w:tcMar>
            <w:vAlign w:val="center"/>
          </w:tcPr>
          <w:p w14:paraId="7F17C91D"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36" w:type="dxa"/>
            <w:tcBorders>
              <w:left w:val="nil"/>
              <w:right w:val="nil"/>
            </w:tcBorders>
            <w:tcMar>
              <w:left w:w="0" w:type="dxa"/>
              <w:right w:w="0" w:type="dxa"/>
            </w:tcMar>
            <w:vAlign w:val="center"/>
          </w:tcPr>
          <w:p w14:paraId="4E8B66CE"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54F3BDAF"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=D14/36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9" w:type="dxa"/>
            <w:tcBorders>
              <w:right w:val="nil"/>
            </w:tcBorders>
            <w:tcMar>
              <w:left w:w="0" w:type="dxa"/>
              <w:right w:w="0" w:type="dxa"/>
            </w:tcMar>
            <w:vAlign w:val="center"/>
          </w:tcPr>
          <w:p w14:paraId="25C0BC0A"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5" w:type="dxa"/>
            <w:tcBorders>
              <w:left w:val="nil"/>
              <w:right w:val="nil"/>
            </w:tcBorders>
            <w:tcMar>
              <w:left w:w="0" w:type="dxa"/>
              <w:right w:w="0" w:type="dxa"/>
            </w:tcMar>
            <w:vAlign w:val="center"/>
          </w:tcPr>
          <w:p w14:paraId="6DFAA0D3"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42F8ACA6"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=G14/36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c>
          <w:tcPr>
            <w:tcW w:w="587" w:type="dxa"/>
            <w:tcBorders>
              <w:right w:val="nil"/>
            </w:tcBorders>
            <w:tcMar>
              <w:left w:w="0" w:type="dxa"/>
              <w:right w:w="0" w:type="dxa"/>
            </w:tcMar>
            <w:vAlign w:val="center"/>
          </w:tcPr>
          <w:p w14:paraId="590428A8" w14:textId="77777777" w:rsidR="0096343B" w:rsidRPr="00600636" w:rsidRDefault="0096343B" w:rsidP="0096343B">
            <w:pPr>
              <w:widowControl/>
              <w:jc w:val="right"/>
              <w:rPr>
                <w:rFonts w:cs="Arial"/>
                <w:sz w:val="24"/>
                <w:szCs w:val="24"/>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0F989265"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6B34EC9A"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=J14/36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38D15A25" w14:textId="77777777" w:rsidTr="0096343B">
        <w:tc>
          <w:tcPr>
            <w:tcW w:w="552" w:type="dxa"/>
            <w:vAlign w:val="center"/>
          </w:tcPr>
          <w:p w14:paraId="2495F77D" w14:textId="77777777" w:rsidR="0096343B" w:rsidRPr="00600636" w:rsidRDefault="0096343B" w:rsidP="0096343B">
            <w:pPr>
              <w:widowControl/>
              <w:rPr>
                <w:rFonts w:cs="Arial"/>
                <w:sz w:val="24"/>
                <w:szCs w:val="24"/>
              </w:rPr>
            </w:pPr>
          </w:p>
        </w:tc>
        <w:tc>
          <w:tcPr>
            <w:tcW w:w="2616" w:type="dxa"/>
            <w:vAlign w:val="center"/>
          </w:tcPr>
          <w:p w14:paraId="2844361A" w14:textId="77777777" w:rsidR="0096343B" w:rsidRPr="00600636" w:rsidRDefault="0096343B" w:rsidP="0096343B">
            <w:pPr>
              <w:widowControl/>
              <w:rPr>
                <w:rFonts w:cs="Arial"/>
                <w:sz w:val="24"/>
                <w:szCs w:val="24"/>
              </w:rPr>
            </w:pPr>
            <w:r w:rsidRPr="00600636">
              <w:rPr>
                <w:rFonts w:cs="Arial"/>
                <w:sz w:val="24"/>
                <w:szCs w:val="24"/>
              </w:rPr>
              <w:t>По плану</w:t>
            </w:r>
          </w:p>
        </w:tc>
        <w:tc>
          <w:tcPr>
            <w:tcW w:w="900" w:type="dxa"/>
            <w:vAlign w:val="center"/>
          </w:tcPr>
          <w:p w14:paraId="5BDC460E" w14:textId="77777777" w:rsidR="0096343B" w:rsidRPr="00600636" w:rsidRDefault="0096343B" w:rsidP="0096343B">
            <w:pPr>
              <w:widowControl/>
              <w:rPr>
                <w:rFonts w:cs="Arial"/>
                <w:sz w:val="24"/>
                <w:szCs w:val="24"/>
              </w:rPr>
            </w:pPr>
          </w:p>
        </w:tc>
        <w:tc>
          <w:tcPr>
            <w:tcW w:w="720" w:type="dxa"/>
            <w:tcBorders>
              <w:right w:val="nil"/>
            </w:tcBorders>
            <w:tcMar>
              <w:left w:w="0" w:type="dxa"/>
              <w:right w:w="0" w:type="dxa"/>
            </w:tcMar>
            <w:vAlign w:val="center"/>
          </w:tcPr>
          <w:p w14:paraId="2C787349" w14:textId="77777777" w:rsidR="0096343B" w:rsidRPr="00600636" w:rsidRDefault="0096343B" w:rsidP="0096343B">
            <w:pPr>
              <w:widowControl/>
              <w:jc w:val="right"/>
              <w:rPr>
                <w:rFonts w:cs="Arial"/>
                <w:sz w:val="24"/>
                <w:szCs w:val="24"/>
              </w:rPr>
            </w:pPr>
            <w:r w:rsidRPr="00600636">
              <w:rPr>
                <w:rFonts w:cs="Arial"/>
                <w:sz w:val="24"/>
                <w:szCs w:val="24"/>
                <w:lang w:val="x-none"/>
              </w:rPr>
              <w:t>324</w:t>
            </w:r>
          </w:p>
        </w:tc>
        <w:tc>
          <w:tcPr>
            <w:tcW w:w="236" w:type="dxa"/>
            <w:tcBorders>
              <w:left w:val="nil"/>
              <w:right w:val="nil"/>
            </w:tcBorders>
            <w:tcMar>
              <w:left w:w="0" w:type="dxa"/>
              <w:right w:w="0" w:type="dxa"/>
            </w:tcMar>
            <w:vAlign w:val="center"/>
          </w:tcPr>
          <w:p w14:paraId="23EB7616"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1B1DF72C"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=D15/36 \# "0,000" </w:instrText>
            </w:r>
            <w:r w:rsidRPr="00600636">
              <w:rPr>
                <w:rFonts w:cs="Arial"/>
                <w:sz w:val="24"/>
                <w:szCs w:val="24"/>
              </w:rPr>
              <w:fldChar w:fldCharType="separate"/>
            </w:r>
            <w:r w:rsidR="002808A9" w:rsidRPr="00600636">
              <w:rPr>
                <w:rFonts w:cs="Arial"/>
                <w:noProof/>
                <w:sz w:val="24"/>
                <w:szCs w:val="24"/>
              </w:rPr>
              <w:t>9,000</w:t>
            </w:r>
            <w:r w:rsidRPr="00600636">
              <w:rPr>
                <w:rFonts w:cs="Arial"/>
                <w:sz w:val="24"/>
                <w:szCs w:val="24"/>
              </w:rPr>
              <w:fldChar w:fldCharType="end"/>
            </w:r>
          </w:p>
        </w:tc>
        <w:tc>
          <w:tcPr>
            <w:tcW w:w="589" w:type="dxa"/>
            <w:tcBorders>
              <w:right w:val="nil"/>
            </w:tcBorders>
            <w:tcMar>
              <w:left w:w="0" w:type="dxa"/>
              <w:right w:w="0" w:type="dxa"/>
            </w:tcMar>
            <w:vAlign w:val="center"/>
          </w:tcPr>
          <w:p w14:paraId="67A009E8" w14:textId="77777777" w:rsidR="0096343B" w:rsidRPr="00600636" w:rsidRDefault="0096343B" w:rsidP="0096343B">
            <w:pPr>
              <w:widowControl/>
              <w:jc w:val="right"/>
              <w:rPr>
                <w:rFonts w:cs="Arial"/>
                <w:sz w:val="24"/>
                <w:szCs w:val="24"/>
              </w:rPr>
            </w:pPr>
            <w:r w:rsidRPr="00600636">
              <w:rPr>
                <w:rFonts w:cs="Arial"/>
                <w:sz w:val="24"/>
                <w:szCs w:val="24"/>
                <w:lang w:val="x-none"/>
              </w:rPr>
              <w:t>324</w:t>
            </w:r>
          </w:p>
        </w:tc>
        <w:tc>
          <w:tcPr>
            <w:tcW w:w="255" w:type="dxa"/>
            <w:tcBorders>
              <w:left w:val="nil"/>
              <w:right w:val="nil"/>
            </w:tcBorders>
            <w:tcMar>
              <w:left w:w="0" w:type="dxa"/>
              <w:right w:w="0" w:type="dxa"/>
            </w:tcMar>
            <w:vAlign w:val="center"/>
          </w:tcPr>
          <w:p w14:paraId="01A8E898"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57" w:type="dxa"/>
            <w:tcBorders>
              <w:left w:val="nil"/>
            </w:tcBorders>
            <w:shd w:val="clear" w:color="auto" w:fill="CCFFFF"/>
            <w:tcMar>
              <w:left w:w="0" w:type="dxa"/>
              <w:right w:w="0" w:type="dxa"/>
            </w:tcMar>
            <w:vAlign w:val="center"/>
          </w:tcPr>
          <w:p w14:paraId="47EFC47E"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=G15/36 \# "0,000" </w:instrText>
            </w:r>
            <w:r w:rsidRPr="00600636">
              <w:rPr>
                <w:rFonts w:cs="Arial"/>
                <w:sz w:val="24"/>
                <w:szCs w:val="24"/>
              </w:rPr>
              <w:fldChar w:fldCharType="separate"/>
            </w:r>
            <w:r w:rsidR="002808A9" w:rsidRPr="00600636">
              <w:rPr>
                <w:rFonts w:cs="Arial"/>
                <w:noProof/>
                <w:sz w:val="24"/>
                <w:szCs w:val="24"/>
              </w:rPr>
              <w:t>9,000</w:t>
            </w:r>
            <w:r w:rsidRPr="00600636">
              <w:rPr>
                <w:rFonts w:cs="Arial"/>
                <w:sz w:val="24"/>
                <w:szCs w:val="24"/>
              </w:rPr>
              <w:fldChar w:fldCharType="end"/>
            </w:r>
          </w:p>
        </w:tc>
        <w:tc>
          <w:tcPr>
            <w:tcW w:w="587" w:type="dxa"/>
            <w:tcBorders>
              <w:right w:val="nil"/>
            </w:tcBorders>
            <w:tcMar>
              <w:left w:w="0" w:type="dxa"/>
              <w:right w:w="0" w:type="dxa"/>
            </w:tcMar>
            <w:vAlign w:val="center"/>
          </w:tcPr>
          <w:p w14:paraId="5451F53B" w14:textId="77777777" w:rsidR="0096343B" w:rsidRPr="00600636" w:rsidRDefault="0096343B" w:rsidP="0096343B">
            <w:pPr>
              <w:widowControl/>
              <w:jc w:val="right"/>
              <w:rPr>
                <w:rFonts w:cs="Arial"/>
                <w:sz w:val="24"/>
                <w:szCs w:val="24"/>
                <w:lang w:val="en-US"/>
              </w:rPr>
            </w:pPr>
            <w:r w:rsidRPr="00600636">
              <w:rPr>
                <w:rFonts w:cs="Arial"/>
                <w:sz w:val="24"/>
                <w:szCs w:val="24"/>
                <w:lang w:val="x-none"/>
              </w:rPr>
              <w:t>0</w:t>
            </w:r>
          </w:p>
        </w:tc>
        <w:tc>
          <w:tcPr>
            <w:tcW w:w="251" w:type="dxa"/>
            <w:tcBorders>
              <w:left w:val="nil"/>
              <w:right w:val="nil"/>
            </w:tcBorders>
            <w:tcMar>
              <w:left w:w="0" w:type="dxa"/>
              <w:right w:w="0" w:type="dxa"/>
            </w:tcMar>
            <w:vAlign w:val="center"/>
          </w:tcPr>
          <w:p w14:paraId="6739CD78"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1147" w:type="dxa"/>
            <w:tcBorders>
              <w:left w:val="nil"/>
            </w:tcBorders>
            <w:shd w:val="clear" w:color="auto" w:fill="CCFFFF"/>
            <w:tcMar>
              <w:left w:w="0" w:type="dxa"/>
              <w:right w:w="0" w:type="dxa"/>
            </w:tcMar>
            <w:vAlign w:val="center"/>
          </w:tcPr>
          <w:p w14:paraId="2F8C6A28"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=J15/36 \# "0,000" </w:instrText>
            </w:r>
            <w:r w:rsidRPr="00600636">
              <w:rPr>
                <w:rFonts w:cs="Arial"/>
                <w:sz w:val="24"/>
                <w:szCs w:val="24"/>
              </w:rPr>
              <w:fldChar w:fldCharType="separate"/>
            </w:r>
            <w:r w:rsidR="002808A9" w:rsidRPr="00600636">
              <w:rPr>
                <w:rFonts w:cs="Arial"/>
                <w:noProof/>
                <w:sz w:val="24"/>
                <w:szCs w:val="24"/>
              </w:rPr>
              <w:t>0,000</w:t>
            </w:r>
            <w:r w:rsidRPr="00600636">
              <w:rPr>
                <w:rFonts w:cs="Arial"/>
                <w:sz w:val="24"/>
                <w:szCs w:val="24"/>
              </w:rPr>
              <w:fldChar w:fldCharType="end"/>
            </w:r>
          </w:p>
        </w:tc>
      </w:tr>
      <w:tr w:rsidR="0096343B" w:rsidRPr="00600636" w14:paraId="7785E84B" w14:textId="77777777" w:rsidTr="0096343B">
        <w:tc>
          <w:tcPr>
            <w:tcW w:w="552" w:type="dxa"/>
            <w:vAlign w:val="center"/>
          </w:tcPr>
          <w:p w14:paraId="527C2092" w14:textId="77777777" w:rsidR="0096343B" w:rsidRPr="00600636" w:rsidRDefault="0096343B" w:rsidP="0096343B">
            <w:pPr>
              <w:widowControl/>
              <w:rPr>
                <w:rFonts w:cs="Arial"/>
                <w:sz w:val="24"/>
                <w:szCs w:val="24"/>
              </w:rPr>
            </w:pPr>
          </w:p>
        </w:tc>
        <w:tc>
          <w:tcPr>
            <w:tcW w:w="2616" w:type="dxa"/>
            <w:vAlign w:val="center"/>
          </w:tcPr>
          <w:p w14:paraId="7EFA66CA" w14:textId="77777777" w:rsidR="0096343B" w:rsidRPr="00600636" w:rsidRDefault="0096343B" w:rsidP="0096343B">
            <w:pPr>
              <w:widowControl/>
              <w:rPr>
                <w:rFonts w:cs="Arial"/>
                <w:sz w:val="24"/>
                <w:szCs w:val="24"/>
              </w:rPr>
            </w:pPr>
            <w:r w:rsidRPr="00600636">
              <w:rPr>
                <w:rFonts w:cs="Arial"/>
                <w:sz w:val="24"/>
                <w:szCs w:val="24"/>
              </w:rPr>
              <w:t>Всего</w:t>
            </w:r>
          </w:p>
        </w:tc>
        <w:tc>
          <w:tcPr>
            <w:tcW w:w="900" w:type="dxa"/>
            <w:vAlign w:val="center"/>
          </w:tcPr>
          <w:p w14:paraId="674646D8" w14:textId="77777777" w:rsidR="0096343B" w:rsidRPr="00600636" w:rsidRDefault="0096343B" w:rsidP="0096343B">
            <w:pPr>
              <w:widowControl/>
              <w:rPr>
                <w:rFonts w:cs="Arial"/>
                <w:sz w:val="24"/>
                <w:szCs w:val="24"/>
              </w:rPr>
            </w:pPr>
          </w:p>
        </w:tc>
        <w:tc>
          <w:tcPr>
            <w:tcW w:w="720" w:type="dxa"/>
            <w:tcBorders>
              <w:right w:val="nil"/>
            </w:tcBorders>
            <w:tcMar>
              <w:left w:w="0" w:type="dxa"/>
              <w:right w:w="0" w:type="dxa"/>
            </w:tcMar>
            <w:vAlign w:val="center"/>
          </w:tcPr>
          <w:p w14:paraId="0E18C93A" w14:textId="77777777" w:rsidR="0096343B" w:rsidRPr="00600636" w:rsidRDefault="0096343B" w:rsidP="0096343B">
            <w:pPr>
              <w:widowControl/>
              <w:jc w:val="right"/>
              <w:rPr>
                <w:rFonts w:cs="Arial"/>
                <w:sz w:val="24"/>
                <w:szCs w:val="24"/>
              </w:rPr>
            </w:pPr>
            <w:r w:rsidRPr="00600636">
              <w:rPr>
                <w:rFonts w:cs="Arial"/>
                <w:sz w:val="24"/>
                <w:szCs w:val="24"/>
                <w:lang w:val="x-none"/>
              </w:rPr>
              <w:t>324</w:t>
            </w:r>
          </w:p>
        </w:tc>
        <w:tc>
          <w:tcPr>
            <w:tcW w:w="236" w:type="dxa"/>
            <w:tcBorders>
              <w:left w:val="nil"/>
              <w:right w:val="nil"/>
            </w:tcBorders>
            <w:tcMar>
              <w:left w:w="0" w:type="dxa"/>
              <w:right w:w="0" w:type="dxa"/>
            </w:tcMar>
            <w:vAlign w:val="center"/>
          </w:tcPr>
          <w:p w14:paraId="67EC7A1A" w14:textId="77777777" w:rsidR="0096343B" w:rsidRPr="00600636" w:rsidRDefault="0096343B" w:rsidP="0096343B">
            <w:pPr>
              <w:widowControl/>
              <w:jc w:val="center"/>
              <w:rPr>
                <w:rFonts w:cs="Arial"/>
                <w:sz w:val="24"/>
                <w:szCs w:val="24"/>
              </w:rPr>
            </w:pPr>
            <w:r w:rsidRPr="00600636">
              <w:rPr>
                <w:rFonts w:cs="Arial"/>
                <w:sz w:val="24"/>
                <w:szCs w:val="24"/>
              </w:rPr>
              <w:t>/</w:t>
            </w:r>
          </w:p>
        </w:tc>
        <w:tc>
          <w:tcPr>
            <w:tcW w:w="896" w:type="dxa"/>
            <w:tcBorders>
              <w:left w:val="nil"/>
            </w:tcBorders>
            <w:shd w:val="clear" w:color="auto" w:fill="CCFFFF"/>
            <w:tcMar>
              <w:left w:w="0" w:type="dxa"/>
              <w:right w:w="0" w:type="dxa"/>
            </w:tcMar>
            <w:vAlign w:val="center"/>
          </w:tcPr>
          <w:p w14:paraId="761534F2" w14:textId="77777777" w:rsidR="0096343B" w:rsidRPr="00600636" w:rsidRDefault="0096343B" w:rsidP="0096343B">
            <w:pPr>
              <w:widowControl/>
              <w:rPr>
                <w:rFonts w:cs="Arial"/>
                <w:sz w:val="24"/>
                <w:szCs w:val="24"/>
              </w:rPr>
            </w:pPr>
            <w:r w:rsidRPr="00600636">
              <w:rPr>
                <w:rFonts w:cs="Arial"/>
                <w:sz w:val="24"/>
                <w:szCs w:val="24"/>
              </w:rPr>
              <w:fldChar w:fldCharType="begin"/>
            </w:r>
            <w:r w:rsidRPr="00600636">
              <w:rPr>
                <w:rFonts w:cs="Arial"/>
                <w:sz w:val="24"/>
                <w:szCs w:val="24"/>
              </w:rPr>
              <w:instrText xml:space="preserve"> =D16/36 \# "0,000" </w:instrText>
            </w:r>
            <w:r w:rsidRPr="00600636">
              <w:rPr>
                <w:rFonts w:cs="Arial"/>
                <w:sz w:val="24"/>
                <w:szCs w:val="24"/>
              </w:rPr>
              <w:fldChar w:fldCharType="separate"/>
            </w:r>
            <w:r w:rsidR="002808A9" w:rsidRPr="00600636">
              <w:rPr>
                <w:rFonts w:cs="Arial"/>
                <w:noProof/>
                <w:sz w:val="24"/>
                <w:szCs w:val="24"/>
              </w:rPr>
              <w:t>9,000</w:t>
            </w:r>
            <w:r w:rsidRPr="00600636">
              <w:rPr>
                <w:rFonts w:cs="Arial"/>
                <w:sz w:val="24"/>
                <w:szCs w:val="24"/>
              </w:rPr>
              <w:fldChar w:fldCharType="end"/>
            </w:r>
          </w:p>
        </w:tc>
        <w:tc>
          <w:tcPr>
            <w:tcW w:w="3686" w:type="dxa"/>
            <w:gridSpan w:val="6"/>
            <w:tcMar>
              <w:left w:w="0" w:type="dxa"/>
              <w:right w:w="0" w:type="dxa"/>
            </w:tcMar>
            <w:vAlign w:val="center"/>
          </w:tcPr>
          <w:p w14:paraId="269D31A2" w14:textId="77777777" w:rsidR="0096343B" w:rsidRPr="00600636" w:rsidRDefault="0096343B" w:rsidP="0096343B">
            <w:pPr>
              <w:widowControl/>
              <w:jc w:val="center"/>
              <w:rPr>
                <w:rFonts w:cs="Arial"/>
                <w:sz w:val="24"/>
                <w:szCs w:val="24"/>
              </w:rPr>
            </w:pPr>
            <w:r w:rsidRPr="00600636">
              <w:rPr>
                <w:rFonts w:cs="Arial"/>
                <w:noProof/>
                <w:sz w:val="24"/>
                <w:szCs w:val="24"/>
                <w:lang w:val="en-US"/>
              </w:rPr>
              <w:t>(</w:t>
            </w:r>
            <w:r w:rsidRPr="00600636">
              <w:rPr>
                <w:rFonts w:cs="Arial"/>
                <w:sz w:val="24"/>
                <w:szCs w:val="24"/>
                <w:lang w:val="x-none"/>
              </w:rPr>
              <w:t>324 +0)</w:t>
            </w:r>
            <w:r w:rsidRPr="00600636">
              <w:rPr>
                <w:rFonts w:cs="Arial"/>
                <w:sz w:val="24"/>
                <w:szCs w:val="24"/>
              </w:rPr>
              <w:t xml:space="preserve"> / </w:t>
            </w:r>
          </w:p>
        </w:tc>
      </w:tr>
    </w:tbl>
    <w:p w14:paraId="672D7A48" w14:textId="77777777" w:rsidR="00C24A02" w:rsidRPr="00600636" w:rsidRDefault="00C24A02" w:rsidP="00C24A02">
      <w:pPr>
        <w:widowControl/>
        <w:ind w:firstLine="709"/>
        <w:rPr>
          <w:rFonts w:cs="Arial"/>
          <w:sz w:val="28"/>
          <w:szCs w:val="28"/>
        </w:rPr>
      </w:pPr>
      <w:r w:rsidRPr="00600636">
        <w:rPr>
          <w:rFonts w:cs="Arial"/>
          <w:sz w:val="28"/>
          <w:szCs w:val="28"/>
        </w:rPr>
        <w:t>Форма промежуточной аттестации:</w:t>
      </w:r>
    </w:p>
    <w:p w14:paraId="56B911DE" w14:textId="77777777" w:rsidR="00C24A02" w:rsidRPr="00600636" w:rsidRDefault="00C24A02" w:rsidP="00C24A02">
      <w:pPr>
        <w:widowControl/>
        <w:ind w:firstLine="709"/>
        <w:rPr>
          <w:rFonts w:cs="Arial"/>
          <w:sz w:val="28"/>
          <w:szCs w:val="28"/>
        </w:rPr>
      </w:pPr>
      <w:r w:rsidRPr="00600636">
        <w:rPr>
          <w:rFonts w:cs="Arial"/>
          <w:sz w:val="28"/>
          <w:szCs w:val="28"/>
        </w:rPr>
        <w:t xml:space="preserve">по очной форме обучения: </w:t>
      </w:r>
    </w:p>
    <w:p w14:paraId="14EF5934" w14:textId="77777777" w:rsidR="00C24A02" w:rsidRPr="00600636" w:rsidRDefault="00C24A02" w:rsidP="00C24A02">
      <w:pPr>
        <w:widowControl/>
        <w:ind w:firstLine="709"/>
        <w:rPr>
          <w:rFonts w:cs="Arial"/>
          <w:sz w:val="28"/>
          <w:szCs w:val="28"/>
        </w:rPr>
      </w:pPr>
      <w:r w:rsidRPr="00600636">
        <w:rPr>
          <w:rFonts w:cs="Arial"/>
          <w:sz w:val="28"/>
          <w:szCs w:val="28"/>
        </w:rPr>
        <w:lastRenderedPageBreak/>
        <w:t xml:space="preserve">- экзамен   </w:t>
      </w:r>
      <w:r w:rsidRPr="00600636">
        <w:rPr>
          <w:rFonts w:cs="Arial"/>
          <w:b/>
          <w:sz w:val="28"/>
          <w:szCs w:val="28"/>
          <w:lang w:val="x-none"/>
        </w:rPr>
        <w:t>A</w:t>
      </w:r>
      <w:r w:rsidRPr="00600636">
        <w:rPr>
          <w:rFonts w:cs="Arial"/>
          <w:b/>
          <w:sz w:val="28"/>
          <w:szCs w:val="28"/>
        </w:rPr>
        <w:t xml:space="preserve"> </w:t>
      </w:r>
      <w:r w:rsidRPr="00600636">
        <w:rPr>
          <w:rFonts w:cs="Arial"/>
          <w:sz w:val="28"/>
          <w:szCs w:val="28"/>
        </w:rPr>
        <w:t>семестр,</w:t>
      </w:r>
    </w:p>
    <w:p w14:paraId="3D3DD46A" w14:textId="77777777" w:rsidR="00C24A02" w:rsidRPr="00600636" w:rsidRDefault="00C24A02" w:rsidP="00C24A02">
      <w:pPr>
        <w:widowControl/>
        <w:ind w:firstLine="709"/>
        <w:rPr>
          <w:rFonts w:cs="Arial"/>
          <w:sz w:val="28"/>
          <w:szCs w:val="28"/>
        </w:rPr>
      </w:pPr>
      <w:r w:rsidRPr="00600636">
        <w:rPr>
          <w:rFonts w:cs="Arial"/>
          <w:sz w:val="28"/>
          <w:szCs w:val="28"/>
        </w:rPr>
        <w:t>по заочной форме обучения:</w:t>
      </w:r>
    </w:p>
    <w:p w14:paraId="080ACD03" w14:textId="594A407D" w:rsidR="00C24A02" w:rsidRPr="00C228B4" w:rsidRDefault="00C24A02" w:rsidP="00C24A02">
      <w:pPr>
        <w:widowControl/>
        <w:ind w:firstLine="709"/>
        <w:rPr>
          <w:rFonts w:cs="Arial"/>
          <w:sz w:val="28"/>
          <w:szCs w:val="28"/>
        </w:rPr>
      </w:pPr>
      <w:r w:rsidRPr="00600636">
        <w:rPr>
          <w:rFonts w:cs="Arial"/>
          <w:sz w:val="28"/>
          <w:szCs w:val="28"/>
        </w:rPr>
        <w:t xml:space="preserve">- экзамен   </w:t>
      </w:r>
      <w:proofErr w:type="gramStart"/>
      <w:r w:rsidRPr="00600636">
        <w:rPr>
          <w:rFonts w:cs="Arial"/>
          <w:b/>
          <w:sz w:val="28"/>
          <w:szCs w:val="28"/>
          <w:lang w:val="x-none"/>
        </w:rPr>
        <w:t>6</w:t>
      </w:r>
      <w:r w:rsidRPr="00600636">
        <w:rPr>
          <w:rFonts w:cs="Arial"/>
          <w:sz w:val="28"/>
          <w:szCs w:val="28"/>
        </w:rPr>
        <w:t xml:space="preserve">  курс</w:t>
      </w:r>
      <w:proofErr w:type="gramEnd"/>
      <w:r w:rsidRPr="00600636">
        <w:rPr>
          <w:rFonts w:cs="Arial"/>
          <w:sz w:val="28"/>
          <w:szCs w:val="28"/>
        </w:rPr>
        <w:t xml:space="preserve">, </w:t>
      </w:r>
      <w:r w:rsidRPr="00600636">
        <w:rPr>
          <w:rFonts w:cs="Arial"/>
          <w:b/>
          <w:sz w:val="28"/>
          <w:szCs w:val="28"/>
        </w:rPr>
        <w:t>_</w:t>
      </w:r>
      <w:r w:rsidR="002808A9" w:rsidRPr="00600636">
        <w:rPr>
          <w:rFonts w:cs="Arial"/>
          <w:b/>
          <w:sz w:val="28"/>
          <w:szCs w:val="28"/>
          <w:u w:val="single"/>
        </w:rPr>
        <w:t>летняя</w:t>
      </w:r>
      <w:r w:rsidRPr="00600636">
        <w:rPr>
          <w:rFonts w:cs="Arial"/>
          <w:b/>
          <w:sz w:val="28"/>
          <w:szCs w:val="28"/>
        </w:rPr>
        <w:t>_</w:t>
      </w:r>
      <w:r w:rsidRPr="00600636">
        <w:rPr>
          <w:rFonts w:cs="Arial"/>
          <w:sz w:val="28"/>
          <w:szCs w:val="28"/>
        </w:rPr>
        <w:t xml:space="preserve"> сессия</w:t>
      </w:r>
      <w:r w:rsidR="00600636" w:rsidRPr="00600636">
        <w:rPr>
          <w:rFonts w:cs="Arial"/>
          <w:sz w:val="28"/>
          <w:szCs w:val="28"/>
        </w:rPr>
        <w:t>.</w:t>
      </w:r>
    </w:p>
    <w:p w14:paraId="2167B226" w14:textId="77777777" w:rsidR="000430C5" w:rsidRPr="00C228B4" w:rsidRDefault="000430C5" w:rsidP="00596476">
      <w:pPr>
        <w:widowControl/>
        <w:ind w:firstLine="709"/>
        <w:rPr>
          <w:rFonts w:cs="Arial"/>
          <w:sz w:val="24"/>
          <w:szCs w:val="28"/>
        </w:rPr>
      </w:pPr>
    </w:p>
    <w:p w14:paraId="222A2F47" w14:textId="77777777" w:rsidR="002808A9" w:rsidRPr="00C228B4" w:rsidRDefault="00A944DD" w:rsidP="00334CA1">
      <w:pPr>
        <w:pStyle w:val="1f2"/>
        <w:rPr>
          <w:color w:val="auto"/>
        </w:rPr>
      </w:pPr>
      <w:bookmarkStart w:id="13" w:name="_Toc105704297"/>
      <w:r w:rsidRPr="00C228B4">
        <w:rPr>
          <w:color w:val="auto"/>
        </w:rPr>
        <w:t xml:space="preserve">5. </w:t>
      </w:r>
      <w:bookmarkEnd w:id="13"/>
      <w:r w:rsidR="002808A9" w:rsidRPr="00C228B4">
        <w:rPr>
          <w:color w:val="auto"/>
        </w:rPr>
        <w:t xml:space="preserve"> Перечень планируемых результатов при подготовке и защите выпускной квалификационной работы, соотнесенных с планируемыми результатами освоения программы</w:t>
      </w:r>
    </w:p>
    <w:p w14:paraId="4764779B" w14:textId="77777777" w:rsidR="002808A9" w:rsidRPr="00C228B4" w:rsidRDefault="002808A9" w:rsidP="002808A9">
      <w:pPr>
        <w:widowControl/>
        <w:ind w:firstLine="709"/>
        <w:rPr>
          <w:rFonts w:cs="Arial"/>
          <w:sz w:val="28"/>
          <w:szCs w:val="28"/>
        </w:rPr>
      </w:pPr>
    </w:p>
    <w:tbl>
      <w:tblPr>
        <w:tblW w:w="0" w:type="auto"/>
        <w:tblLook w:val="01E0" w:firstRow="1" w:lastRow="1" w:firstColumn="1" w:lastColumn="1" w:noHBand="0" w:noVBand="0"/>
      </w:tblPr>
      <w:tblGrid>
        <w:gridCol w:w="9688"/>
      </w:tblGrid>
      <w:tr w:rsidR="007E1EAC" w:rsidRPr="00C228B4" w14:paraId="55918E96" w14:textId="77777777" w:rsidTr="002808A9">
        <w:trPr>
          <w:trHeight w:val="199"/>
        </w:trPr>
        <w:tc>
          <w:tcPr>
            <w:tcW w:w="10031" w:type="dxa"/>
          </w:tcPr>
          <w:p w14:paraId="744D53B7"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У8(ИД-04 /ОПК-1): Уметь: рассчитывать и конструировать детали и узлы общего назначения.</w:t>
            </w:r>
            <w:r w:rsidRPr="00C228B4">
              <w:rPr>
                <w:rFonts w:ascii="Times New Roman" w:hAnsi="Times New Roman"/>
                <w:b w:val="0"/>
                <w:caps w:val="0"/>
                <w:color w:val="auto"/>
                <w:sz w:val="22"/>
              </w:rPr>
              <w:t xml:space="preserve"> </w:t>
            </w:r>
          </w:p>
        </w:tc>
      </w:tr>
      <w:tr w:rsidR="007E1EAC" w:rsidRPr="00C228B4" w14:paraId="4F097395" w14:textId="77777777" w:rsidTr="002808A9">
        <w:trPr>
          <w:trHeight w:val="199"/>
        </w:trPr>
        <w:tc>
          <w:tcPr>
            <w:tcW w:w="10031" w:type="dxa"/>
          </w:tcPr>
          <w:p w14:paraId="4C17FB1D"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 xml:space="preserve">В1(ИД-03 /ОПК-2): Владеть: методикой определения экономической эффективности при внедрении новых решений в сфере эксплуатации транспортных </w:t>
            </w:r>
            <w:proofErr w:type="spellStart"/>
            <w:r w:rsidRPr="00C228B4">
              <w:rPr>
                <w:rFonts w:ascii="Times New Roman" w:hAnsi="Times New Roman"/>
                <w:b w:val="0"/>
                <w:caps w:val="0"/>
                <w:color w:val="auto"/>
                <w:sz w:val="22"/>
                <w:lang w:val="x-none"/>
              </w:rPr>
              <w:t>срадств</w:t>
            </w:r>
            <w:proofErr w:type="spellEnd"/>
            <w:r w:rsidRPr="00C228B4">
              <w:rPr>
                <w:rFonts w:ascii="Times New Roman" w:hAnsi="Times New Roman"/>
                <w:b w:val="0"/>
                <w:caps w:val="0"/>
                <w:color w:val="auto"/>
                <w:sz w:val="22"/>
                <w:lang w:val="x-none"/>
              </w:rPr>
              <w:t>.</w:t>
            </w:r>
            <w:r w:rsidRPr="00C228B4">
              <w:rPr>
                <w:rFonts w:ascii="Times New Roman" w:hAnsi="Times New Roman"/>
                <w:b w:val="0"/>
                <w:caps w:val="0"/>
                <w:color w:val="auto"/>
                <w:sz w:val="22"/>
              </w:rPr>
              <w:t xml:space="preserve"> </w:t>
            </w:r>
          </w:p>
        </w:tc>
      </w:tr>
      <w:tr w:rsidR="007E1EAC" w:rsidRPr="00C228B4" w14:paraId="048C64AF" w14:textId="77777777" w:rsidTr="002808A9">
        <w:trPr>
          <w:trHeight w:val="199"/>
        </w:trPr>
        <w:tc>
          <w:tcPr>
            <w:tcW w:w="10031" w:type="dxa"/>
          </w:tcPr>
          <w:p w14:paraId="38A3F21F"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У2(ИД-01 /ОПК-3): Уметь: проводить поиск информации по стандартам и справочным материалам для оформления конструкторской документации в соответствии с требованиями ЕСКД.</w:t>
            </w:r>
            <w:r w:rsidRPr="00C228B4">
              <w:rPr>
                <w:rFonts w:ascii="Times New Roman" w:hAnsi="Times New Roman"/>
                <w:b w:val="0"/>
                <w:caps w:val="0"/>
                <w:color w:val="auto"/>
                <w:sz w:val="22"/>
              </w:rPr>
              <w:t xml:space="preserve"> </w:t>
            </w:r>
          </w:p>
        </w:tc>
      </w:tr>
      <w:tr w:rsidR="007E1EAC" w:rsidRPr="00C228B4" w14:paraId="13D6DCBE" w14:textId="77777777" w:rsidTr="002808A9">
        <w:trPr>
          <w:trHeight w:val="199"/>
        </w:trPr>
        <w:tc>
          <w:tcPr>
            <w:tcW w:w="10031" w:type="dxa"/>
          </w:tcPr>
          <w:p w14:paraId="18FF43C0"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У3(ИД-07 /ОПК-3): Уметь: работать с литературными источниками, правильно оформлять ссылки на источники.</w:t>
            </w:r>
            <w:r w:rsidRPr="00C228B4">
              <w:rPr>
                <w:rFonts w:ascii="Times New Roman" w:hAnsi="Times New Roman"/>
                <w:b w:val="0"/>
                <w:caps w:val="0"/>
                <w:color w:val="auto"/>
                <w:sz w:val="22"/>
              </w:rPr>
              <w:t xml:space="preserve"> </w:t>
            </w:r>
          </w:p>
        </w:tc>
      </w:tr>
      <w:tr w:rsidR="007E1EAC" w:rsidRPr="00C228B4" w14:paraId="6E6DF027" w14:textId="77777777" w:rsidTr="002808A9">
        <w:trPr>
          <w:trHeight w:val="199"/>
        </w:trPr>
        <w:tc>
          <w:tcPr>
            <w:tcW w:w="10031" w:type="dxa"/>
          </w:tcPr>
          <w:p w14:paraId="34DF1D25"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З1(ИД-04 /ОПК-4): Знать: назначение и составные части электронной информационно-образовательной среды университета.</w:t>
            </w:r>
            <w:r w:rsidRPr="00C228B4">
              <w:rPr>
                <w:rFonts w:ascii="Times New Roman" w:hAnsi="Times New Roman"/>
                <w:b w:val="0"/>
                <w:caps w:val="0"/>
                <w:color w:val="auto"/>
                <w:sz w:val="22"/>
              </w:rPr>
              <w:t xml:space="preserve"> </w:t>
            </w:r>
          </w:p>
        </w:tc>
      </w:tr>
      <w:tr w:rsidR="007E1EAC" w:rsidRPr="00C228B4" w14:paraId="27A822C0" w14:textId="77777777" w:rsidTr="002808A9">
        <w:trPr>
          <w:trHeight w:val="199"/>
        </w:trPr>
        <w:tc>
          <w:tcPr>
            <w:tcW w:w="10031" w:type="dxa"/>
          </w:tcPr>
          <w:p w14:paraId="0AA2EE99"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У1(ИД-03 /ОПК-5): Уметь: правильно смоделировать рабочее место по выполнению технического обслуживания и ремонта транспортно-технологических средств.</w:t>
            </w:r>
            <w:r w:rsidRPr="00C228B4">
              <w:rPr>
                <w:rFonts w:ascii="Times New Roman" w:hAnsi="Times New Roman"/>
                <w:b w:val="0"/>
                <w:caps w:val="0"/>
                <w:color w:val="auto"/>
                <w:sz w:val="22"/>
              </w:rPr>
              <w:t xml:space="preserve"> </w:t>
            </w:r>
          </w:p>
        </w:tc>
      </w:tr>
      <w:tr w:rsidR="007E1EAC" w:rsidRPr="00C228B4" w14:paraId="43EE4198" w14:textId="77777777" w:rsidTr="002808A9">
        <w:trPr>
          <w:trHeight w:val="199"/>
        </w:trPr>
        <w:tc>
          <w:tcPr>
            <w:tcW w:w="10031" w:type="dxa"/>
          </w:tcPr>
          <w:p w14:paraId="7849D7F1"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У1(ИД-04 /ОПК-6): Уметь: разрабатывать эффективное обеспечение  трудовой деятельности на транспортных предприятиях.</w:t>
            </w:r>
            <w:r w:rsidRPr="00C228B4">
              <w:rPr>
                <w:rFonts w:ascii="Times New Roman" w:hAnsi="Times New Roman"/>
                <w:b w:val="0"/>
                <w:caps w:val="0"/>
                <w:color w:val="auto"/>
                <w:sz w:val="22"/>
              </w:rPr>
              <w:t xml:space="preserve"> </w:t>
            </w:r>
          </w:p>
        </w:tc>
      </w:tr>
      <w:tr w:rsidR="007E1EAC" w:rsidRPr="00C228B4" w14:paraId="7D3C4860" w14:textId="77777777" w:rsidTr="002808A9">
        <w:trPr>
          <w:trHeight w:val="199"/>
        </w:trPr>
        <w:tc>
          <w:tcPr>
            <w:tcW w:w="10031" w:type="dxa"/>
          </w:tcPr>
          <w:p w14:paraId="2657469A"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З1(ИД-02 /ОПК-7): Знает информационные технологии применяемые на транспорте.</w:t>
            </w:r>
            <w:r w:rsidRPr="00C228B4">
              <w:rPr>
                <w:rFonts w:ascii="Times New Roman" w:hAnsi="Times New Roman"/>
                <w:b w:val="0"/>
                <w:caps w:val="0"/>
                <w:color w:val="auto"/>
                <w:sz w:val="22"/>
              </w:rPr>
              <w:t xml:space="preserve"> </w:t>
            </w:r>
          </w:p>
        </w:tc>
      </w:tr>
      <w:tr w:rsidR="007E1EAC" w:rsidRPr="00C228B4" w14:paraId="10B5E116" w14:textId="77777777" w:rsidTr="002808A9">
        <w:trPr>
          <w:trHeight w:val="199"/>
        </w:trPr>
        <w:tc>
          <w:tcPr>
            <w:tcW w:w="10031" w:type="dxa"/>
          </w:tcPr>
          <w:p w14:paraId="0CB18131"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У1(ИД-01 /ПК-1): Уметь: проводить стендовые, лабораторно-полевые и полевые испытания по определению функциональных показателей автотранспортной  техники.</w:t>
            </w:r>
            <w:r w:rsidRPr="00C228B4">
              <w:rPr>
                <w:rFonts w:ascii="Times New Roman" w:hAnsi="Times New Roman"/>
                <w:b w:val="0"/>
                <w:caps w:val="0"/>
                <w:color w:val="auto"/>
                <w:sz w:val="22"/>
              </w:rPr>
              <w:t xml:space="preserve"> </w:t>
            </w:r>
          </w:p>
        </w:tc>
      </w:tr>
      <w:tr w:rsidR="007E1EAC" w:rsidRPr="00C228B4" w14:paraId="16B5A21E" w14:textId="77777777" w:rsidTr="002808A9">
        <w:trPr>
          <w:trHeight w:val="199"/>
        </w:trPr>
        <w:tc>
          <w:tcPr>
            <w:tcW w:w="10031" w:type="dxa"/>
          </w:tcPr>
          <w:p w14:paraId="2C88C9E2"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З2(ИД-04 /ПК-1): Знать: методы системного анализа транспортно-технологических средств.</w:t>
            </w:r>
            <w:r w:rsidRPr="00C228B4">
              <w:rPr>
                <w:rFonts w:ascii="Times New Roman" w:hAnsi="Times New Roman"/>
                <w:b w:val="0"/>
                <w:caps w:val="0"/>
                <w:color w:val="auto"/>
                <w:sz w:val="22"/>
              </w:rPr>
              <w:t xml:space="preserve"> </w:t>
            </w:r>
          </w:p>
        </w:tc>
      </w:tr>
      <w:tr w:rsidR="007E1EAC" w:rsidRPr="00C228B4" w14:paraId="4D5ABE3D" w14:textId="77777777" w:rsidTr="002808A9">
        <w:trPr>
          <w:trHeight w:val="199"/>
        </w:trPr>
        <w:tc>
          <w:tcPr>
            <w:tcW w:w="10031" w:type="dxa"/>
          </w:tcPr>
          <w:p w14:paraId="51192985"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У1(ИД-07 /ПК-2): Уметь: анализировать результаты научно-исследовательских работ, предлагать решения по внедрению и освоению новых технологий и материалов.</w:t>
            </w:r>
            <w:r w:rsidRPr="00C228B4">
              <w:rPr>
                <w:rFonts w:ascii="Times New Roman" w:hAnsi="Times New Roman"/>
                <w:b w:val="0"/>
                <w:caps w:val="0"/>
                <w:color w:val="auto"/>
                <w:sz w:val="22"/>
              </w:rPr>
              <w:t xml:space="preserve"> </w:t>
            </w:r>
          </w:p>
        </w:tc>
      </w:tr>
      <w:tr w:rsidR="007E1EAC" w:rsidRPr="00C228B4" w14:paraId="336B585A" w14:textId="77777777" w:rsidTr="002808A9">
        <w:trPr>
          <w:trHeight w:val="199"/>
        </w:trPr>
        <w:tc>
          <w:tcPr>
            <w:tcW w:w="10031" w:type="dxa"/>
          </w:tcPr>
          <w:p w14:paraId="2D410BB8"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У1(ИД-01 /ПК-3): Уметь: анализировать показатели процессов сервисного центра,  разрабатывать предложения по совершенствованию сервисного обслуживания с учетом оценки удовлетворенности потребителей.</w:t>
            </w:r>
            <w:r w:rsidRPr="00C228B4">
              <w:rPr>
                <w:rFonts w:ascii="Times New Roman" w:hAnsi="Times New Roman"/>
                <w:b w:val="0"/>
                <w:caps w:val="0"/>
                <w:color w:val="auto"/>
                <w:sz w:val="22"/>
              </w:rPr>
              <w:t xml:space="preserve"> </w:t>
            </w:r>
          </w:p>
        </w:tc>
      </w:tr>
      <w:tr w:rsidR="007E1EAC" w:rsidRPr="00C228B4" w14:paraId="2346947D" w14:textId="77777777" w:rsidTr="002808A9">
        <w:trPr>
          <w:trHeight w:val="199"/>
        </w:trPr>
        <w:tc>
          <w:tcPr>
            <w:tcW w:w="10031" w:type="dxa"/>
          </w:tcPr>
          <w:p w14:paraId="38294B9D"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В1(ИД-05 /ПК-3): Владеть: способами обеспечения внедрения методов и средств технического диагностирования новых систем транспортных средств.</w:t>
            </w:r>
            <w:r w:rsidRPr="00C228B4">
              <w:rPr>
                <w:rFonts w:ascii="Times New Roman" w:hAnsi="Times New Roman"/>
                <w:b w:val="0"/>
                <w:caps w:val="0"/>
                <w:color w:val="auto"/>
                <w:sz w:val="22"/>
              </w:rPr>
              <w:t xml:space="preserve"> </w:t>
            </w:r>
          </w:p>
        </w:tc>
      </w:tr>
      <w:tr w:rsidR="007E1EAC" w:rsidRPr="00C228B4" w14:paraId="5AA1945E" w14:textId="77777777" w:rsidTr="002808A9">
        <w:trPr>
          <w:trHeight w:val="199"/>
        </w:trPr>
        <w:tc>
          <w:tcPr>
            <w:tcW w:w="10031" w:type="dxa"/>
          </w:tcPr>
          <w:p w14:paraId="65BB39B4"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З1(ИД-05 /ПК-3): Знать: правила использования средств технического диагностирования и методы измерения параметров рабочих процессов узлов, агрегатов и систем транспортных средств.</w:t>
            </w:r>
            <w:r w:rsidRPr="00C228B4">
              <w:rPr>
                <w:rFonts w:ascii="Times New Roman" w:hAnsi="Times New Roman"/>
                <w:b w:val="0"/>
                <w:caps w:val="0"/>
                <w:color w:val="auto"/>
                <w:sz w:val="22"/>
              </w:rPr>
              <w:t xml:space="preserve"> </w:t>
            </w:r>
          </w:p>
        </w:tc>
      </w:tr>
      <w:tr w:rsidR="007E1EAC" w:rsidRPr="00C228B4" w14:paraId="53D0147C" w14:textId="77777777" w:rsidTr="002808A9">
        <w:trPr>
          <w:trHeight w:val="199"/>
        </w:trPr>
        <w:tc>
          <w:tcPr>
            <w:tcW w:w="10031" w:type="dxa"/>
          </w:tcPr>
          <w:p w14:paraId="03C5BC29"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В1(ИД-02 /ПК-4): Владеть: методикой системы контроля затрат по перевозкам пассажиров и грузов.</w:t>
            </w:r>
            <w:r w:rsidRPr="00C228B4">
              <w:rPr>
                <w:rFonts w:ascii="Times New Roman" w:hAnsi="Times New Roman"/>
                <w:b w:val="0"/>
                <w:caps w:val="0"/>
                <w:color w:val="auto"/>
                <w:sz w:val="22"/>
              </w:rPr>
              <w:t xml:space="preserve"> </w:t>
            </w:r>
          </w:p>
        </w:tc>
      </w:tr>
      <w:tr w:rsidR="007E1EAC" w:rsidRPr="00C228B4" w14:paraId="7AAC8DA4" w14:textId="77777777" w:rsidTr="002808A9">
        <w:trPr>
          <w:trHeight w:val="199"/>
        </w:trPr>
        <w:tc>
          <w:tcPr>
            <w:tcW w:w="10031" w:type="dxa"/>
          </w:tcPr>
          <w:p w14:paraId="70AEBD99"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З3(ИД-06 /ПК-4): Знать: структуру управления организацией.</w:t>
            </w:r>
            <w:r w:rsidRPr="00C228B4">
              <w:rPr>
                <w:rFonts w:ascii="Times New Roman" w:hAnsi="Times New Roman"/>
                <w:b w:val="0"/>
                <w:caps w:val="0"/>
                <w:color w:val="auto"/>
                <w:sz w:val="22"/>
              </w:rPr>
              <w:t xml:space="preserve"> </w:t>
            </w:r>
          </w:p>
        </w:tc>
      </w:tr>
      <w:tr w:rsidR="007E1EAC" w:rsidRPr="00C228B4" w14:paraId="7214BEF9" w14:textId="77777777" w:rsidTr="002808A9">
        <w:trPr>
          <w:trHeight w:val="199"/>
        </w:trPr>
        <w:tc>
          <w:tcPr>
            <w:tcW w:w="10031" w:type="dxa"/>
          </w:tcPr>
          <w:p w14:paraId="48C2BE8B"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В5(ИД-02 /УК-1): Владеть: навыками поиска информации, критического ее анализа для решения  поставленной задачи.</w:t>
            </w:r>
            <w:r w:rsidRPr="00C228B4">
              <w:rPr>
                <w:rFonts w:ascii="Times New Roman" w:hAnsi="Times New Roman"/>
                <w:b w:val="0"/>
                <w:caps w:val="0"/>
                <w:color w:val="auto"/>
                <w:sz w:val="22"/>
              </w:rPr>
              <w:t xml:space="preserve"> </w:t>
            </w:r>
          </w:p>
        </w:tc>
      </w:tr>
      <w:tr w:rsidR="007E1EAC" w:rsidRPr="00C228B4" w14:paraId="16725EE0" w14:textId="77777777" w:rsidTr="002808A9">
        <w:trPr>
          <w:trHeight w:val="199"/>
        </w:trPr>
        <w:tc>
          <w:tcPr>
            <w:tcW w:w="10031" w:type="dxa"/>
          </w:tcPr>
          <w:p w14:paraId="20EF468D"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У2(ИД-01 /УК-10): Уметь: применять экономическую терминологию, лексику и основные экономические категории при выполнении выпускной квалификационной работы.</w:t>
            </w:r>
            <w:r w:rsidRPr="00C228B4">
              <w:rPr>
                <w:rFonts w:ascii="Times New Roman" w:hAnsi="Times New Roman"/>
                <w:b w:val="0"/>
                <w:caps w:val="0"/>
                <w:color w:val="auto"/>
                <w:sz w:val="22"/>
              </w:rPr>
              <w:t xml:space="preserve"> </w:t>
            </w:r>
          </w:p>
        </w:tc>
      </w:tr>
      <w:tr w:rsidR="007E1EAC" w:rsidRPr="00C228B4" w14:paraId="0AC1994F" w14:textId="77777777" w:rsidTr="002808A9">
        <w:trPr>
          <w:trHeight w:val="199"/>
        </w:trPr>
        <w:tc>
          <w:tcPr>
            <w:tcW w:w="10031" w:type="dxa"/>
          </w:tcPr>
          <w:p w14:paraId="3CAE6E13"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У2(ИД-03 /УК-11): Уметь: анализировать правовые нормы, обеспечивающие борьбу с коррупцией в профессиональной деятельности и формировать нетерпимое отношение к коррупционному поведению.</w:t>
            </w:r>
            <w:r w:rsidRPr="00C228B4">
              <w:rPr>
                <w:rFonts w:ascii="Times New Roman" w:hAnsi="Times New Roman"/>
                <w:b w:val="0"/>
                <w:caps w:val="0"/>
                <w:color w:val="auto"/>
                <w:sz w:val="22"/>
              </w:rPr>
              <w:t xml:space="preserve"> </w:t>
            </w:r>
          </w:p>
        </w:tc>
      </w:tr>
      <w:tr w:rsidR="007E1EAC" w:rsidRPr="00C228B4" w14:paraId="208F1A94" w14:textId="77777777" w:rsidTr="002808A9">
        <w:trPr>
          <w:trHeight w:val="199"/>
        </w:trPr>
        <w:tc>
          <w:tcPr>
            <w:tcW w:w="10031" w:type="dxa"/>
          </w:tcPr>
          <w:p w14:paraId="40232D56"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З3(ИД-05 /УК-2): Знать: методы оптимального решения взаимосвязанных задач в рамках поставленной цели выпускной квалификационной работы.</w:t>
            </w:r>
            <w:r w:rsidRPr="00C228B4">
              <w:rPr>
                <w:rFonts w:ascii="Times New Roman" w:hAnsi="Times New Roman"/>
                <w:b w:val="0"/>
                <w:caps w:val="0"/>
                <w:color w:val="auto"/>
                <w:sz w:val="22"/>
              </w:rPr>
              <w:t xml:space="preserve"> </w:t>
            </w:r>
          </w:p>
        </w:tc>
      </w:tr>
      <w:tr w:rsidR="007E1EAC" w:rsidRPr="00C228B4" w14:paraId="44A635CD" w14:textId="77777777" w:rsidTr="002808A9">
        <w:trPr>
          <w:trHeight w:val="199"/>
        </w:trPr>
        <w:tc>
          <w:tcPr>
            <w:tcW w:w="10031" w:type="dxa"/>
          </w:tcPr>
          <w:p w14:paraId="2CFB6D8B"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У4(ИД-05 /УК-2): Уметь: формировать совокупность взаимосвязанных задач в рамках поставленной цели выпускной квалификационной работы и определять ожидаемые результаты их решения.</w:t>
            </w:r>
            <w:r w:rsidRPr="00C228B4">
              <w:rPr>
                <w:rFonts w:ascii="Times New Roman" w:hAnsi="Times New Roman"/>
                <w:b w:val="0"/>
                <w:caps w:val="0"/>
                <w:color w:val="auto"/>
                <w:sz w:val="22"/>
              </w:rPr>
              <w:t xml:space="preserve"> </w:t>
            </w:r>
          </w:p>
        </w:tc>
      </w:tr>
      <w:tr w:rsidR="007E1EAC" w:rsidRPr="00C228B4" w14:paraId="19DA42FC" w14:textId="77777777" w:rsidTr="002808A9">
        <w:trPr>
          <w:trHeight w:val="199"/>
        </w:trPr>
        <w:tc>
          <w:tcPr>
            <w:tcW w:w="10031" w:type="dxa"/>
          </w:tcPr>
          <w:p w14:paraId="376ADE2D"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lastRenderedPageBreak/>
              <w:t>В4(ИД-05 /УК-2): Владеть: методикой оптимального решения взаимосвязанных задач в рамках поставленной цели выпускной квалификационной работы.</w:t>
            </w:r>
            <w:r w:rsidRPr="00C228B4">
              <w:rPr>
                <w:rFonts w:ascii="Times New Roman" w:hAnsi="Times New Roman"/>
                <w:b w:val="0"/>
                <w:caps w:val="0"/>
                <w:color w:val="auto"/>
                <w:sz w:val="22"/>
              </w:rPr>
              <w:t xml:space="preserve"> </w:t>
            </w:r>
          </w:p>
        </w:tc>
      </w:tr>
      <w:tr w:rsidR="007E1EAC" w:rsidRPr="00C228B4" w14:paraId="29834991" w14:textId="77777777" w:rsidTr="002808A9">
        <w:trPr>
          <w:trHeight w:val="199"/>
        </w:trPr>
        <w:tc>
          <w:tcPr>
            <w:tcW w:w="10031" w:type="dxa"/>
          </w:tcPr>
          <w:p w14:paraId="654880D5"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В1(ИД-02 /УК-3): Владеть: стратегией сотрудничества для достижения поставленной цели.</w:t>
            </w:r>
            <w:r w:rsidRPr="00C228B4">
              <w:rPr>
                <w:rFonts w:ascii="Times New Roman" w:hAnsi="Times New Roman"/>
                <w:b w:val="0"/>
                <w:caps w:val="0"/>
                <w:color w:val="auto"/>
                <w:sz w:val="22"/>
              </w:rPr>
              <w:t xml:space="preserve"> </w:t>
            </w:r>
          </w:p>
        </w:tc>
      </w:tr>
      <w:tr w:rsidR="007E1EAC" w:rsidRPr="00C228B4" w14:paraId="10BC3B81" w14:textId="77777777" w:rsidTr="002808A9">
        <w:trPr>
          <w:trHeight w:val="199"/>
        </w:trPr>
        <w:tc>
          <w:tcPr>
            <w:tcW w:w="10031" w:type="dxa"/>
          </w:tcPr>
          <w:p w14:paraId="2CA9FF84"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У1(ИД-04 /УК-4): Уметь: искать информацию по теме выпускной квалификационной работы на иностранном языке.</w:t>
            </w:r>
            <w:r w:rsidRPr="00C228B4">
              <w:rPr>
                <w:rFonts w:ascii="Times New Roman" w:hAnsi="Times New Roman"/>
                <w:b w:val="0"/>
                <w:caps w:val="0"/>
                <w:color w:val="auto"/>
                <w:sz w:val="22"/>
              </w:rPr>
              <w:t xml:space="preserve"> </w:t>
            </w:r>
          </w:p>
        </w:tc>
      </w:tr>
      <w:tr w:rsidR="007E1EAC" w:rsidRPr="00C228B4" w14:paraId="58CA24D1" w14:textId="77777777" w:rsidTr="002808A9">
        <w:trPr>
          <w:trHeight w:val="199"/>
        </w:trPr>
        <w:tc>
          <w:tcPr>
            <w:tcW w:w="10031" w:type="dxa"/>
          </w:tcPr>
          <w:p w14:paraId="20438175"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В3(ИД-05 /УК-5): Владеть: навыками взаимодействия с людьми с учетом их социокультурных особенностей в целях решения профессиональных задач и усиления социальной интеграции.</w:t>
            </w:r>
            <w:r w:rsidRPr="00C228B4">
              <w:rPr>
                <w:rFonts w:ascii="Times New Roman" w:hAnsi="Times New Roman"/>
                <w:b w:val="0"/>
                <w:caps w:val="0"/>
                <w:color w:val="auto"/>
                <w:sz w:val="22"/>
              </w:rPr>
              <w:t xml:space="preserve"> </w:t>
            </w:r>
          </w:p>
        </w:tc>
      </w:tr>
      <w:tr w:rsidR="007E1EAC" w:rsidRPr="00C228B4" w14:paraId="5AADD3AC" w14:textId="77777777" w:rsidTr="002808A9">
        <w:trPr>
          <w:trHeight w:val="199"/>
        </w:trPr>
        <w:tc>
          <w:tcPr>
            <w:tcW w:w="10031" w:type="dxa"/>
          </w:tcPr>
          <w:p w14:paraId="5DF3526C"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В2(ИД-02 /УК-6): Владеть: приемами эффективного использования личностных возможностей при решении поставленных в выпускной квалификационной работе задач.</w:t>
            </w:r>
            <w:r w:rsidRPr="00C228B4">
              <w:rPr>
                <w:rFonts w:ascii="Times New Roman" w:hAnsi="Times New Roman"/>
                <w:b w:val="0"/>
                <w:caps w:val="0"/>
                <w:color w:val="auto"/>
                <w:sz w:val="22"/>
              </w:rPr>
              <w:t xml:space="preserve"> </w:t>
            </w:r>
          </w:p>
        </w:tc>
      </w:tr>
      <w:tr w:rsidR="007E1EAC" w:rsidRPr="00C228B4" w14:paraId="29849CEB" w14:textId="77777777" w:rsidTr="002808A9">
        <w:trPr>
          <w:trHeight w:val="199"/>
        </w:trPr>
        <w:tc>
          <w:tcPr>
            <w:tcW w:w="10031" w:type="dxa"/>
          </w:tcPr>
          <w:p w14:paraId="599E508A"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З5(ИД-01 /УК-7): Знать: уровень необходимой физической подготовки и методы ее поддержания при реализации профессиональных технологий.</w:t>
            </w:r>
            <w:r w:rsidRPr="00C228B4">
              <w:rPr>
                <w:rFonts w:ascii="Times New Roman" w:hAnsi="Times New Roman"/>
                <w:b w:val="0"/>
                <w:caps w:val="0"/>
                <w:color w:val="auto"/>
                <w:sz w:val="22"/>
              </w:rPr>
              <w:t xml:space="preserve"> </w:t>
            </w:r>
          </w:p>
        </w:tc>
      </w:tr>
      <w:tr w:rsidR="007E1EAC" w:rsidRPr="00C228B4" w14:paraId="0111012A" w14:textId="77777777" w:rsidTr="002808A9">
        <w:trPr>
          <w:trHeight w:val="199"/>
        </w:trPr>
        <w:tc>
          <w:tcPr>
            <w:tcW w:w="10031" w:type="dxa"/>
          </w:tcPr>
          <w:p w14:paraId="5F84B497"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У5(ИД-01 /УК-7): Уметь: применять методы и средства для совершенствования основных физических качеств при реализации профессиональных технологий.</w:t>
            </w:r>
            <w:r w:rsidRPr="00C228B4">
              <w:rPr>
                <w:rFonts w:ascii="Times New Roman" w:hAnsi="Times New Roman"/>
                <w:b w:val="0"/>
                <w:caps w:val="0"/>
                <w:color w:val="auto"/>
                <w:sz w:val="22"/>
              </w:rPr>
              <w:t xml:space="preserve"> </w:t>
            </w:r>
          </w:p>
        </w:tc>
      </w:tr>
      <w:tr w:rsidR="007E1EAC" w:rsidRPr="00C228B4" w14:paraId="67D11656" w14:textId="77777777" w:rsidTr="002808A9">
        <w:trPr>
          <w:trHeight w:val="199"/>
        </w:trPr>
        <w:tc>
          <w:tcPr>
            <w:tcW w:w="10031" w:type="dxa"/>
          </w:tcPr>
          <w:p w14:paraId="046668DA" w14:textId="77777777" w:rsidR="007E1EAC" w:rsidRPr="00C228B4" w:rsidRDefault="007E1EAC">
            <w:pPr>
              <w:pStyle w:val="1f2"/>
              <w:jc w:val="both"/>
              <w:rPr>
                <w:rFonts w:ascii="Times New Roman" w:hAnsi="Times New Roman"/>
                <w:b w:val="0"/>
                <w:color w:val="auto"/>
                <w:sz w:val="22"/>
              </w:rPr>
            </w:pPr>
            <w:r w:rsidRPr="00C228B4">
              <w:rPr>
                <w:rFonts w:ascii="Times New Roman" w:hAnsi="Times New Roman"/>
                <w:b w:val="0"/>
                <w:caps w:val="0"/>
                <w:color w:val="auto"/>
                <w:sz w:val="22"/>
                <w:lang w:val="x-none"/>
              </w:rPr>
              <w:t>У3(ИД-04 /УК-8): Уметь: выбирать методы защиты от опасностей применительно к сфере своей профессиональной деятельности при угрозе и возникновении чрезвычайных ситуаций и военных конфликтов.</w:t>
            </w:r>
            <w:r w:rsidRPr="00C228B4">
              <w:rPr>
                <w:rFonts w:ascii="Times New Roman" w:hAnsi="Times New Roman"/>
                <w:b w:val="0"/>
                <w:caps w:val="0"/>
                <w:color w:val="auto"/>
                <w:sz w:val="22"/>
              </w:rPr>
              <w:t xml:space="preserve"> </w:t>
            </w:r>
          </w:p>
        </w:tc>
      </w:tr>
      <w:tr w:rsidR="007E1EAC" w:rsidRPr="00C228B4" w14:paraId="19D476C8" w14:textId="77777777" w:rsidTr="002808A9">
        <w:trPr>
          <w:trHeight w:val="199"/>
        </w:trPr>
        <w:tc>
          <w:tcPr>
            <w:tcW w:w="10031" w:type="dxa"/>
          </w:tcPr>
          <w:p w14:paraId="5B52CDD8" w14:textId="77777777" w:rsidR="007E1EAC" w:rsidRPr="00C228B4" w:rsidRDefault="007E1EAC">
            <w:pPr>
              <w:pStyle w:val="1f2"/>
              <w:jc w:val="both"/>
              <w:rPr>
                <w:rFonts w:ascii="Times New Roman" w:hAnsi="Times New Roman"/>
                <w:b w:val="0"/>
                <w:caps w:val="0"/>
                <w:color w:val="auto"/>
                <w:sz w:val="22"/>
              </w:rPr>
            </w:pPr>
            <w:r w:rsidRPr="00C228B4">
              <w:rPr>
                <w:rFonts w:ascii="Times New Roman" w:hAnsi="Times New Roman"/>
                <w:b w:val="0"/>
                <w:caps w:val="0"/>
                <w:color w:val="auto"/>
                <w:sz w:val="22"/>
                <w:lang w:val="x-none"/>
              </w:rPr>
              <w:t>У4(ИД-02 /УК-9): Уметь: применять базовые дефектологические знания в профессиональной сфере.</w:t>
            </w:r>
            <w:r w:rsidRPr="00C228B4">
              <w:rPr>
                <w:rFonts w:ascii="Times New Roman" w:hAnsi="Times New Roman"/>
                <w:b w:val="0"/>
                <w:caps w:val="0"/>
                <w:color w:val="auto"/>
                <w:sz w:val="22"/>
              </w:rPr>
              <w:t xml:space="preserve"> </w:t>
            </w:r>
          </w:p>
          <w:p w14:paraId="12AFC7F0" w14:textId="77777777" w:rsidR="002808A9" w:rsidRPr="00C228B4" w:rsidRDefault="002808A9">
            <w:pPr>
              <w:pStyle w:val="1f2"/>
              <w:jc w:val="both"/>
              <w:rPr>
                <w:rFonts w:ascii="Times New Roman" w:hAnsi="Times New Roman"/>
                <w:b w:val="0"/>
                <w:color w:val="auto"/>
                <w:sz w:val="22"/>
              </w:rPr>
            </w:pPr>
          </w:p>
          <w:p w14:paraId="7C960E50" w14:textId="77777777" w:rsidR="00DB5B38" w:rsidRPr="00C228B4" w:rsidRDefault="00DB5B38" w:rsidP="002808A9">
            <w:pPr>
              <w:widowControl/>
              <w:spacing w:line="286" w:lineRule="auto"/>
              <w:ind w:firstLine="709"/>
              <w:jc w:val="center"/>
              <w:rPr>
                <w:b/>
                <w:caps/>
                <w:sz w:val="28"/>
                <w:szCs w:val="28"/>
              </w:rPr>
            </w:pPr>
          </w:p>
          <w:p w14:paraId="23B001E2" w14:textId="77777777" w:rsidR="002808A9" w:rsidRPr="00C228B4" w:rsidRDefault="002808A9" w:rsidP="002808A9">
            <w:pPr>
              <w:widowControl/>
              <w:spacing w:line="286" w:lineRule="auto"/>
              <w:ind w:firstLine="709"/>
              <w:jc w:val="center"/>
              <w:rPr>
                <w:b/>
                <w:caps/>
                <w:sz w:val="28"/>
                <w:szCs w:val="28"/>
              </w:rPr>
            </w:pPr>
            <w:r w:rsidRPr="00C228B4">
              <w:rPr>
                <w:b/>
                <w:caps/>
                <w:sz w:val="28"/>
                <w:szCs w:val="28"/>
              </w:rPr>
              <w:t>6. Формы и порядок проведения</w:t>
            </w:r>
          </w:p>
          <w:p w14:paraId="32450774" w14:textId="77777777" w:rsidR="002808A9" w:rsidRPr="00C228B4" w:rsidRDefault="002808A9" w:rsidP="002808A9">
            <w:pPr>
              <w:widowControl/>
              <w:spacing w:line="286" w:lineRule="auto"/>
              <w:ind w:firstLine="709"/>
              <w:jc w:val="center"/>
              <w:rPr>
                <w:b/>
                <w:caps/>
                <w:sz w:val="28"/>
                <w:szCs w:val="28"/>
              </w:rPr>
            </w:pPr>
            <w:r w:rsidRPr="00C228B4">
              <w:rPr>
                <w:b/>
                <w:caps/>
                <w:sz w:val="28"/>
                <w:szCs w:val="28"/>
              </w:rPr>
              <w:t>государственной итоговой аттестации</w:t>
            </w:r>
          </w:p>
          <w:p w14:paraId="1D3BCA81" w14:textId="77777777" w:rsidR="002808A9" w:rsidRPr="00C228B4" w:rsidRDefault="002808A9">
            <w:pPr>
              <w:pStyle w:val="1f2"/>
              <w:jc w:val="both"/>
              <w:rPr>
                <w:rFonts w:ascii="Times New Roman" w:hAnsi="Times New Roman"/>
                <w:b w:val="0"/>
                <w:color w:val="auto"/>
                <w:sz w:val="22"/>
              </w:rPr>
            </w:pPr>
          </w:p>
        </w:tc>
      </w:tr>
    </w:tbl>
    <w:p w14:paraId="06DD87D0"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Сроки ГИА устанавливаются графиком учебного процесса Университета на учебный год.</w:t>
      </w:r>
    </w:p>
    <w:p w14:paraId="7BAFF007"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Результаты государственного аттестационного испытания определяются оценками «отлично», «хорошо», «удовлетворительно», «неудовлетворительно». Оценки «отлично», «хорошо», «удовлетворительно» означают успешное прохождение государственного аттестационного испытания. Критерии оценки результатов защиты выпускной квалификационной работы приведены в фонде оценочных средств программы ГИА Приложение 1.</w:t>
      </w:r>
    </w:p>
    <w:p w14:paraId="279848F6"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Успешное прохождение государственной итоговой аттестации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w14:paraId="1833C822"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Для проведения государственной итоговой аттестации в Университете создается государственная экзаменационная комиссия, которая состоит из председателя, секретаря и членов комиссии.</w:t>
      </w:r>
    </w:p>
    <w:p w14:paraId="15916DC3"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Для рассмотрения апелляций по результатам государственной итоговой аттестации в Университете создаётся апелляционная комиссия, которая состоит из председателя и членов комиссии. Государственная экзаменационная и апелляционная комиссии (далее вместе – комиссии) действуют в течение календарного года.</w:t>
      </w:r>
    </w:p>
    <w:p w14:paraId="072C882B" w14:textId="77777777" w:rsidR="002808A9" w:rsidRPr="00C228B4" w:rsidRDefault="002808A9" w:rsidP="002808A9">
      <w:pPr>
        <w:tabs>
          <w:tab w:val="left" w:pos="1666"/>
        </w:tabs>
        <w:ind w:firstLine="709"/>
        <w:rPr>
          <w:sz w:val="28"/>
          <w:szCs w:val="28"/>
        </w:rPr>
      </w:pPr>
      <w:r w:rsidRPr="00C228B4">
        <w:rPr>
          <w:sz w:val="28"/>
          <w:szCs w:val="28"/>
        </w:rPr>
        <w:t>Регламент работы государственных экзаменационных комиссий:</w:t>
      </w:r>
    </w:p>
    <w:p w14:paraId="5270812F" w14:textId="77777777" w:rsidR="002808A9" w:rsidRPr="00C228B4" w:rsidRDefault="002808A9" w:rsidP="002808A9">
      <w:pPr>
        <w:tabs>
          <w:tab w:val="left" w:pos="1666"/>
        </w:tabs>
        <w:ind w:firstLine="709"/>
        <w:rPr>
          <w:sz w:val="28"/>
          <w:szCs w:val="28"/>
        </w:rPr>
      </w:pPr>
      <w:r w:rsidRPr="00C228B4">
        <w:rPr>
          <w:sz w:val="28"/>
          <w:szCs w:val="28"/>
        </w:rPr>
        <w:lastRenderedPageBreak/>
        <w:t>- продолжительность заседания не должна превышать 7,2 астрономических часов в день;</w:t>
      </w:r>
    </w:p>
    <w:p w14:paraId="4118BE51" w14:textId="77777777" w:rsidR="002808A9" w:rsidRPr="00C228B4" w:rsidRDefault="002808A9" w:rsidP="002808A9">
      <w:pPr>
        <w:tabs>
          <w:tab w:val="left" w:pos="1666"/>
        </w:tabs>
        <w:ind w:firstLine="709"/>
        <w:rPr>
          <w:sz w:val="28"/>
          <w:szCs w:val="28"/>
        </w:rPr>
      </w:pPr>
      <w:r w:rsidRPr="00C228B4">
        <w:rPr>
          <w:sz w:val="28"/>
          <w:szCs w:val="28"/>
        </w:rPr>
        <w:t>- норма времени на защиту выпускной квалификационной работы устанавливается Положением о нормах учебной нагрузки и составляет 0,5 часа.</w:t>
      </w:r>
    </w:p>
    <w:p w14:paraId="6D4A05E3"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Председатель государственной экзаменационной комиссии утверждается учредителем Университета – Министерством сельского хозяйства Российской Федерации – по представлению Университета не позднее 31 декабря, предшествующего году проведения государственной итоговой аттестации.</w:t>
      </w:r>
    </w:p>
    <w:p w14:paraId="4BD0B4D9"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Университет утверждает составы комиссий не позднее, чем за 1 месяц до даты начала государственной итоговой аттестации.</w:t>
      </w:r>
    </w:p>
    <w:p w14:paraId="20B6CB84"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Председатель государственной экзаменационной комиссии утверждается из числа лиц, не работающих в Университете, имеющих ученую степень доктора наук и (или) ученое звание профессора либо являющихся ведущими специалистами – представителями работодателей или их объединений в соответствующей области профессиональной деятельности.</w:t>
      </w:r>
    </w:p>
    <w:p w14:paraId="1FAA42E6"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Председателем апелляционной комиссии утверждается ректор Университета (лицо, исполняющее его обязанности, или лицо, уполномоченное ректором университета (проректор) – на основании распорядительного акта Университета).</w:t>
      </w:r>
    </w:p>
    <w:p w14:paraId="61D53104"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Председатель государственной экзаменационной комиссии организует и контролирует деятельность комиссии, обеспечивает единство требований, предъявляемых к обучающимся при проведении государственной итоговой аттестации.</w:t>
      </w:r>
    </w:p>
    <w:p w14:paraId="4AC660E3"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В состав государственной экзаменационной комиссии входят председатель комиссии и не менее 4 членов указанной комиссии. Члены государственной экзаменационной комиссии являются ведущими специалистами - представителями работодателей или их объединений в соответствующей области профессиональной деятельности и (или) лицами, которые относятся к профессорско-преподавательскому составу данной организации (иных организаций) и (или) к научным работникам данной организации (иных организаций) и имеют ученое звание и (или) ученую степень. Доля лиц, являющихся ведущими специалистами - представителями работодателей или их объединений в соответствующей области профессиональной деятельности (включая председателя государственной экзаменационной комиссии), в общем числе лиц, входящих в состав государственной экзаменационной комиссии, должна составлять не менее 50 процентов.</w:t>
      </w:r>
    </w:p>
    <w:p w14:paraId="377FB6A9" w14:textId="77777777" w:rsidR="002808A9" w:rsidRPr="00C228B4" w:rsidRDefault="002808A9" w:rsidP="002808A9">
      <w:pPr>
        <w:pStyle w:val="ConsPlusNormal"/>
        <w:spacing w:line="276" w:lineRule="auto"/>
        <w:ind w:firstLine="709"/>
        <w:jc w:val="both"/>
        <w:rPr>
          <w:rFonts w:ascii="Times New Roman" w:hAnsi="Times New Roman" w:cs="Times New Roman"/>
          <w:highlight w:val="yellow"/>
        </w:rPr>
      </w:pPr>
      <w:r w:rsidRPr="00C228B4">
        <w:rPr>
          <w:rFonts w:ascii="Times New Roman" w:hAnsi="Times New Roman" w:cs="Times New Roman"/>
        </w:rPr>
        <w:t>В состав апелляционной комиссии входят председатель и не менее 3 членов указанной комиссии. Состав апелляционной комиссии формируется из числа лиц, относящихся к профессорско-преподавательскому составу организации и не входящих в состав государственных экзаменационных комиссий</w:t>
      </w:r>
    </w:p>
    <w:p w14:paraId="398F5533" w14:textId="77777777" w:rsidR="002808A9" w:rsidRPr="00C228B4" w:rsidRDefault="002808A9" w:rsidP="002808A9">
      <w:pPr>
        <w:pStyle w:val="ConsPlusNormal"/>
        <w:spacing w:line="276" w:lineRule="auto"/>
        <w:ind w:firstLine="709"/>
        <w:jc w:val="both"/>
        <w:rPr>
          <w:rFonts w:ascii="Times New Roman" w:hAnsi="Times New Roman" w:cs="Times New Roman"/>
          <w:highlight w:val="yellow"/>
        </w:rPr>
      </w:pPr>
      <w:r w:rsidRPr="00C228B4">
        <w:rPr>
          <w:rFonts w:ascii="Times New Roman" w:hAnsi="Times New Roman" w:cs="Times New Roman"/>
        </w:rPr>
        <w:lastRenderedPageBreak/>
        <w:t>На период проведения государственной итоговой аттестации для обеспечения работы государственной экзаменационной комиссии руководитель организации назначает секретаря указанной комиссии из числа лиц, относящихся к профессорско- преподавательскому составу организации, научных работников или административных работников организации. Секретарь государственной экзаменационной комиссии не входит в ее состав. Секретарь государственной экзаменационной комиссии ведет протоколы ее заседаний, представляет необходимые материалы в апелляционную комиссию.</w:t>
      </w:r>
    </w:p>
    <w:p w14:paraId="4AC45D45"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Основной формой деятельности комиссий являются заседания. Заседания комиссии правомочны, если в них участвуют не менее двух третей от общего состава комиссии. Заседания комиссии проводятся председателем комиссии. </w:t>
      </w:r>
    </w:p>
    <w:p w14:paraId="6A3AEE70"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Решения комиссией принимаются простым большинством голосов состава комиссии, участвующей в заседании. При равном числе голосов председатель обладает правом решающего голоса. Решения, принятые комиссией, оформляются протоколами. В протоколе заседания государственной экзаменационной комиссии по приему государственного аттестационного испытания отражаются перечень заданных обучающемуся вопросов и характеристика ответов на них, мнения членов государственной экзаменационной комиссии о выявленном в ходе государственного аттестационного испытания уровне подготовленности обучающегося к решению профессиональных задач, а также о выявленных недостатках в теоретической и практической подготовке обучающегося.</w:t>
      </w:r>
    </w:p>
    <w:p w14:paraId="71DA3EBD"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Протоколы заседаний комиссии подписываются председателем. Протокол заседания государственной экзаменационной комиссии также подписывается секретарем экзаменационной комиссии.</w:t>
      </w:r>
    </w:p>
    <w:p w14:paraId="5CA5C2C2"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Протоколы заседаний комиссии сшиваются в книги и хранятся в архиве Университета.</w:t>
      </w:r>
    </w:p>
    <w:p w14:paraId="5E2D6E1B"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Программа государственной итоговой аттестации, включая требования к выпускным квалификационным работам и порядку их выполнения, критерии оценки выпускных квалификационных работ, рассматриваются на Ученом совете университета и утверждаются ректором университета в составе ОПОП ВО. </w:t>
      </w:r>
    </w:p>
    <w:p w14:paraId="0FE5F5A7"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При формировании графика ГИА устанавливается перерыв между государственными аттестационными испытаниями продолжительностью не менее 7 календарных дней.</w:t>
      </w:r>
    </w:p>
    <w:p w14:paraId="040DB41B"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Результаты государственного аттестационного испытания, проводимого в устной форме, объявляются в день его проведения, результаты государственного аттестационного испытания, проводимого в письменной форме – на следующий </w:t>
      </w:r>
      <w:r w:rsidRPr="00C228B4">
        <w:rPr>
          <w:rFonts w:ascii="Times New Roman" w:hAnsi="Times New Roman" w:cs="Times New Roman"/>
        </w:rPr>
        <w:lastRenderedPageBreak/>
        <w:t>рабочий день после дня его проведения.</w:t>
      </w:r>
    </w:p>
    <w:p w14:paraId="1CC31846"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Обучающиеся, не прошедшие государственной итоговой аттестации в связи с неявкой на государственное аттестационное испытание по уважительной причине (временная нетрудоспособность, исполнение общественных или государственных обязанностей, вызов в суд, транспортные проблемы (отмена рейса, отсутствие билетов), погодные условия), вправе пройти ее в течение 6 месяцев после завершения государственной итоговой аттестации. При этом обучающийся должен представить в Университет документ, подтверждающий причину его отсутствия.</w:t>
      </w:r>
    </w:p>
    <w:p w14:paraId="0386EC35"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Обучающиеся, не прошедшие государственное аттестационное испытание в связи с неявкой на государственное аттестационное испытание по неуважительной причине или в связи с получением оценки «неудовлетворительно», а также обучающиеся из числа инвалидов, не прошедшие государственное аттестационное испытание в установленный для них срок (в связи с неявкой на государственное аттестационное испытание или получением оценки «неудовлетворительно»), отчисляются из Университета с выдачей справки об обучении как не выполнившие обязанностей по добросовестному освоению образовательной программы и выполнению учебного плана.</w:t>
      </w:r>
    </w:p>
    <w:p w14:paraId="6A205843"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Лицо, не прошедшее государственную итоговую аттестацию, может повторно пройти государственную итоговую аттестацию не ранее чем через год и не позднее чем через пять лет после срока проведения государственной итоговой аттестации.</w:t>
      </w:r>
    </w:p>
    <w:p w14:paraId="75E6E637"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Для повторного прохождения государственной итоговой аттестации указанное лицо по его заявлению восстанавливается в Университете на период времени, установленный Университетом, но не менее периода времени, предусмотренного календарным учебным графиком для государственной итоговой аттестации по соответствующей образовательной программе.</w:t>
      </w:r>
    </w:p>
    <w:p w14:paraId="361AD10E" w14:textId="77777777" w:rsidR="002808A9" w:rsidRPr="00C228B4" w:rsidRDefault="002808A9" w:rsidP="002808A9">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При повторном прохождении государственной итоговой аттестации по желанию обучающегося решением Университета ему может быть установлена иная тема выпускной квалификационной работы.</w:t>
      </w:r>
    </w:p>
    <w:p w14:paraId="3DD2D057" w14:textId="77777777" w:rsidR="007E1EAC" w:rsidRPr="00C228B4" w:rsidRDefault="007E1EAC" w:rsidP="007E1EAC">
      <w:pPr>
        <w:pStyle w:val="1f2"/>
        <w:jc w:val="both"/>
        <w:rPr>
          <w:rFonts w:ascii="Times New Roman" w:hAnsi="Times New Roman"/>
          <w:b w:val="0"/>
          <w:caps w:val="0"/>
          <w:color w:val="auto"/>
          <w:sz w:val="22"/>
        </w:rPr>
      </w:pPr>
    </w:p>
    <w:p w14:paraId="5B8F73AB" w14:textId="77777777" w:rsidR="003758B2" w:rsidRPr="00C228B4" w:rsidRDefault="0067067A" w:rsidP="003758B2">
      <w:pPr>
        <w:pStyle w:val="ConsPlusNormal"/>
        <w:spacing w:line="276" w:lineRule="auto"/>
        <w:jc w:val="center"/>
        <w:rPr>
          <w:rFonts w:ascii="Times New Roman" w:hAnsi="Times New Roman" w:cs="Times New Roman"/>
          <w:b/>
        </w:rPr>
      </w:pPr>
      <w:r>
        <w:rPr>
          <w:rFonts w:ascii="Times New Roman" w:hAnsi="Times New Roman" w:cs="Times New Roman"/>
          <w:b/>
        </w:rPr>
        <w:t>6</w:t>
      </w:r>
      <w:r w:rsidR="003758B2" w:rsidRPr="00C228B4">
        <w:rPr>
          <w:rFonts w:ascii="Times New Roman" w:hAnsi="Times New Roman" w:cs="Times New Roman"/>
          <w:b/>
        </w:rPr>
        <w:t>.</w:t>
      </w:r>
      <w:r>
        <w:rPr>
          <w:rFonts w:ascii="Times New Roman" w:hAnsi="Times New Roman" w:cs="Times New Roman"/>
          <w:b/>
        </w:rPr>
        <w:t>1</w:t>
      </w:r>
      <w:r w:rsidR="003900BD">
        <w:rPr>
          <w:rFonts w:ascii="Times New Roman" w:hAnsi="Times New Roman" w:cs="Times New Roman"/>
          <w:b/>
        </w:rPr>
        <w:t>.</w:t>
      </w:r>
      <w:r w:rsidR="003758B2" w:rsidRPr="00C228B4">
        <w:rPr>
          <w:rFonts w:ascii="Times New Roman" w:hAnsi="Times New Roman" w:cs="Times New Roman"/>
          <w:b/>
        </w:rPr>
        <w:t xml:space="preserve"> Структура и содержание выпускной </w:t>
      </w:r>
      <w:r w:rsidR="001240E8">
        <w:rPr>
          <w:rFonts w:ascii="Times New Roman" w:hAnsi="Times New Roman" w:cs="Times New Roman"/>
          <w:b/>
          <w:bCs/>
        </w:rPr>
        <w:t>квалификационной работы (дипломного проекта)</w:t>
      </w:r>
    </w:p>
    <w:p w14:paraId="29554DB3" w14:textId="77777777" w:rsidR="003758B2" w:rsidRPr="00C228B4" w:rsidRDefault="003758B2" w:rsidP="003758B2">
      <w:pPr>
        <w:widowControl/>
        <w:ind w:firstLine="709"/>
        <w:rPr>
          <w:sz w:val="28"/>
          <w:szCs w:val="28"/>
        </w:rPr>
      </w:pPr>
    </w:p>
    <w:p w14:paraId="4892990E" w14:textId="77777777" w:rsidR="003758B2" w:rsidRPr="00C228B4" w:rsidRDefault="00785CCA" w:rsidP="003758B2">
      <w:pPr>
        <w:widowControl/>
        <w:ind w:firstLine="709"/>
        <w:rPr>
          <w:sz w:val="28"/>
          <w:szCs w:val="28"/>
        </w:rPr>
      </w:pPr>
      <w:r>
        <w:rPr>
          <w:sz w:val="28"/>
          <w:szCs w:val="28"/>
        </w:rPr>
        <w:t xml:space="preserve">Выпускная квалификационная работа (ВКР) </w:t>
      </w:r>
      <w:r w:rsidR="003758B2" w:rsidRPr="00C228B4">
        <w:rPr>
          <w:sz w:val="28"/>
          <w:szCs w:val="28"/>
        </w:rPr>
        <w:t xml:space="preserve">выполняется в </w:t>
      </w:r>
      <w:r w:rsidR="003758B2" w:rsidRPr="00E44982">
        <w:rPr>
          <w:sz w:val="28"/>
          <w:szCs w:val="28"/>
          <w:highlight w:val="yellow"/>
        </w:rPr>
        <w:t>форме дипломного проекта</w:t>
      </w:r>
      <w:r w:rsidRPr="00E44982">
        <w:rPr>
          <w:sz w:val="28"/>
          <w:szCs w:val="28"/>
          <w:highlight w:val="yellow"/>
        </w:rPr>
        <w:t xml:space="preserve"> (ДП)</w:t>
      </w:r>
      <w:r w:rsidR="003758B2" w:rsidRPr="00E44982">
        <w:rPr>
          <w:sz w:val="28"/>
          <w:szCs w:val="28"/>
          <w:highlight w:val="yellow"/>
        </w:rPr>
        <w:t>.</w:t>
      </w:r>
    </w:p>
    <w:p w14:paraId="3B067D70" w14:textId="77777777" w:rsidR="003758B2" w:rsidRPr="00C228B4" w:rsidRDefault="003758B2" w:rsidP="003758B2">
      <w:pPr>
        <w:widowControl/>
        <w:ind w:firstLine="709"/>
        <w:rPr>
          <w:sz w:val="28"/>
          <w:szCs w:val="28"/>
        </w:rPr>
      </w:pPr>
      <w:r w:rsidRPr="00C228B4">
        <w:rPr>
          <w:sz w:val="28"/>
          <w:szCs w:val="28"/>
        </w:rPr>
        <w:lastRenderedPageBreak/>
        <w:t>Дипломный проект представляет собой расчетно-пояснительную записку (РПЗ) и графическую часть (ГЧ) (чертежи, гидравлические, пневматические, электрические схемы, диаграммы, графики и т.п.).</w:t>
      </w:r>
    </w:p>
    <w:p w14:paraId="0306F2E1" w14:textId="77777777" w:rsidR="003758B2" w:rsidRPr="00C228B4" w:rsidRDefault="003758B2" w:rsidP="003758B2">
      <w:pPr>
        <w:widowControl/>
        <w:ind w:firstLine="709"/>
        <w:rPr>
          <w:sz w:val="28"/>
          <w:szCs w:val="28"/>
        </w:rPr>
      </w:pPr>
      <w:r w:rsidRPr="00C228B4">
        <w:rPr>
          <w:i/>
          <w:iCs/>
          <w:sz w:val="28"/>
          <w:szCs w:val="28"/>
        </w:rPr>
        <w:t>Структура и содержание дипломного проекта определяются:</w:t>
      </w:r>
    </w:p>
    <w:p w14:paraId="3CA05643" w14:textId="43D228DD" w:rsidR="003758B2" w:rsidRPr="00C228B4" w:rsidRDefault="003758B2" w:rsidP="003758B2">
      <w:pPr>
        <w:widowControl/>
        <w:ind w:firstLine="709"/>
        <w:rPr>
          <w:sz w:val="28"/>
          <w:szCs w:val="28"/>
        </w:rPr>
      </w:pPr>
      <w:r w:rsidRPr="00C228B4">
        <w:rPr>
          <w:sz w:val="28"/>
          <w:szCs w:val="28"/>
        </w:rPr>
        <w:t xml:space="preserve">– </w:t>
      </w:r>
      <w:r w:rsidR="00935261">
        <w:rPr>
          <w:sz w:val="28"/>
          <w:szCs w:val="28"/>
        </w:rPr>
        <w:t>типы задач</w:t>
      </w:r>
      <w:r w:rsidRPr="00C228B4">
        <w:rPr>
          <w:sz w:val="28"/>
          <w:szCs w:val="28"/>
        </w:rPr>
        <w:t xml:space="preserve"> профессиональной деятельности выпускника;</w:t>
      </w:r>
    </w:p>
    <w:p w14:paraId="6E1A2ED7" w14:textId="77777777" w:rsidR="003758B2" w:rsidRPr="00C228B4" w:rsidRDefault="003758B2" w:rsidP="003758B2">
      <w:pPr>
        <w:widowControl/>
        <w:ind w:firstLine="709"/>
        <w:rPr>
          <w:sz w:val="28"/>
          <w:szCs w:val="28"/>
        </w:rPr>
      </w:pPr>
      <w:r w:rsidRPr="00C228B4">
        <w:rPr>
          <w:sz w:val="28"/>
          <w:szCs w:val="28"/>
        </w:rPr>
        <w:t>– утвержденной темой;</w:t>
      </w:r>
    </w:p>
    <w:p w14:paraId="7D83F187" w14:textId="77777777" w:rsidR="003758B2" w:rsidRPr="00C228B4" w:rsidRDefault="003758B2" w:rsidP="003758B2">
      <w:pPr>
        <w:widowControl/>
        <w:ind w:firstLine="709"/>
        <w:rPr>
          <w:sz w:val="28"/>
          <w:szCs w:val="28"/>
        </w:rPr>
      </w:pPr>
      <w:r w:rsidRPr="00C228B4">
        <w:rPr>
          <w:sz w:val="28"/>
          <w:szCs w:val="28"/>
        </w:rPr>
        <w:t>– сформулированными задачами, необходимыми для достижения поставленной цели при раскрытии темы.</w:t>
      </w:r>
    </w:p>
    <w:p w14:paraId="49D5B8F6" w14:textId="77777777" w:rsidR="003758B2" w:rsidRPr="00C228B4" w:rsidRDefault="003758B2" w:rsidP="003758B2">
      <w:pPr>
        <w:widowControl/>
        <w:ind w:firstLine="709"/>
        <w:rPr>
          <w:sz w:val="28"/>
          <w:szCs w:val="28"/>
        </w:rPr>
      </w:pPr>
    </w:p>
    <w:p w14:paraId="27258505" w14:textId="77777777" w:rsidR="00DB5B38" w:rsidRPr="00C228B4" w:rsidRDefault="00DB5B38" w:rsidP="003758B2">
      <w:pPr>
        <w:widowControl/>
        <w:ind w:firstLine="709"/>
        <w:rPr>
          <w:sz w:val="28"/>
          <w:szCs w:val="28"/>
        </w:rPr>
      </w:pPr>
    </w:p>
    <w:p w14:paraId="656CC783" w14:textId="77777777" w:rsidR="00DB5B38" w:rsidRPr="00F52DDF" w:rsidRDefault="0067067A" w:rsidP="00943948">
      <w:pPr>
        <w:pStyle w:val="ConsPlusNormal"/>
        <w:spacing w:line="276" w:lineRule="auto"/>
        <w:jc w:val="center"/>
        <w:rPr>
          <w:rFonts w:ascii="Times New Roman" w:hAnsi="Times New Roman" w:cs="Times New Roman"/>
          <w:b/>
          <w:color w:val="000000" w:themeColor="text1"/>
        </w:rPr>
      </w:pPr>
      <w:r w:rsidRPr="00F52DDF">
        <w:rPr>
          <w:rFonts w:ascii="Times New Roman" w:hAnsi="Times New Roman" w:cs="Times New Roman"/>
          <w:b/>
          <w:color w:val="000000" w:themeColor="text1"/>
        </w:rPr>
        <w:t>6</w:t>
      </w:r>
      <w:r w:rsidR="003758B2" w:rsidRPr="00F52DDF">
        <w:rPr>
          <w:rFonts w:ascii="Times New Roman" w:hAnsi="Times New Roman" w:cs="Times New Roman"/>
          <w:b/>
          <w:color w:val="000000" w:themeColor="text1"/>
        </w:rPr>
        <w:t>.</w:t>
      </w:r>
      <w:r w:rsidRPr="00F52DDF">
        <w:rPr>
          <w:rFonts w:ascii="Times New Roman" w:hAnsi="Times New Roman" w:cs="Times New Roman"/>
          <w:b/>
          <w:color w:val="000000" w:themeColor="text1"/>
        </w:rPr>
        <w:t>1</w:t>
      </w:r>
      <w:r w:rsidR="003758B2" w:rsidRPr="00F52DDF">
        <w:rPr>
          <w:rFonts w:ascii="Times New Roman" w:hAnsi="Times New Roman" w:cs="Times New Roman"/>
          <w:b/>
          <w:color w:val="000000" w:themeColor="text1"/>
        </w:rPr>
        <w:t>.1</w:t>
      </w:r>
      <w:r w:rsidR="003900BD" w:rsidRPr="00F52DDF">
        <w:rPr>
          <w:rFonts w:ascii="Times New Roman" w:hAnsi="Times New Roman" w:cs="Times New Roman"/>
          <w:b/>
          <w:color w:val="000000" w:themeColor="text1"/>
        </w:rPr>
        <w:t>.</w:t>
      </w:r>
      <w:r w:rsidR="003758B2" w:rsidRPr="00F52DDF">
        <w:rPr>
          <w:rFonts w:ascii="Times New Roman" w:hAnsi="Times New Roman" w:cs="Times New Roman"/>
          <w:b/>
          <w:color w:val="000000" w:themeColor="text1"/>
        </w:rPr>
        <w:t xml:space="preserve"> Структура расчетно-пояснительной записки </w:t>
      </w:r>
    </w:p>
    <w:p w14:paraId="192EDD5C" w14:textId="77777777" w:rsidR="00943948" w:rsidRPr="00F52DDF" w:rsidRDefault="00943948" w:rsidP="00943948">
      <w:pPr>
        <w:pStyle w:val="ConsPlusNormal"/>
        <w:spacing w:line="276" w:lineRule="auto"/>
        <w:jc w:val="center"/>
        <w:rPr>
          <w:rFonts w:ascii="Times New Roman" w:hAnsi="Times New Roman" w:cs="Times New Roman"/>
          <w:b/>
          <w:color w:val="000000" w:themeColor="text1"/>
        </w:rPr>
      </w:pPr>
      <w:r w:rsidRPr="00F52DDF">
        <w:rPr>
          <w:rFonts w:ascii="Times New Roman" w:hAnsi="Times New Roman" w:cs="Times New Roman"/>
          <w:b/>
          <w:bCs/>
          <w:color w:val="000000" w:themeColor="text1"/>
        </w:rPr>
        <w:t>дипломного проекта</w:t>
      </w:r>
    </w:p>
    <w:p w14:paraId="35EED40F" w14:textId="77777777" w:rsidR="003758B2" w:rsidRPr="00F52DDF" w:rsidRDefault="003758B2" w:rsidP="003758B2">
      <w:pPr>
        <w:widowControl/>
        <w:ind w:firstLine="709"/>
        <w:jc w:val="center"/>
        <w:rPr>
          <w:b/>
          <w:color w:val="000000" w:themeColor="text1"/>
          <w:sz w:val="28"/>
          <w:szCs w:val="28"/>
        </w:rPr>
      </w:pPr>
    </w:p>
    <w:p w14:paraId="264A21C9"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Объем расчетно-пояснительной записки составляет от </w:t>
      </w:r>
      <w:r w:rsidR="001425E4" w:rsidRPr="00F52DDF">
        <w:rPr>
          <w:color w:val="000000" w:themeColor="text1"/>
          <w:sz w:val="28"/>
          <w:szCs w:val="28"/>
        </w:rPr>
        <w:t>70</w:t>
      </w:r>
      <w:r w:rsidRPr="00F52DDF">
        <w:rPr>
          <w:color w:val="000000" w:themeColor="text1"/>
          <w:sz w:val="28"/>
          <w:szCs w:val="28"/>
        </w:rPr>
        <w:t xml:space="preserve"> до </w:t>
      </w:r>
      <w:r w:rsidR="00785CCA" w:rsidRPr="00F52DDF">
        <w:rPr>
          <w:color w:val="000000" w:themeColor="text1"/>
          <w:sz w:val="28"/>
          <w:szCs w:val="28"/>
        </w:rPr>
        <w:t>1</w:t>
      </w:r>
      <w:r w:rsidR="001425E4" w:rsidRPr="00F52DDF">
        <w:rPr>
          <w:color w:val="000000" w:themeColor="text1"/>
          <w:sz w:val="28"/>
          <w:szCs w:val="28"/>
        </w:rPr>
        <w:t>10</w:t>
      </w:r>
      <w:r w:rsidRPr="00F52DDF">
        <w:rPr>
          <w:color w:val="000000" w:themeColor="text1"/>
          <w:sz w:val="28"/>
          <w:szCs w:val="28"/>
        </w:rPr>
        <w:t xml:space="preserve"> страниц машинописного текста, включая таблицы и рисунки, выполненного с использованием персонального компьютера на листах формата А4 и включает в себя:</w:t>
      </w:r>
    </w:p>
    <w:p w14:paraId="04FEE9C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титульный лист;</w:t>
      </w:r>
    </w:p>
    <w:p w14:paraId="425BFF6A"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задание;</w:t>
      </w:r>
    </w:p>
    <w:p w14:paraId="5E626A3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реферат;</w:t>
      </w:r>
    </w:p>
    <w:p w14:paraId="0091784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введение;</w:t>
      </w:r>
    </w:p>
    <w:p w14:paraId="67BF18E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w:t>
      </w:r>
      <w:r w:rsidR="00AF639B" w:rsidRPr="00F52DDF">
        <w:rPr>
          <w:color w:val="000000" w:themeColor="text1"/>
          <w:sz w:val="28"/>
          <w:szCs w:val="28"/>
        </w:rPr>
        <w:t>производственно-</w:t>
      </w:r>
      <w:r w:rsidR="00553BFF" w:rsidRPr="00F52DDF">
        <w:rPr>
          <w:color w:val="000000" w:themeColor="text1"/>
          <w:sz w:val="28"/>
          <w:szCs w:val="28"/>
        </w:rPr>
        <w:t>технологический</w:t>
      </w:r>
      <w:r w:rsidRPr="00F52DDF">
        <w:rPr>
          <w:color w:val="000000" w:themeColor="text1"/>
          <w:sz w:val="28"/>
          <w:szCs w:val="28"/>
        </w:rPr>
        <w:t xml:space="preserve"> раздел;</w:t>
      </w:r>
    </w:p>
    <w:p w14:paraId="292B0DBE"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w:t>
      </w:r>
      <w:r w:rsidR="00AF639B" w:rsidRPr="00F52DDF">
        <w:rPr>
          <w:color w:val="000000" w:themeColor="text1"/>
          <w:sz w:val="28"/>
          <w:szCs w:val="28"/>
        </w:rPr>
        <w:t>проектно-</w:t>
      </w:r>
      <w:r w:rsidR="00553BFF" w:rsidRPr="00F52DDF">
        <w:rPr>
          <w:color w:val="000000" w:themeColor="text1"/>
          <w:sz w:val="28"/>
          <w:szCs w:val="28"/>
        </w:rPr>
        <w:t>конструкторский</w:t>
      </w:r>
      <w:r w:rsidRPr="00F52DDF">
        <w:rPr>
          <w:color w:val="000000" w:themeColor="text1"/>
          <w:sz w:val="28"/>
          <w:szCs w:val="28"/>
        </w:rPr>
        <w:t xml:space="preserve"> раздел;</w:t>
      </w:r>
    </w:p>
    <w:p w14:paraId="73BAFD53"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раздел по охране труда и природы;</w:t>
      </w:r>
    </w:p>
    <w:p w14:paraId="6795480B"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w:t>
      </w:r>
      <w:r w:rsidR="00AF639B" w:rsidRPr="00F52DDF">
        <w:rPr>
          <w:color w:val="000000" w:themeColor="text1"/>
          <w:sz w:val="28"/>
          <w:szCs w:val="28"/>
        </w:rPr>
        <w:t>организационно-управленческий</w:t>
      </w:r>
      <w:r w:rsidRPr="00F52DDF">
        <w:rPr>
          <w:color w:val="000000" w:themeColor="text1"/>
          <w:sz w:val="28"/>
          <w:szCs w:val="28"/>
        </w:rPr>
        <w:t xml:space="preserve"> </w:t>
      </w:r>
      <w:r w:rsidR="00785CCA" w:rsidRPr="00F52DDF">
        <w:rPr>
          <w:color w:val="000000" w:themeColor="text1"/>
          <w:sz w:val="28"/>
          <w:szCs w:val="28"/>
        </w:rPr>
        <w:t>раздел</w:t>
      </w:r>
      <w:r w:rsidRPr="00F52DDF">
        <w:rPr>
          <w:color w:val="000000" w:themeColor="text1"/>
          <w:sz w:val="28"/>
          <w:szCs w:val="28"/>
        </w:rPr>
        <w:t>;</w:t>
      </w:r>
    </w:p>
    <w:p w14:paraId="64F9C79A"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заключение;</w:t>
      </w:r>
    </w:p>
    <w:p w14:paraId="5D6B5794"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список использованных библиографических источников;</w:t>
      </w:r>
    </w:p>
    <w:p w14:paraId="7A0BB389"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содержание;</w:t>
      </w:r>
    </w:p>
    <w:p w14:paraId="2DF388C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приложения.</w:t>
      </w:r>
    </w:p>
    <w:p w14:paraId="72D222DC" w14:textId="77777777" w:rsidR="003758B2" w:rsidRPr="00F52DDF" w:rsidRDefault="003758B2" w:rsidP="003758B2">
      <w:pPr>
        <w:widowControl/>
        <w:ind w:firstLine="567"/>
        <w:rPr>
          <w:color w:val="000000" w:themeColor="text1"/>
          <w:sz w:val="28"/>
          <w:szCs w:val="28"/>
        </w:rPr>
      </w:pPr>
      <w:r w:rsidRPr="00F52DDF">
        <w:rPr>
          <w:b/>
          <w:iCs/>
          <w:color w:val="000000" w:themeColor="text1"/>
          <w:sz w:val="28"/>
          <w:szCs w:val="28"/>
        </w:rPr>
        <w:t>Титульный лист</w:t>
      </w:r>
      <w:r w:rsidRPr="00F52DDF">
        <w:rPr>
          <w:rFonts w:cs="Arial"/>
          <w:color w:val="000000" w:themeColor="text1"/>
          <w:sz w:val="28"/>
          <w:szCs w:val="28"/>
        </w:rPr>
        <w:t xml:space="preserve">. </w:t>
      </w:r>
      <w:r w:rsidRPr="00F52DDF">
        <w:rPr>
          <w:color w:val="000000" w:themeColor="text1"/>
          <w:sz w:val="28"/>
          <w:szCs w:val="28"/>
        </w:rPr>
        <w:t xml:space="preserve">Является первым листом РПЗ и представляет собой готовый бланк, заполненный студентом (Форма титульного листа приведена в </w:t>
      </w:r>
      <w:r w:rsidRPr="00F52DDF">
        <w:rPr>
          <w:b/>
          <w:color w:val="000000" w:themeColor="text1"/>
          <w:sz w:val="28"/>
          <w:szCs w:val="28"/>
        </w:rPr>
        <w:t>Приложении 2</w:t>
      </w:r>
      <w:r w:rsidRPr="00F52DDF">
        <w:rPr>
          <w:color w:val="000000" w:themeColor="text1"/>
          <w:sz w:val="28"/>
          <w:szCs w:val="28"/>
        </w:rPr>
        <w:t>).</w:t>
      </w:r>
    </w:p>
    <w:p w14:paraId="02904E75" w14:textId="77777777" w:rsidR="003758B2" w:rsidRPr="00F52DDF" w:rsidRDefault="003758B2" w:rsidP="003758B2">
      <w:pPr>
        <w:widowControl/>
        <w:ind w:firstLine="567"/>
        <w:rPr>
          <w:color w:val="000000" w:themeColor="text1"/>
          <w:sz w:val="28"/>
          <w:szCs w:val="28"/>
        </w:rPr>
      </w:pPr>
      <w:r w:rsidRPr="00F52DDF">
        <w:rPr>
          <w:b/>
          <w:iCs/>
          <w:color w:val="000000" w:themeColor="text1"/>
          <w:sz w:val="28"/>
          <w:szCs w:val="28"/>
        </w:rPr>
        <w:t>Задание на дипломный проект</w:t>
      </w:r>
      <w:r w:rsidRPr="00F52DDF">
        <w:rPr>
          <w:rStyle w:val="apple-converted-space"/>
          <w:color w:val="000000" w:themeColor="text1"/>
          <w:sz w:val="28"/>
          <w:szCs w:val="28"/>
        </w:rPr>
        <w:t xml:space="preserve"> </w:t>
      </w:r>
      <w:r w:rsidRPr="00F52DDF">
        <w:rPr>
          <w:color w:val="000000" w:themeColor="text1"/>
          <w:sz w:val="28"/>
          <w:szCs w:val="28"/>
        </w:rPr>
        <w:t>–</w:t>
      </w:r>
      <w:r w:rsidRPr="00F52DDF">
        <w:rPr>
          <w:rStyle w:val="apple-converted-space"/>
          <w:color w:val="000000" w:themeColor="text1"/>
          <w:sz w:val="28"/>
          <w:szCs w:val="28"/>
        </w:rPr>
        <w:t xml:space="preserve"> </w:t>
      </w:r>
      <w:r w:rsidRPr="00F52DDF">
        <w:rPr>
          <w:color w:val="000000" w:themeColor="text1"/>
          <w:sz w:val="28"/>
          <w:szCs w:val="28"/>
        </w:rPr>
        <w:t xml:space="preserve">официальный документ, утвержденный руководителем ОПОП по направлению подготовки, определяет содержание, объем, сроки выполнения отдельных этапов и всего дипломного проекта в целом и выдается студенту руководителем дипломного проекта после утверждения темы ВКР приказом ректора по университету (Форма листа с заданием приведена в </w:t>
      </w:r>
      <w:r w:rsidRPr="00F52DDF">
        <w:rPr>
          <w:b/>
          <w:color w:val="000000" w:themeColor="text1"/>
          <w:sz w:val="28"/>
          <w:szCs w:val="28"/>
        </w:rPr>
        <w:t>Приложении 2</w:t>
      </w:r>
      <w:r w:rsidRPr="00F52DDF">
        <w:rPr>
          <w:color w:val="000000" w:themeColor="text1"/>
          <w:sz w:val="28"/>
          <w:szCs w:val="28"/>
        </w:rPr>
        <w:t>).</w:t>
      </w:r>
    </w:p>
    <w:p w14:paraId="751E8DC8" w14:textId="77777777" w:rsidR="003758B2" w:rsidRPr="00F52DDF" w:rsidRDefault="003758B2" w:rsidP="003758B2">
      <w:pPr>
        <w:widowControl/>
        <w:ind w:firstLine="567"/>
        <w:rPr>
          <w:color w:val="000000" w:themeColor="text1"/>
          <w:sz w:val="28"/>
          <w:szCs w:val="28"/>
        </w:rPr>
      </w:pPr>
      <w:r w:rsidRPr="00F52DDF">
        <w:rPr>
          <w:color w:val="000000" w:themeColor="text1"/>
          <w:sz w:val="28"/>
          <w:szCs w:val="28"/>
        </w:rPr>
        <w:t>В случае необходимости по итогам преддипломной практики допускаются изменения исходных данных в задании на дипломный проект. После этого новое задание, заново оформленное, повторно утверждается заведующим кафедрой и руководителем ОПОП.</w:t>
      </w:r>
    </w:p>
    <w:p w14:paraId="3032231A"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lastRenderedPageBreak/>
        <w:t>Реферат.</w:t>
      </w:r>
      <w:r w:rsidRPr="00F52DDF">
        <w:rPr>
          <w:color w:val="000000" w:themeColor="text1"/>
          <w:sz w:val="28"/>
          <w:szCs w:val="28"/>
        </w:rPr>
        <w:t xml:space="preserve"> Представляет собой сокращенное изложение существа проекта (работы) и выполняется по ГОСТ 7.9–95 (ИСО 214-76). Реферат должен содержать:</w:t>
      </w:r>
    </w:p>
    <w:p w14:paraId="0E796727"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сведения об объеме РПЗ, количестве иллюстраций, таблиц, приложений, количестве использованных источников, количестве листов графической части;</w:t>
      </w:r>
    </w:p>
    <w:p w14:paraId="6276FA50"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перечень ключевых слов (от 5 до 15 слов или словосочетаний из текста РПЗ, которые в наибольшей мере характеризуют содержание ВКР) в именительном падеже, написанных прописными буквами в строку через запятые;</w:t>
      </w:r>
    </w:p>
    <w:p w14:paraId="096DC348" w14:textId="77777777" w:rsidR="003758B2" w:rsidRPr="00F52DDF" w:rsidRDefault="003758B2" w:rsidP="003758B2">
      <w:pPr>
        <w:widowControl/>
        <w:ind w:firstLine="709"/>
        <w:rPr>
          <w:color w:val="000000" w:themeColor="text1"/>
          <w:sz w:val="28"/>
          <w:szCs w:val="28"/>
        </w:rPr>
      </w:pPr>
      <w:r w:rsidRPr="00F52DDF">
        <w:rPr>
          <w:i/>
          <w:color w:val="000000" w:themeColor="text1"/>
          <w:sz w:val="28"/>
          <w:szCs w:val="28"/>
        </w:rPr>
        <w:t>Текст реферата</w:t>
      </w:r>
      <w:r w:rsidRPr="00F52DDF">
        <w:rPr>
          <w:color w:val="000000" w:themeColor="text1"/>
          <w:sz w:val="28"/>
          <w:szCs w:val="28"/>
        </w:rPr>
        <w:t xml:space="preserve">. В тексте реферата должны быть отражены объект исследования, цель, методика и конкретные результаты работы, заключение, области возможного применения результатов работы. Оптимальный объем текста реферата – не более 2000 знаков. </w:t>
      </w:r>
    </w:p>
    <w:p w14:paraId="52E94A11"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Введение.</w:t>
      </w:r>
      <w:r w:rsidRPr="00F52DDF">
        <w:rPr>
          <w:color w:val="000000" w:themeColor="text1"/>
          <w:sz w:val="28"/>
          <w:szCs w:val="28"/>
        </w:rPr>
        <w:t xml:space="preserve"> Дается оценка современного состояния решаемой в проекте научно-технической проблемы, обосновывается актуальность и новизна темы, формулируется цель ВКР (проекта). Рекомендуемый объем введения – 2…3 страницы.</w:t>
      </w:r>
    </w:p>
    <w:p w14:paraId="5ACB4EC2" w14:textId="77777777" w:rsidR="003758B2" w:rsidRPr="00F52DDF" w:rsidRDefault="00F37C61" w:rsidP="003758B2">
      <w:pPr>
        <w:widowControl/>
        <w:ind w:firstLine="709"/>
        <w:rPr>
          <w:b/>
          <w:color w:val="000000" w:themeColor="text1"/>
          <w:sz w:val="28"/>
          <w:szCs w:val="28"/>
        </w:rPr>
      </w:pPr>
      <w:r w:rsidRPr="00F52DDF">
        <w:rPr>
          <w:b/>
          <w:color w:val="000000" w:themeColor="text1"/>
          <w:sz w:val="28"/>
          <w:szCs w:val="28"/>
        </w:rPr>
        <w:t>Производственно-т</w:t>
      </w:r>
      <w:r w:rsidR="00785CCA" w:rsidRPr="00F52DDF">
        <w:rPr>
          <w:b/>
          <w:color w:val="000000" w:themeColor="text1"/>
          <w:sz w:val="28"/>
          <w:szCs w:val="28"/>
        </w:rPr>
        <w:t>ехнологический</w:t>
      </w:r>
      <w:r w:rsidR="003758B2" w:rsidRPr="00F52DDF">
        <w:rPr>
          <w:b/>
          <w:color w:val="000000" w:themeColor="text1"/>
          <w:sz w:val="28"/>
          <w:szCs w:val="28"/>
        </w:rPr>
        <w:t xml:space="preserve"> раздел.</w:t>
      </w:r>
    </w:p>
    <w:p w14:paraId="68796660" w14:textId="0477E85D" w:rsidR="00935261" w:rsidRPr="00F52DDF" w:rsidRDefault="00935261" w:rsidP="00935261">
      <w:pPr>
        <w:widowControl/>
        <w:ind w:firstLine="709"/>
        <w:rPr>
          <w:b/>
          <w:color w:val="000000" w:themeColor="text1"/>
          <w:sz w:val="28"/>
          <w:szCs w:val="28"/>
        </w:rPr>
      </w:pPr>
      <w:r w:rsidRPr="00F52DDF">
        <w:rPr>
          <w:color w:val="000000" w:themeColor="text1"/>
          <w:sz w:val="28"/>
          <w:szCs w:val="28"/>
        </w:rPr>
        <w:t>Может</w:t>
      </w:r>
      <w:r w:rsidR="00D8237D" w:rsidRPr="00F52DDF">
        <w:rPr>
          <w:color w:val="000000" w:themeColor="text1"/>
          <w:sz w:val="28"/>
          <w:szCs w:val="28"/>
        </w:rPr>
        <w:t xml:space="preserve"> включать р</w:t>
      </w:r>
      <w:r w:rsidR="00D8237D" w:rsidRPr="00F52DDF">
        <w:rPr>
          <w:color w:val="000000" w:themeColor="text1"/>
          <w:spacing w:val="-4"/>
          <w:sz w:val="28"/>
          <w:szCs w:val="28"/>
        </w:rPr>
        <w:t>асчет годовой программы ремонтно-обслуживающих воздействий</w:t>
      </w:r>
      <w:r w:rsidR="00D8237D" w:rsidRPr="00F52DDF">
        <w:rPr>
          <w:color w:val="000000" w:themeColor="text1"/>
          <w:sz w:val="28"/>
          <w:szCs w:val="28"/>
        </w:rPr>
        <w:t xml:space="preserve"> (РОВ), расчет трудоемкости ремонтно-обслуживающей базы (РОБ), р</w:t>
      </w:r>
      <w:r w:rsidR="00D8237D" w:rsidRPr="00F52DDF">
        <w:rPr>
          <w:color w:val="000000" w:themeColor="text1"/>
          <w:spacing w:val="-4"/>
          <w:sz w:val="28"/>
          <w:szCs w:val="28"/>
        </w:rPr>
        <w:t xml:space="preserve">асчет штата инженерно-технической службы (ИТС) и количества и площадей постов </w:t>
      </w:r>
      <w:r w:rsidR="003F58F6" w:rsidRPr="00F52DDF">
        <w:rPr>
          <w:color w:val="000000" w:themeColor="text1"/>
          <w:sz w:val="28"/>
          <w:szCs w:val="28"/>
        </w:rPr>
        <w:t>при техническом обслуживании и ремонте</w:t>
      </w:r>
      <w:r w:rsidR="003F58F6" w:rsidRPr="00F52DDF">
        <w:rPr>
          <w:color w:val="000000" w:themeColor="text1"/>
          <w:spacing w:val="-4"/>
          <w:sz w:val="28"/>
          <w:szCs w:val="28"/>
        </w:rPr>
        <w:t xml:space="preserve"> (</w:t>
      </w:r>
      <w:r w:rsidR="00D8237D" w:rsidRPr="00F52DDF">
        <w:rPr>
          <w:color w:val="000000" w:themeColor="text1"/>
          <w:spacing w:val="-4"/>
          <w:sz w:val="28"/>
          <w:szCs w:val="28"/>
        </w:rPr>
        <w:t>ТО и Р</w:t>
      </w:r>
      <w:r w:rsidR="003F58F6" w:rsidRPr="00F52DDF">
        <w:rPr>
          <w:color w:val="000000" w:themeColor="text1"/>
          <w:spacing w:val="-4"/>
          <w:sz w:val="28"/>
          <w:szCs w:val="28"/>
        </w:rPr>
        <w:t>)</w:t>
      </w:r>
      <w:r w:rsidRPr="00F52DDF">
        <w:rPr>
          <w:color w:val="000000" w:themeColor="text1"/>
          <w:spacing w:val="-4"/>
          <w:sz w:val="28"/>
          <w:szCs w:val="28"/>
        </w:rPr>
        <w:t xml:space="preserve">, </w:t>
      </w:r>
      <w:r w:rsidRPr="00F52DDF">
        <w:rPr>
          <w:color w:val="000000" w:themeColor="text1"/>
          <w:sz w:val="28"/>
          <w:szCs w:val="28"/>
        </w:rPr>
        <w:t>анализ  эффективного использования автомобилей и</w:t>
      </w:r>
      <w:r w:rsidR="003F58F6" w:rsidRPr="00F52DDF">
        <w:rPr>
          <w:color w:val="000000" w:themeColor="text1"/>
          <w:sz w:val="28"/>
          <w:szCs w:val="28"/>
        </w:rPr>
        <w:t>ли</w:t>
      </w:r>
      <w:r w:rsidRPr="00F52DDF">
        <w:rPr>
          <w:color w:val="000000" w:themeColor="text1"/>
          <w:sz w:val="28"/>
          <w:szCs w:val="28"/>
        </w:rPr>
        <w:t xml:space="preserve"> оборудования</w:t>
      </w:r>
      <w:r w:rsidR="003F58F6" w:rsidRPr="00F52DDF">
        <w:rPr>
          <w:color w:val="000000" w:themeColor="text1"/>
          <w:sz w:val="28"/>
          <w:szCs w:val="28"/>
        </w:rPr>
        <w:t xml:space="preserve"> </w:t>
      </w:r>
      <w:r w:rsidR="00C14547" w:rsidRPr="00F52DDF">
        <w:rPr>
          <w:color w:val="000000" w:themeColor="text1"/>
          <w:sz w:val="28"/>
          <w:szCs w:val="28"/>
        </w:rPr>
        <w:t>на участке или зоне ТО и Р</w:t>
      </w:r>
      <w:r w:rsidRPr="00F52DDF">
        <w:rPr>
          <w:color w:val="000000" w:themeColor="text1"/>
          <w:sz w:val="28"/>
          <w:szCs w:val="28"/>
        </w:rPr>
        <w:t xml:space="preserve">, организационные решения использования оборудования и ремонтно-обслуживающей базы при </w:t>
      </w:r>
      <w:r w:rsidR="003F58F6" w:rsidRPr="00F52DDF">
        <w:rPr>
          <w:color w:val="000000" w:themeColor="text1"/>
          <w:spacing w:val="-4"/>
          <w:sz w:val="28"/>
          <w:szCs w:val="28"/>
        </w:rPr>
        <w:t>ТО и Р</w:t>
      </w:r>
      <w:r w:rsidR="003F58F6" w:rsidRPr="00F52DDF">
        <w:rPr>
          <w:color w:val="000000" w:themeColor="text1"/>
          <w:sz w:val="28"/>
          <w:szCs w:val="28"/>
        </w:rPr>
        <w:t xml:space="preserve"> </w:t>
      </w:r>
      <w:r w:rsidRPr="00F52DDF">
        <w:rPr>
          <w:color w:val="000000" w:themeColor="text1"/>
          <w:sz w:val="28"/>
          <w:szCs w:val="28"/>
        </w:rPr>
        <w:t>автомобилей.</w:t>
      </w:r>
    </w:p>
    <w:p w14:paraId="4758462D" w14:textId="11737CA8" w:rsidR="00D8237D" w:rsidRPr="00F52DDF" w:rsidRDefault="00D8237D" w:rsidP="00D8237D">
      <w:pPr>
        <w:ind w:firstLine="851"/>
        <w:rPr>
          <w:color w:val="000000" w:themeColor="text1"/>
          <w:sz w:val="28"/>
          <w:szCs w:val="28"/>
        </w:rPr>
      </w:pPr>
      <w:r w:rsidRPr="00F52DDF">
        <w:rPr>
          <w:b/>
          <w:color w:val="000000" w:themeColor="text1"/>
          <w:sz w:val="28"/>
          <w:szCs w:val="28"/>
        </w:rPr>
        <w:t xml:space="preserve">Раздел </w:t>
      </w:r>
      <w:bookmarkStart w:id="14" w:name="OCRUncertain947"/>
      <w:r w:rsidRPr="00F52DDF">
        <w:rPr>
          <w:color w:val="000000" w:themeColor="text1"/>
          <w:sz w:val="28"/>
          <w:szCs w:val="28"/>
        </w:rPr>
        <w:t>содержит</w:t>
      </w:r>
      <w:bookmarkEnd w:id="14"/>
      <w:r w:rsidRPr="00F52DDF">
        <w:rPr>
          <w:color w:val="000000" w:themeColor="text1"/>
          <w:sz w:val="28"/>
          <w:szCs w:val="28"/>
        </w:rPr>
        <w:t xml:space="preserve"> оп</w:t>
      </w:r>
      <w:bookmarkStart w:id="15" w:name="OCRUncertain948"/>
      <w:r w:rsidRPr="00F52DDF">
        <w:rPr>
          <w:color w:val="000000" w:themeColor="text1"/>
          <w:sz w:val="28"/>
          <w:szCs w:val="28"/>
        </w:rPr>
        <w:t>и</w:t>
      </w:r>
      <w:bookmarkEnd w:id="15"/>
      <w:r w:rsidRPr="00F52DDF">
        <w:rPr>
          <w:color w:val="000000" w:themeColor="text1"/>
          <w:sz w:val="28"/>
          <w:szCs w:val="28"/>
        </w:rPr>
        <w:t>сание предприятия</w:t>
      </w:r>
      <w:r w:rsidR="003F58F6" w:rsidRPr="00F52DDF">
        <w:rPr>
          <w:color w:val="000000" w:themeColor="text1"/>
          <w:sz w:val="28"/>
          <w:szCs w:val="28"/>
        </w:rPr>
        <w:t xml:space="preserve"> или существующие, предлагаемые технологии </w:t>
      </w:r>
      <w:r w:rsidR="003F58F6" w:rsidRPr="00F52DDF">
        <w:rPr>
          <w:color w:val="000000" w:themeColor="text1"/>
          <w:spacing w:val="-4"/>
          <w:sz w:val="28"/>
          <w:szCs w:val="28"/>
        </w:rPr>
        <w:t>ТО и Р</w:t>
      </w:r>
      <w:r w:rsidRPr="00F52DDF">
        <w:rPr>
          <w:color w:val="000000" w:themeColor="text1"/>
          <w:sz w:val="28"/>
          <w:szCs w:val="28"/>
        </w:rPr>
        <w:t xml:space="preserve">: </w:t>
      </w:r>
      <w:bookmarkStart w:id="16" w:name="OCRUncertain954"/>
    </w:p>
    <w:p w14:paraId="2088F5EE" w14:textId="2DDC9136" w:rsidR="00D8237D" w:rsidRPr="00F52DDF" w:rsidRDefault="00D8237D" w:rsidP="00D8237D">
      <w:pPr>
        <w:ind w:firstLine="851"/>
        <w:rPr>
          <w:color w:val="000000" w:themeColor="text1"/>
          <w:sz w:val="28"/>
          <w:szCs w:val="28"/>
        </w:rPr>
      </w:pPr>
      <w:r w:rsidRPr="00F52DDF">
        <w:rPr>
          <w:color w:val="000000" w:themeColor="text1"/>
          <w:sz w:val="28"/>
          <w:szCs w:val="28"/>
        </w:rPr>
        <w:t>– полное название, тип предприятия, ведомственная принадлежность, занимаемая площадь, специализация по выполняемой работе, рассматриваются</w:t>
      </w:r>
      <w:bookmarkEnd w:id="16"/>
      <w:r w:rsidRPr="00F52DDF">
        <w:rPr>
          <w:color w:val="000000" w:themeColor="text1"/>
          <w:sz w:val="28"/>
          <w:szCs w:val="28"/>
        </w:rPr>
        <w:t xml:space="preserve"> </w:t>
      </w:r>
      <w:bookmarkStart w:id="17" w:name="OCRUncertain955"/>
      <w:r w:rsidRPr="00F52DDF">
        <w:rPr>
          <w:color w:val="000000" w:themeColor="text1"/>
          <w:sz w:val="28"/>
          <w:szCs w:val="28"/>
        </w:rPr>
        <w:t>административно-хозяйственное</w:t>
      </w:r>
      <w:bookmarkEnd w:id="17"/>
      <w:r w:rsidRPr="00F52DDF">
        <w:rPr>
          <w:color w:val="000000" w:themeColor="text1"/>
          <w:sz w:val="28"/>
          <w:szCs w:val="28"/>
        </w:rPr>
        <w:t xml:space="preserve"> р</w:t>
      </w:r>
      <w:bookmarkStart w:id="18" w:name="OCRUncertain956"/>
      <w:r w:rsidRPr="00F52DDF">
        <w:rPr>
          <w:color w:val="000000" w:themeColor="text1"/>
          <w:sz w:val="28"/>
          <w:szCs w:val="28"/>
        </w:rPr>
        <w:t>а</w:t>
      </w:r>
      <w:bookmarkEnd w:id="18"/>
      <w:r w:rsidRPr="00F52DDF">
        <w:rPr>
          <w:color w:val="000000" w:themeColor="text1"/>
          <w:sz w:val="28"/>
          <w:szCs w:val="28"/>
        </w:rPr>
        <w:t>сположен</w:t>
      </w:r>
      <w:bookmarkStart w:id="19" w:name="OCRUncertain957"/>
      <w:r w:rsidRPr="00F52DDF">
        <w:rPr>
          <w:color w:val="000000" w:themeColor="text1"/>
          <w:sz w:val="28"/>
          <w:szCs w:val="28"/>
        </w:rPr>
        <w:t>и</w:t>
      </w:r>
      <w:bookmarkEnd w:id="19"/>
      <w:r w:rsidRPr="00F52DDF">
        <w:rPr>
          <w:color w:val="000000" w:themeColor="text1"/>
          <w:sz w:val="28"/>
          <w:szCs w:val="28"/>
        </w:rPr>
        <w:t>е об</w:t>
      </w:r>
      <w:bookmarkStart w:id="20" w:name="OCRUncertain958"/>
      <w:r w:rsidRPr="00F52DDF">
        <w:rPr>
          <w:color w:val="000000" w:themeColor="text1"/>
          <w:sz w:val="28"/>
          <w:szCs w:val="28"/>
        </w:rPr>
        <w:t>ъ</w:t>
      </w:r>
      <w:bookmarkEnd w:id="20"/>
      <w:r w:rsidRPr="00F52DDF">
        <w:rPr>
          <w:color w:val="000000" w:themeColor="text1"/>
          <w:sz w:val="28"/>
          <w:szCs w:val="28"/>
        </w:rPr>
        <w:t>екта</w:t>
      </w:r>
      <w:bookmarkStart w:id="21" w:name="OCRUncertain959"/>
      <w:r w:rsidRPr="00F52DDF">
        <w:rPr>
          <w:color w:val="000000" w:themeColor="text1"/>
          <w:sz w:val="28"/>
          <w:szCs w:val="28"/>
        </w:rPr>
        <w:t>,</w:t>
      </w:r>
      <w:bookmarkEnd w:id="21"/>
      <w:r w:rsidRPr="00F52DDF">
        <w:rPr>
          <w:color w:val="000000" w:themeColor="text1"/>
          <w:sz w:val="28"/>
          <w:szCs w:val="28"/>
        </w:rPr>
        <w:t xml:space="preserve"> материально-техническое </w:t>
      </w:r>
      <w:bookmarkStart w:id="22" w:name="OCRUncertain962"/>
      <w:r w:rsidRPr="00F52DDF">
        <w:rPr>
          <w:color w:val="000000" w:themeColor="text1"/>
          <w:sz w:val="28"/>
          <w:szCs w:val="28"/>
        </w:rPr>
        <w:t>обеспечение,</w:t>
      </w:r>
      <w:bookmarkEnd w:id="22"/>
      <w:r w:rsidRPr="00F52DDF">
        <w:rPr>
          <w:color w:val="000000" w:themeColor="text1"/>
          <w:sz w:val="28"/>
          <w:szCs w:val="28"/>
        </w:rPr>
        <w:t xml:space="preserve"> распорядок рабоче</w:t>
      </w:r>
      <w:bookmarkStart w:id="23" w:name="OCRUncertain963"/>
      <w:r w:rsidRPr="00F52DDF">
        <w:rPr>
          <w:color w:val="000000" w:themeColor="text1"/>
          <w:sz w:val="28"/>
          <w:szCs w:val="28"/>
        </w:rPr>
        <w:t>г</w:t>
      </w:r>
      <w:bookmarkEnd w:id="23"/>
      <w:r w:rsidRPr="00F52DDF">
        <w:rPr>
          <w:color w:val="000000" w:themeColor="text1"/>
          <w:sz w:val="28"/>
          <w:szCs w:val="28"/>
        </w:rPr>
        <w:t>о дня, ре</w:t>
      </w:r>
      <w:bookmarkStart w:id="24" w:name="OCRUncertain964"/>
      <w:r w:rsidRPr="00F52DDF">
        <w:rPr>
          <w:color w:val="000000" w:themeColor="text1"/>
          <w:sz w:val="28"/>
          <w:szCs w:val="28"/>
        </w:rPr>
        <w:t>ж</w:t>
      </w:r>
      <w:bookmarkEnd w:id="24"/>
      <w:r w:rsidRPr="00F52DDF">
        <w:rPr>
          <w:color w:val="000000" w:themeColor="text1"/>
          <w:sz w:val="28"/>
          <w:szCs w:val="28"/>
        </w:rPr>
        <w:t>им работы и схема управле</w:t>
      </w:r>
      <w:bookmarkStart w:id="25" w:name="OCRUncertain965"/>
      <w:r w:rsidRPr="00F52DDF">
        <w:rPr>
          <w:color w:val="000000" w:themeColor="text1"/>
          <w:sz w:val="28"/>
          <w:szCs w:val="28"/>
        </w:rPr>
        <w:t>ни</w:t>
      </w:r>
      <w:bookmarkEnd w:id="25"/>
      <w:r w:rsidRPr="00F52DDF">
        <w:rPr>
          <w:color w:val="000000" w:themeColor="text1"/>
          <w:sz w:val="28"/>
          <w:szCs w:val="28"/>
        </w:rPr>
        <w:t>я</w:t>
      </w:r>
      <w:r w:rsidR="00935261" w:rsidRPr="00F52DDF">
        <w:rPr>
          <w:color w:val="000000" w:themeColor="text1"/>
          <w:sz w:val="28"/>
          <w:szCs w:val="28"/>
        </w:rPr>
        <w:t>, организационную структуру</w:t>
      </w:r>
      <w:r w:rsidRPr="00F52DDF">
        <w:rPr>
          <w:color w:val="000000" w:themeColor="text1"/>
          <w:sz w:val="28"/>
          <w:szCs w:val="28"/>
        </w:rPr>
        <w:t>;</w:t>
      </w:r>
    </w:p>
    <w:p w14:paraId="414F6D2C" w14:textId="77777777" w:rsidR="00D8237D" w:rsidRPr="00F52DDF" w:rsidRDefault="00D8237D" w:rsidP="00D8237D">
      <w:pPr>
        <w:ind w:firstLine="851"/>
        <w:rPr>
          <w:color w:val="000000" w:themeColor="text1"/>
          <w:sz w:val="28"/>
          <w:szCs w:val="28"/>
        </w:rPr>
      </w:pPr>
      <w:r w:rsidRPr="00F52DDF">
        <w:rPr>
          <w:color w:val="000000" w:themeColor="text1"/>
          <w:sz w:val="28"/>
          <w:szCs w:val="28"/>
        </w:rPr>
        <w:t>– необходимые для расчета показатели: списочное число автомобилей, режим работы автомобилей;</w:t>
      </w:r>
    </w:p>
    <w:p w14:paraId="1F1C164A" w14:textId="1681F607" w:rsidR="00D8237D" w:rsidRPr="00F52DDF" w:rsidRDefault="00D8237D" w:rsidP="00D8237D">
      <w:pPr>
        <w:ind w:firstLine="851"/>
        <w:rPr>
          <w:color w:val="000000" w:themeColor="text1"/>
          <w:sz w:val="28"/>
          <w:szCs w:val="28"/>
        </w:rPr>
      </w:pPr>
      <w:r w:rsidRPr="00F52DDF">
        <w:rPr>
          <w:color w:val="000000" w:themeColor="text1"/>
          <w:sz w:val="28"/>
          <w:szCs w:val="28"/>
        </w:rPr>
        <w:t xml:space="preserve">– технико-эксплуатационные показатели за отчетный период: коэффициенты технической готовности и выпуска автомобилей, простой в капитальном ремонте, </w:t>
      </w:r>
      <w:proofErr w:type="spellStart"/>
      <w:r w:rsidRPr="00F52DDF">
        <w:rPr>
          <w:color w:val="000000" w:themeColor="text1"/>
          <w:sz w:val="28"/>
          <w:szCs w:val="28"/>
        </w:rPr>
        <w:t>общегодовой</w:t>
      </w:r>
      <w:proofErr w:type="spellEnd"/>
      <w:r w:rsidRPr="00F52DDF">
        <w:rPr>
          <w:color w:val="000000" w:themeColor="text1"/>
          <w:sz w:val="28"/>
          <w:szCs w:val="28"/>
        </w:rPr>
        <w:t xml:space="preserve"> пробег парка автомобилей;</w:t>
      </w:r>
    </w:p>
    <w:p w14:paraId="138FDE8A" w14:textId="77777777" w:rsidR="00D8237D" w:rsidRPr="00F52DDF" w:rsidRDefault="00D8237D" w:rsidP="00D8237D">
      <w:pPr>
        <w:ind w:firstLine="851"/>
        <w:rPr>
          <w:color w:val="000000" w:themeColor="text1"/>
          <w:spacing w:val="-6"/>
          <w:sz w:val="28"/>
          <w:szCs w:val="28"/>
        </w:rPr>
      </w:pPr>
      <w:r w:rsidRPr="00F52DDF">
        <w:rPr>
          <w:color w:val="000000" w:themeColor="text1"/>
          <w:spacing w:val="-6"/>
          <w:sz w:val="28"/>
          <w:szCs w:val="28"/>
        </w:rPr>
        <w:t>– число автомобилей, обслуживаемых станцией технического обслуживания (СТО) в год, и тип станции обслуживания (универсальная или специализированная по определенной модели автомобиля);</w:t>
      </w:r>
    </w:p>
    <w:p w14:paraId="11591CD1" w14:textId="77777777" w:rsidR="00D8237D" w:rsidRPr="00F52DDF" w:rsidRDefault="00D8237D" w:rsidP="00D8237D">
      <w:pPr>
        <w:ind w:firstLine="851"/>
        <w:rPr>
          <w:color w:val="000000" w:themeColor="text1"/>
          <w:sz w:val="28"/>
          <w:szCs w:val="28"/>
        </w:rPr>
      </w:pPr>
      <w:r w:rsidRPr="00F52DDF">
        <w:rPr>
          <w:color w:val="000000" w:themeColor="text1"/>
          <w:sz w:val="28"/>
          <w:szCs w:val="28"/>
        </w:rPr>
        <w:t>– среднегодовой пробег обслуживаемых автомобилей (для городских станций);</w:t>
      </w:r>
    </w:p>
    <w:p w14:paraId="22B338BF" w14:textId="77777777" w:rsidR="00D8237D" w:rsidRPr="00F52DDF" w:rsidRDefault="00D8237D" w:rsidP="00D8237D">
      <w:pPr>
        <w:ind w:firstLine="851"/>
        <w:rPr>
          <w:color w:val="000000" w:themeColor="text1"/>
          <w:sz w:val="28"/>
          <w:szCs w:val="28"/>
        </w:rPr>
      </w:pPr>
      <w:r w:rsidRPr="00F52DDF">
        <w:rPr>
          <w:color w:val="000000" w:themeColor="text1"/>
          <w:sz w:val="28"/>
          <w:szCs w:val="28"/>
        </w:rPr>
        <w:t xml:space="preserve">– число заездов автомобилей на станцию обслуживания в год (для </w:t>
      </w:r>
      <w:r w:rsidRPr="00F52DDF">
        <w:rPr>
          <w:color w:val="000000" w:themeColor="text1"/>
          <w:sz w:val="28"/>
          <w:szCs w:val="28"/>
        </w:rPr>
        <w:lastRenderedPageBreak/>
        <w:t>городских станций) и в сутки (для дорожных станций);</w:t>
      </w:r>
    </w:p>
    <w:p w14:paraId="5094C16A" w14:textId="77777777" w:rsidR="00D8237D" w:rsidRPr="00F52DDF" w:rsidRDefault="00D8237D" w:rsidP="00D8237D">
      <w:pPr>
        <w:ind w:firstLine="851"/>
        <w:rPr>
          <w:color w:val="000000" w:themeColor="text1"/>
          <w:sz w:val="28"/>
          <w:szCs w:val="28"/>
        </w:rPr>
      </w:pPr>
      <w:r w:rsidRPr="00F52DDF">
        <w:rPr>
          <w:color w:val="000000" w:themeColor="text1"/>
          <w:sz w:val="28"/>
          <w:szCs w:val="28"/>
        </w:rPr>
        <w:t>– режим работы станций обслуживания;</w:t>
      </w:r>
    </w:p>
    <w:p w14:paraId="75CCEB07" w14:textId="77777777" w:rsidR="00D8237D" w:rsidRPr="00F52DDF" w:rsidRDefault="00D8237D" w:rsidP="00D8237D">
      <w:pPr>
        <w:ind w:firstLine="851"/>
        <w:rPr>
          <w:color w:val="000000" w:themeColor="text1"/>
          <w:sz w:val="28"/>
          <w:szCs w:val="28"/>
        </w:rPr>
      </w:pPr>
      <w:r w:rsidRPr="00F52DDF">
        <w:rPr>
          <w:color w:val="000000" w:themeColor="text1"/>
          <w:sz w:val="28"/>
          <w:szCs w:val="28"/>
        </w:rPr>
        <w:t>– производственная программа по видам выполняемых работ (только для специализированных станций по видам работ);</w:t>
      </w:r>
    </w:p>
    <w:p w14:paraId="4A6A92A0" w14:textId="77777777" w:rsidR="003F58F6" w:rsidRPr="00F52DDF" w:rsidRDefault="00D8237D" w:rsidP="00D8237D">
      <w:pPr>
        <w:ind w:firstLine="851"/>
        <w:rPr>
          <w:color w:val="000000" w:themeColor="text1"/>
          <w:sz w:val="28"/>
          <w:szCs w:val="28"/>
        </w:rPr>
      </w:pPr>
      <w:r w:rsidRPr="00F52DDF">
        <w:rPr>
          <w:color w:val="000000" w:themeColor="text1"/>
          <w:sz w:val="28"/>
          <w:szCs w:val="28"/>
        </w:rPr>
        <w:t>– число продаваемых автомобилей</w:t>
      </w:r>
      <w:r w:rsidR="003F58F6" w:rsidRPr="00F52DDF">
        <w:rPr>
          <w:color w:val="000000" w:themeColor="text1"/>
          <w:sz w:val="28"/>
          <w:szCs w:val="28"/>
        </w:rPr>
        <w:t>;</w:t>
      </w:r>
    </w:p>
    <w:p w14:paraId="51615E7B" w14:textId="53CB7CEB" w:rsidR="00D8237D" w:rsidRPr="00F52DDF" w:rsidRDefault="003F58F6" w:rsidP="00D8237D">
      <w:pPr>
        <w:ind w:firstLine="851"/>
        <w:rPr>
          <w:color w:val="000000" w:themeColor="text1"/>
          <w:sz w:val="28"/>
          <w:szCs w:val="28"/>
        </w:rPr>
      </w:pPr>
      <w:r w:rsidRPr="00F52DDF">
        <w:rPr>
          <w:color w:val="000000" w:themeColor="text1"/>
          <w:sz w:val="28"/>
          <w:szCs w:val="28"/>
        </w:rPr>
        <w:t xml:space="preserve">– </w:t>
      </w:r>
      <w:r w:rsidR="00C14547" w:rsidRPr="00F52DDF">
        <w:rPr>
          <w:color w:val="000000" w:themeColor="text1"/>
          <w:sz w:val="28"/>
          <w:szCs w:val="28"/>
        </w:rPr>
        <w:t>размещение проектируемых, модернизируемых автомобилей или оборудования в соответствующих зонах и участках ТО и Р</w:t>
      </w:r>
      <w:r w:rsidR="00D8237D" w:rsidRPr="00F52DDF">
        <w:rPr>
          <w:color w:val="000000" w:themeColor="text1"/>
          <w:sz w:val="28"/>
          <w:szCs w:val="28"/>
        </w:rPr>
        <w:t>.</w:t>
      </w:r>
    </w:p>
    <w:p w14:paraId="1F72871A" w14:textId="54A3AA91" w:rsidR="00D8237D" w:rsidRPr="00F52DDF" w:rsidRDefault="00D8237D" w:rsidP="00D8237D">
      <w:pPr>
        <w:ind w:firstLine="851"/>
        <w:rPr>
          <w:color w:val="000000" w:themeColor="text1"/>
          <w:sz w:val="28"/>
          <w:szCs w:val="28"/>
        </w:rPr>
      </w:pPr>
      <w:r w:rsidRPr="00F52DDF">
        <w:rPr>
          <w:color w:val="000000" w:themeColor="text1"/>
          <w:sz w:val="28"/>
          <w:szCs w:val="28"/>
        </w:rPr>
        <w:t>В конце раздела предлагаются мероприятия по улучшению работы предприятия</w:t>
      </w:r>
      <w:r w:rsidR="003F58F6" w:rsidRPr="00F52DDF">
        <w:rPr>
          <w:color w:val="000000" w:themeColor="text1"/>
          <w:sz w:val="28"/>
          <w:szCs w:val="28"/>
        </w:rPr>
        <w:t xml:space="preserve"> или предлагаем</w:t>
      </w:r>
      <w:r w:rsidR="00C14547" w:rsidRPr="00F52DDF">
        <w:rPr>
          <w:color w:val="000000" w:themeColor="text1"/>
          <w:sz w:val="28"/>
          <w:szCs w:val="28"/>
        </w:rPr>
        <w:t>ых</w:t>
      </w:r>
      <w:r w:rsidR="003F58F6" w:rsidRPr="00F52DDF">
        <w:rPr>
          <w:color w:val="000000" w:themeColor="text1"/>
          <w:sz w:val="28"/>
          <w:szCs w:val="28"/>
        </w:rPr>
        <w:t xml:space="preserve"> оборудования, автомобилей на предприятии</w:t>
      </w:r>
      <w:r w:rsidRPr="00F52DDF">
        <w:rPr>
          <w:color w:val="000000" w:themeColor="text1"/>
          <w:sz w:val="28"/>
          <w:szCs w:val="28"/>
        </w:rPr>
        <w:t>.</w:t>
      </w:r>
    </w:p>
    <w:p w14:paraId="07B5B1F0" w14:textId="2A284AD3" w:rsidR="00785CCA" w:rsidRPr="00F52DDF" w:rsidRDefault="00F37C61" w:rsidP="00785CCA">
      <w:pPr>
        <w:widowControl/>
        <w:ind w:firstLine="709"/>
        <w:rPr>
          <w:b/>
          <w:color w:val="000000" w:themeColor="text1"/>
          <w:sz w:val="28"/>
          <w:szCs w:val="28"/>
        </w:rPr>
      </w:pPr>
      <w:r w:rsidRPr="00F52DDF">
        <w:rPr>
          <w:b/>
          <w:color w:val="000000" w:themeColor="text1"/>
          <w:sz w:val="28"/>
          <w:szCs w:val="28"/>
        </w:rPr>
        <w:t>Проектно-к</w:t>
      </w:r>
      <w:r w:rsidR="00785CCA" w:rsidRPr="00F52DDF">
        <w:rPr>
          <w:b/>
          <w:color w:val="000000" w:themeColor="text1"/>
          <w:sz w:val="28"/>
          <w:szCs w:val="28"/>
        </w:rPr>
        <w:t>онструкторский</w:t>
      </w:r>
      <w:r w:rsidR="003758B2" w:rsidRPr="00F52DDF">
        <w:rPr>
          <w:b/>
          <w:color w:val="000000" w:themeColor="text1"/>
          <w:sz w:val="28"/>
          <w:szCs w:val="28"/>
        </w:rPr>
        <w:t xml:space="preserve"> раздел</w:t>
      </w:r>
      <w:r w:rsidR="00AB6C30" w:rsidRPr="00F52DDF">
        <w:rPr>
          <w:b/>
          <w:color w:val="000000" w:themeColor="text1"/>
          <w:sz w:val="28"/>
          <w:szCs w:val="28"/>
        </w:rPr>
        <w:t xml:space="preserve"> </w:t>
      </w:r>
      <w:r w:rsidR="00AB6C30" w:rsidRPr="00F52DDF">
        <w:rPr>
          <w:bCs/>
          <w:color w:val="000000" w:themeColor="text1"/>
          <w:sz w:val="28"/>
          <w:szCs w:val="28"/>
        </w:rPr>
        <w:t>д</w:t>
      </w:r>
      <w:r w:rsidR="00785CCA" w:rsidRPr="00F52DDF">
        <w:rPr>
          <w:color w:val="000000" w:themeColor="text1"/>
          <w:sz w:val="28"/>
          <w:szCs w:val="28"/>
        </w:rPr>
        <w:t xml:space="preserve">олжен включать анализ (литературный и(или) патентный обзор) </w:t>
      </w:r>
      <w:r w:rsidR="00731812" w:rsidRPr="00F52DDF">
        <w:rPr>
          <w:color w:val="000000" w:themeColor="text1"/>
          <w:sz w:val="28"/>
          <w:szCs w:val="28"/>
        </w:rPr>
        <w:t xml:space="preserve">технологий, </w:t>
      </w:r>
      <w:r w:rsidR="00785CCA" w:rsidRPr="00F52DDF">
        <w:rPr>
          <w:color w:val="000000" w:themeColor="text1"/>
          <w:sz w:val="28"/>
          <w:szCs w:val="28"/>
        </w:rPr>
        <w:t>технических средств, способов эффективного использования автомобилей и оборудования.</w:t>
      </w:r>
    </w:p>
    <w:p w14:paraId="6077EE38" w14:textId="77777777" w:rsidR="003758B2" w:rsidRPr="00F52DDF" w:rsidRDefault="00785CCA" w:rsidP="003758B2">
      <w:pPr>
        <w:widowControl/>
        <w:ind w:firstLine="709"/>
        <w:rPr>
          <w:color w:val="000000" w:themeColor="text1"/>
          <w:sz w:val="28"/>
          <w:szCs w:val="28"/>
        </w:rPr>
      </w:pPr>
      <w:r w:rsidRPr="00F52DDF">
        <w:rPr>
          <w:color w:val="000000" w:themeColor="text1"/>
          <w:sz w:val="28"/>
          <w:szCs w:val="28"/>
        </w:rPr>
        <w:t xml:space="preserve">Материал </w:t>
      </w:r>
      <w:r w:rsidR="00D8237D" w:rsidRPr="00F52DDF">
        <w:rPr>
          <w:color w:val="000000" w:themeColor="text1"/>
          <w:sz w:val="28"/>
          <w:szCs w:val="28"/>
        </w:rPr>
        <w:t>конструкторского</w:t>
      </w:r>
      <w:r w:rsidRPr="00F52DDF">
        <w:rPr>
          <w:color w:val="000000" w:themeColor="text1"/>
          <w:sz w:val="28"/>
          <w:szCs w:val="28"/>
        </w:rPr>
        <w:t xml:space="preserve"> раздела </w:t>
      </w:r>
      <w:r w:rsidR="00D8237D" w:rsidRPr="00F52DDF">
        <w:rPr>
          <w:color w:val="000000" w:themeColor="text1"/>
          <w:sz w:val="28"/>
          <w:szCs w:val="28"/>
        </w:rPr>
        <w:t>н</w:t>
      </w:r>
      <w:r w:rsidR="003758B2" w:rsidRPr="00F52DDF">
        <w:rPr>
          <w:color w:val="000000" w:themeColor="text1"/>
          <w:sz w:val="28"/>
          <w:szCs w:val="28"/>
        </w:rPr>
        <w:t>аправлен на инженерное решение по модернизации серийных машин и их сборочных единиц, по разработке и проектированию новых машин, устройств, стендов, приспособлений, совершенствование технологий и способов эффективного использования автомобилей и оборудования.</w:t>
      </w:r>
    </w:p>
    <w:p w14:paraId="73FAD6B9" w14:textId="77777777" w:rsidR="003758B2" w:rsidRPr="00F52DDF" w:rsidRDefault="003758B2" w:rsidP="003758B2">
      <w:pPr>
        <w:widowControl/>
        <w:ind w:firstLine="709"/>
        <w:rPr>
          <w:color w:val="000000" w:themeColor="text1"/>
          <w:sz w:val="28"/>
          <w:szCs w:val="28"/>
        </w:rPr>
      </w:pPr>
      <w:r w:rsidRPr="00F52DDF">
        <w:rPr>
          <w:i/>
          <w:color w:val="000000" w:themeColor="text1"/>
          <w:sz w:val="28"/>
          <w:szCs w:val="28"/>
        </w:rPr>
        <w:t>Примерное содержание раздела</w:t>
      </w:r>
      <w:r w:rsidRPr="00F52DDF">
        <w:rPr>
          <w:color w:val="000000" w:themeColor="text1"/>
          <w:sz w:val="28"/>
          <w:szCs w:val="28"/>
        </w:rPr>
        <w:t xml:space="preserve">: </w:t>
      </w:r>
    </w:p>
    <w:p w14:paraId="790C6520"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разработка эксплуатационных, технологических и других требований к конструкции автомобиля и(или) оборудования;</w:t>
      </w:r>
    </w:p>
    <w:p w14:paraId="6B906872"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 обоснование особенностей конструкции предлагаемого варианта автомобиля и(или) устройства, описание работы, правил монтажа и эксплуатации;</w:t>
      </w:r>
    </w:p>
    <w:p w14:paraId="1E03C5F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 кинематические</w:t>
      </w:r>
      <w:r w:rsidR="00785CCA" w:rsidRPr="00F52DDF">
        <w:rPr>
          <w:color w:val="000000" w:themeColor="text1"/>
          <w:sz w:val="28"/>
          <w:szCs w:val="28"/>
        </w:rPr>
        <w:t>, динамические</w:t>
      </w:r>
      <w:r w:rsidRPr="00F52DDF">
        <w:rPr>
          <w:color w:val="000000" w:themeColor="text1"/>
          <w:sz w:val="28"/>
          <w:szCs w:val="28"/>
        </w:rPr>
        <w:t xml:space="preserve"> расчеты, определение основных </w:t>
      </w:r>
      <w:proofErr w:type="spellStart"/>
      <w:r w:rsidRPr="00F52DDF">
        <w:rPr>
          <w:color w:val="000000" w:themeColor="text1"/>
          <w:sz w:val="28"/>
          <w:szCs w:val="28"/>
        </w:rPr>
        <w:t>конст</w:t>
      </w:r>
      <w:r w:rsidR="00D8237D" w:rsidRPr="00F52DDF">
        <w:rPr>
          <w:color w:val="000000" w:themeColor="text1"/>
          <w:sz w:val="28"/>
          <w:szCs w:val="28"/>
        </w:rPr>
        <w:t>р</w:t>
      </w:r>
      <w:r w:rsidRPr="00F52DDF">
        <w:rPr>
          <w:color w:val="000000" w:themeColor="text1"/>
          <w:sz w:val="28"/>
          <w:szCs w:val="28"/>
        </w:rPr>
        <w:t>укивно</w:t>
      </w:r>
      <w:proofErr w:type="spellEnd"/>
      <w:r w:rsidRPr="00F52DDF">
        <w:rPr>
          <w:color w:val="000000" w:themeColor="text1"/>
          <w:sz w:val="28"/>
          <w:szCs w:val="28"/>
        </w:rPr>
        <w:t xml:space="preserve">-технологических параметров автомобиля и(или) устройства, </w:t>
      </w:r>
      <w:proofErr w:type="spellStart"/>
      <w:r w:rsidRPr="00F52DDF">
        <w:rPr>
          <w:color w:val="000000" w:themeColor="text1"/>
          <w:sz w:val="28"/>
          <w:szCs w:val="28"/>
        </w:rPr>
        <w:t>точностных</w:t>
      </w:r>
      <w:proofErr w:type="spellEnd"/>
      <w:r w:rsidRPr="00F52DDF">
        <w:rPr>
          <w:color w:val="000000" w:themeColor="text1"/>
          <w:sz w:val="28"/>
          <w:szCs w:val="28"/>
        </w:rPr>
        <w:t xml:space="preserve"> параметров для двух-трех основных соединений, расчет элементов операционно-технологических карт, расчет элементов систем электрификации и автоматизации авторемонтного производства;</w:t>
      </w:r>
    </w:p>
    <w:p w14:paraId="11CD7104"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 - прочностные расчеты для элементов устройства, испытывающих нагрузки. Для остальных элементов приводятся необходимые обоснования исходя из условий </w:t>
      </w:r>
      <w:proofErr w:type="spellStart"/>
      <w:r w:rsidRPr="00F52DDF">
        <w:rPr>
          <w:color w:val="000000" w:themeColor="text1"/>
          <w:sz w:val="28"/>
          <w:szCs w:val="28"/>
        </w:rPr>
        <w:t>равнопрочности</w:t>
      </w:r>
      <w:proofErr w:type="spellEnd"/>
      <w:r w:rsidRPr="00F52DDF">
        <w:rPr>
          <w:color w:val="000000" w:themeColor="text1"/>
          <w:sz w:val="28"/>
          <w:szCs w:val="28"/>
        </w:rPr>
        <w:t xml:space="preserve">, обеспечения необходимой жесткости, износоустойчивости и пр. </w:t>
      </w:r>
    </w:p>
    <w:p w14:paraId="11755E5A" w14:textId="77777777" w:rsidR="00E67477" w:rsidRPr="00F52DDF" w:rsidRDefault="00E67477" w:rsidP="00E67477">
      <w:pPr>
        <w:widowControl/>
        <w:ind w:firstLine="709"/>
        <w:rPr>
          <w:color w:val="000000" w:themeColor="text1"/>
          <w:sz w:val="28"/>
          <w:szCs w:val="28"/>
        </w:rPr>
      </w:pPr>
      <w:r w:rsidRPr="00F52DDF">
        <w:rPr>
          <w:color w:val="000000" w:themeColor="text1"/>
          <w:sz w:val="28"/>
          <w:szCs w:val="28"/>
        </w:rPr>
        <w:t xml:space="preserve">- анализ дефектов детали и обоснование маршрутов восстановления </w:t>
      </w:r>
    </w:p>
    <w:p w14:paraId="5EB16980" w14:textId="77777777" w:rsidR="00E67477" w:rsidRPr="00F52DDF" w:rsidRDefault="00E67477" w:rsidP="00E67477">
      <w:pPr>
        <w:widowControl/>
        <w:ind w:firstLine="709"/>
        <w:rPr>
          <w:color w:val="000000" w:themeColor="text1"/>
          <w:sz w:val="28"/>
          <w:szCs w:val="28"/>
        </w:rPr>
      </w:pPr>
      <w:r w:rsidRPr="00F52DDF">
        <w:rPr>
          <w:color w:val="000000" w:themeColor="text1"/>
          <w:sz w:val="28"/>
          <w:szCs w:val="28"/>
        </w:rPr>
        <w:t>- анализ возможных способов восстановления или упрочнения деталей, способов очистки, обкатки узлов или агрегатов и др.</w:t>
      </w:r>
    </w:p>
    <w:p w14:paraId="5729464A" w14:textId="77777777" w:rsidR="00E67477" w:rsidRPr="00F52DDF" w:rsidRDefault="00E67477" w:rsidP="00E67477">
      <w:pPr>
        <w:widowControl/>
        <w:ind w:firstLine="709"/>
        <w:rPr>
          <w:color w:val="000000" w:themeColor="text1"/>
          <w:sz w:val="28"/>
          <w:szCs w:val="28"/>
        </w:rPr>
      </w:pPr>
      <w:r w:rsidRPr="00F52DDF">
        <w:rPr>
          <w:color w:val="000000" w:themeColor="text1"/>
          <w:sz w:val="28"/>
          <w:szCs w:val="28"/>
        </w:rPr>
        <w:t>- расчет технологического процесса ремонта машин (узла, агрегата) или восстановления детали.</w:t>
      </w:r>
    </w:p>
    <w:p w14:paraId="657A693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Для автомобильных двигателей выполняется энергетический (тепловой) расчет и(или) – тягово-динамический расчет.</w:t>
      </w:r>
    </w:p>
    <w:p w14:paraId="24231EC6" w14:textId="77777777" w:rsidR="003758B2" w:rsidRPr="00F52DDF" w:rsidRDefault="003758B2" w:rsidP="00D3496B">
      <w:pPr>
        <w:pStyle w:val="ConsPlusNormal"/>
        <w:spacing w:line="276" w:lineRule="auto"/>
        <w:jc w:val="both"/>
        <w:rPr>
          <w:rFonts w:ascii="Times New Roman" w:hAnsi="Times New Roman" w:cs="Times New Roman"/>
          <w:color w:val="000000" w:themeColor="text1"/>
        </w:rPr>
      </w:pPr>
      <w:r w:rsidRPr="00F52DDF">
        <w:rPr>
          <w:rFonts w:ascii="Times New Roman" w:hAnsi="Times New Roman" w:cs="Times New Roman"/>
          <w:b/>
          <w:color w:val="000000" w:themeColor="text1"/>
        </w:rPr>
        <w:t>Раздел по охране труда и природы</w:t>
      </w:r>
      <w:r w:rsidRPr="00F52DDF">
        <w:rPr>
          <w:rFonts w:ascii="Times New Roman" w:hAnsi="Times New Roman" w:cs="Times New Roman"/>
          <w:color w:val="000000" w:themeColor="text1"/>
        </w:rPr>
        <w:t xml:space="preserve">. В разделе разрабатываются мероприятия и предложения по организации безопасной работы предлагаемой технологии, технических средств и способов эффективного использования автомобилей и(или) </w:t>
      </w:r>
      <w:r w:rsidRPr="00F52DDF">
        <w:rPr>
          <w:rFonts w:ascii="Times New Roman" w:hAnsi="Times New Roman" w:cs="Times New Roman"/>
          <w:color w:val="000000" w:themeColor="text1"/>
        </w:rPr>
        <w:lastRenderedPageBreak/>
        <w:t xml:space="preserve">оборудования, по улучшению условий труда на проектируемом объекте. Раздел включает анализ состояния охраны труда, противопожарных и санитарных условий на авторемонтном предприятии, содержит необходимые санитарно-гигиенические расчеты, предложения по улучшению охраны труда. Мероприятия по улучшению безопасности жизнедеятельности могут быть иллюстрированы. В разделе должны быть изложены правила безопасной эксплуатации наиболее сложных механизмов, оборудования (энергоустановок, грузоподъемных машин, котлов и т.п.), указаны необходимые средства пожаротушения, оказания первой помощи и места их хранения, приведена информация по </w:t>
      </w:r>
      <w:proofErr w:type="spellStart"/>
      <w:r w:rsidRPr="00F52DDF">
        <w:rPr>
          <w:rFonts w:ascii="Times New Roman" w:hAnsi="Times New Roman" w:cs="Times New Roman"/>
          <w:color w:val="000000" w:themeColor="text1"/>
        </w:rPr>
        <w:t>молниезащитным</w:t>
      </w:r>
      <w:proofErr w:type="spellEnd"/>
      <w:r w:rsidRPr="00F52DDF">
        <w:rPr>
          <w:rFonts w:ascii="Times New Roman" w:hAnsi="Times New Roman" w:cs="Times New Roman"/>
          <w:color w:val="000000" w:themeColor="text1"/>
        </w:rPr>
        <w:t xml:space="preserve"> устройствам. Все мероприятия должны быть увязаны с темой </w:t>
      </w:r>
      <w:r w:rsidR="00D3496B" w:rsidRPr="00F52DDF">
        <w:rPr>
          <w:rFonts w:ascii="Times New Roman" w:hAnsi="Times New Roman" w:cs="Times New Roman"/>
          <w:b/>
          <w:bCs/>
          <w:color w:val="000000" w:themeColor="text1"/>
        </w:rPr>
        <w:t>дипломного проекта</w:t>
      </w:r>
      <w:r w:rsidRPr="00F52DDF">
        <w:rPr>
          <w:rFonts w:ascii="Times New Roman" w:hAnsi="Times New Roman" w:cs="Times New Roman"/>
          <w:color w:val="000000" w:themeColor="text1"/>
        </w:rPr>
        <w:t xml:space="preserve"> и носить конкретный характер.</w:t>
      </w:r>
    </w:p>
    <w:p w14:paraId="726069D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Проводится анализ влияния предлагаемых технологий, технических средств и способов эффективного использования автомобиля и(или) оборудования на окружающую среду (реки, почву, атмосферу, флору, фауну и т.д.). </w:t>
      </w:r>
    </w:p>
    <w:p w14:paraId="77C87999"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Особое внимание следует обратить на хранение и использование нефтепродуктов, токсичных, радиоактивных веществ. На основе анализа разработать и предусмотреть организационные и технические мероприятия, обеспечивающие защиту окружающей среды от загрязнения, рациональное использование водных и земельных ресурсов.</w:t>
      </w:r>
    </w:p>
    <w:p w14:paraId="60EDDA64" w14:textId="77777777" w:rsidR="003758B2" w:rsidRPr="00F52DDF" w:rsidRDefault="00F37C61" w:rsidP="00731812">
      <w:pPr>
        <w:pStyle w:val="ConsPlusNormal"/>
        <w:jc w:val="both"/>
        <w:rPr>
          <w:rFonts w:ascii="Times New Roman" w:hAnsi="Times New Roman" w:cs="Times New Roman"/>
          <w:b/>
          <w:color w:val="000000" w:themeColor="text1"/>
        </w:rPr>
      </w:pPr>
      <w:r w:rsidRPr="00F52DDF">
        <w:rPr>
          <w:rFonts w:ascii="Times New Roman" w:hAnsi="Times New Roman" w:cs="Times New Roman"/>
          <w:b/>
          <w:color w:val="000000" w:themeColor="text1"/>
        </w:rPr>
        <w:t>Организационно-управленческий</w:t>
      </w:r>
      <w:r w:rsidR="003758B2" w:rsidRPr="00F52DDF">
        <w:rPr>
          <w:rFonts w:ascii="Times New Roman" w:hAnsi="Times New Roman" w:cs="Times New Roman"/>
          <w:b/>
          <w:color w:val="000000" w:themeColor="text1"/>
        </w:rPr>
        <w:t xml:space="preserve"> </w:t>
      </w:r>
      <w:r w:rsidR="00785CCA" w:rsidRPr="00F52DDF">
        <w:rPr>
          <w:rFonts w:ascii="Times New Roman" w:hAnsi="Times New Roman" w:cs="Times New Roman"/>
          <w:b/>
          <w:color w:val="000000" w:themeColor="text1"/>
        </w:rPr>
        <w:t>раздел</w:t>
      </w:r>
      <w:r w:rsidR="003758B2" w:rsidRPr="00F52DDF">
        <w:rPr>
          <w:rFonts w:ascii="Times New Roman" w:hAnsi="Times New Roman" w:cs="Times New Roman"/>
          <w:b/>
          <w:color w:val="000000" w:themeColor="text1"/>
        </w:rPr>
        <w:t>.</w:t>
      </w:r>
      <w:r w:rsidR="003758B2" w:rsidRPr="00F52DDF">
        <w:rPr>
          <w:rFonts w:ascii="Times New Roman" w:hAnsi="Times New Roman" w:cs="Times New Roman"/>
          <w:color w:val="000000" w:themeColor="text1"/>
        </w:rPr>
        <w:t xml:space="preserve"> Является заключительным этапом </w:t>
      </w:r>
      <w:r w:rsidR="003758B2" w:rsidRPr="00F52DDF">
        <w:rPr>
          <w:rFonts w:ascii="Times New Roman" w:hAnsi="Times New Roman" w:cs="Times New Roman"/>
          <w:color w:val="000000" w:themeColor="text1"/>
          <w:spacing w:val="6"/>
        </w:rPr>
        <w:t xml:space="preserve">комплексной оценки выполненных технических решений в </w:t>
      </w:r>
      <w:r w:rsidR="00D3496B" w:rsidRPr="00F52DDF">
        <w:rPr>
          <w:rFonts w:ascii="Times New Roman" w:hAnsi="Times New Roman" w:cs="Times New Roman"/>
          <w:b/>
          <w:bCs/>
          <w:color w:val="000000" w:themeColor="text1"/>
        </w:rPr>
        <w:t>дипломном проекте</w:t>
      </w:r>
      <w:r w:rsidR="003758B2" w:rsidRPr="00F52DDF">
        <w:rPr>
          <w:rFonts w:ascii="Times New Roman" w:hAnsi="Times New Roman" w:cs="Times New Roman"/>
          <w:color w:val="000000" w:themeColor="text1"/>
          <w:spacing w:val="6"/>
        </w:rPr>
        <w:t xml:space="preserve">. В этом разделе </w:t>
      </w:r>
      <w:r w:rsidR="00735A4C" w:rsidRPr="00F52DDF">
        <w:rPr>
          <w:rFonts w:ascii="Times New Roman" w:hAnsi="Times New Roman" w:cs="Times New Roman"/>
          <w:color w:val="000000" w:themeColor="text1"/>
          <w:spacing w:val="6"/>
        </w:rPr>
        <w:t xml:space="preserve">приводятся </w:t>
      </w:r>
      <w:r w:rsidR="00735A4C" w:rsidRPr="00F52DDF">
        <w:rPr>
          <w:rFonts w:ascii="Times New Roman" w:hAnsi="Times New Roman" w:cs="Times New Roman"/>
          <w:bCs/>
          <w:color w:val="000000" w:themeColor="text1"/>
        </w:rPr>
        <w:t>организационно-управленческие мероприятия, повышающие эффективность производственных процессов,</w:t>
      </w:r>
      <w:r w:rsidR="00735A4C" w:rsidRPr="00F52DDF">
        <w:rPr>
          <w:rFonts w:ascii="Times New Roman" w:hAnsi="Times New Roman" w:cs="Times New Roman"/>
          <w:b/>
          <w:color w:val="000000" w:themeColor="text1"/>
        </w:rPr>
        <w:t xml:space="preserve"> </w:t>
      </w:r>
      <w:r w:rsidR="003758B2" w:rsidRPr="00F52DDF">
        <w:rPr>
          <w:rFonts w:ascii="Times New Roman" w:hAnsi="Times New Roman" w:cs="Times New Roman"/>
          <w:color w:val="000000" w:themeColor="text1"/>
          <w:spacing w:val="6"/>
        </w:rPr>
        <w:t xml:space="preserve">проводятся расчеты, подтверждающие экономическую целесообразность и эффективность мероприятий, разработанных в </w:t>
      </w:r>
      <w:r w:rsidR="00D3496B" w:rsidRPr="00F52DDF">
        <w:rPr>
          <w:rFonts w:ascii="Times New Roman" w:hAnsi="Times New Roman" w:cs="Times New Roman"/>
          <w:b/>
          <w:bCs/>
          <w:color w:val="000000" w:themeColor="text1"/>
        </w:rPr>
        <w:t>дипломно</w:t>
      </w:r>
      <w:r w:rsidR="00785CCA" w:rsidRPr="00F52DDF">
        <w:rPr>
          <w:rFonts w:ascii="Times New Roman" w:hAnsi="Times New Roman" w:cs="Times New Roman"/>
          <w:b/>
          <w:bCs/>
          <w:color w:val="000000" w:themeColor="text1"/>
        </w:rPr>
        <w:t>м</w:t>
      </w:r>
      <w:r w:rsidR="00D3496B" w:rsidRPr="00F52DDF">
        <w:rPr>
          <w:rFonts w:ascii="Times New Roman" w:hAnsi="Times New Roman" w:cs="Times New Roman"/>
          <w:b/>
          <w:bCs/>
          <w:color w:val="000000" w:themeColor="text1"/>
        </w:rPr>
        <w:t xml:space="preserve"> проект</w:t>
      </w:r>
      <w:r w:rsidR="00785CCA" w:rsidRPr="00F52DDF">
        <w:rPr>
          <w:rFonts w:ascii="Times New Roman" w:hAnsi="Times New Roman" w:cs="Times New Roman"/>
          <w:b/>
          <w:bCs/>
          <w:color w:val="000000" w:themeColor="text1"/>
        </w:rPr>
        <w:t>е</w:t>
      </w:r>
      <w:r w:rsidR="003758B2" w:rsidRPr="00F52DDF">
        <w:rPr>
          <w:rFonts w:ascii="Times New Roman" w:hAnsi="Times New Roman" w:cs="Times New Roman"/>
          <w:color w:val="000000" w:themeColor="text1"/>
          <w:spacing w:val="6"/>
        </w:rPr>
        <w:t>.</w:t>
      </w:r>
    </w:p>
    <w:p w14:paraId="1FE01941"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xml:space="preserve">Примерная структура раздела: </w:t>
      </w:r>
    </w:p>
    <w:p w14:paraId="73358DCE"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1. Исходные данные по базовому и предлагаемому (проектируемому) варианту. Если это объект, то приводится его технико-экономическая характеристика. При этом база сравнения должна быть обоснована. За базу сравнения принимаются: при создании и разработке</w:t>
      </w:r>
      <w:r w:rsidR="00735A4C" w:rsidRPr="00F52DDF">
        <w:rPr>
          <w:color w:val="000000" w:themeColor="text1"/>
          <w:spacing w:val="6"/>
          <w:sz w:val="28"/>
          <w:szCs w:val="28"/>
        </w:rPr>
        <w:t xml:space="preserve"> </w:t>
      </w:r>
      <w:r w:rsidR="00735A4C" w:rsidRPr="00F52DDF">
        <w:rPr>
          <w:bCs/>
          <w:color w:val="000000" w:themeColor="text1"/>
          <w:sz w:val="28"/>
          <w:szCs w:val="28"/>
        </w:rPr>
        <w:t>организационно-управленческих решений,</w:t>
      </w:r>
      <w:r w:rsidRPr="00F52DDF">
        <w:rPr>
          <w:color w:val="000000" w:themeColor="text1"/>
          <w:spacing w:val="6"/>
          <w:sz w:val="28"/>
          <w:szCs w:val="28"/>
        </w:rPr>
        <w:t xml:space="preserve"> технологий и новой техники – лучшие отечественные и зарубежные образцы; при государственных испытаниях – лучшие заменяемые образцы технологий и техники; при принятии решения о закупках иностранных технологий и техники – наилучшие их варианты среди отечественных и зарубежных разработок; при выборе техники для предприятия - имеющиеся в наличии машины и оборудование (при обновлении парка), действующие технологии или рекомендуемые для внедрения; при модернизации машины (узла) – модернизируемая машина (узел).</w:t>
      </w:r>
    </w:p>
    <w:p w14:paraId="688E04B4"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xml:space="preserve">2. Расчет с обязательным определением единовременных затрат (капитальных вложений), необходимых для разработки и внедрения данного мероприятия, текущих затрат при использовании данной разработки (для техники </w:t>
      </w:r>
      <w:r w:rsidRPr="00F52DDF">
        <w:rPr>
          <w:color w:val="000000" w:themeColor="text1"/>
          <w:spacing w:val="6"/>
          <w:sz w:val="28"/>
          <w:szCs w:val="28"/>
        </w:rPr>
        <w:lastRenderedPageBreak/>
        <w:t>- расчет эксплуатационных затрат, для технологии - расчет себестоимости единицы продукции) и др. При расчете капитальных вложений указываются источники финансирования.</w:t>
      </w:r>
    </w:p>
    <w:p w14:paraId="2B576ABF"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3. Выходные показатели. В число выходных показателей, которые должны найти отражение и в графической части, включаются следующие:</w:t>
      </w:r>
    </w:p>
    <w:p w14:paraId="53A6F6CE"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текущие издержки (себестоимость) по базовому и проектируемому вариантам, в том числе учитываются затраты на топливо и смазочные материалы, электроэнергию (энергоресурсы);</w:t>
      </w:r>
    </w:p>
    <w:p w14:paraId="4757195F"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экономия (перерасход) энергоресурсов;</w:t>
      </w:r>
    </w:p>
    <w:p w14:paraId="737537DC"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показатели удельной ресурсоемкости (металлоемкость, энергоемкость);</w:t>
      </w:r>
    </w:p>
    <w:p w14:paraId="72ECF7C4"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по труду – потребность в обслуживающем персонале, чел.</w:t>
      </w:r>
    </w:p>
    <w:p w14:paraId="07EA1C5B" w14:textId="77777777" w:rsidR="003758B2" w:rsidRPr="00F52DDF" w:rsidRDefault="003758B2" w:rsidP="003758B2">
      <w:pPr>
        <w:widowControl/>
        <w:ind w:firstLine="709"/>
        <w:rPr>
          <w:color w:val="000000" w:themeColor="text1"/>
          <w:spacing w:val="6"/>
          <w:sz w:val="28"/>
          <w:szCs w:val="28"/>
        </w:rPr>
      </w:pPr>
      <w:r w:rsidRPr="00F52DDF">
        <w:rPr>
          <w:color w:val="000000" w:themeColor="text1"/>
          <w:spacing w:val="6"/>
          <w:sz w:val="28"/>
          <w:szCs w:val="28"/>
        </w:rPr>
        <w:t xml:space="preserve">- эффективность затрат – фактический коэффициент эффективности капитальных вложений, срок окупаемости дополнительных капитальных вложений. </w:t>
      </w:r>
    </w:p>
    <w:p w14:paraId="3B4E962B"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Эффективность новых технологий и техники оценивают по их влиянию на конечные показатели производства, главным образом, на прирост прибыли, улучшение качества продукции, сокращение затрат труда, улучшение условий труда и снижение себестоимости производства продукции (работ и услуг). При экономической оценке определяют общую и сравнительную эффективность технологий и техники. Общая эффективность показывает целесообразность применения новых технологий, машин и оборудования, а сравнительная – позволяет определить, какие из наиболее эффективных вариантов новых технических средств и технологий по сравнению с базовым вариантом следует применять. Показатели сравнительной оценки экономической эффективности подразделяются на основные и дополнительные. Основным показателем эффективности технологий и техники является экономический эффект. Дополнительные показатели, позволяющие вместе с основными показателями более полно оценивать преимущества или недостатки вариантов технологий и техники: стоимостные, трудовые, материалы энергетические, качественные и др. </w:t>
      </w:r>
    </w:p>
    <w:p w14:paraId="50E3B18F"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Эффективность технологий, техники и организационных мероприятий определяют по величине экономического эффекта (годового, за срок службы машины или действия мероприятия), получаемого предприятиями различных форм собственности. В современных условиях развития экономики страны при оценке эффективности капитальных вложений следует принимать нормативный коэффициент эффективности капитальных вложений Е</w:t>
      </w:r>
      <w:r w:rsidRPr="00F52DDF">
        <w:rPr>
          <w:color w:val="000000" w:themeColor="text1"/>
          <w:sz w:val="28"/>
          <w:szCs w:val="28"/>
          <w:vertAlign w:val="subscript"/>
        </w:rPr>
        <w:t>н</w:t>
      </w:r>
      <w:r w:rsidRPr="00F52DDF">
        <w:rPr>
          <w:color w:val="000000" w:themeColor="text1"/>
          <w:sz w:val="28"/>
          <w:szCs w:val="28"/>
        </w:rPr>
        <w:t xml:space="preserve"> = 0,25. Для технико-экономической оценки конструкторской разработки необходимо определить затраты на изготовление или модернизацию конструкции, ожидаемую общую экономическую эффективность капитальных вложений, срок окупаемости капитальных вложений, экономию от снижения затрат энергии, экономию расходов на заработную плату, прирост товарной продукции, удельную материалоемкость конструкции, коэффициент унификации. При реконструкции или проектировании </w:t>
      </w:r>
      <w:r w:rsidRPr="00F52DDF">
        <w:rPr>
          <w:color w:val="000000" w:themeColor="text1"/>
          <w:sz w:val="28"/>
          <w:szCs w:val="28"/>
        </w:rPr>
        <w:lastRenderedPageBreak/>
        <w:t>ремонтных предприятий должна быть выполнена калькуляция себестоимости ремонта объекта в предлагаемом ремонтном предприятии и приведены абсолютные и удельные экономические показатели. Это делается в сравнении с каким-либо существующим ремонтным предприятием такого же типа. Должны быть указаны: изменения программы и себестоимости ремонта, изменение производительности труда, использование основных и оборотных фондов, рентабельность по фондам и по себестоимости, выпуск продукции на квадратный метр площади, отчисления на ремонт и их использование, годовой экономический эффект и срок окупаемости и др. Кроме традиционных источников финансирования для приобретения новой техники (амортизационных отчислений и прибыли) целесообразно использовать новые: заемные средства коммерческих банков и различных организаций, а также средства возможных инвесторов (отечественных и зарубежных), желающих получить прибыль.</w:t>
      </w:r>
    </w:p>
    <w:p w14:paraId="4A1F8ECB"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При приобретении техники предприятия стараются выявлять приоритет покупки отдельных машин на основе определения их наибольшей отдачи. В связи с этим большую помощь могут оказать бизнес-планы. В бизнес-план включаются следующие вопросы: анализ современного состояния отрасли или производства отдельных продуктов; анализ рынка и конкурентов; определение всевозможных рисков в производственно-финансовой деятельности; расчет экономической эффективности возможных технологий и техники; разработка производственного и организационного планов реализации проектов; наиболее целесообразные источники финансирования; использование собственных средств и кредитов при различных процентных ставках; приобретение техники по лизингу, за счет государственной поддержки, а также возможности привлечения для выполнения работ обслуживающих или других предприятий. Бизнес-план может заинтересовать потенциальных инвесторов в предоставлении кредитов или в совместной реализации проекта, он является основным документом для получения инвестиций. </w:t>
      </w:r>
    </w:p>
    <w:p w14:paraId="37B5E567"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Бизнес-планы составляют при качественном обновлении технической базы авторемонтных и(или) обслуживающих (машинно-технологических станций) предприятий или их подразделений с целью повышения эффективности производства и снижения себестоимости (увеличения рентабельности) продукции:</w:t>
      </w:r>
    </w:p>
    <w:p w14:paraId="582E6A39"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предприятия – при внедрении новых технологий и комплексов машин, разработке плана технических, организационных и экономических мероприятий эффективного использования машин и оборудования;</w:t>
      </w:r>
    </w:p>
    <w:p w14:paraId="07ADE354"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обслуживающие предприятия (машинно-технологические станции) – при выборе техники и технологий, позволяющих выполнять работы и обеспечивать прибыль.</w:t>
      </w:r>
    </w:p>
    <w:p w14:paraId="34F6C018"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Объектами внедрения бизнес-планов являются:</w:t>
      </w:r>
    </w:p>
    <w:p w14:paraId="7934237E"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новые формы обслуживающих предприятий (машинно-технологические станции, дилерские пункты и др.);</w:t>
      </w:r>
    </w:p>
    <w:p w14:paraId="6042A39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lastRenderedPageBreak/>
        <w:t>- сложные машины и оборудование, определяющие производство конечного продукта;</w:t>
      </w:r>
    </w:p>
    <w:p w14:paraId="778BAE33"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Наличие и содержание разделов в зависимости от объекта может изменяться. Бизнес-планы целесообразно составлять при разработке комплексных тем или решении крупных инженерных задач. При разработке частных решений совершенствования техники и технологий может составляться бизнес-справка.</w:t>
      </w:r>
    </w:p>
    <w:p w14:paraId="44A6D782"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Заключение</w:t>
      </w:r>
      <w:r w:rsidRPr="00F52DDF">
        <w:rPr>
          <w:color w:val="000000" w:themeColor="text1"/>
          <w:sz w:val="28"/>
          <w:szCs w:val="28"/>
        </w:rPr>
        <w:t>. Должно содержать:</w:t>
      </w:r>
    </w:p>
    <w:p w14:paraId="4FA66F2A"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краткие выводы о результатах проделанной работы (желательно по каждому пункту поставленных задач);</w:t>
      </w:r>
    </w:p>
    <w:p w14:paraId="3F038F6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общие (итоговые) технико-экономические показатели ВКР;</w:t>
      </w:r>
    </w:p>
    <w:p w14:paraId="06A1208A"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предложения по использованию результатов работы на предприятиях отрасли.</w:t>
      </w:r>
    </w:p>
    <w:p w14:paraId="6E69F17F" w14:textId="77777777" w:rsidR="003758B2" w:rsidRPr="00F52DDF" w:rsidRDefault="003758B2" w:rsidP="003758B2">
      <w:pPr>
        <w:widowControl/>
        <w:ind w:firstLine="709"/>
        <w:rPr>
          <w:color w:val="000000" w:themeColor="text1"/>
          <w:sz w:val="28"/>
          <w:szCs w:val="28"/>
        </w:rPr>
      </w:pPr>
      <w:r w:rsidRPr="00F52DDF">
        <w:rPr>
          <w:i/>
          <w:color w:val="000000" w:themeColor="text1"/>
          <w:sz w:val="28"/>
          <w:szCs w:val="28"/>
        </w:rPr>
        <w:t>Заключение</w:t>
      </w:r>
      <w:r w:rsidRPr="00F52DDF">
        <w:rPr>
          <w:color w:val="000000" w:themeColor="text1"/>
          <w:sz w:val="28"/>
          <w:szCs w:val="28"/>
        </w:rPr>
        <w:t xml:space="preserve"> (1…2 стр.) отражает сущность выполненной работы, содержит ответы на поставленные задачи, оценку полученных результатов и рекомендации производству</w:t>
      </w:r>
      <w:r w:rsidR="003223DC" w:rsidRPr="00F52DDF">
        <w:rPr>
          <w:color w:val="000000" w:themeColor="text1"/>
          <w:sz w:val="28"/>
          <w:szCs w:val="28"/>
        </w:rPr>
        <w:t xml:space="preserve"> по внедрению и дальнейшему развитию</w:t>
      </w:r>
      <w:r w:rsidRPr="00F52DDF">
        <w:rPr>
          <w:color w:val="000000" w:themeColor="text1"/>
          <w:sz w:val="28"/>
          <w:szCs w:val="28"/>
        </w:rPr>
        <w:t>. Если определение технико-экономической эффективности невозможно, необходимо указать народнохозяйственную, научную, социальную значимость работы. Выводы должны быть четко сформулированы, иметь цифровое выражение и быть понятными без чтения основного текста РПЗ.</w:t>
      </w:r>
    </w:p>
    <w:p w14:paraId="71628B25"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Список использованных библиографических источников.</w:t>
      </w:r>
      <w:r w:rsidRPr="00F52DDF">
        <w:rPr>
          <w:color w:val="000000" w:themeColor="text1"/>
          <w:sz w:val="28"/>
          <w:szCs w:val="28"/>
        </w:rPr>
        <w:t xml:space="preserve"> Должен содержать сведения о библиографических источниках, использованных при выполнении ВКР и на которые сделаны ссылки в основной части ВКР. Сведения об источниках приводятся в соответствии с требованиями ГОСТ 7.82-2001. Список использованных источников составляется в порядке появления ссылок на источники в тексте РПЗ, источники нумеруются арабскими цифрами и печатаются с абзацного отступа.</w:t>
      </w:r>
    </w:p>
    <w:p w14:paraId="6C810DF0"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Содержание.</w:t>
      </w:r>
      <w:r w:rsidRPr="00F52DDF">
        <w:rPr>
          <w:color w:val="000000" w:themeColor="text1"/>
          <w:sz w:val="28"/>
          <w:szCs w:val="28"/>
        </w:rPr>
        <w:t xml:space="preserve"> Включает в себя:</w:t>
      </w:r>
    </w:p>
    <w:p w14:paraId="2E00A800"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введение;</w:t>
      </w:r>
    </w:p>
    <w:p w14:paraId="6A39CC8F"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обозначение и наименование всех разделов, подразделов, пунктов (если они имеют наименование);</w:t>
      </w:r>
    </w:p>
    <w:p w14:paraId="46696B8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заключение;</w:t>
      </w:r>
    </w:p>
    <w:p w14:paraId="554E20BC"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список использованных библиографических источников;</w:t>
      </w:r>
    </w:p>
    <w:p w14:paraId="314AA337"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приложения.</w:t>
      </w:r>
    </w:p>
    <w:p w14:paraId="1764436F"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Слово «Содержание» записывают в виде заголовка (симметрично тексту) с прописной буквы. Наименования, включенные в содержание, записывают строчными буквами, начиная с прописной буквы. В крайних правых позициях строк указываются номера страниц, на которых размещается начало соответствующего материала.</w:t>
      </w:r>
    </w:p>
    <w:p w14:paraId="7C7BB39D"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Приложения.</w:t>
      </w:r>
      <w:r w:rsidRPr="00F52DDF">
        <w:rPr>
          <w:color w:val="000000" w:themeColor="text1"/>
          <w:sz w:val="28"/>
          <w:szCs w:val="28"/>
        </w:rPr>
        <w:t xml:space="preserve"> Все приложения (при их наличии) должны иметь присвоенные им обозначения и наименования.  В них рекомендуется включать материалы, которые по каким-либо причинам не могут быть включены в основную часть ВКР. В приложения могут быть включены:</w:t>
      </w:r>
    </w:p>
    <w:p w14:paraId="30A69A6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lastRenderedPageBreak/>
        <w:t>- таблицы, фотографии и иллюстрации вспомогательного характера;</w:t>
      </w:r>
    </w:p>
    <w:p w14:paraId="027D36F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формулы и промежуточные расчеты;</w:t>
      </w:r>
    </w:p>
    <w:p w14:paraId="18B225EE"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акты внедрения, протоколы испытаний;</w:t>
      </w:r>
    </w:p>
    <w:p w14:paraId="0565D589"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статьи, дипломы различных конкурсов автора ВКР;</w:t>
      </w:r>
    </w:p>
    <w:p w14:paraId="2EBDAA7C"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описания программ задач, решаемых на ЭВМ и др.</w:t>
      </w:r>
    </w:p>
    <w:p w14:paraId="3D4215FD" w14:textId="77777777" w:rsidR="00DB5B38" w:rsidRPr="00F52DDF" w:rsidRDefault="00DB5B38" w:rsidP="003758B2">
      <w:pPr>
        <w:widowControl/>
        <w:ind w:firstLine="709"/>
        <w:rPr>
          <w:color w:val="000000" w:themeColor="text1"/>
          <w:sz w:val="28"/>
          <w:szCs w:val="28"/>
        </w:rPr>
      </w:pPr>
    </w:p>
    <w:p w14:paraId="2B525491" w14:textId="77777777" w:rsidR="003758B2" w:rsidRPr="00F52DDF" w:rsidRDefault="0067067A" w:rsidP="003758B2">
      <w:pPr>
        <w:widowControl/>
        <w:ind w:firstLine="709"/>
        <w:jc w:val="center"/>
        <w:rPr>
          <w:b/>
          <w:color w:val="000000" w:themeColor="text1"/>
          <w:sz w:val="28"/>
          <w:szCs w:val="28"/>
        </w:rPr>
      </w:pPr>
      <w:r w:rsidRPr="00F52DDF">
        <w:rPr>
          <w:b/>
          <w:color w:val="000000" w:themeColor="text1"/>
          <w:sz w:val="28"/>
          <w:szCs w:val="28"/>
        </w:rPr>
        <w:t>6</w:t>
      </w:r>
      <w:r w:rsidR="003758B2" w:rsidRPr="00F52DDF">
        <w:rPr>
          <w:b/>
          <w:color w:val="000000" w:themeColor="text1"/>
          <w:sz w:val="28"/>
          <w:szCs w:val="28"/>
        </w:rPr>
        <w:t>.</w:t>
      </w:r>
      <w:r w:rsidRPr="00F52DDF">
        <w:rPr>
          <w:b/>
          <w:color w:val="000000" w:themeColor="text1"/>
          <w:sz w:val="28"/>
          <w:szCs w:val="28"/>
        </w:rPr>
        <w:t>1</w:t>
      </w:r>
      <w:r w:rsidR="003758B2" w:rsidRPr="00F52DDF">
        <w:rPr>
          <w:b/>
          <w:color w:val="000000" w:themeColor="text1"/>
          <w:sz w:val="28"/>
          <w:szCs w:val="28"/>
        </w:rPr>
        <w:t>.2</w:t>
      </w:r>
      <w:r w:rsidR="003900BD" w:rsidRPr="00F52DDF">
        <w:rPr>
          <w:b/>
          <w:color w:val="000000" w:themeColor="text1"/>
          <w:sz w:val="28"/>
          <w:szCs w:val="28"/>
        </w:rPr>
        <w:t>.</w:t>
      </w:r>
      <w:r w:rsidR="003758B2" w:rsidRPr="00F52DDF">
        <w:rPr>
          <w:b/>
          <w:color w:val="000000" w:themeColor="text1"/>
          <w:sz w:val="28"/>
          <w:szCs w:val="28"/>
        </w:rPr>
        <w:t xml:space="preserve"> Структура графической части </w:t>
      </w:r>
      <w:r w:rsidR="00DB5B38" w:rsidRPr="00F52DDF">
        <w:rPr>
          <w:b/>
          <w:color w:val="000000" w:themeColor="text1"/>
          <w:sz w:val="28"/>
          <w:szCs w:val="28"/>
        </w:rPr>
        <w:t>ДП</w:t>
      </w:r>
    </w:p>
    <w:p w14:paraId="1083075C" w14:textId="77777777" w:rsidR="003758B2" w:rsidRPr="00F52DDF" w:rsidRDefault="003758B2" w:rsidP="003758B2">
      <w:pPr>
        <w:widowControl/>
        <w:ind w:firstLine="709"/>
        <w:rPr>
          <w:color w:val="000000" w:themeColor="text1"/>
          <w:sz w:val="28"/>
          <w:szCs w:val="28"/>
        </w:rPr>
      </w:pPr>
    </w:p>
    <w:p w14:paraId="0DBE0F3E"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Графическая часть дипломного проекта может включать от </w:t>
      </w:r>
      <w:r w:rsidR="00B83072" w:rsidRPr="00F52DDF">
        <w:rPr>
          <w:color w:val="000000" w:themeColor="text1"/>
          <w:sz w:val="28"/>
          <w:szCs w:val="28"/>
        </w:rPr>
        <w:t>7</w:t>
      </w:r>
      <w:r w:rsidRPr="00F52DDF">
        <w:rPr>
          <w:color w:val="000000" w:themeColor="text1"/>
          <w:sz w:val="28"/>
          <w:szCs w:val="28"/>
        </w:rPr>
        <w:t xml:space="preserve"> до </w:t>
      </w:r>
      <w:r w:rsidR="00E77D60" w:rsidRPr="00F52DDF">
        <w:rPr>
          <w:color w:val="000000" w:themeColor="text1"/>
          <w:sz w:val="28"/>
          <w:szCs w:val="28"/>
        </w:rPr>
        <w:t>11</w:t>
      </w:r>
      <w:r w:rsidRPr="00F52DDF">
        <w:rPr>
          <w:color w:val="000000" w:themeColor="text1"/>
          <w:sz w:val="28"/>
          <w:szCs w:val="28"/>
        </w:rPr>
        <w:t xml:space="preserve"> листов формата А1, выполненных с помощью системы трехмерного моделирования «КОМПАС-3D»: конструкторские документы (общий вид устройства, сборочные и рабочие чертежи) как в 2</w:t>
      </w:r>
      <w:r w:rsidRPr="00F52DDF">
        <w:rPr>
          <w:color w:val="000000" w:themeColor="text1"/>
          <w:sz w:val="28"/>
          <w:szCs w:val="28"/>
          <w:lang w:val="en-US"/>
        </w:rPr>
        <w:t>D</w:t>
      </w:r>
      <w:r w:rsidRPr="00F52DDF">
        <w:rPr>
          <w:color w:val="000000" w:themeColor="text1"/>
          <w:sz w:val="28"/>
          <w:szCs w:val="28"/>
        </w:rPr>
        <w:t>, так и в 3</w:t>
      </w:r>
      <w:r w:rsidRPr="00F52DDF">
        <w:rPr>
          <w:color w:val="000000" w:themeColor="text1"/>
          <w:sz w:val="28"/>
          <w:szCs w:val="28"/>
          <w:lang w:val="en-US"/>
        </w:rPr>
        <w:t>D</w:t>
      </w:r>
      <w:r w:rsidRPr="00F52DDF">
        <w:rPr>
          <w:color w:val="000000" w:themeColor="text1"/>
          <w:sz w:val="28"/>
          <w:szCs w:val="28"/>
        </w:rPr>
        <w:t>.</w:t>
      </w:r>
    </w:p>
    <w:p w14:paraId="4F5B878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К графическим документам ВКР также относятся: чертежи; схемы; диаграммы, таблицы, графики, диаграммы, фотографии и т.п. В общем виде в ВКР предусматривается следующий перечень графического материала:</w:t>
      </w:r>
    </w:p>
    <w:p w14:paraId="056C17C0"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анализ существующих конструкций, методов, технологий и др. на основании материалов, приведенных в экспериментально-исследовательском</w:t>
      </w:r>
      <w:r w:rsidRPr="00F52DDF">
        <w:rPr>
          <w:b/>
          <w:color w:val="000000" w:themeColor="text1"/>
          <w:sz w:val="28"/>
          <w:szCs w:val="28"/>
        </w:rPr>
        <w:t xml:space="preserve"> </w:t>
      </w:r>
      <w:r w:rsidRPr="00F52DDF">
        <w:rPr>
          <w:color w:val="000000" w:themeColor="text1"/>
          <w:sz w:val="28"/>
          <w:szCs w:val="28"/>
        </w:rPr>
        <w:t>разделе;</w:t>
      </w:r>
    </w:p>
    <w:p w14:paraId="1ED7C6F7"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классификационные схемы технологий и технических средств, производственного процесса;</w:t>
      </w:r>
    </w:p>
    <w:p w14:paraId="56F8BDA2"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технологическая схема разрабатываемого процесса;</w:t>
      </w:r>
    </w:p>
    <w:p w14:paraId="1F8FC9C5"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технологическая планировка (генеральный план);</w:t>
      </w:r>
    </w:p>
    <w:p w14:paraId="6A3C3CD7"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технологическая (операционная) карта процесса;</w:t>
      </w:r>
    </w:p>
    <w:p w14:paraId="23F6FFB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конструкторская документация изделия (чертеж общего вида, сборочный чертеж узла, рабочие чертежи оригинальных деталей);</w:t>
      </w:r>
    </w:p>
    <w:p w14:paraId="55BDC442"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графики и диаграммы, отражающие технико-экономические показатели работы (существующего и проектного вариантов).</w:t>
      </w:r>
    </w:p>
    <w:p w14:paraId="6C1F0691"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Содержание графической части ВКР зависит от его специфики. Ее объем должен составлять </w:t>
      </w:r>
      <w:r w:rsidR="00B22AC9" w:rsidRPr="00F52DDF">
        <w:rPr>
          <w:color w:val="000000" w:themeColor="text1"/>
          <w:sz w:val="28"/>
          <w:szCs w:val="28"/>
        </w:rPr>
        <w:t>8</w:t>
      </w:r>
      <w:r w:rsidRPr="00F52DDF">
        <w:rPr>
          <w:color w:val="000000" w:themeColor="text1"/>
          <w:sz w:val="28"/>
          <w:szCs w:val="28"/>
        </w:rPr>
        <w:t>…</w:t>
      </w:r>
      <w:r w:rsidR="002728CE" w:rsidRPr="00F52DDF">
        <w:rPr>
          <w:color w:val="000000" w:themeColor="text1"/>
          <w:sz w:val="28"/>
          <w:szCs w:val="28"/>
        </w:rPr>
        <w:t>11</w:t>
      </w:r>
      <w:r w:rsidRPr="00F52DDF">
        <w:rPr>
          <w:color w:val="000000" w:themeColor="text1"/>
          <w:sz w:val="28"/>
          <w:szCs w:val="28"/>
        </w:rPr>
        <w:t xml:space="preserve"> листов формата А1 (распечатанных на формате А4). Графические материалы рекомендуется представлять в виде презентаций, используя технические средства (проекторы, ПЭВМ и др.). Графические разработки ВКР должны отражать результаты работы, выполненной студентом </w:t>
      </w:r>
      <w:r w:rsidRPr="00F52DDF">
        <w:rPr>
          <w:color w:val="000000" w:themeColor="text1"/>
          <w:spacing w:val="-6"/>
          <w:sz w:val="28"/>
          <w:szCs w:val="28"/>
        </w:rPr>
        <w:t>самостоятельно или при его значительном участии. В зависимости от темы ВКР на листах графической части могут быть представлены следующие материалы:</w:t>
      </w:r>
    </w:p>
    <w:p w14:paraId="7D4BECC5"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1. Технико-экономическое обоснование ВКР.</w:t>
      </w:r>
    </w:p>
    <w:p w14:paraId="64C74AC2"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2. Генеральный план предприятия.</w:t>
      </w:r>
    </w:p>
    <w:p w14:paraId="4C8BE4CB"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3. Технологическая планировка</w:t>
      </w:r>
      <w:r w:rsidR="00F33E8B" w:rsidRPr="00F52DDF">
        <w:rPr>
          <w:color w:val="000000" w:themeColor="text1"/>
          <w:sz w:val="28"/>
          <w:szCs w:val="28"/>
        </w:rPr>
        <w:t xml:space="preserve"> производственного корпуса (цеха)</w:t>
      </w:r>
      <w:r w:rsidRPr="00F52DDF">
        <w:rPr>
          <w:color w:val="000000" w:themeColor="text1"/>
          <w:sz w:val="28"/>
          <w:szCs w:val="28"/>
        </w:rPr>
        <w:t>.</w:t>
      </w:r>
    </w:p>
    <w:p w14:paraId="2DD5244D" w14:textId="77777777" w:rsidR="00F33E8B" w:rsidRPr="00F52DDF" w:rsidRDefault="00F33E8B" w:rsidP="00F33E8B">
      <w:pPr>
        <w:widowControl/>
        <w:ind w:firstLine="709"/>
        <w:rPr>
          <w:color w:val="000000" w:themeColor="text1"/>
          <w:sz w:val="28"/>
          <w:szCs w:val="28"/>
        </w:rPr>
      </w:pPr>
      <w:r w:rsidRPr="00F52DDF">
        <w:rPr>
          <w:color w:val="000000" w:themeColor="text1"/>
          <w:sz w:val="28"/>
          <w:szCs w:val="28"/>
        </w:rPr>
        <w:t>4. Технологическая планировка участка.</w:t>
      </w:r>
    </w:p>
    <w:p w14:paraId="64DE6EAB" w14:textId="77777777" w:rsidR="003758B2" w:rsidRPr="00F52DDF" w:rsidRDefault="00F33E8B" w:rsidP="003758B2">
      <w:pPr>
        <w:widowControl/>
        <w:ind w:firstLine="709"/>
        <w:rPr>
          <w:color w:val="000000" w:themeColor="text1"/>
          <w:sz w:val="28"/>
          <w:szCs w:val="28"/>
        </w:rPr>
      </w:pPr>
      <w:r w:rsidRPr="00F52DDF">
        <w:rPr>
          <w:color w:val="000000" w:themeColor="text1"/>
          <w:sz w:val="28"/>
          <w:szCs w:val="28"/>
        </w:rPr>
        <w:t>5</w:t>
      </w:r>
      <w:r w:rsidR="003758B2" w:rsidRPr="00F52DDF">
        <w:rPr>
          <w:color w:val="000000" w:themeColor="text1"/>
          <w:sz w:val="28"/>
          <w:szCs w:val="28"/>
        </w:rPr>
        <w:t>. График согласования работ при</w:t>
      </w:r>
      <w:r w:rsidRPr="00F52DDF">
        <w:rPr>
          <w:color w:val="000000" w:themeColor="text1"/>
          <w:sz w:val="28"/>
          <w:szCs w:val="28"/>
        </w:rPr>
        <w:t xml:space="preserve"> техническом обслуживании и</w:t>
      </w:r>
      <w:r w:rsidR="003758B2" w:rsidRPr="00F52DDF">
        <w:rPr>
          <w:color w:val="000000" w:themeColor="text1"/>
          <w:sz w:val="28"/>
          <w:szCs w:val="28"/>
        </w:rPr>
        <w:t xml:space="preserve"> ремонте.</w:t>
      </w:r>
    </w:p>
    <w:p w14:paraId="44488803" w14:textId="77777777" w:rsidR="003758B2" w:rsidRPr="00F52DDF" w:rsidRDefault="00F33E8B" w:rsidP="003758B2">
      <w:pPr>
        <w:widowControl/>
        <w:ind w:firstLine="709"/>
        <w:rPr>
          <w:color w:val="000000" w:themeColor="text1"/>
          <w:sz w:val="28"/>
          <w:szCs w:val="28"/>
        </w:rPr>
      </w:pPr>
      <w:r w:rsidRPr="00F52DDF">
        <w:rPr>
          <w:color w:val="000000" w:themeColor="text1"/>
          <w:sz w:val="28"/>
          <w:szCs w:val="28"/>
        </w:rPr>
        <w:t>6</w:t>
      </w:r>
      <w:r w:rsidR="003758B2" w:rsidRPr="00F52DDF">
        <w:rPr>
          <w:color w:val="000000" w:themeColor="text1"/>
          <w:sz w:val="28"/>
          <w:szCs w:val="28"/>
        </w:rPr>
        <w:t>. Годовые графики загрузки цеха или мастерской по объектам и видам работ.</w:t>
      </w:r>
    </w:p>
    <w:p w14:paraId="2D96B887" w14:textId="77777777" w:rsidR="003758B2" w:rsidRPr="00F52DDF" w:rsidRDefault="00F33E8B" w:rsidP="003758B2">
      <w:pPr>
        <w:widowControl/>
        <w:ind w:firstLine="709"/>
        <w:rPr>
          <w:color w:val="000000" w:themeColor="text1"/>
          <w:sz w:val="28"/>
          <w:szCs w:val="28"/>
        </w:rPr>
      </w:pPr>
      <w:r w:rsidRPr="00F52DDF">
        <w:rPr>
          <w:color w:val="000000" w:themeColor="text1"/>
          <w:sz w:val="28"/>
          <w:szCs w:val="28"/>
        </w:rPr>
        <w:lastRenderedPageBreak/>
        <w:t>7</w:t>
      </w:r>
      <w:r w:rsidR="003758B2" w:rsidRPr="00F52DDF">
        <w:rPr>
          <w:color w:val="000000" w:themeColor="text1"/>
          <w:sz w:val="28"/>
          <w:szCs w:val="28"/>
        </w:rPr>
        <w:t xml:space="preserve">. </w:t>
      </w:r>
      <w:r w:rsidR="003900BD" w:rsidRPr="00F52DDF">
        <w:rPr>
          <w:color w:val="000000" w:themeColor="text1"/>
          <w:sz w:val="28"/>
          <w:szCs w:val="28"/>
        </w:rPr>
        <w:t>Литературный, журнальный патентный</w:t>
      </w:r>
      <w:r w:rsidR="003758B2" w:rsidRPr="00F52DDF">
        <w:rPr>
          <w:color w:val="000000" w:themeColor="text1"/>
          <w:sz w:val="28"/>
          <w:szCs w:val="28"/>
        </w:rPr>
        <w:t xml:space="preserve"> обзор существующих конструкций.</w:t>
      </w:r>
    </w:p>
    <w:p w14:paraId="0A31D9EE" w14:textId="77777777" w:rsidR="00E77D60" w:rsidRPr="00F52DDF" w:rsidRDefault="00F33E8B" w:rsidP="003758B2">
      <w:pPr>
        <w:widowControl/>
        <w:ind w:firstLine="709"/>
        <w:rPr>
          <w:color w:val="000000" w:themeColor="text1"/>
          <w:sz w:val="28"/>
          <w:szCs w:val="28"/>
        </w:rPr>
      </w:pPr>
      <w:r w:rsidRPr="00F52DDF">
        <w:rPr>
          <w:color w:val="000000" w:themeColor="text1"/>
          <w:sz w:val="28"/>
          <w:szCs w:val="28"/>
        </w:rPr>
        <w:t>8</w:t>
      </w:r>
      <w:r w:rsidR="00E77D60" w:rsidRPr="00F52DDF">
        <w:rPr>
          <w:color w:val="000000" w:themeColor="text1"/>
          <w:sz w:val="28"/>
          <w:szCs w:val="28"/>
        </w:rPr>
        <w:t>. Общий вид предлагаемой конструкции.</w:t>
      </w:r>
    </w:p>
    <w:p w14:paraId="35822C7E" w14:textId="77777777" w:rsidR="00E77D60" w:rsidRPr="00F52DDF" w:rsidRDefault="00F33E8B" w:rsidP="003758B2">
      <w:pPr>
        <w:widowControl/>
        <w:ind w:firstLine="709"/>
        <w:rPr>
          <w:color w:val="000000" w:themeColor="text1"/>
          <w:sz w:val="28"/>
          <w:szCs w:val="28"/>
        </w:rPr>
      </w:pPr>
      <w:r w:rsidRPr="00F52DDF">
        <w:rPr>
          <w:color w:val="000000" w:themeColor="text1"/>
          <w:sz w:val="28"/>
          <w:szCs w:val="28"/>
        </w:rPr>
        <w:t>9.</w:t>
      </w:r>
      <w:r w:rsidR="00E77D60" w:rsidRPr="00F52DDF">
        <w:rPr>
          <w:color w:val="000000" w:themeColor="text1"/>
          <w:sz w:val="28"/>
          <w:szCs w:val="28"/>
        </w:rPr>
        <w:t xml:space="preserve"> Чертежи узлов и деталей.</w:t>
      </w:r>
    </w:p>
    <w:p w14:paraId="5DF1BDFB" w14:textId="77777777" w:rsidR="005650EC" w:rsidRPr="00F52DDF" w:rsidRDefault="00F33E8B" w:rsidP="005650EC">
      <w:pPr>
        <w:widowControl/>
        <w:ind w:firstLine="709"/>
        <w:rPr>
          <w:color w:val="000000" w:themeColor="text1"/>
          <w:sz w:val="28"/>
          <w:szCs w:val="28"/>
        </w:rPr>
      </w:pPr>
      <w:r w:rsidRPr="00F52DDF">
        <w:rPr>
          <w:color w:val="000000" w:themeColor="text1"/>
          <w:sz w:val="28"/>
          <w:szCs w:val="28"/>
        </w:rPr>
        <w:t>10</w:t>
      </w:r>
      <w:r w:rsidR="005650EC" w:rsidRPr="00F52DDF">
        <w:rPr>
          <w:color w:val="000000" w:themeColor="text1"/>
          <w:sz w:val="28"/>
          <w:szCs w:val="28"/>
        </w:rPr>
        <w:t>. Схема технологического процесса ремонта машин (узла, агрегата) или восстановления детали.</w:t>
      </w:r>
    </w:p>
    <w:p w14:paraId="1E1228B7" w14:textId="77777777" w:rsidR="003900BD" w:rsidRPr="00F52DDF" w:rsidRDefault="003900BD" w:rsidP="003900BD">
      <w:pPr>
        <w:widowControl/>
        <w:ind w:firstLine="709"/>
        <w:rPr>
          <w:color w:val="000000" w:themeColor="text1"/>
          <w:sz w:val="28"/>
          <w:szCs w:val="28"/>
        </w:rPr>
      </w:pPr>
      <w:r w:rsidRPr="00F52DDF">
        <w:rPr>
          <w:color w:val="000000" w:themeColor="text1"/>
          <w:sz w:val="28"/>
          <w:szCs w:val="28"/>
        </w:rPr>
        <w:t>11. Технологическая карта выполнения операционного процесса технического обслуживания и ремонта.</w:t>
      </w:r>
    </w:p>
    <w:p w14:paraId="39B0C8DA"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2</w:t>
      </w:r>
      <w:r w:rsidRPr="00F52DDF">
        <w:rPr>
          <w:color w:val="000000" w:themeColor="text1"/>
          <w:sz w:val="28"/>
          <w:szCs w:val="28"/>
        </w:rPr>
        <w:t>. Технологическая схема разборки (сборки) машины или сложного агрегата.</w:t>
      </w:r>
    </w:p>
    <w:p w14:paraId="4E161AE7"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3</w:t>
      </w:r>
      <w:r w:rsidRPr="00F52DDF">
        <w:rPr>
          <w:color w:val="000000" w:themeColor="text1"/>
          <w:sz w:val="28"/>
          <w:szCs w:val="28"/>
        </w:rPr>
        <w:t>. Технологическая карта разборки (сборки) агрегата, узла или сборочной единицы.</w:t>
      </w:r>
    </w:p>
    <w:p w14:paraId="4112E33D"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4</w:t>
      </w:r>
      <w:r w:rsidRPr="00F52DDF">
        <w:rPr>
          <w:color w:val="000000" w:themeColor="text1"/>
          <w:sz w:val="28"/>
          <w:szCs w:val="28"/>
        </w:rPr>
        <w:t xml:space="preserve">. Анализ дефектов детали и обоснование маршрутов восстановления. </w:t>
      </w:r>
    </w:p>
    <w:p w14:paraId="0CA47467"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5</w:t>
      </w:r>
      <w:r w:rsidRPr="00F52DDF">
        <w:rPr>
          <w:color w:val="000000" w:themeColor="text1"/>
          <w:sz w:val="28"/>
          <w:szCs w:val="28"/>
        </w:rPr>
        <w:t>. Технологическая карта дефектации детали.</w:t>
      </w:r>
    </w:p>
    <w:p w14:paraId="1C1253B5"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6</w:t>
      </w:r>
      <w:r w:rsidRPr="00F52DDF">
        <w:rPr>
          <w:color w:val="000000" w:themeColor="text1"/>
          <w:sz w:val="28"/>
          <w:szCs w:val="28"/>
        </w:rPr>
        <w:t>. Анализ возможных способов восстановления или упрочнения деталей, способов очистки, обкатки узлов или агрегатов и др.</w:t>
      </w:r>
    </w:p>
    <w:p w14:paraId="06221AC1" w14:textId="77777777" w:rsidR="005650EC" w:rsidRPr="00F52DDF" w:rsidRDefault="005650EC" w:rsidP="005650EC">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7</w:t>
      </w:r>
      <w:r w:rsidRPr="00F52DDF">
        <w:rPr>
          <w:color w:val="000000" w:themeColor="text1"/>
          <w:sz w:val="28"/>
          <w:szCs w:val="28"/>
        </w:rPr>
        <w:t>. Технологическая карта восстановления (изготовления) детали.</w:t>
      </w:r>
    </w:p>
    <w:p w14:paraId="656902FA"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8</w:t>
      </w:r>
      <w:r w:rsidRPr="00F52DDF">
        <w:rPr>
          <w:color w:val="000000" w:themeColor="text1"/>
          <w:sz w:val="28"/>
          <w:szCs w:val="28"/>
        </w:rPr>
        <w:t>. Листы с результатами научных исследований.</w:t>
      </w:r>
    </w:p>
    <w:p w14:paraId="08A418C0"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1</w:t>
      </w:r>
      <w:r w:rsidR="004572A2" w:rsidRPr="00F52DDF">
        <w:rPr>
          <w:color w:val="000000" w:themeColor="text1"/>
          <w:sz w:val="28"/>
          <w:szCs w:val="28"/>
        </w:rPr>
        <w:t>9</w:t>
      </w:r>
      <w:r w:rsidRPr="00F52DDF">
        <w:rPr>
          <w:color w:val="000000" w:themeColor="text1"/>
          <w:sz w:val="28"/>
          <w:szCs w:val="28"/>
        </w:rPr>
        <w:t xml:space="preserve">. Листы по совершенствованию мер безопасности жизнедеятельности. </w:t>
      </w:r>
    </w:p>
    <w:p w14:paraId="1A562EC1" w14:textId="77777777" w:rsidR="00E77D60" w:rsidRPr="00F52DDF" w:rsidRDefault="004572A2" w:rsidP="003758B2">
      <w:pPr>
        <w:widowControl/>
        <w:ind w:firstLine="709"/>
        <w:rPr>
          <w:color w:val="000000" w:themeColor="text1"/>
          <w:sz w:val="28"/>
          <w:szCs w:val="28"/>
        </w:rPr>
      </w:pPr>
      <w:r w:rsidRPr="00F52DDF">
        <w:rPr>
          <w:color w:val="000000" w:themeColor="text1"/>
          <w:sz w:val="28"/>
          <w:szCs w:val="28"/>
        </w:rPr>
        <w:t>20</w:t>
      </w:r>
      <w:r w:rsidR="00E77D60" w:rsidRPr="00F52DDF">
        <w:rPr>
          <w:color w:val="000000" w:themeColor="text1"/>
          <w:sz w:val="28"/>
          <w:szCs w:val="28"/>
        </w:rPr>
        <w:t>. Технико-экономические показатели проекта.</w:t>
      </w:r>
    </w:p>
    <w:p w14:paraId="774C7402"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 xml:space="preserve">Представление графической части дипломного проекта во время защиты осуществляется </w:t>
      </w:r>
      <w:r w:rsidR="003900BD" w:rsidRPr="00F52DDF">
        <w:rPr>
          <w:color w:val="000000" w:themeColor="text1"/>
          <w:sz w:val="28"/>
          <w:szCs w:val="28"/>
        </w:rPr>
        <w:t>в виде презентации,</w:t>
      </w:r>
      <w:r w:rsidRPr="00F52DDF">
        <w:rPr>
          <w:color w:val="000000" w:themeColor="text1"/>
          <w:sz w:val="28"/>
          <w:szCs w:val="28"/>
        </w:rPr>
        <w:t xml:space="preserve"> подготовленной с помощью пакета </w:t>
      </w:r>
      <w:r w:rsidRPr="00F52DDF">
        <w:rPr>
          <w:color w:val="000000" w:themeColor="text1"/>
          <w:sz w:val="28"/>
          <w:szCs w:val="28"/>
          <w:lang w:val="en-US"/>
        </w:rPr>
        <w:t>Power</w:t>
      </w:r>
      <w:r w:rsidRPr="00F52DDF">
        <w:rPr>
          <w:color w:val="000000" w:themeColor="text1"/>
          <w:sz w:val="28"/>
          <w:szCs w:val="28"/>
        </w:rPr>
        <w:t xml:space="preserve"> </w:t>
      </w:r>
      <w:r w:rsidRPr="00F52DDF">
        <w:rPr>
          <w:color w:val="000000" w:themeColor="text1"/>
          <w:sz w:val="28"/>
          <w:szCs w:val="28"/>
          <w:lang w:val="en-US"/>
        </w:rPr>
        <w:t>Point</w:t>
      </w:r>
      <w:r w:rsidRPr="00F52DDF">
        <w:rPr>
          <w:color w:val="000000" w:themeColor="text1"/>
          <w:sz w:val="28"/>
          <w:szCs w:val="28"/>
        </w:rPr>
        <w:t xml:space="preserve"> или </w:t>
      </w:r>
      <w:r w:rsidRPr="00F52DDF">
        <w:rPr>
          <w:color w:val="000000" w:themeColor="text1"/>
          <w:sz w:val="28"/>
          <w:szCs w:val="28"/>
          <w:lang w:val="en-US"/>
        </w:rPr>
        <w:t>PDF</w:t>
      </w:r>
      <w:r w:rsidRPr="00F52DDF">
        <w:rPr>
          <w:color w:val="000000" w:themeColor="text1"/>
          <w:sz w:val="28"/>
          <w:szCs w:val="28"/>
        </w:rPr>
        <w:t xml:space="preserve"> – файла. Количество слайдов презентации должно быть 1</w:t>
      </w:r>
      <w:r w:rsidR="005650EC" w:rsidRPr="00F52DDF">
        <w:rPr>
          <w:color w:val="000000" w:themeColor="text1"/>
          <w:sz w:val="28"/>
          <w:szCs w:val="28"/>
        </w:rPr>
        <w:t>1</w:t>
      </w:r>
      <w:r w:rsidRPr="00F52DDF">
        <w:rPr>
          <w:color w:val="000000" w:themeColor="text1"/>
          <w:sz w:val="28"/>
          <w:szCs w:val="28"/>
        </w:rPr>
        <w:t>…1</w:t>
      </w:r>
      <w:r w:rsidR="003900BD" w:rsidRPr="00F52DDF">
        <w:rPr>
          <w:color w:val="000000" w:themeColor="text1"/>
          <w:sz w:val="28"/>
          <w:szCs w:val="28"/>
        </w:rPr>
        <w:t>6</w:t>
      </w:r>
      <w:r w:rsidRPr="00F52DDF">
        <w:rPr>
          <w:color w:val="000000" w:themeColor="text1"/>
          <w:sz w:val="28"/>
          <w:szCs w:val="28"/>
        </w:rPr>
        <w:t>.</w:t>
      </w:r>
    </w:p>
    <w:p w14:paraId="4B0B5F05"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Перечень обязательных слайдов презентации:</w:t>
      </w:r>
    </w:p>
    <w:p w14:paraId="0E492B0C"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Сла</w:t>
      </w:r>
      <w:r w:rsidR="007236EA" w:rsidRPr="00F52DDF">
        <w:rPr>
          <w:b/>
          <w:color w:val="000000" w:themeColor="text1"/>
          <w:sz w:val="28"/>
          <w:szCs w:val="28"/>
        </w:rPr>
        <w:t>й</w:t>
      </w:r>
      <w:r w:rsidRPr="00F52DDF">
        <w:rPr>
          <w:b/>
          <w:color w:val="000000" w:themeColor="text1"/>
          <w:sz w:val="28"/>
          <w:szCs w:val="28"/>
        </w:rPr>
        <w:t>д 1.</w:t>
      </w:r>
      <w:r w:rsidRPr="00F52DDF">
        <w:rPr>
          <w:color w:val="000000" w:themeColor="text1"/>
          <w:sz w:val="28"/>
          <w:szCs w:val="28"/>
        </w:rPr>
        <w:t xml:space="preserve"> Наименование вуза, кафедра, тема дипломного проекта, ФИО обучающегося, ФИО руководителя, ФИО рецензента.</w:t>
      </w:r>
    </w:p>
    <w:p w14:paraId="280511E0"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Слайд 2.</w:t>
      </w:r>
      <w:r w:rsidRPr="00F52DDF">
        <w:rPr>
          <w:color w:val="000000" w:themeColor="text1"/>
          <w:sz w:val="28"/>
          <w:szCs w:val="28"/>
        </w:rPr>
        <w:t xml:space="preserve"> Цель, задачи проекта и структура проекта.</w:t>
      </w:r>
    </w:p>
    <w:p w14:paraId="658B7FC9"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 xml:space="preserve">Слайд </w:t>
      </w:r>
      <w:r w:rsidR="005650EC" w:rsidRPr="00F52DDF">
        <w:rPr>
          <w:b/>
          <w:color w:val="000000" w:themeColor="text1"/>
          <w:sz w:val="28"/>
          <w:szCs w:val="28"/>
        </w:rPr>
        <w:t>3</w:t>
      </w:r>
      <w:r w:rsidRPr="00F52DDF">
        <w:rPr>
          <w:b/>
          <w:color w:val="000000" w:themeColor="text1"/>
          <w:sz w:val="28"/>
          <w:szCs w:val="28"/>
        </w:rPr>
        <w:t>…1</w:t>
      </w:r>
      <w:r w:rsidR="005650EC" w:rsidRPr="00F52DDF">
        <w:rPr>
          <w:b/>
          <w:color w:val="000000" w:themeColor="text1"/>
          <w:sz w:val="28"/>
          <w:szCs w:val="28"/>
        </w:rPr>
        <w:t>3</w:t>
      </w:r>
      <w:r w:rsidRPr="00F52DDF">
        <w:rPr>
          <w:b/>
          <w:color w:val="000000" w:themeColor="text1"/>
          <w:sz w:val="28"/>
          <w:szCs w:val="28"/>
        </w:rPr>
        <w:t>.</w:t>
      </w:r>
      <w:r w:rsidRPr="00F52DDF">
        <w:rPr>
          <w:color w:val="000000" w:themeColor="text1"/>
          <w:sz w:val="28"/>
          <w:szCs w:val="28"/>
        </w:rPr>
        <w:t xml:space="preserve"> Листы графической части формата А1.</w:t>
      </w:r>
    </w:p>
    <w:p w14:paraId="33B231D0" w14:textId="77777777" w:rsidR="003758B2" w:rsidRPr="00F52DDF" w:rsidRDefault="003758B2" w:rsidP="003758B2">
      <w:pPr>
        <w:widowControl/>
        <w:ind w:firstLine="709"/>
        <w:rPr>
          <w:color w:val="000000" w:themeColor="text1"/>
          <w:sz w:val="28"/>
          <w:szCs w:val="28"/>
        </w:rPr>
      </w:pPr>
      <w:r w:rsidRPr="00F52DDF">
        <w:rPr>
          <w:b/>
          <w:color w:val="000000" w:themeColor="text1"/>
          <w:sz w:val="28"/>
          <w:szCs w:val="28"/>
        </w:rPr>
        <w:t>Слайд 1</w:t>
      </w:r>
      <w:r w:rsidR="005650EC" w:rsidRPr="00F52DDF">
        <w:rPr>
          <w:b/>
          <w:color w:val="000000" w:themeColor="text1"/>
          <w:sz w:val="28"/>
          <w:szCs w:val="28"/>
        </w:rPr>
        <w:t>4</w:t>
      </w:r>
      <w:r w:rsidRPr="00F52DDF">
        <w:rPr>
          <w:b/>
          <w:color w:val="000000" w:themeColor="text1"/>
          <w:sz w:val="28"/>
          <w:szCs w:val="28"/>
        </w:rPr>
        <w:t>…1</w:t>
      </w:r>
      <w:r w:rsidR="003900BD" w:rsidRPr="00F52DDF">
        <w:rPr>
          <w:b/>
          <w:color w:val="000000" w:themeColor="text1"/>
          <w:sz w:val="28"/>
          <w:szCs w:val="28"/>
        </w:rPr>
        <w:t>6</w:t>
      </w:r>
      <w:r w:rsidRPr="00F52DDF">
        <w:rPr>
          <w:b/>
          <w:color w:val="000000" w:themeColor="text1"/>
          <w:sz w:val="28"/>
          <w:szCs w:val="28"/>
        </w:rPr>
        <w:t>.</w:t>
      </w:r>
      <w:r w:rsidRPr="00F52DDF">
        <w:rPr>
          <w:color w:val="000000" w:themeColor="text1"/>
          <w:sz w:val="28"/>
          <w:szCs w:val="28"/>
        </w:rPr>
        <w:t xml:space="preserve"> Остальные слайды: фото разработок, реконструированных сооружений, видео презентации и т.п.</w:t>
      </w:r>
    </w:p>
    <w:p w14:paraId="562DD2B3" w14:textId="77777777" w:rsidR="00B22AC9" w:rsidRPr="00F52DDF" w:rsidRDefault="00B22AC9" w:rsidP="003758B2">
      <w:pPr>
        <w:widowControl/>
        <w:ind w:firstLine="709"/>
        <w:rPr>
          <w:color w:val="000000" w:themeColor="text1"/>
          <w:sz w:val="28"/>
          <w:szCs w:val="28"/>
        </w:rPr>
      </w:pPr>
      <w:r w:rsidRPr="00F52DDF">
        <w:rPr>
          <w:b/>
          <w:color w:val="000000" w:themeColor="text1"/>
          <w:sz w:val="28"/>
          <w:szCs w:val="28"/>
        </w:rPr>
        <w:t>Слайд 17.</w:t>
      </w:r>
      <w:r w:rsidRPr="00F52DDF">
        <w:rPr>
          <w:color w:val="000000" w:themeColor="text1"/>
          <w:sz w:val="28"/>
          <w:szCs w:val="28"/>
        </w:rPr>
        <w:t xml:space="preserve"> Заключение.</w:t>
      </w:r>
    </w:p>
    <w:p w14:paraId="36F90A93"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Слайды сопровождаются текстовыми пояснениями.</w:t>
      </w:r>
    </w:p>
    <w:p w14:paraId="0B177250" w14:textId="77777777" w:rsidR="003758B2" w:rsidRPr="00F52DDF" w:rsidRDefault="003758B2" w:rsidP="003758B2">
      <w:pPr>
        <w:widowControl/>
        <w:ind w:firstLine="709"/>
        <w:rPr>
          <w:iCs/>
          <w:color w:val="000000" w:themeColor="text1"/>
          <w:spacing w:val="-6"/>
          <w:sz w:val="28"/>
          <w:szCs w:val="28"/>
        </w:rPr>
      </w:pPr>
      <w:r w:rsidRPr="00F52DDF">
        <w:rPr>
          <w:iCs/>
          <w:color w:val="000000" w:themeColor="text1"/>
          <w:spacing w:val="-6"/>
          <w:sz w:val="28"/>
          <w:szCs w:val="28"/>
        </w:rPr>
        <w:t xml:space="preserve">К расчетно-пояснительной записке дипломного проекта прикладываются: листы графической части формата А1 распечатанные на формате А4 или А3, подписанные студентом, руководителем, консультантами, </w:t>
      </w:r>
      <w:proofErr w:type="spellStart"/>
      <w:r w:rsidRPr="00F52DDF">
        <w:rPr>
          <w:iCs/>
          <w:color w:val="000000" w:themeColor="text1"/>
          <w:spacing w:val="-6"/>
          <w:sz w:val="28"/>
          <w:szCs w:val="28"/>
        </w:rPr>
        <w:t>нормоконтроллером</w:t>
      </w:r>
      <w:proofErr w:type="spellEnd"/>
      <w:r w:rsidRPr="00F52DDF">
        <w:rPr>
          <w:iCs/>
          <w:color w:val="000000" w:themeColor="text1"/>
          <w:spacing w:val="-6"/>
          <w:sz w:val="28"/>
          <w:szCs w:val="28"/>
        </w:rPr>
        <w:t xml:space="preserve"> и заведующим кафедрой, а также </w:t>
      </w:r>
      <w:r w:rsidRPr="00F52DDF">
        <w:rPr>
          <w:iCs/>
          <w:color w:val="000000" w:themeColor="text1"/>
          <w:spacing w:val="-6"/>
          <w:sz w:val="28"/>
          <w:szCs w:val="28"/>
          <w:lang w:val="en-US"/>
        </w:rPr>
        <w:t>DVD</w:t>
      </w:r>
      <w:r w:rsidRPr="00F52DDF">
        <w:rPr>
          <w:iCs/>
          <w:color w:val="000000" w:themeColor="text1"/>
          <w:spacing w:val="-6"/>
          <w:sz w:val="28"/>
          <w:szCs w:val="28"/>
        </w:rPr>
        <w:t xml:space="preserve">-диск с презентацией, текстом пояснительной записки (в текстовом редакторе </w:t>
      </w:r>
      <w:r w:rsidRPr="00F52DDF">
        <w:rPr>
          <w:iCs/>
          <w:color w:val="000000" w:themeColor="text1"/>
          <w:spacing w:val="-6"/>
          <w:sz w:val="28"/>
          <w:szCs w:val="28"/>
          <w:lang w:val="en-US"/>
        </w:rPr>
        <w:t>Word</w:t>
      </w:r>
      <w:r w:rsidRPr="00F52DDF">
        <w:rPr>
          <w:iCs/>
          <w:color w:val="000000" w:themeColor="text1"/>
          <w:spacing w:val="-6"/>
          <w:sz w:val="28"/>
          <w:szCs w:val="28"/>
        </w:rPr>
        <w:t>) и листами графической части.</w:t>
      </w:r>
    </w:p>
    <w:p w14:paraId="1D89106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РПЗ проекта печатается на персональном компьютере (</w:t>
      </w:r>
      <w:r w:rsidRPr="00F52DDF">
        <w:rPr>
          <w:i/>
          <w:iCs/>
          <w:color w:val="000000" w:themeColor="text1"/>
          <w:sz w:val="28"/>
          <w:szCs w:val="28"/>
        </w:rPr>
        <w:t xml:space="preserve">рекомендуемый шрифт текста Times New </w:t>
      </w:r>
      <w:proofErr w:type="spellStart"/>
      <w:r w:rsidRPr="00F52DDF">
        <w:rPr>
          <w:i/>
          <w:iCs/>
          <w:color w:val="000000" w:themeColor="text1"/>
          <w:sz w:val="28"/>
          <w:szCs w:val="28"/>
        </w:rPr>
        <w:t>Roman</w:t>
      </w:r>
      <w:proofErr w:type="spellEnd"/>
      <w:r w:rsidRPr="00F52DDF">
        <w:rPr>
          <w:i/>
          <w:iCs/>
          <w:color w:val="000000" w:themeColor="text1"/>
          <w:sz w:val="28"/>
          <w:szCs w:val="28"/>
        </w:rPr>
        <w:t xml:space="preserve">, курсив, кегль – 14; межстрочный интервал – полуторный; абзац – 1,25; режим «выравнивания по ширине»; расположение текста на листе: левое поле – 30 мм, правое – 15 мм, верхнее, нижнее – 20 мм; расстояние между рамкой и текстом – 15 мм; перенос по тексту – </w:t>
      </w:r>
      <w:r w:rsidRPr="00F52DDF">
        <w:rPr>
          <w:i/>
          <w:iCs/>
          <w:color w:val="000000" w:themeColor="text1"/>
          <w:sz w:val="28"/>
          <w:szCs w:val="28"/>
        </w:rPr>
        <w:lastRenderedPageBreak/>
        <w:t>автоматический</w:t>
      </w:r>
      <w:r w:rsidRPr="00F52DDF">
        <w:rPr>
          <w:color w:val="000000" w:themeColor="text1"/>
          <w:sz w:val="28"/>
          <w:szCs w:val="28"/>
        </w:rPr>
        <w:t>) и оформляется так, как требует ГОСТ 2.105–95. Изложение записки должно быть понятным, четким, лаконичным.</w:t>
      </w:r>
    </w:p>
    <w:p w14:paraId="2E47E344" w14:textId="77777777" w:rsidR="003758B2" w:rsidRPr="00F52DDF" w:rsidRDefault="003758B2" w:rsidP="003758B2">
      <w:pPr>
        <w:widowControl/>
        <w:ind w:firstLine="567"/>
        <w:rPr>
          <w:color w:val="000000" w:themeColor="text1"/>
          <w:sz w:val="28"/>
          <w:szCs w:val="28"/>
        </w:rPr>
      </w:pPr>
      <w:r w:rsidRPr="00F52DDF">
        <w:rPr>
          <w:color w:val="000000" w:themeColor="text1"/>
          <w:sz w:val="28"/>
          <w:szCs w:val="28"/>
        </w:rPr>
        <w:t>Сброшюрованная расчетно-пояснительная записка должна быть в твердой обложке и прошита типографским или иным способом.</w:t>
      </w:r>
    </w:p>
    <w:p w14:paraId="16E66DF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Разработка основной части расчетно-пояснительной записки и графического материала дипломного проекта требуют от студентов определенных трудозатрат, примерное распределение которых представлено в таблице1.</w:t>
      </w:r>
    </w:p>
    <w:p w14:paraId="211644ED"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Ориентировочные темы дипломного проекта ежегодно объявляются студентам 3 курса перед прохождением ими производственной практики. Количество тем должно быть больше численности дипломников. Перечень наименования тем дипломного проектов вывешиваются на доску объявлений за подписью заведующего кафедрой.</w:t>
      </w:r>
    </w:p>
    <w:p w14:paraId="6E5EEC8C" w14:textId="77777777" w:rsidR="00DB5B38" w:rsidRPr="00F52DDF" w:rsidRDefault="00DB5B38" w:rsidP="003758B2">
      <w:pPr>
        <w:widowControl/>
        <w:ind w:firstLine="709"/>
        <w:rPr>
          <w:color w:val="000000" w:themeColor="text1"/>
          <w:sz w:val="28"/>
          <w:szCs w:val="28"/>
        </w:rPr>
      </w:pPr>
    </w:p>
    <w:p w14:paraId="4AA59665" w14:textId="77777777" w:rsidR="003758B2" w:rsidRPr="00F52DDF" w:rsidRDefault="003758B2" w:rsidP="003758B2">
      <w:pPr>
        <w:widowControl/>
        <w:ind w:left="2268" w:hanging="1559"/>
        <w:rPr>
          <w:i/>
          <w:color w:val="000000" w:themeColor="text1"/>
          <w:sz w:val="28"/>
          <w:szCs w:val="28"/>
        </w:rPr>
      </w:pPr>
      <w:r w:rsidRPr="00F52DDF">
        <w:rPr>
          <w:i/>
          <w:color w:val="000000" w:themeColor="text1"/>
          <w:sz w:val="28"/>
          <w:szCs w:val="28"/>
        </w:rPr>
        <w:t>Таблица 1 – Трудоемкость и примерный объем основной части ВКР</w:t>
      </w:r>
    </w:p>
    <w:p w14:paraId="4D876AF2" w14:textId="77777777" w:rsidR="003758B2" w:rsidRPr="00F52DDF" w:rsidRDefault="003758B2" w:rsidP="003758B2">
      <w:pPr>
        <w:widowControl/>
        <w:ind w:firstLine="709"/>
        <w:rPr>
          <w:color w:val="000000" w:themeColor="text1"/>
          <w:szCs w:val="16"/>
        </w:rPr>
      </w:pPr>
      <w:r w:rsidRPr="00F52DDF">
        <w:rPr>
          <w:b/>
          <w:bCs/>
          <w:color w:val="000000" w:themeColor="text1"/>
          <w:spacing w:val="-6"/>
          <w:szCs w:val="16"/>
        </w:rPr>
        <w:t> </w:t>
      </w:r>
    </w:p>
    <w:tbl>
      <w:tblPr>
        <w:tblW w:w="9616" w:type="dxa"/>
        <w:tblLayout w:type="fixed"/>
        <w:tblCellMar>
          <w:left w:w="0" w:type="dxa"/>
          <w:right w:w="0" w:type="dxa"/>
        </w:tblCellMar>
        <w:tblLook w:val="04A0" w:firstRow="1" w:lastRow="0" w:firstColumn="1" w:lastColumn="0" w:noHBand="0" w:noVBand="1"/>
      </w:tblPr>
      <w:tblGrid>
        <w:gridCol w:w="699"/>
        <w:gridCol w:w="3723"/>
        <w:gridCol w:w="2131"/>
        <w:gridCol w:w="1849"/>
        <w:gridCol w:w="1214"/>
      </w:tblGrid>
      <w:tr w:rsidR="00F52DDF" w:rsidRPr="00F52DDF" w14:paraId="59685F66" w14:textId="77777777" w:rsidTr="00334CA1">
        <w:trPr>
          <w:cantSplit/>
          <w:trHeight w:val="189"/>
        </w:trPr>
        <w:tc>
          <w:tcPr>
            <w:tcW w:w="69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1E9FFA" w14:textId="77777777" w:rsidR="003758B2" w:rsidRPr="00F52DDF" w:rsidRDefault="003758B2" w:rsidP="00DB5B38">
            <w:pPr>
              <w:widowControl/>
              <w:jc w:val="center"/>
              <w:rPr>
                <w:color w:val="000000" w:themeColor="text1"/>
                <w:sz w:val="28"/>
                <w:szCs w:val="28"/>
              </w:rPr>
            </w:pPr>
            <w:proofErr w:type="gramStart"/>
            <w:r w:rsidRPr="00F52DDF">
              <w:rPr>
                <w:color w:val="000000" w:themeColor="text1"/>
                <w:sz w:val="28"/>
                <w:szCs w:val="28"/>
              </w:rPr>
              <w:t>№  п</w:t>
            </w:r>
            <w:proofErr w:type="gramEnd"/>
            <w:r w:rsidRPr="00F52DDF">
              <w:rPr>
                <w:color w:val="000000" w:themeColor="text1"/>
                <w:sz w:val="28"/>
                <w:szCs w:val="28"/>
              </w:rPr>
              <w:t>/п</w:t>
            </w:r>
          </w:p>
        </w:tc>
        <w:tc>
          <w:tcPr>
            <w:tcW w:w="37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EC2066"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Наименование частей дипломного проекта</w:t>
            </w:r>
          </w:p>
        </w:tc>
        <w:tc>
          <w:tcPr>
            <w:tcW w:w="21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A3B614"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Трудоемкость,</w:t>
            </w:r>
          </w:p>
          <w:p w14:paraId="608D12FA"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w:t>
            </w:r>
          </w:p>
        </w:tc>
        <w:tc>
          <w:tcPr>
            <w:tcW w:w="306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1DE860"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Количество</w:t>
            </w:r>
          </w:p>
        </w:tc>
      </w:tr>
      <w:tr w:rsidR="00F52DDF" w:rsidRPr="00F52DDF" w14:paraId="2B91E133" w14:textId="77777777" w:rsidTr="00334CA1">
        <w:trPr>
          <w:cantSplit/>
          <w:trHeight w:val="339"/>
        </w:trPr>
        <w:tc>
          <w:tcPr>
            <w:tcW w:w="699" w:type="dxa"/>
            <w:vMerge/>
            <w:tcBorders>
              <w:top w:val="single" w:sz="8" w:space="0" w:color="auto"/>
              <w:left w:val="single" w:sz="8" w:space="0" w:color="auto"/>
              <w:bottom w:val="single" w:sz="8" w:space="0" w:color="auto"/>
              <w:right w:val="single" w:sz="8" w:space="0" w:color="auto"/>
            </w:tcBorders>
            <w:vAlign w:val="center"/>
            <w:hideMark/>
          </w:tcPr>
          <w:p w14:paraId="1420B28F" w14:textId="77777777" w:rsidR="003758B2" w:rsidRPr="00F52DDF" w:rsidRDefault="003758B2" w:rsidP="00DB5B38">
            <w:pPr>
              <w:widowControl/>
              <w:rPr>
                <w:color w:val="000000" w:themeColor="text1"/>
                <w:sz w:val="28"/>
                <w:szCs w:val="28"/>
              </w:rPr>
            </w:pPr>
          </w:p>
        </w:tc>
        <w:tc>
          <w:tcPr>
            <w:tcW w:w="3723" w:type="dxa"/>
            <w:vMerge/>
            <w:tcBorders>
              <w:top w:val="single" w:sz="8" w:space="0" w:color="auto"/>
              <w:left w:val="nil"/>
              <w:bottom w:val="single" w:sz="4" w:space="0" w:color="auto"/>
              <w:right w:val="single" w:sz="8" w:space="0" w:color="auto"/>
            </w:tcBorders>
            <w:vAlign w:val="center"/>
            <w:hideMark/>
          </w:tcPr>
          <w:p w14:paraId="456EDE02" w14:textId="77777777" w:rsidR="003758B2" w:rsidRPr="00F52DDF" w:rsidRDefault="003758B2" w:rsidP="00DB5B38">
            <w:pPr>
              <w:widowControl/>
              <w:rPr>
                <w:color w:val="000000" w:themeColor="text1"/>
                <w:sz w:val="28"/>
                <w:szCs w:val="28"/>
              </w:rPr>
            </w:pPr>
          </w:p>
        </w:tc>
        <w:tc>
          <w:tcPr>
            <w:tcW w:w="2131" w:type="dxa"/>
            <w:vMerge/>
            <w:tcBorders>
              <w:top w:val="single" w:sz="8" w:space="0" w:color="auto"/>
              <w:left w:val="nil"/>
              <w:bottom w:val="single" w:sz="8" w:space="0" w:color="auto"/>
              <w:right w:val="single" w:sz="8" w:space="0" w:color="auto"/>
            </w:tcBorders>
            <w:vAlign w:val="center"/>
            <w:hideMark/>
          </w:tcPr>
          <w:p w14:paraId="4947C632" w14:textId="77777777" w:rsidR="003758B2" w:rsidRPr="00F52DDF" w:rsidRDefault="003758B2" w:rsidP="00DB5B38">
            <w:pPr>
              <w:widowControl/>
              <w:rPr>
                <w:color w:val="000000" w:themeColor="text1"/>
                <w:sz w:val="28"/>
                <w:szCs w:val="28"/>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8B5357" w14:textId="77777777" w:rsidR="003758B2" w:rsidRPr="00F52DDF" w:rsidRDefault="003758B2" w:rsidP="00DB5B38">
            <w:pPr>
              <w:widowControl/>
              <w:rPr>
                <w:color w:val="000000" w:themeColor="text1"/>
                <w:sz w:val="28"/>
                <w:szCs w:val="28"/>
              </w:rPr>
            </w:pPr>
            <w:r w:rsidRPr="00F52DDF">
              <w:rPr>
                <w:color w:val="000000" w:themeColor="text1"/>
                <w:sz w:val="28"/>
                <w:szCs w:val="28"/>
              </w:rPr>
              <w:t>страниц РПЗ</w:t>
            </w:r>
          </w:p>
        </w:tc>
        <w:tc>
          <w:tcPr>
            <w:tcW w:w="12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90F04"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листов ГЧ</w:t>
            </w:r>
          </w:p>
        </w:tc>
      </w:tr>
      <w:tr w:rsidR="00F52DDF" w:rsidRPr="00F52DDF" w14:paraId="2FA36B11" w14:textId="77777777" w:rsidTr="00334CA1">
        <w:trPr>
          <w:trHeight w:val="368"/>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925B7" w14:textId="77777777" w:rsidR="003758B2" w:rsidRPr="00F52DDF" w:rsidRDefault="003758B2" w:rsidP="00DB5B38">
            <w:pPr>
              <w:widowControl/>
              <w:rPr>
                <w:color w:val="000000" w:themeColor="text1"/>
                <w:sz w:val="28"/>
                <w:szCs w:val="28"/>
              </w:rPr>
            </w:pPr>
            <w:r w:rsidRPr="00F52DDF">
              <w:rPr>
                <w:color w:val="000000" w:themeColor="text1"/>
                <w:sz w:val="28"/>
                <w:szCs w:val="28"/>
              </w:rPr>
              <w:t> </w:t>
            </w:r>
          </w:p>
        </w:tc>
        <w:tc>
          <w:tcPr>
            <w:tcW w:w="372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0A89C32" w14:textId="77777777" w:rsidR="003758B2" w:rsidRPr="00F52DDF" w:rsidRDefault="003758B2" w:rsidP="00DB5B38">
            <w:pPr>
              <w:widowControl/>
              <w:shd w:val="clear" w:color="auto" w:fill="FFFFFF"/>
              <w:rPr>
                <w:color w:val="000000" w:themeColor="text1"/>
                <w:sz w:val="28"/>
                <w:szCs w:val="28"/>
              </w:rPr>
            </w:pPr>
            <w:r w:rsidRPr="00F52DDF">
              <w:rPr>
                <w:color w:val="000000" w:themeColor="text1"/>
                <w:sz w:val="28"/>
                <w:szCs w:val="28"/>
              </w:rPr>
              <w:t>Введение</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1F7D0547" w14:textId="77777777" w:rsidR="003758B2" w:rsidRPr="00F52DDF" w:rsidRDefault="005650EC" w:rsidP="00DB5B38">
            <w:pPr>
              <w:widowControl/>
              <w:jc w:val="center"/>
              <w:rPr>
                <w:color w:val="000000" w:themeColor="text1"/>
                <w:sz w:val="28"/>
                <w:szCs w:val="28"/>
              </w:rPr>
            </w:pPr>
            <w:r w:rsidRPr="00F52DDF">
              <w:rPr>
                <w:color w:val="000000" w:themeColor="text1"/>
                <w:sz w:val="28"/>
                <w:szCs w:val="28"/>
              </w:rPr>
              <w:t>2</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1A4049D7"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2…3</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14:paraId="2F5D76CD" w14:textId="77777777" w:rsidR="003758B2" w:rsidRPr="00F52DDF" w:rsidRDefault="004A4A46" w:rsidP="00DB5B38">
            <w:pPr>
              <w:widowControl/>
              <w:jc w:val="center"/>
              <w:rPr>
                <w:color w:val="000000" w:themeColor="text1"/>
                <w:sz w:val="28"/>
                <w:szCs w:val="28"/>
              </w:rPr>
            </w:pPr>
            <w:r w:rsidRPr="00F52DDF">
              <w:rPr>
                <w:color w:val="000000" w:themeColor="text1"/>
                <w:sz w:val="28"/>
                <w:szCs w:val="28"/>
              </w:rPr>
              <w:t>0…</w:t>
            </w:r>
            <w:r w:rsidR="003758B2" w:rsidRPr="00F52DDF">
              <w:rPr>
                <w:color w:val="000000" w:themeColor="text1"/>
                <w:sz w:val="28"/>
                <w:szCs w:val="28"/>
              </w:rPr>
              <w:t>1</w:t>
            </w:r>
          </w:p>
        </w:tc>
      </w:tr>
      <w:tr w:rsidR="00F52DDF" w:rsidRPr="00F52DDF" w14:paraId="0FED7540" w14:textId="77777777" w:rsidTr="00334CA1">
        <w:trPr>
          <w:trHeight w:val="864"/>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B4F47CA" w14:textId="77777777" w:rsidR="003758B2" w:rsidRPr="00F52DDF" w:rsidRDefault="003758B2" w:rsidP="00DB5B38">
            <w:pPr>
              <w:widowControl/>
              <w:rPr>
                <w:color w:val="000000" w:themeColor="text1"/>
                <w:sz w:val="28"/>
                <w:szCs w:val="28"/>
              </w:rPr>
            </w:pPr>
            <w:r w:rsidRPr="00F52DDF">
              <w:rPr>
                <w:color w:val="000000" w:themeColor="text1"/>
                <w:sz w:val="28"/>
                <w:szCs w:val="28"/>
              </w:rPr>
              <w:t>1</w:t>
            </w:r>
          </w:p>
        </w:tc>
        <w:tc>
          <w:tcPr>
            <w:tcW w:w="3723" w:type="dxa"/>
            <w:tcBorders>
              <w:top w:val="nil"/>
              <w:left w:val="nil"/>
              <w:bottom w:val="single" w:sz="4" w:space="0" w:color="auto"/>
              <w:right w:val="single" w:sz="8" w:space="0" w:color="auto"/>
            </w:tcBorders>
            <w:tcMar>
              <w:top w:w="0" w:type="dxa"/>
              <w:left w:w="108" w:type="dxa"/>
              <w:bottom w:w="0" w:type="dxa"/>
              <w:right w:w="108" w:type="dxa"/>
            </w:tcMar>
            <w:hideMark/>
          </w:tcPr>
          <w:p w14:paraId="1B81D758" w14:textId="77777777" w:rsidR="003758B2" w:rsidRPr="00F52DDF" w:rsidRDefault="00F37C61" w:rsidP="00DB5B38">
            <w:pPr>
              <w:widowControl/>
              <w:rPr>
                <w:color w:val="000000" w:themeColor="text1"/>
                <w:sz w:val="28"/>
                <w:szCs w:val="28"/>
              </w:rPr>
            </w:pPr>
            <w:r w:rsidRPr="00F52DDF">
              <w:rPr>
                <w:color w:val="000000" w:themeColor="text1"/>
                <w:sz w:val="28"/>
                <w:szCs w:val="28"/>
              </w:rPr>
              <w:t>Производственно-т</w:t>
            </w:r>
            <w:r w:rsidR="001425E4" w:rsidRPr="00F52DDF">
              <w:rPr>
                <w:color w:val="000000" w:themeColor="text1"/>
                <w:sz w:val="28"/>
                <w:szCs w:val="28"/>
              </w:rPr>
              <w:t>ехнологический раздел</w:t>
            </w:r>
            <w:r w:rsidR="003758B2" w:rsidRPr="00F52DDF">
              <w:rPr>
                <w:color w:val="000000" w:themeColor="text1"/>
                <w:sz w:val="28"/>
                <w:szCs w:val="28"/>
              </w:rPr>
              <w:t xml:space="preserve"> </w:t>
            </w:r>
          </w:p>
        </w:tc>
        <w:tc>
          <w:tcPr>
            <w:tcW w:w="2131" w:type="dxa"/>
            <w:tcBorders>
              <w:top w:val="nil"/>
              <w:left w:val="nil"/>
              <w:bottom w:val="single" w:sz="4" w:space="0" w:color="auto"/>
              <w:right w:val="single" w:sz="8" w:space="0" w:color="auto"/>
            </w:tcBorders>
            <w:tcMar>
              <w:top w:w="0" w:type="dxa"/>
              <w:left w:w="108" w:type="dxa"/>
              <w:bottom w:w="0" w:type="dxa"/>
              <w:right w:w="108" w:type="dxa"/>
            </w:tcMar>
            <w:hideMark/>
          </w:tcPr>
          <w:p w14:paraId="5F2EFEF8"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25</w:t>
            </w:r>
          </w:p>
        </w:tc>
        <w:tc>
          <w:tcPr>
            <w:tcW w:w="1849" w:type="dxa"/>
            <w:tcBorders>
              <w:top w:val="nil"/>
              <w:left w:val="nil"/>
              <w:bottom w:val="single" w:sz="4" w:space="0" w:color="auto"/>
              <w:right w:val="single" w:sz="8" w:space="0" w:color="auto"/>
            </w:tcBorders>
            <w:tcMar>
              <w:top w:w="0" w:type="dxa"/>
              <w:left w:w="108" w:type="dxa"/>
              <w:bottom w:w="0" w:type="dxa"/>
              <w:right w:w="108" w:type="dxa"/>
            </w:tcMar>
            <w:hideMark/>
          </w:tcPr>
          <w:p w14:paraId="28F84C2F" w14:textId="77777777" w:rsidR="003758B2" w:rsidRPr="00F52DDF" w:rsidRDefault="00DB5B38" w:rsidP="00DB5B38">
            <w:pPr>
              <w:widowControl/>
              <w:jc w:val="center"/>
              <w:rPr>
                <w:color w:val="000000" w:themeColor="text1"/>
                <w:sz w:val="28"/>
                <w:szCs w:val="28"/>
              </w:rPr>
            </w:pPr>
            <w:r w:rsidRPr="00F52DDF">
              <w:rPr>
                <w:color w:val="000000" w:themeColor="text1"/>
                <w:sz w:val="28"/>
                <w:szCs w:val="28"/>
              </w:rPr>
              <w:t>20</w:t>
            </w:r>
            <w:r w:rsidR="003758B2" w:rsidRPr="00F52DDF">
              <w:rPr>
                <w:color w:val="000000" w:themeColor="text1"/>
                <w:sz w:val="28"/>
                <w:szCs w:val="28"/>
              </w:rPr>
              <w:t>…</w:t>
            </w:r>
            <w:r w:rsidRPr="00F52DDF">
              <w:rPr>
                <w:color w:val="000000" w:themeColor="text1"/>
                <w:sz w:val="28"/>
                <w:szCs w:val="28"/>
              </w:rPr>
              <w:t>30</w:t>
            </w:r>
          </w:p>
        </w:tc>
        <w:tc>
          <w:tcPr>
            <w:tcW w:w="1214" w:type="dxa"/>
            <w:tcBorders>
              <w:top w:val="nil"/>
              <w:left w:val="nil"/>
              <w:bottom w:val="single" w:sz="4" w:space="0" w:color="auto"/>
              <w:right w:val="single" w:sz="8" w:space="0" w:color="auto"/>
            </w:tcBorders>
            <w:tcMar>
              <w:top w:w="0" w:type="dxa"/>
              <w:left w:w="108" w:type="dxa"/>
              <w:bottom w:w="0" w:type="dxa"/>
              <w:right w:w="108" w:type="dxa"/>
            </w:tcMar>
            <w:hideMark/>
          </w:tcPr>
          <w:p w14:paraId="588F639D" w14:textId="77777777" w:rsidR="003758B2" w:rsidRPr="00F52DDF" w:rsidRDefault="005650EC" w:rsidP="00DB5B38">
            <w:pPr>
              <w:widowControl/>
              <w:jc w:val="center"/>
              <w:rPr>
                <w:color w:val="000000" w:themeColor="text1"/>
                <w:sz w:val="28"/>
                <w:szCs w:val="28"/>
              </w:rPr>
            </w:pPr>
            <w:r w:rsidRPr="00F52DDF">
              <w:rPr>
                <w:color w:val="000000" w:themeColor="text1"/>
                <w:sz w:val="28"/>
                <w:szCs w:val="28"/>
              </w:rPr>
              <w:t>3</w:t>
            </w:r>
            <w:r w:rsidR="003758B2" w:rsidRPr="00F52DDF">
              <w:rPr>
                <w:color w:val="000000" w:themeColor="text1"/>
                <w:sz w:val="28"/>
                <w:szCs w:val="28"/>
              </w:rPr>
              <w:t>…</w:t>
            </w:r>
            <w:r w:rsidRPr="00F52DDF">
              <w:rPr>
                <w:color w:val="000000" w:themeColor="text1"/>
                <w:sz w:val="28"/>
                <w:szCs w:val="28"/>
              </w:rPr>
              <w:t>4</w:t>
            </w:r>
          </w:p>
        </w:tc>
      </w:tr>
      <w:tr w:rsidR="00F52DDF" w:rsidRPr="00F52DDF" w14:paraId="308CD9AB" w14:textId="77777777" w:rsidTr="00334CA1">
        <w:trPr>
          <w:trHeight w:val="368"/>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B7CB5A" w14:textId="77777777" w:rsidR="003758B2" w:rsidRPr="00F52DDF" w:rsidRDefault="003758B2" w:rsidP="00DB5B38">
            <w:pPr>
              <w:widowControl/>
              <w:rPr>
                <w:color w:val="000000" w:themeColor="text1"/>
                <w:sz w:val="28"/>
                <w:szCs w:val="28"/>
              </w:rPr>
            </w:pPr>
            <w:r w:rsidRPr="00F52DDF">
              <w:rPr>
                <w:color w:val="000000" w:themeColor="text1"/>
                <w:sz w:val="28"/>
                <w:szCs w:val="28"/>
              </w:rPr>
              <w:t>2</w:t>
            </w:r>
          </w:p>
        </w:tc>
        <w:tc>
          <w:tcPr>
            <w:tcW w:w="3723" w:type="dxa"/>
            <w:tcBorders>
              <w:top w:val="nil"/>
              <w:left w:val="nil"/>
              <w:bottom w:val="single" w:sz="8" w:space="0" w:color="auto"/>
              <w:right w:val="single" w:sz="8" w:space="0" w:color="auto"/>
            </w:tcBorders>
            <w:tcMar>
              <w:top w:w="0" w:type="dxa"/>
              <w:left w:w="108" w:type="dxa"/>
              <w:bottom w:w="0" w:type="dxa"/>
              <w:right w:w="108" w:type="dxa"/>
            </w:tcMar>
            <w:hideMark/>
          </w:tcPr>
          <w:p w14:paraId="5D0110E3" w14:textId="77777777" w:rsidR="003758B2" w:rsidRPr="00F52DDF" w:rsidRDefault="00F37C61" w:rsidP="00DB5B38">
            <w:pPr>
              <w:widowControl/>
              <w:rPr>
                <w:color w:val="000000" w:themeColor="text1"/>
                <w:sz w:val="28"/>
                <w:szCs w:val="28"/>
              </w:rPr>
            </w:pPr>
            <w:r w:rsidRPr="00F52DDF">
              <w:rPr>
                <w:color w:val="000000" w:themeColor="text1"/>
                <w:sz w:val="28"/>
                <w:szCs w:val="28"/>
              </w:rPr>
              <w:t>Проектно-к</w:t>
            </w:r>
            <w:r w:rsidR="001425E4" w:rsidRPr="00F52DDF">
              <w:rPr>
                <w:color w:val="000000" w:themeColor="text1"/>
                <w:sz w:val="28"/>
                <w:szCs w:val="28"/>
              </w:rPr>
              <w:t>онструкторский</w:t>
            </w:r>
            <w:r w:rsidR="003758B2" w:rsidRPr="00F52DDF">
              <w:rPr>
                <w:color w:val="000000" w:themeColor="text1"/>
                <w:sz w:val="28"/>
                <w:szCs w:val="28"/>
              </w:rPr>
              <w:t xml:space="preserve"> раздел</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0CF1C277"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51</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31BDF538" w14:textId="77777777" w:rsidR="003758B2" w:rsidRPr="00F52DDF" w:rsidRDefault="00DB5B38" w:rsidP="00DB5B38">
            <w:pPr>
              <w:widowControl/>
              <w:jc w:val="center"/>
              <w:rPr>
                <w:color w:val="000000" w:themeColor="text1"/>
                <w:sz w:val="28"/>
                <w:szCs w:val="28"/>
              </w:rPr>
            </w:pPr>
            <w:r w:rsidRPr="00F52DDF">
              <w:rPr>
                <w:color w:val="000000" w:themeColor="text1"/>
                <w:sz w:val="28"/>
                <w:szCs w:val="28"/>
              </w:rPr>
              <w:t>20</w:t>
            </w:r>
            <w:r w:rsidR="003758B2" w:rsidRPr="00F52DDF">
              <w:rPr>
                <w:color w:val="000000" w:themeColor="text1"/>
                <w:sz w:val="28"/>
                <w:szCs w:val="28"/>
              </w:rPr>
              <w:t>…</w:t>
            </w:r>
            <w:r w:rsidRPr="00F52DDF">
              <w:rPr>
                <w:color w:val="000000" w:themeColor="text1"/>
                <w:sz w:val="28"/>
                <w:szCs w:val="28"/>
              </w:rPr>
              <w:t>30</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14:paraId="5F7542B4" w14:textId="77777777" w:rsidR="003758B2" w:rsidRPr="00F52DDF" w:rsidRDefault="005650EC" w:rsidP="00DB5B38">
            <w:pPr>
              <w:widowControl/>
              <w:jc w:val="center"/>
              <w:rPr>
                <w:color w:val="000000" w:themeColor="text1"/>
                <w:sz w:val="28"/>
                <w:szCs w:val="28"/>
              </w:rPr>
            </w:pPr>
            <w:r w:rsidRPr="00F52DDF">
              <w:rPr>
                <w:color w:val="000000" w:themeColor="text1"/>
                <w:sz w:val="28"/>
                <w:szCs w:val="28"/>
              </w:rPr>
              <w:t>3</w:t>
            </w:r>
            <w:r w:rsidR="003758B2" w:rsidRPr="00F52DDF">
              <w:rPr>
                <w:color w:val="000000" w:themeColor="text1"/>
                <w:sz w:val="28"/>
                <w:szCs w:val="28"/>
              </w:rPr>
              <w:t>…</w:t>
            </w:r>
            <w:r w:rsidRPr="00F52DDF">
              <w:rPr>
                <w:color w:val="000000" w:themeColor="text1"/>
                <w:sz w:val="28"/>
                <w:szCs w:val="28"/>
              </w:rPr>
              <w:t>4</w:t>
            </w:r>
          </w:p>
        </w:tc>
      </w:tr>
      <w:tr w:rsidR="00F52DDF" w:rsidRPr="00F52DDF" w14:paraId="436E9CA6" w14:textId="77777777" w:rsidTr="00334CA1">
        <w:trPr>
          <w:trHeight w:val="349"/>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874CA4" w14:textId="77777777" w:rsidR="003758B2" w:rsidRPr="00F52DDF" w:rsidRDefault="003758B2" w:rsidP="00DB5B38">
            <w:pPr>
              <w:widowControl/>
              <w:rPr>
                <w:color w:val="000000" w:themeColor="text1"/>
                <w:sz w:val="28"/>
                <w:szCs w:val="28"/>
              </w:rPr>
            </w:pPr>
            <w:r w:rsidRPr="00F52DDF">
              <w:rPr>
                <w:color w:val="000000" w:themeColor="text1"/>
                <w:sz w:val="28"/>
                <w:szCs w:val="28"/>
              </w:rPr>
              <w:t>3</w:t>
            </w:r>
          </w:p>
        </w:tc>
        <w:tc>
          <w:tcPr>
            <w:tcW w:w="3723" w:type="dxa"/>
            <w:tcBorders>
              <w:top w:val="nil"/>
              <w:left w:val="nil"/>
              <w:bottom w:val="single" w:sz="8" w:space="0" w:color="auto"/>
              <w:right w:val="single" w:sz="8" w:space="0" w:color="auto"/>
            </w:tcBorders>
            <w:tcMar>
              <w:top w:w="0" w:type="dxa"/>
              <w:left w:w="108" w:type="dxa"/>
              <w:bottom w:w="0" w:type="dxa"/>
              <w:right w:w="108" w:type="dxa"/>
            </w:tcMar>
            <w:hideMark/>
          </w:tcPr>
          <w:p w14:paraId="2F93E90D" w14:textId="77777777" w:rsidR="003758B2" w:rsidRPr="00F52DDF" w:rsidRDefault="003758B2" w:rsidP="00DB5B38">
            <w:pPr>
              <w:widowControl/>
              <w:rPr>
                <w:color w:val="000000" w:themeColor="text1"/>
                <w:sz w:val="28"/>
                <w:szCs w:val="28"/>
              </w:rPr>
            </w:pPr>
            <w:r w:rsidRPr="00F52DDF">
              <w:rPr>
                <w:color w:val="000000" w:themeColor="text1"/>
                <w:sz w:val="28"/>
                <w:szCs w:val="28"/>
              </w:rPr>
              <w:t>Раздел по охране труда и природы</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58605769"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10</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3064020" w14:textId="77777777" w:rsidR="003758B2" w:rsidRPr="00F52DDF" w:rsidRDefault="00DB5B38" w:rsidP="00DB5B38">
            <w:pPr>
              <w:widowControl/>
              <w:jc w:val="center"/>
              <w:rPr>
                <w:color w:val="000000" w:themeColor="text1"/>
                <w:sz w:val="28"/>
                <w:szCs w:val="28"/>
              </w:rPr>
            </w:pPr>
            <w:r w:rsidRPr="00F52DDF">
              <w:rPr>
                <w:color w:val="000000" w:themeColor="text1"/>
                <w:sz w:val="28"/>
                <w:szCs w:val="28"/>
              </w:rPr>
              <w:t>10</w:t>
            </w:r>
            <w:r w:rsidR="003758B2" w:rsidRPr="00F52DDF">
              <w:rPr>
                <w:color w:val="000000" w:themeColor="text1"/>
                <w:sz w:val="28"/>
                <w:szCs w:val="28"/>
              </w:rPr>
              <w:t>…1</w:t>
            </w:r>
            <w:r w:rsidRPr="00F52DDF">
              <w:rPr>
                <w:color w:val="000000" w:themeColor="text1"/>
                <w:sz w:val="28"/>
                <w:szCs w:val="28"/>
              </w:rPr>
              <w:t>5</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14:paraId="21D6AB19" w14:textId="77777777" w:rsidR="003758B2" w:rsidRPr="00F52DDF" w:rsidRDefault="004A4A46" w:rsidP="00DB5B38">
            <w:pPr>
              <w:widowControl/>
              <w:jc w:val="center"/>
              <w:rPr>
                <w:color w:val="000000" w:themeColor="text1"/>
                <w:sz w:val="28"/>
                <w:szCs w:val="28"/>
              </w:rPr>
            </w:pPr>
            <w:r w:rsidRPr="00F52DDF">
              <w:rPr>
                <w:color w:val="000000" w:themeColor="text1"/>
                <w:sz w:val="28"/>
                <w:szCs w:val="28"/>
              </w:rPr>
              <w:t>0…</w:t>
            </w:r>
            <w:r w:rsidR="003758B2" w:rsidRPr="00F52DDF">
              <w:rPr>
                <w:color w:val="000000" w:themeColor="text1"/>
                <w:sz w:val="28"/>
                <w:szCs w:val="28"/>
              </w:rPr>
              <w:t>1</w:t>
            </w:r>
          </w:p>
        </w:tc>
      </w:tr>
      <w:tr w:rsidR="00F52DDF" w:rsidRPr="00F52DDF" w14:paraId="25CFC259" w14:textId="77777777" w:rsidTr="00334CA1">
        <w:trPr>
          <w:trHeight w:val="368"/>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7C707D" w14:textId="77777777" w:rsidR="003758B2" w:rsidRPr="00F52DDF" w:rsidRDefault="003758B2" w:rsidP="00DB5B38">
            <w:pPr>
              <w:widowControl/>
              <w:rPr>
                <w:color w:val="000000" w:themeColor="text1"/>
                <w:sz w:val="28"/>
                <w:szCs w:val="28"/>
              </w:rPr>
            </w:pPr>
            <w:r w:rsidRPr="00F52DDF">
              <w:rPr>
                <w:color w:val="000000" w:themeColor="text1"/>
                <w:sz w:val="28"/>
                <w:szCs w:val="28"/>
              </w:rPr>
              <w:t>4</w:t>
            </w:r>
          </w:p>
        </w:tc>
        <w:tc>
          <w:tcPr>
            <w:tcW w:w="3723" w:type="dxa"/>
            <w:tcBorders>
              <w:top w:val="nil"/>
              <w:left w:val="nil"/>
              <w:bottom w:val="single" w:sz="8" w:space="0" w:color="auto"/>
              <w:right w:val="single" w:sz="8" w:space="0" w:color="auto"/>
            </w:tcBorders>
            <w:tcMar>
              <w:top w:w="0" w:type="dxa"/>
              <w:left w:w="108" w:type="dxa"/>
              <w:bottom w:w="0" w:type="dxa"/>
              <w:right w:w="108" w:type="dxa"/>
            </w:tcMar>
            <w:hideMark/>
          </w:tcPr>
          <w:p w14:paraId="11F41945" w14:textId="77777777" w:rsidR="003758B2" w:rsidRPr="00F52DDF" w:rsidRDefault="00F37C61" w:rsidP="00DB5B38">
            <w:pPr>
              <w:widowControl/>
              <w:rPr>
                <w:color w:val="000000" w:themeColor="text1"/>
                <w:sz w:val="28"/>
                <w:szCs w:val="28"/>
              </w:rPr>
            </w:pPr>
            <w:r w:rsidRPr="00F52DDF">
              <w:rPr>
                <w:color w:val="000000" w:themeColor="text1"/>
                <w:sz w:val="28"/>
                <w:szCs w:val="28"/>
              </w:rPr>
              <w:t>Организационно-управленческий раздел</w:t>
            </w:r>
            <w:r w:rsidR="001425E4" w:rsidRPr="00F52DDF">
              <w:rPr>
                <w:color w:val="000000" w:themeColor="text1"/>
                <w:sz w:val="28"/>
                <w:szCs w:val="28"/>
              </w:rPr>
              <w:t xml:space="preserve"> </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5C7A25D6"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10</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550A5E4E"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10…1</w:t>
            </w:r>
            <w:r w:rsidR="00DB5B38" w:rsidRPr="00F52DDF">
              <w:rPr>
                <w:color w:val="000000" w:themeColor="text1"/>
                <w:sz w:val="28"/>
                <w:szCs w:val="28"/>
              </w:rPr>
              <w:t>5</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14:paraId="09D0AED4"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1</w:t>
            </w:r>
          </w:p>
        </w:tc>
      </w:tr>
      <w:tr w:rsidR="003758B2" w:rsidRPr="00F52DDF" w14:paraId="12D25B7C" w14:textId="77777777" w:rsidTr="00334CA1">
        <w:trPr>
          <w:trHeight w:val="368"/>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FA72D" w14:textId="77777777" w:rsidR="003758B2" w:rsidRPr="00F52DDF" w:rsidRDefault="003758B2" w:rsidP="00DB5B38">
            <w:pPr>
              <w:widowControl/>
              <w:rPr>
                <w:color w:val="000000" w:themeColor="text1"/>
                <w:sz w:val="28"/>
                <w:szCs w:val="28"/>
              </w:rPr>
            </w:pPr>
            <w:r w:rsidRPr="00F52DDF">
              <w:rPr>
                <w:color w:val="000000" w:themeColor="text1"/>
                <w:sz w:val="28"/>
                <w:szCs w:val="28"/>
              </w:rPr>
              <w:t> </w:t>
            </w:r>
          </w:p>
        </w:tc>
        <w:tc>
          <w:tcPr>
            <w:tcW w:w="3723" w:type="dxa"/>
            <w:tcBorders>
              <w:top w:val="nil"/>
              <w:left w:val="nil"/>
              <w:bottom w:val="single" w:sz="8" w:space="0" w:color="auto"/>
              <w:right w:val="single" w:sz="8" w:space="0" w:color="auto"/>
            </w:tcBorders>
            <w:tcMar>
              <w:top w:w="0" w:type="dxa"/>
              <w:left w:w="108" w:type="dxa"/>
              <w:bottom w:w="0" w:type="dxa"/>
              <w:right w:w="108" w:type="dxa"/>
            </w:tcMar>
            <w:hideMark/>
          </w:tcPr>
          <w:p w14:paraId="269D30D5" w14:textId="77777777" w:rsidR="003758B2" w:rsidRPr="00F52DDF" w:rsidRDefault="003758B2" w:rsidP="00DB5B38">
            <w:pPr>
              <w:widowControl/>
              <w:rPr>
                <w:color w:val="000000" w:themeColor="text1"/>
                <w:sz w:val="28"/>
                <w:szCs w:val="28"/>
              </w:rPr>
            </w:pPr>
            <w:r w:rsidRPr="00F52DDF">
              <w:rPr>
                <w:color w:val="000000" w:themeColor="text1"/>
                <w:sz w:val="28"/>
                <w:szCs w:val="28"/>
              </w:rPr>
              <w:t>Заключение</w:t>
            </w:r>
          </w:p>
        </w:tc>
        <w:tc>
          <w:tcPr>
            <w:tcW w:w="2131" w:type="dxa"/>
            <w:tcBorders>
              <w:top w:val="nil"/>
              <w:left w:val="nil"/>
              <w:bottom w:val="single" w:sz="8" w:space="0" w:color="auto"/>
              <w:right w:val="single" w:sz="8" w:space="0" w:color="auto"/>
            </w:tcBorders>
            <w:tcMar>
              <w:top w:w="0" w:type="dxa"/>
              <w:left w:w="108" w:type="dxa"/>
              <w:bottom w:w="0" w:type="dxa"/>
              <w:right w:w="108" w:type="dxa"/>
            </w:tcMar>
            <w:hideMark/>
          </w:tcPr>
          <w:p w14:paraId="776719CB"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2</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49556659"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1…2</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14:paraId="6C4449DC" w14:textId="77777777" w:rsidR="003758B2" w:rsidRPr="00F52DDF" w:rsidRDefault="003758B2" w:rsidP="00DB5B38">
            <w:pPr>
              <w:widowControl/>
              <w:jc w:val="center"/>
              <w:rPr>
                <w:color w:val="000000" w:themeColor="text1"/>
                <w:sz w:val="28"/>
                <w:szCs w:val="28"/>
              </w:rPr>
            </w:pPr>
            <w:r w:rsidRPr="00F52DDF">
              <w:rPr>
                <w:color w:val="000000" w:themeColor="text1"/>
                <w:sz w:val="28"/>
                <w:szCs w:val="28"/>
              </w:rPr>
              <w:t>–</w:t>
            </w:r>
          </w:p>
        </w:tc>
      </w:tr>
    </w:tbl>
    <w:p w14:paraId="2B0C6084" w14:textId="77777777" w:rsidR="003758B2" w:rsidRPr="00F52DDF" w:rsidRDefault="003758B2" w:rsidP="003758B2">
      <w:pPr>
        <w:widowControl/>
        <w:ind w:firstLine="709"/>
        <w:rPr>
          <w:color w:val="000000" w:themeColor="text1"/>
          <w:sz w:val="28"/>
          <w:szCs w:val="28"/>
        </w:rPr>
      </w:pPr>
    </w:p>
    <w:p w14:paraId="14DF71D6" w14:textId="77777777" w:rsidR="003758B2" w:rsidRPr="00F52DDF" w:rsidRDefault="003758B2" w:rsidP="003758B2">
      <w:pPr>
        <w:widowControl/>
        <w:ind w:firstLine="709"/>
        <w:rPr>
          <w:color w:val="000000" w:themeColor="text1"/>
          <w:sz w:val="28"/>
          <w:szCs w:val="28"/>
        </w:rPr>
      </w:pPr>
      <w:r w:rsidRPr="00F52DDF">
        <w:rPr>
          <w:color w:val="000000" w:themeColor="text1"/>
          <w:sz w:val="28"/>
          <w:szCs w:val="28"/>
        </w:rPr>
        <w:t>Студент может самостоятельно предложить тему дипломного проекта, не включенную в тематику кафедры, но представляющую практическое значение или вытекающую из научно-исследовательской работы кафедры.</w:t>
      </w:r>
    </w:p>
    <w:p w14:paraId="5B1ED5F7" w14:textId="77777777" w:rsidR="003758B2" w:rsidRPr="00F52DDF" w:rsidRDefault="003758B2" w:rsidP="003758B2">
      <w:pPr>
        <w:widowControl/>
        <w:ind w:firstLine="709"/>
        <w:rPr>
          <w:color w:val="000000" w:themeColor="text1"/>
          <w:sz w:val="28"/>
          <w:szCs w:val="28"/>
        </w:rPr>
      </w:pPr>
    </w:p>
    <w:p w14:paraId="4903398D" w14:textId="77777777" w:rsidR="003758B2" w:rsidRPr="00C228B4" w:rsidRDefault="0067067A" w:rsidP="003758B2">
      <w:pPr>
        <w:pStyle w:val="ConsPlusNormal"/>
        <w:spacing w:line="276" w:lineRule="auto"/>
        <w:jc w:val="center"/>
        <w:rPr>
          <w:rFonts w:ascii="Times New Roman" w:hAnsi="Times New Roman" w:cs="Times New Roman"/>
          <w:b/>
        </w:rPr>
      </w:pPr>
      <w:r>
        <w:rPr>
          <w:rFonts w:ascii="Times New Roman" w:hAnsi="Times New Roman" w:cs="Times New Roman"/>
          <w:b/>
        </w:rPr>
        <w:t>6</w:t>
      </w:r>
      <w:r w:rsidR="003758B2" w:rsidRPr="00C228B4">
        <w:rPr>
          <w:rFonts w:ascii="Times New Roman" w:hAnsi="Times New Roman" w:cs="Times New Roman"/>
          <w:b/>
        </w:rPr>
        <w:t>.</w:t>
      </w:r>
      <w:r>
        <w:rPr>
          <w:rFonts w:ascii="Times New Roman" w:hAnsi="Times New Roman" w:cs="Times New Roman"/>
          <w:b/>
        </w:rPr>
        <w:t>2</w:t>
      </w:r>
      <w:r w:rsidR="003900BD">
        <w:rPr>
          <w:rFonts w:ascii="Times New Roman" w:hAnsi="Times New Roman" w:cs="Times New Roman"/>
          <w:b/>
        </w:rPr>
        <w:t>.</w:t>
      </w:r>
      <w:r w:rsidR="003758B2" w:rsidRPr="00C228B4">
        <w:rPr>
          <w:rFonts w:ascii="Times New Roman" w:hAnsi="Times New Roman" w:cs="Times New Roman"/>
          <w:b/>
        </w:rPr>
        <w:t xml:space="preserve"> Организационные мероприятия по процедуре подготовки и защиты выпускной квалификационной работы</w:t>
      </w:r>
    </w:p>
    <w:p w14:paraId="1BC3A161" w14:textId="77777777" w:rsidR="003758B2" w:rsidRPr="00C228B4" w:rsidRDefault="003758B2" w:rsidP="003758B2">
      <w:pPr>
        <w:pStyle w:val="ConsPlusNormal"/>
        <w:spacing w:line="276" w:lineRule="auto"/>
        <w:ind w:firstLine="709"/>
        <w:jc w:val="both"/>
        <w:rPr>
          <w:rFonts w:ascii="Times New Roman" w:hAnsi="Times New Roman" w:cs="Times New Roman"/>
        </w:rPr>
      </w:pPr>
    </w:p>
    <w:p w14:paraId="3B12C0D5"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Темы выпускных квалификационных работ формируются выпускающими кафедрами с учетом, предложений руководителей выпускных квалификационных работ, предложений (заявок) руководителей практики обучающихся от профильных организаций. По письменному заявлению обучающегося (нескольких </w:t>
      </w:r>
      <w:r w:rsidRPr="00C228B4">
        <w:rPr>
          <w:rFonts w:ascii="Times New Roman" w:hAnsi="Times New Roman" w:cs="Times New Roman"/>
        </w:rPr>
        <w:lastRenderedPageBreak/>
        <w:t>обучающихся, выполняющих выпускную квалификационную работу совместно) руководитель ОПОП ВО может предоставить обучающемуся (обучающимся) возможность подготовки и защиты выпускной квалификационной работы (дипломного проекта) по теме, предложенной обучающимся (обучающимися),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w:t>
      </w:r>
    </w:p>
    <w:p w14:paraId="597C86DD"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Университет утверждает перечень тем выпускных квалификационных работ и доводит его до сведения обучающихся не позднее, чем за 6 месяцев до даты начала государственной итоговой аттестации. Для подготовки выпускной квалификационной работы (дипломного проекта) за обучающимся (несколькими обучающимися, выполняющими выпускную квалификационную работу совместно) распорядительным актом Университета закрепляется руководитель выпускной квалификационной работы (дипломного проекта) из числа работников организации и при необходимости консультант (консультанты) по письменному заявлению обучающегося (форма заявления приведена в </w:t>
      </w:r>
      <w:r w:rsidRPr="00C228B4">
        <w:rPr>
          <w:rFonts w:ascii="Times New Roman" w:hAnsi="Times New Roman" w:cs="Times New Roman"/>
          <w:b/>
        </w:rPr>
        <w:t>Приложении 3</w:t>
      </w:r>
      <w:r w:rsidRPr="00C228B4">
        <w:rPr>
          <w:rFonts w:ascii="Times New Roman" w:hAnsi="Times New Roman" w:cs="Times New Roman"/>
        </w:rPr>
        <w:t>).</w:t>
      </w:r>
    </w:p>
    <w:p w14:paraId="194EC42C"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Не позднее чем за шесть месяцев до начала государственной итоговой аттестации </w:t>
      </w:r>
      <w:r w:rsidRPr="00C228B4">
        <w:rPr>
          <w:rStyle w:val="2f0"/>
          <w:rFonts w:cs="Times New Roman"/>
          <w:bCs/>
          <w:color w:val="auto"/>
        </w:rPr>
        <w:t>на организационном собрании до обучающихся под роспись, деканом либо руководителем ОПОП ВО, либо руководителями Университета</w:t>
      </w:r>
      <w:r w:rsidRPr="00C228B4">
        <w:rPr>
          <w:rFonts w:ascii="Times New Roman" w:hAnsi="Times New Roman" w:cs="Times New Roman"/>
        </w:rPr>
        <w:t xml:space="preserve"> доводится порядок подачи и рассмотрения апелляций по результатам государственных аттестационных испытаний, а также основные разделы Программы ГИА.</w:t>
      </w:r>
    </w:p>
    <w:p w14:paraId="7DC8976F" w14:textId="77777777" w:rsidR="003758B2" w:rsidRPr="00C228B4" w:rsidRDefault="003758B2" w:rsidP="003758B2">
      <w:pPr>
        <w:pStyle w:val="ConsPlusNormal"/>
        <w:spacing w:line="276" w:lineRule="auto"/>
        <w:ind w:firstLine="709"/>
        <w:jc w:val="both"/>
        <w:rPr>
          <w:rFonts w:ascii="Times New Roman" w:hAnsi="Times New Roman" w:cs="Times New Roman"/>
          <w:spacing w:val="-6"/>
        </w:rPr>
      </w:pPr>
      <w:r w:rsidRPr="00C228B4">
        <w:rPr>
          <w:rFonts w:ascii="Times New Roman" w:hAnsi="Times New Roman" w:cs="Times New Roman"/>
          <w:spacing w:val="-6"/>
        </w:rPr>
        <w:t>Не позднее чем за 30 календарных дней до дня проведения государственного аттестационного испытания Университет утверждает распорядительным актом график (расписание) государственных аттестационных испытаний, в котором указываются даты, время и место проведения государственных аттестационных испытаний и предэкзаменационных консультаций, и доводит график до сведения обучающегося, членов государственных экзаменационных комиссий и апелляционных комиссий, секретаря государственной экзаменационной комиссии, руководителей и консультантов выпускных квалификационных работ.</w:t>
      </w:r>
    </w:p>
    <w:p w14:paraId="13667A28"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Руководитель ВКР выдает задание на дипломный проект после утверждения тем ВКР ректором Университета, но не позднее начала ГИА. Выданное руководителем задание согласуется и утверждается соответственно заведующим кафедрой и руководителем ОПОП. Обучающийся обязан придерживаться сроков, указанных в календарном плане выполнения этапов работы.</w:t>
      </w:r>
    </w:p>
    <w:p w14:paraId="5D691BAF"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Деканат факультета организует в первую неделю ГИА для студентов обзорные лекции по оформлению разделов ВКР: «Охрана труда и природы», </w:t>
      </w:r>
      <w:r w:rsidRPr="00C228B4">
        <w:rPr>
          <w:rFonts w:ascii="Times New Roman" w:hAnsi="Times New Roman" w:cs="Times New Roman"/>
        </w:rPr>
        <w:lastRenderedPageBreak/>
        <w:t>«Экономическое обоснование выполненных технических и организационных решений», «Оформление графической части проекта».</w:t>
      </w:r>
    </w:p>
    <w:p w14:paraId="2457E989"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За две недели до основной защиты для студентов, выполнивших ВКР распоряжением по кафедре назначается дата предварительной защиты, на которой членами кафедры производится экспертное рассмотрение содержания ВКР и соответствие его заявленным теме, целям и задачам проекта. На основании предварительной защиты и экспертной оценки кафедра принимает решение о допуске или не допуске студента к защите ВКР перед членами ГЭК. </w:t>
      </w:r>
    </w:p>
    <w:p w14:paraId="5BA6E1E4"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Решение кафедры оформляется протоколом заседания кафедры, номер протокола и дата указывается на титульном листе ВКР.</w:t>
      </w:r>
    </w:p>
    <w:p w14:paraId="2C34DFB7"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После завершения подготовки обучающимся выпускной квалификационной работы и прохождения предварительной защиты на кафедре руководитель выпускной квалификационной работы (дипломного проекта) представляет в деканат факультета письменный отзыв о работе обучающегося в период подготовки дипломного проекта (Форма отзыва руководителя представлена в </w:t>
      </w:r>
      <w:r w:rsidRPr="00C228B4">
        <w:rPr>
          <w:rFonts w:ascii="Times New Roman" w:hAnsi="Times New Roman" w:cs="Times New Roman"/>
          <w:b/>
        </w:rPr>
        <w:t>Приложении 4</w:t>
      </w:r>
      <w:r w:rsidRPr="00C228B4">
        <w:rPr>
          <w:rFonts w:ascii="Times New Roman" w:hAnsi="Times New Roman" w:cs="Times New Roman"/>
        </w:rPr>
        <w:t>). В случае выполнения дипломного проекта несколькими обучающимися руководитель (руководители) дипломного проекта представляет в деканат факультета отзыв об их совместной работе в период подготовки дипломного проекта.</w:t>
      </w:r>
    </w:p>
    <w:p w14:paraId="03773AF0"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Выпускные квалификационные работы по программе бакалавриата подлежат рецензированию. Для проведения рецензирования выпускной квалификационной работы указанная работа направляется рецензенту из числа лиц, не являющихся работниками выпускающей кафедры. Рецензентом может выступать, как педагогический работник, отнесенный к профессорско-преподавательскому составу Университета, так и работник профильной организации. Рецензент проводит анализ выпускной квалификационной работы и представляет в деканат факультета письменную рецензию на указанную работу с оценкой ее содержания (Форма рецензии приведена в </w:t>
      </w:r>
      <w:r w:rsidRPr="00C228B4">
        <w:rPr>
          <w:rFonts w:ascii="Times New Roman" w:hAnsi="Times New Roman" w:cs="Times New Roman"/>
          <w:b/>
        </w:rPr>
        <w:t>Приложении 5</w:t>
      </w:r>
      <w:r w:rsidRPr="00C228B4">
        <w:rPr>
          <w:rFonts w:ascii="Times New Roman" w:hAnsi="Times New Roman" w:cs="Times New Roman"/>
        </w:rPr>
        <w:t>).</w:t>
      </w:r>
    </w:p>
    <w:p w14:paraId="101CB94B"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Число рецензентов устанавливается руководителем ОПОП.</w:t>
      </w:r>
    </w:p>
    <w:p w14:paraId="38FD3D40"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Деканат факультета обеспечивает ознакомление обучающегося с отзывом и рецензией (рецензиями) не позднее, чем за 5 календарных дней до дня защиты выпускной квалификационной работы.</w:t>
      </w:r>
    </w:p>
    <w:p w14:paraId="66239345"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Выпускная квалификационная работа, отзыв и рецензия (рецензии) передаются в государственную экзаменационную комиссию не позднее, чем за 2 календарных дня до дня защиты выпускной квалификационной работы.</w:t>
      </w:r>
    </w:p>
    <w:p w14:paraId="7DD5A1CB" w14:textId="77777777" w:rsidR="003758B2" w:rsidRPr="00C228B4" w:rsidRDefault="003758B2" w:rsidP="003758B2">
      <w:pPr>
        <w:widowControl/>
        <w:ind w:firstLine="709"/>
        <w:rPr>
          <w:sz w:val="28"/>
          <w:szCs w:val="28"/>
        </w:rPr>
      </w:pPr>
      <w:r w:rsidRPr="00C228B4">
        <w:rPr>
          <w:sz w:val="28"/>
          <w:szCs w:val="28"/>
        </w:rPr>
        <w:t xml:space="preserve">Тексты выпускных квалификационных работ, за исключением текстов выпускных квалификационных работ, содержащих сведения, составляющие государственную тайну, размещаются Университетом в электронно-библиотечной </w:t>
      </w:r>
      <w:r w:rsidRPr="00C228B4">
        <w:rPr>
          <w:sz w:val="28"/>
          <w:szCs w:val="28"/>
        </w:rPr>
        <w:lastRenderedPageBreak/>
        <w:t xml:space="preserve">системе организации и проверяются на объем заимствования. Порядок размещения текстов выпускных квалификационных работ в электронно-библиотечной системе Университета, проверки на объем заимствования, в том числе содержательного, выявления неправомочных заимствований устанавливается внутренним локальным актом «Положением о контроле текстовых заимствований при выполнении выпускных квалификационных работ» (форма протокола о результатах контроля текстовых заимствований при выполнении выпускной квалификационной работы приведена в </w:t>
      </w:r>
      <w:r w:rsidRPr="00C228B4">
        <w:rPr>
          <w:b/>
          <w:sz w:val="28"/>
          <w:szCs w:val="28"/>
        </w:rPr>
        <w:t>Приложении 6</w:t>
      </w:r>
      <w:r w:rsidRPr="00C228B4">
        <w:rPr>
          <w:sz w:val="28"/>
          <w:szCs w:val="28"/>
        </w:rPr>
        <w:t>).</w:t>
      </w:r>
    </w:p>
    <w:p w14:paraId="07ACDFE3" w14:textId="77777777" w:rsidR="003758B2" w:rsidRPr="00C228B4" w:rsidRDefault="003758B2" w:rsidP="003758B2">
      <w:pPr>
        <w:widowControl/>
        <w:ind w:firstLine="709"/>
        <w:rPr>
          <w:sz w:val="28"/>
          <w:szCs w:val="28"/>
        </w:rPr>
      </w:pPr>
      <w:r w:rsidRPr="00C228B4">
        <w:rPr>
          <w:sz w:val="28"/>
          <w:szCs w:val="28"/>
        </w:rPr>
        <w:t>Основные этапы и формы контроля процедуры подготовки к защите ВКР приведены в таблице 2.</w:t>
      </w:r>
    </w:p>
    <w:p w14:paraId="0E15B3C0"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Доступ лиц к текстам выпускных квалификационных работ обеспечивается в соответствии с законодательством Российской Федерации, с учетом изъятия производственных, технических, экономических, организационных и других сведений, в том числе о результатах интеллектуальной деятельности в научно-технической сфере,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в соответствии с решением правообладателя.</w:t>
      </w:r>
    </w:p>
    <w:p w14:paraId="719D8DA3" w14:textId="77777777" w:rsidR="003758B2" w:rsidRPr="00C228B4" w:rsidRDefault="003758B2" w:rsidP="003758B2">
      <w:pPr>
        <w:widowControl/>
        <w:ind w:firstLine="709"/>
        <w:rPr>
          <w:szCs w:val="16"/>
        </w:rPr>
      </w:pPr>
    </w:p>
    <w:p w14:paraId="444F8B98" w14:textId="77777777" w:rsidR="003758B2" w:rsidRPr="00C228B4" w:rsidRDefault="003758B2" w:rsidP="003758B2">
      <w:pPr>
        <w:widowControl/>
        <w:ind w:left="1985" w:hanging="1276"/>
        <w:rPr>
          <w:i/>
          <w:spacing w:val="-8"/>
          <w:sz w:val="28"/>
          <w:szCs w:val="28"/>
        </w:rPr>
      </w:pPr>
      <w:r w:rsidRPr="00C228B4">
        <w:rPr>
          <w:i/>
          <w:spacing w:val="-8"/>
          <w:sz w:val="28"/>
          <w:szCs w:val="28"/>
        </w:rPr>
        <w:t>Таблица 2 – Этапы и формы контроля процедуры подготовки к защите ВКР</w:t>
      </w:r>
    </w:p>
    <w:p w14:paraId="3AAB16EB" w14:textId="77777777" w:rsidR="003758B2" w:rsidRPr="00C228B4" w:rsidRDefault="003758B2" w:rsidP="003758B2">
      <w:pPr>
        <w:widowControl/>
        <w:ind w:firstLine="709"/>
        <w:rPr>
          <w:b/>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C228B4" w:rsidRPr="007F7F54" w14:paraId="3A8F5B28" w14:textId="77777777" w:rsidTr="007F7F54">
        <w:trPr>
          <w:trHeight w:val="46"/>
        </w:trPr>
        <w:tc>
          <w:tcPr>
            <w:tcW w:w="5524" w:type="dxa"/>
            <w:shd w:val="clear" w:color="auto" w:fill="auto"/>
          </w:tcPr>
          <w:p w14:paraId="509B00E6" w14:textId="77777777" w:rsidR="003758B2" w:rsidRPr="007F7F54" w:rsidRDefault="003758B2" w:rsidP="007F7F54">
            <w:pPr>
              <w:widowControl/>
              <w:jc w:val="center"/>
              <w:rPr>
                <w:sz w:val="24"/>
                <w:szCs w:val="24"/>
              </w:rPr>
            </w:pPr>
            <w:r w:rsidRPr="007F7F54">
              <w:rPr>
                <w:sz w:val="24"/>
                <w:szCs w:val="24"/>
              </w:rPr>
              <w:t>Содержание</w:t>
            </w:r>
          </w:p>
        </w:tc>
        <w:tc>
          <w:tcPr>
            <w:tcW w:w="3827" w:type="dxa"/>
            <w:shd w:val="clear" w:color="auto" w:fill="auto"/>
          </w:tcPr>
          <w:p w14:paraId="657E54FD" w14:textId="77777777" w:rsidR="003758B2" w:rsidRPr="007F7F54" w:rsidRDefault="003758B2" w:rsidP="007F7F54">
            <w:pPr>
              <w:widowControl/>
              <w:jc w:val="center"/>
              <w:rPr>
                <w:sz w:val="24"/>
                <w:szCs w:val="24"/>
              </w:rPr>
            </w:pPr>
            <w:r w:rsidRPr="007F7F54">
              <w:rPr>
                <w:sz w:val="24"/>
                <w:szCs w:val="24"/>
              </w:rPr>
              <w:t>Форма текущего контроля</w:t>
            </w:r>
          </w:p>
        </w:tc>
      </w:tr>
      <w:tr w:rsidR="00C228B4" w:rsidRPr="007F7F54" w14:paraId="647CC6DD" w14:textId="77777777" w:rsidTr="007F7F54">
        <w:trPr>
          <w:trHeight w:val="96"/>
        </w:trPr>
        <w:tc>
          <w:tcPr>
            <w:tcW w:w="5524" w:type="dxa"/>
            <w:shd w:val="clear" w:color="auto" w:fill="auto"/>
          </w:tcPr>
          <w:p w14:paraId="28A8E0EE" w14:textId="77777777" w:rsidR="003758B2" w:rsidRPr="007F7F54" w:rsidRDefault="003758B2" w:rsidP="007F7F54">
            <w:pPr>
              <w:widowControl/>
              <w:rPr>
                <w:spacing w:val="-6"/>
                <w:sz w:val="24"/>
                <w:szCs w:val="24"/>
              </w:rPr>
            </w:pPr>
            <w:r w:rsidRPr="007F7F54">
              <w:rPr>
                <w:spacing w:val="-6"/>
                <w:sz w:val="24"/>
                <w:szCs w:val="24"/>
              </w:rPr>
              <w:t>Выдача задания на выполнение ВКР (контактная работа)</w:t>
            </w:r>
          </w:p>
        </w:tc>
        <w:tc>
          <w:tcPr>
            <w:tcW w:w="3827" w:type="dxa"/>
            <w:shd w:val="clear" w:color="auto" w:fill="auto"/>
          </w:tcPr>
          <w:p w14:paraId="71C9C44E" w14:textId="77777777" w:rsidR="003758B2" w:rsidRPr="007F7F54" w:rsidRDefault="003758B2" w:rsidP="007F7F54">
            <w:pPr>
              <w:widowControl/>
              <w:rPr>
                <w:spacing w:val="-6"/>
                <w:sz w:val="24"/>
                <w:szCs w:val="24"/>
              </w:rPr>
            </w:pPr>
            <w:r w:rsidRPr="007F7F54">
              <w:rPr>
                <w:spacing w:val="-6"/>
                <w:sz w:val="24"/>
                <w:szCs w:val="24"/>
              </w:rPr>
              <w:t>бланк задания с подписью руководителя ВКР</w:t>
            </w:r>
          </w:p>
        </w:tc>
      </w:tr>
      <w:tr w:rsidR="00C228B4" w:rsidRPr="007F7F54" w14:paraId="0921DBE5" w14:textId="77777777" w:rsidTr="007F7F54">
        <w:trPr>
          <w:trHeight w:val="93"/>
        </w:trPr>
        <w:tc>
          <w:tcPr>
            <w:tcW w:w="5524" w:type="dxa"/>
            <w:shd w:val="clear" w:color="auto" w:fill="auto"/>
          </w:tcPr>
          <w:p w14:paraId="21E60718" w14:textId="77777777" w:rsidR="003758B2" w:rsidRPr="007F7F54" w:rsidRDefault="003758B2" w:rsidP="007F7F54">
            <w:pPr>
              <w:widowControl/>
              <w:rPr>
                <w:spacing w:val="-6"/>
                <w:sz w:val="24"/>
                <w:szCs w:val="24"/>
              </w:rPr>
            </w:pPr>
            <w:r w:rsidRPr="007F7F54">
              <w:rPr>
                <w:spacing w:val="-6"/>
                <w:sz w:val="24"/>
                <w:szCs w:val="24"/>
              </w:rPr>
              <w:t>Консультация руководителя ВКР по плану ВКР (контактная работа)</w:t>
            </w:r>
          </w:p>
        </w:tc>
        <w:tc>
          <w:tcPr>
            <w:tcW w:w="3827" w:type="dxa"/>
            <w:shd w:val="clear" w:color="auto" w:fill="auto"/>
          </w:tcPr>
          <w:p w14:paraId="10AAF266" w14:textId="77777777" w:rsidR="003758B2" w:rsidRPr="007F7F54" w:rsidRDefault="003758B2" w:rsidP="007F7F54">
            <w:pPr>
              <w:widowControl/>
              <w:rPr>
                <w:spacing w:val="-6"/>
                <w:sz w:val="24"/>
                <w:szCs w:val="24"/>
              </w:rPr>
            </w:pPr>
            <w:r w:rsidRPr="007F7F54">
              <w:rPr>
                <w:spacing w:val="-6"/>
                <w:sz w:val="24"/>
                <w:szCs w:val="24"/>
              </w:rPr>
              <w:t>бланк задания с подписями руководителя ВКР и заведующего кафедрой утвержденный руководителем ОПОП</w:t>
            </w:r>
          </w:p>
        </w:tc>
      </w:tr>
      <w:tr w:rsidR="00C228B4" w:rsidRPr="007F7F54" w14:paraId="0DB47F8B" w14:textId="77777777" w:rsidTr="007F7F54">
        <w:trPr>
          <w:trHeight w:val="191"/>
        </w:trPr>
        <w:tc>
          <w:tcPr>
            <w:tcW w:w="5524" w:type="dxa"/>
            <w:shd w:val="clear" w:color="auto" w:fill="auto"/>
          </w:tcPr>
          <w:p w14:paraId="72FD9371" w14:textId="77777777" w:rsidR="003758B2" w:rsidRPr="007F7F54" w:rsidRDefault="003758B2" w:rsidP="007F7F54">
            <w:pPr>
              <w:widowControl/>
              <w:rPr>
                <w:spacing w:val="-6"/>
                <w:sz w:val="24"/>
                <w:szCs w:val="24"/>
              </w:rPr>
            </w:pPr>
            <w:r w:rsidRPr="007F7F54">
              <w:rPr>
                <w:spacing w:val="-6"/>
                <w:sz w:val="24"/>
                <w:szCs w:val="24"/>
              </w:rPr>
              <w:t>Обзорные лекции по вопросам подготовки отдельных разделов ВКР, оформления ВКР (контактная работа)</w:t>
            </w:r>
          </w:p>
        </w:tc>
        <w:tc>
          <w:tcPr>
            <w:tcW w:w="3827" w:type="dxa"/>
            <w:shd w:val="clear" w:color="auto" w:fill="auto"/>
          </w:tcPr>
          <w:p w14:paraId="050E392F" w14:textId="77777777" w:rsidR="003758B2" w:rsidRPr="007F7F54" w:rsidRDefault="003758B2" w:rsidP="007F7F54">
            <w:pPr>
              <w:widowControl/>
              <w:rPr>
                <w:spacing w:val="-6"/>
                <w:sz w:val="24"/>
                <w:szCs w:val="24"/>
              </w:rPr>
            </w:pPr>
            <w:r w:rsidRPr="007F7F54">
              <w:rPr>
                <w:spacing w:val="-6"/>
                <w:sz w:val="24"/>
                <w:szCs w:val="24"/>
              </w:rPr>
              <w:t>Журналы учета посещаемости</w:t>
            </w:r>
          </w:p>
        </w:tc>
      </w:tr>
      <w:tr w:rsidR="00C228B4" w:rsidRPr="007F7F54" w14:paraId="7DE2C5CB" w14:textId="77777777" w:rsidTr="007F7F54">
        <w:trPr>
          <w:trHeight w:val="96"/>
        </w:trPr>
        <w:tc>
          <w:tcPr>
            <w:tcW w:w="5524" w:type="dxa"/>
            <w:shd w:val="clear" w:color="auto" w:fill="auto"/>
          </w:tcPr>
          <w:p w14:paraId="608DA533" w14:textId="77777777" w:rsidR="003758B2" w:rsidRPr="007F7F54" w:rsidRDefault="003758B2" w:rsidP="007F7F54">
            <w:pPr>
              <w:widowControl/>
              <w:rPr>
                <w:spacing w:val="-6"/>
                <w:sz w:val="24"/>
                <w:szCs w:val="24"/>
              </w:rPr>
            </w:pPr>
            <w:r w:rsidRPr="007F7F54">
              <w:rPr>
                <w:spacing w:val="-6"/>
                <w:sz w:val="24"/>
                <w:szCs w:val="24"/>
              </w:rPr>
              <w:t xml:space="preserve">Подготовка студентом разделов ВКР </w:t>
            </w:r>
          </w:p>
        </w:tc>
        <w:tc>
          <w:tcPr>
            <w:tcW w:w="3827" w:type="dxa"/>
            <w:shd w:val="clear" w:color="auto" w:fill="auto"/>
          </w:tcPr>
          <w:p w14:paraId="35078E17" w14:textId="77777777" w:rsidR="003758B2" w:rsidRPr="007F7F54" w:rsidRDefault="003758B2" w:rsidP="007F7F54">
            <w:pPr>
              <w:widowControl/>
              <w:rPr>
                <w:spacing w:val="-6"/>
                <w:sz w:val="24"/>
                <w:szCs w:val="24"/>
              </w:rPr>
            </w:pPr>
            <w:r w:rsidRPr="007F7F54">
              <w:rPr>
                <w:spacing w:val="-6"/>
                <w:sz w:val="24"/>
                <w:szCs w:val="24"/>
              </w:rPr>
              <w:t>Черновой вариант ВКР</w:t>
            </w:r>
          </w:p>
        </w:tc>
      </w:tr>
      <w:tr w:rsidR="00C228B4" w:rsidRPr="007F7F54" w14:paraId="5CFB886E" w14:textId="77777777" w:rsidTr="007F7F54">
        <w:trPr>
          <w:trHeight w:val="93"/>
        </w:trPr>
        <w:tc>
          <w:tcPr>
            <w:tcW w:w="5524" w:type="dxa"/>
            <w:shd w:val="clear" w:color="auto" w:fill="auto"/>
          </w:tcPr>
          <w:p w14:paraId="7FCAFAD9" w14:textId="77777777" w:rsidR="003758B2" w:rsidRPr="007F7F54" w:rsidRDefault="003758B2" w:rsidP="007F7F54">
            <w:pPr>
              <w:widowControl/>
              <w:rPr>
                <w:spacing w:val="-6"/>
                <w:sz w:val="24"/>
                <w:szCs w:val="24"/>
              </w:rPr>
            </w:pPr>
            <w:r w:rsidRPr="007F7F54">
              <w:rPr>
                <w:spacing w:val="-6"/>
                <w:sz w:val="24"/>
                <w:szCs w:val="24"/>
              </w:rPr>
              <w:t>Консультации по отдельным разделам ВКР</w:t>
            </w:r>
          </w:p>
          <w:p w14:paraId="29064BA6" w14:textId="77777777" w:rsidR="003758B2" w:rsidRPr="007F7F54" w:rsidRDefault="003758B2" w:rsidP="007F7F54">
            <w:pPr>
              <w:widowControl/>
              <w:rPr>
                <w:spacing w:val="-6"/>
                <w:sz w:val="24"/>
                <w:szCs w:val="24"/>
              </w:rPr>
            </w:pPr>
            <w:r w:rsidRPr="007F7F54">
              <w:rPr>
                <w:spacing w:val="-6"/>
                <w:sz w:val="24"/>
                <w:szCs w:val="24"/>
              </w:rPr>
              <w:t xml:space="preserve">(контактная работа) </w:t>
            </w:r>
          </w:p>
        </w:tc>
        <w:tc>
          <w:tcPr>
            <w:tcW w:w="3827" w:type="dxa"/>
            <w:shd w:val="clear" w:color="auto" w:fill="auto"/>
          </w:tcPr>
          <w:p w14:paraId="7190D9AC" w14:textId="77777777" w:rsidR="003758B2" w:rsidRPr="007F7F54" w:rsidRDefault="003758B2" w:rsidP="007F7F54">
            <w:pPr>
              <w:widowControl/>
              <w:rPr>
                <w:spacing w:val="-6"/>
                <w:sz w:val="24"/>
                <w:szCs w:val="24"/>
              </w:rPr>
            </w:pPr>
            <w:r w:rsidRPr="007F7F54">
              <w:rPr>
                <w:spacing w:val="-6"/>
                <w:sz w:val="24"/>
                <w:szCs w:val="24"/>
              </w:rPr>
              <w:t>Проверка разделов ВКР, подпись консультанта на листе задания на ВКР</w:t>
            </w:r>
          </w:p>
        </w:tc>
      </w:tr>
      <w:tr w:rsidR="00C228B4" w:rsidRPr="007F7F54" w14:paraId="57B915B5" w14:textId="77777777" w:rsidTr="007F7F54">
        <w:trPr>
          <w:trHeight w:val="93"/>
        </w:trPr>
        <w:tc>
          <w:tcPr>
            <w:tcW w:w="5524" w:type="dxa"/>
            <w:shd w:val="clear" w:color="auto" w:fill="auto"/>
          </w:tcPr>
          <w:p w14:paraId="38ADC1FF" w14:textId="77777777" w:rsidR="003758B2" w:rsidRPr="007F7F54" w:rsidRDefault="003758B2" w:rsidP="007F7F54">
            <w:pPr>
              <w:widowControl/>
              <w:rPr>
                <w:spacing w:val="-6"/>
                <w:sz w:val="24"/>
                <w:szCs w:val="24"/>
              </w:rPr>
            </w:pPr>
            <w:r w:rsidRPr="007F7F54">
              <w:rPr>
                <w:spacing w:val="-6"/>
                <w:sz w:val="24"/>
                <w:szCs w:val="24"/>
              </w:rPr>
              <w:t xml:space="preserve">Подготовка студентом полной редакции ВКР </w:t>
            </w:r>
          </w:p>
        </w:tc>
        <w:tc>
          <w:tcPr>
            <w:tcW w:w="3827" w:type="dxa"/>
            <w:shd w:val="clear" w:color="auto" w:fill="auto"/>
          </w:tcPr>
          <w:p w14:paraId="7CF82BE6" w14:textId="77777777" w:rsidR="003758B2" w:rsidRPr="007F7F54" w:rsidRDefault="003758B2" w:rsidP="007F7F54">
            <w:pPr>
              <w:widowControl/>
              <w:rPr>
                <w:spacing w:val="-6"/>
                <w:sz w:val="24"/>
                <w:szCs w:val="24"/>
              </w:rPr>
            </w:pPr>
            <w:r w:rsidRPr="007F7F54">
              <w:rPr>
                <w:spacing w:val="-6"/>
                <w:sz w:val="24"/>
                <w:szCs w:val="24"/>
              </w:rPr>
              <w:t>Черновой вариант ВКР</w:t>
            </w:r>
          </w:p>
        </w:tc>
      </w:tr>
      <w:tr w:rsidR="00C228B4" w:rsidRPr="007F7F54" w14:paraId="40924471" w14:textId="77777777" w:rsidTr="007F7F54">
        <w:trPr>
          <w:trHeight w:val="93"/>
        </w:trPr>
        <w:tc>
          <w:tcPr>
            <w:tcW w:w="5524" w:type="dxa"/>
            <w:shd w:val="clear" w:color="auto" w:fill="auto"/>
          </w:tcPr>
          <w:p w14:paraId="7282A408" w14:textId="77777777" w:rsidR="003758B2" w:rsidRPr="007F7F54" w:rsidRDefault="003758B2" w:rsidP="007F7F54">
            <w:pPr>
              <w:widowControl/>
              <w:rPr>
                <w:spacing w:val="-6"/>
                <w:sz w:val="24"/>
                <w:szCs w:val="24"/>
              </w:rPr>
            </w:pPr>
            <w:r w:rsidRPr="007F7F54">
              <w:rPr>
                <w:spacing w:val="-6"/>
                <w:sz w:val="24"/>
                <w:szCs w:val="24"/>
              </w:rPr>
              <w:t xml:space="preserve">Проверка текста ВКР на наличие текстовых заимствований </w:t>
            </w:r>
          </w:p>
        </w:tc>
        <w:tc>
          <w:tcPr>
            <w:tcW w:w="3827" w:type="dxa"/>
            <w:shd w:val="clear" w:color="auto" w:fill="auto"/>
          </w:tcPr>
          <w:p w14:paraId="18DBBA99" w14:textId="77777777" w:rsidR="003758B2" w:rsidRPr="007F7F54" w:rsidRDefault="003758B2" w:rsidP="007F7F54">
            <w:pPr>
              <w:widowControl/>
              <w:rPr>
                <w:spacing w:val="-6"/>
                <w:sz w:val="24"/>
                <w:szCs w:val="24"/>
              </w:rPr>
            </w:pPr>
            <w:r w:rsidRPr="007F7F54">
              <w:rPr>
                <w:spacing w:val="-6"/>
                <w:sz w:val="24"/>
                <w:szCs w:val="24"/>
              </w:rPr>
              <w:t>Заполнение протокола текстовых заимствований, подпись руководителя ВКР</w:t>
            </w:r>
          </w:p>
        </w:tc>
      </w:tr>
      <w:tr w:rsidR="00C228B4" w:rsidRPr="007F7F54" w14:paraId="1771A1F0" w14:textId="77777777" w:rsidTr="007F7F54">
        <w:trPr>
          <w:trHeight w:val="96"/>
        </w:trPr>
        <w:tc>
          <w:tcPr>
            <w:tcW w:w="5524" w:type="dxa"/>
            <w:shd w:val="clear" w:color="auto" w:fill="auto"/>
          </w:tcPr>
          <w:p w14:paraId="46587A1E" w14:textId="77777777" w:rsidR="003758B2" w:rsidRPr="007F7F54" w:rsidRDefault="003758B2" w:rsidP="007F7F54">
            <w:pPr>
              <w:widowControl/>
              <w:rPr>
                <w:spacing w:val="-6"/>
                <w:sz w:val="24"/>
                <w:szCs w:val="24"/>
              </w:rPr>
            </w:pPr>
            <w:r w:rsidRPr="007F7F54">
              <w:rPr>
                <w:spacing w:val="-6"/>
                <w:sz w:val="24"/>
                <w:szCs w:val="24"/>
              </w:rPr>
              <w:t>Консультация руководителя ВКР по ВКР (контактная работа)</w:t>
            </w:r>
          </w:p>
        </w:tc>
        <w:tc>
          <w:tcPr>
            <w:tcW w:w="3827" w:type="dxa"/>
            <w:shd w:val="clear" w:color="auto" w:fill="auto"/>
          </w:tcPr>
          <w:p w14:paraId="4B51AD49" w14:textId="77777777" w:rsidR="003758B2" w:rsidRPr="007F7F54" w:rsidRDefault="003758B2" w:rsidP="007F7F54">
            <w:pPr>
              <w:widowControl/>
              <w:rPr>
                <w:spacing w:val="-6"/>
                <w:sz w:val="24"/>
                <w:szCs w:val="24"/>
              </w:rPr>
            </w:pPr>
            <w:r w:rsidRPr="007F7F54">
              <w:rPr>
                <w:spacing w:val="-6"/>
                <w:sz w:val="24"/>
                <w:szCs w:val="24"/>
              </w:rPr>
              <w:t>Черновой вариант ВКР</w:t>
            </w:r>
          </w:p>
        </w:tc>
      </w:tr>
      <w:tr w:rsidR="00C228B4" w:rsidRPr="007F7F54" w14:paraId="492F58B2" w14:textId="77777777" w:rsidTr="007F7F54">
        <w:trPr>
          <w:trHeight w:val="191"/>
        </w:trPr>
        <w:tc>
          <w:tcPr>
            <w:tcW w:w="5524" w:type="dxa"/>
            <w:shd w:val="clear" w:color="auto" w:fill="auto"/>
          </w:tcPr>
          <w:p w14:paraId="7D5E348C" w14:textId="77777777" w:rsidR="003758B2" w:rsidRPr="007F7F54" w:rsidRDefault="003758B2" w:rsidP="007F7F54">
            <w:pPr>
              <w:widowControl/>
              <w:rPr>
                <w:spacing w:val="-6"/>
                <w:sz w:val="24"/>
                <w:szCs w:val="24"/>
              </w:rPr>
            </w:pPr>
            <w:r w:rsidRPr="007F7F54">
              <w:rPr>
                <w:spacing w:val="-6"/>
                <w:sz w:val="24"/>
                <w:szCs w:val="24"/>
              </w:rPr>
              <w:t xml:space="preserve">Доработка студентом содержания ВКР по замечаниям руководителя ВКР </w:t>
            </w:r>
          </w:p>
        </w:tc>
        <w:tc>
          <w:tcPr>
            <w:tcW w:w="3827" w:type="dxa"/>
            <w:shd w:val="clear" w:color="auto" w:fill="auto"/>
          </w:tcPr>
          <w:p w14:paraId="2212E030" w14:textId="77777777" w:rsidR="003758B2" w:rsidRPr="007F7F54" w:rsidRDefault="003758B2" w:rsidP="007F7F54">
            <w:pPr>
              <w:widowControl/>
              <w:rPr>
                <w:spacing w:val="-6"/>
                <w:sz w:val="24"/>
                <w:szCs w:val="24"/>
              </w:rPr>
            </w:pPr>
            <w:r w:rsidRPr="007F7F54">
              <w:rPr>
                <w:spacing w:val="-6"/>
                <w:sz w:val="24"/>
                <w:szCs w:val="24"/>
              </w:rPr>
              <w:t>Черновой вариант ВКР</w:t>
            </w:r>
          </w:p>
        </w:tc>
      </w:tr>
      <w:tr w:rsidR="00C228B4" w:rsidRPr="007F7F54" w14:paraId="5D8119B3" w14:textId="77777777" w:rsidTr="007F7F54">
        <w:trPr>
          <w:trHeight w:val="191"/>
        </w:trPr>
        <w:tc>
          <w:tcPr>
            <w:tcW w:w="5524" w:type="dxa"/>
            <w:shd w:val="clear" w:color="auto" w:fill="auto"/>
          </w:tcPr>
          <w:p w14:paraId="386A748A" w14:textId="77777777" w:rsidR="003758B2" w:rsidRPr="007F7F54" w:rsidRDefault="003758B2" w:rsidP="007F7F54">
            <w:pPr>
              <w:widowControl/>
              <w:rPr>
                <w:spacing w:val="-6"/>
                <w:sz w:val="24"/>
                <w:szCs w:val="24"/>
              </w:rPr>
            </w:pPr>
            <w:r w:rsidRPr="007F7F54">
              <w:rPr>
                <w:spacing w:val="-6"/>
                <w:sz w:val="24"/>
                <w:szCs w:val="24"/>
              </w:rPr>
              <w:t xml:space="preserve">Проверка ВКР </w:t>
            </w:r>
            <w:proofErr w:type="spellStart"/>
            <w:r w:rsidRPr="007F7F54">
              <w:rPr>
                <w:spacing w:val="-6"/>
                <w:sz w:val="24"/>
                <w:szCs w:val="24"/>
              </w:rPr>
              <w:t>нормконтроллером</w:t>
            </w:r>
            <w:proofErr w:type="spellEnd"/>
            <w:r w:rsidRPr="007F7F54">
              <w:rPr>
                <w:spacing w:val="-6"/>
                <w:sz w:val="24"/>
                <w:szCs w:val="24"/>
              </w:rPr>
              <w:t xml:space="preserve"> </w:t>
            </w:r>
          </w:p>
        </w:tc>
        <w:tc>
          <w:tcPr>
            <w:tcW w:w="3827" w:type="dxa"/>
            <w:shd w:val="clear" w:color="auto" w:fill="auto"/>
          </w:tcPr>
          <w:p w14:paraId="67059DBC" w14:textId="77777777" w:rsidR="003758B2" w:rsidRPr="007F7F54" w:rsidRDefault="003758B2" w:rsidP="007F7F54">
            <w:pPr>
              <w:widowControl/>
              <w:rPr>
                <w:spacing w:val="-6"/>
                <w:sz w:val="24"/>
                <w:szCs w:val="24"/>
              </w:rPr>
            </w:pPr>
            <w:r w:rsidRPr="007F7F54">
              <w:rPr>
                <w:spacing w:val="-6"/>
                <w:sz w:val="24"/>
                <w:szCs w:val="24"/>
              </w:rPr>
              <w:t>Проверка разделов РПЗ и графической части ВКР</w:t>
            </w:r>
          </w:p>
        </w:tc>
      </w:tr>
      <w:tr w:rsidR="00C228B4" w:rsidRPr="007F7F54" w14:paraId="6C670BDF" w14:textId="77777777" w:rsidTr="007F7F54">
        <w:trPr>
          <w:trHeight w:val="191"/>
        </w:trPr>
        <w:tc>
          <w:tcPr>
            <w:tcW w:w="5524" w:type="dxa"/>
            <w:shd w:val="clear" w:color="auto" w:fill="auto"/>
          </w:tcPr>
          <w:p w14:paraId="3CC3D127" w14:textId="77777777" w:rsidR="003758B2" w:rsidRPr="007F7F54" w:rsidRDefault="003758B2" w:rsidP="007F7F54">
            <w:pPr>
              <w:widowControl/>
              <w:rPr>
                <w:spacing w:val="-6"/>
                <w:sz w:val="24"/>
                <w:szCs w:val="24"/>
              </w:rPr>
            </w:pPr>
            <w:r w:rsidRPr="007F7F54">
              <w:rPr>
                <w:spacing w:val="-6"/>
                <w:sz w:val="24"/>
                <w:szCs w:val="24"/>
              </w:rPr>
              <w:t xml:space="preserve">Доработка студентом содержания ВКР по замечаниям </w:t>
            </w:r>
            <w:proofErr w:type="spellStart"/>
            <w:r w:rsidRPr="007F7F54">
              <w:rPr>
                <w:spacing w:val="-6"/>
                <w:sz w:val="24"/>
                <w:szCs w:val="24"/>
              </w:rPr>
              <w:t>нормконтроллером</w:t>
            </w:r>
            <w:proofErr w:type="spellEnd"/>
            <w:r w:rsidRPr="007F7F54">
              <w:rPr>
                <w:spacing w:val="-6"/>
                <w:sz w:val="24"/>
                <w:szCs w:val="24"/>
              </w:rPr>
              <w:t xml:space="preserve"> </w:t>
            </w:r>
          </w:p>
        </w:tc>
        <w:tc>
          <w:tcPr>
            <w:tcW w:w="3827" w:type="dxa"/>
            <w:shd w:val="clear" w:color="auto" w:fill="auto"/>
          </w:tcPr>
          <w:p w14:paraId="3F3B98F0" w14:textId="77777777" w:rsidR="003758B2" w:rsidRPr="007F7F54" w:rsidRDefault="003758B2" w:rsidP="007F7F54">
            <w:pPr>
              <w:widowControl/>
              <w:rPr>
                <w:spacing w:val="-6"/>
                <w:sz w:val="24"/>
                <w:szCs w:val="24"/>
              </w:rPr>
            </w:pPr>
            <w:r w:rsidRPr="007F7F54">
              <w:rPr>
                <w:spacing w:val="-6"/>
                <w:sz w:val="24"/>
                <w:szCs w:val="24"/>
              </w:rPr>
              <w:t xml:space="preserve">Подпись </w:t>
            </w:r>
            <w:proofErr w:type="spellStart"/>
            <w:r w:rsidRPr="007F7F54">
              <w:rPr>
                <w:spacing w:val="-6"/>
                <w:sz w:val="24"/>
                <w:szCs w:val="24"/>
              </w:rPr>
              <w:t>нормконтроллера</w:t>
            </w:r>
            <w:proofErr w:type="spellEnd"/>
            <w:r w:rsidRPr="007F7F54">
              <w:rPr>
                <w:spacing w:val="-6"/>
                <w:sz w:val="24"/>
                <w:szCs w:val="24"/>
              </w:rPr>
              <w:t xml:space="preserve"> на титульном листе РПЗ ВКР</w:t>
            </w:r>
          </w:p>
        </w:tc>
      </w:tr>
      <w:tr w:rsidR="00C228B4" w:rsidRPr="007F7F54" w14:paraId="5D54766F" w14:textId="77777777" w:rsidTr="007F7F54">
        <w:trPr>
          <w:trHeight w:val="191"/>
        </w:trPr>
        <w:tc>
          <w:tcPr>
            <w:tcW w:w="5524" w:type="dxa"/>
            <w:shd w:val="clear" w:color="auto" w:fill="auto"/>
          </w:tcPr>
          <w:p w14:paraId="483F5E4D" w14:textId="77777777" w:rsidR="003758B2" w:rsidRPr="007F7F54" w:rsidRDefault="003758B2" w:rsidP="007F7F54">
            <w:pPr>
              <w:widowControl/>
              <w:rPr>
                <w:spacing w:val="-6"/>
                <w:sz w:val="24"/>
                <w:szCs w:val="24"/>
              </w:rPr>
            </w:pPr>
            <w:r w:rsidRPr="007F7F54">
              <w:rPr>
                <w:spacing w:val="-6"/>
                <w:sz w:val="24"/>
                <w:szCs w:val="24"/>
              </w:rPr>
              <w:lastRenderedPageBreak/>
              <w:t xml:space="preserve">Предварительная защита студентом ВКР на кафедре </w:t>
            </w:r>
          </w:p>
        </w:tc>
        <w:tc>
          <w:tcPr>
            <w:tcW w:w="3827" w:type="dxa"/>
            <w:shd w:val="clear" w:color="auto" w:fill="auto"/>
          </w:tcPr>
          <w:p w14:paraId="42118637" w14:textId="77777777" w:rsidR="003758B2" w:rsidRPr="007F7F54" w:rsidRDefault="003758B2" w:rsidP="007F7F54">
            <w:pPr>
              <w:widowControl/>
              <w:rPr>
                <w:spacing w:val="-6"/>
                <w:sz w:val="24"/>
                <w:szCs w:val="24"/>
              </w:rPr>
            </w:pPr>
            <w:r w:rsidRPr="007F7F54">
              <w:rPr>
                <w:spacing w:val="-6"/>
                <w:sz w:val="24"/>
                <w:szCs w:val="24"/>
              </w:rPr>
              <w:t>Постановление заседания кафедры.</w:t>
            </w:r>
          </w:p>
          <w:p w14:paraId="3556C871" w14:textId="77777777" w:rsidR="003758B2" w:rsidRPr="007F7F54" w:rsidRDefault="003758B2" w:rsidP="007F7F54">
            <w:pPr>
              <w:widowControl/>
              <w:rPr>
                <w:spacing w:val="-6"/>
                <w:sz w:val="24"/>
                <w:szCs w:val="24"/>
              </w:rPr>
            </w:pPr>
            <w:r w:rsidRPr="007F7F54">
              <w:rPr>
                <w:spacing w:val="-6"/>
                <w:sz w:val="24"/>
                <w:szCs w:val="24"/>
              </w:rPr>
              <w:t xml:space="preserve">Подпись на титульном </w:t>
            </w:r>
            <w:r w:rsidR="004A4A46" w:rsidRPr="007F7F54">
              <w:rPr>
                <w:spacing w:val="-6"/>
                <w:sz w:val="24"/>
                <w:szCs w:val="24"/>
              </w:rPr>
              <w:t>листе, подтверждающая</w:t>
            </w:r>
            <w:r w:rsidRPr="007F7F54">
              <w:rPr>
                <w:spacing w:val="-6"/>
                <w:sz w:val="24"/>
                <w:szCs w:val="24"/>
              </w:rPr>
              <w:t xml:space="preserve"> разрешение о допуске ВКР к защите на заседании ГЭК.</w:t>
            </w:r>
          </w:p>
        </w:tc>
      </w:tr>
      <w:tr w:rsidR="00C228B4" w:rsidRPr="007F7F54" w14:paraId="5100BF0F" w14:textId="77777777" w:rsidTr="007F7F54">
        <w:trPr>
          <w:trHeight w:val="191"/>
        </w:trPr>
        <w:tc>
          <w:tcPr>
            <w:tcW w:w="5524" w:type="dxa"/>
            <w:shd w:val="clear" w:color="auto" w:fill="auto"/>
          </w:tcPr>
          <w:p w14:paraId="0C5062EF" w14:textId="77777777" w:rsidR="003758B2" w:rsidRPr="007F7F54" w:rsidRDefault="003758B2" w:rsidP="007F7F54">
            <w:pPr>
              <w:widowControl/>
              <w:rPr>
                <w:spacing w:val="-6"/>
                <w:sz w:val="24"/>
                <w:szCs w:val="24"/>
              </w:rPr>
            </w:pPr>
            <w:r w:rsidRPr="007F7F54">
              <w:rPr>
                <w:spacing w:val="-6"/>
                <w:sz w:val="24"/>
                <w:szCs w:val="24"/>
              </w:rPr>
              <w:t xml:space="preserve">Доработка ВКР с учетом </w:t>
            </w:r>
            <w:r w:rsidR="004A4A46" w:rsidRPr="007F7F54">
              <w:rPr>
                <w:spacing w:val="-6"/>
                <w:sz w:val="24"/>
                <w:szCs w:val="24"/>
              </w:rPr>
              <w:t>замечаний,</w:t>
            </w:r>
            <w:r w:rsidRPr="007F7F54">
              <w:rPr>
                <w:spacing w:val="-6"/>
                <w:sz w:val="24"/>
                <w:szCs w:val="24"/>
              </w:rPr>
              <w:t xml:space="preserve"> сделанных на предварительной защите </w:t>
            </w:r>
          </w:p>
        </w:tc>
        <w:tc>
          <w:tcPr>
            <w:tcW w:w="3827" w:type="dxa"/>
            <w:shd w:val="clear" w:color="auto" w:fill="auto"/>
          </w:tcPr>
          <w:p w14:paraId="02F01FCD" w14:textId="77777777" w:rsidR="003758B2" w:rsidRPr="007F7F54" w:rsidRDefault="003758B2" w:rsidP="007F7F54">
            <w:pPr>
              <w:widowControl/>
              <w:rPr>
                <w:spacing w:val="-6"/>
                <w:sz w:val="24"/>
                <w:szCs w:val="24"/>
              </w:rPr>
            </w:pPr>
            <w:r w:rsidRPr="007F7F54">
              <w:rPr>
                <w:spacing w:val="-6"/>
                <w:sz w:val="24"/>
                <w:szCs w:val="24"/>
              </w:rPr>
              <w:t>Окончательный вариант ВКР</w:t>
            </w:r>
          </w:p>
        </w:tc>
      </w:tr>
      <w:tr w:rsidR="00C228B4" w:rsidRPr="007F7F54" w14:paraId="52B1523D" w14:textId="77777777" w:rsidTr="007F7F54">
        <w:trPr>
          <w:trHeight w:val="144"/>
        </w:trPr>
        <w:tc>
          <w:tcPr>
            <w:tcW w:w="5524" w:type="dxa"/>
            <w:shd w:val="clear" w:color="auto" w:fill="auto"/>
          </w:tcPr>
          <w:p w14:paraId="24AE7626" w14:textId="77777777" w:rsidR="003758B2" w:rsidRPr="007F7F54" w:rsidRDefault="003758B2" w:rsidP="007F7F54">
            <w:pPr>
              <w:widowControl/>
              <w:rPr>
                <w:spacing w:val="-6"/>
                <w:sz w:val="24"/>
                <w:szCs w:val="24"/>
              </w:rPr>
            </w:pPr>
            <w:r w:rsidRPr="007F7F54">
              <w:rPr>
                <w:spacing w:val="-6"/>
                <w:sz w:val="24"/>
                <w:szCs w:val="24"/>
              </w:rPr>
              <w:t xml:space="preserve">Сдача студентом окончательного варианта ВКР на выпускающую кафедру </w:t>
            </w:r>
          </w:p>
        </w:tc>
        <w:tc>
          <w:tcPr>
            <w:tcW w:w="3827" w:type="dxa"/>
            <w:shd w:val="clear" w:color="auto" w:fill="auto"/>
          </w:tcPr>
          <w:p w14:paraId="53F75629" w14:textId="77777777" w:rsidR="003758B2" w:rsidRPr="007F7F54" w:rsidRDefault="003758B2" w:rsidP="007F7F54">
            <w:pPr>
              <w:widowControl/>
              <w:rPr>
                <w:spacing w:val="-6"/>
                <w:sz w:val="24"/>
                <w:szCs w:val="24"/>
              </w:rPr>
            </w:pPr>
            <w:r w:rsidRPr="007F7F54">
              <w:rPr>
                <w:spacing w:val="-6"/>
                <w:sz w:val="24"/>
                <w:szCs w:val="24"/>
              </w:rPr>
              <w:t>Письменный отзыв руководителя на ВКР, подпись заведующего кафедрой на титульном листе</w:t>
            </w:r>
          </w:p>
        </w:tc>
      </w:tr>
      <w:tr w:rsidR="00C228B4" w:rsidRPr="007F7F54" w14:paraId="7C983576" w14:textId="77777777" w:rsidTr="007F7F54">
        <w:trPr>
          <w:trHeight w:val="191"/>
        </w:trPr>
        <w:tc>
          <w:tcPr>
            <w:tcW w:w="5524" w:type="dxa"/>
            <w:shd w:val="clear" w:color="auto" w:fill="auto"/>
          </w:tcPr>
          <w:p w14:paraId="77ACC4D9" w14:textId="77777777" w:rsidR="003758B2" w:rsidRPr="007F7F54" w:rsidRDefault="003758B2" w:rsidP="007F7F54">
            <w:pPr>
              <w:widowControl/>
              <w:rPr>
                <w:spacing w:val="-6"/>
                <w:sz w:val="24"/>
                <w:szCs w:val="24"/>
              </w:rPr>
            </w:pPr>
            <w:r w:rsidRPr="007F7F54">
              <w:rPr>
                <w:spacing w:val="-6"/>
                <w:sz w:val="24"/>
                <w:szCs w:val="24"/>
              </w:rPr>
              <w:t xml:space="preserve">Проверка и утверждение ВКР руководителем ОПОП </w:t>
            </w:r>
          </w:p>
        </w:tc>
        <w:tc>
          <w:tcPr>
            <w:tcW w:w="3827" w:type="dxa"/>
            <w:shd w:val="clear" w:color="auto" w:fill="auto"/>
          </w:tcPr>
          <w:p w14:paraId="3A08BF1B" w14:textId="77777777" w:rsidR="003758B2" w:rsidRPr="007F7F54" w:rsidRDefault="003758B2" w:rsidP="007F7F54">
            <w:pPr>
              <w:widowControl/>
              <w:rPr>
                <w:spacing w:val="-6"/>
                <w:sz w:val="24"/>
                <w:szCs w:val="24"/>
              </w:rPr>
            </w:pPr>
            <w:r w:rsidRPr="007F7F54">
              <w:rPr>
                <w:spacing w:val="-6"/>
                <w:sz w:val="24"/>
                <w:szCs w:val="24"/>
              </w:rPr>
              <w:t>Подпись руководителя ОПОП на титульном листе РПЗ ВКР</w:t>
            </w:r>
          </w:p>
        </w:tc>
      </w:tr>
      <w:tr w:rsidR="00C228B4" w:rsidRPr="007F7F54" w14:paraId="1A6FE2C1" w14:textId="77777777" w:rsidTr="007F7F54">
        <w:trPr>
          <w:trHeight w:val="241"/>
        </w:trPr>
        <w:tc>
          <w:tcPr>
            <w:tcW w:w="5524" w:type="dxa"/>
            <w:shd w:val="clear" w:color="auto" w:fill="auto"/>
          </w:tcPr>
          <w:p w14:paraId="7647FB15" w14:textId="77777777" w:rsidR="003758B2" w:rsidRPr="007F7F54" w:rsidRDefault="003758B2" w:rsidP="007F7F54">
            <w:pPr>
              <w:widowControl/>
              <w:rPr>
                <w:spacing w:val="-6"/>
                <w:sz w:val="24"/>
                <w:szCs w:val="24"/>
              </w:rPr>
            </w:pPr>
            <w:r w:rsidRPr="007F7F54">
              <w:rPr>
                <w:spacing w:val="-6"/>
                <w:sz w:val="24"/>
                <w:szCs w:val="24"/>
              </w:rPr>
              <w:t xml:space="preserve">Представление студентом ВКР на электронном и бумажном носителях вместе </w:t>
            </w:r>
            <w:r w:rsidR="004A4A46" w:rsidRPr="007F7F54">
              <w:rPr>
                <w:spacing w:val="-6"/>
                <w:sz w:val="24"/>
                <w:szCs w:val="24"/>
              </w:rPr>
              <w:t>с сопровождающими</w:t>
            </w:r>
            <w:r w:rsidRPr="007F7F54">
              <w:rPr>
                <w:spacing w:val="-6"/>
                <w:sz w:val="24"/>
                <w:szCs w:val="24"/>
              </w:rPr>
              <w:t xml:space="preserve"> материалами и отзывом руководителя в деканат факультета </w:t>
            </w:r>
          </w:p>
        </w:tc>
        <w:tc>
          <w:tcPr>
            <w:tcW w:w="3827" w:type="dxa"/>
            <w:shd w:val="clear" w:color="auto" w:fill="auto"/>
          </w:tcPr>
          <w:p w14:paraId="4278415A" w14:textId="77777777" w:rsidR="003758B2" w:rsidRPr="007F7F54" w:rsidRDefault="003758B2" w:rsidP="007F7F54">
            <w:pPr>
              <w:widowControl/>
              <w:rPr>
                <w:spacing w:val="-6"/>
                <w:sz w:val="24"/>
                <w:szCs w:val="24"/>
              </w:rPr>
            </w:pPr>
            <w:r w:rsidRPr="007F7F54">
              <w:rPr>
                <w:spacing w:val="-6"/>
                <w:sz w:val="24"/>
                <w:szCs w:val="24"/>
              </w:rPr>
              <w:t>Наличие ВКР на электронном и бумажном носителях</w:t>
            </w:r>
          </w:p>
        </w:tc>
      </w:tr>
      <w:tr w:rsidR="00C228B4" w:rsidRPr="007F7F54" w14:paraId="13C4D7DC" w14:textId="77777777" w:rsidTr="007F7F54">
        <w:trPr>
          <w:trHeight w:val="144"/>
        </w:trPr>
        <w:tc>
          <w:tcPr>
            <w:tcW w:w="5524" w:type="dxa"/>
            <w:shd w:val="clear" w:color="auto" w:fill="auto"/>
          </w:tcPr>
          <w:p w14:paraId="515ABD69" w14:textId="77777777" w:rsidR="003758B2" w:rsidRPr="007F7F54" w:rsidRDefault="003758B2" w:rsidP="007F7F54">
            <w:pPr>
              <w:tabs>
                <w:tab w:val="left" w:pos="836"/>
              </w:tabs>
              <w:rPr>
                <w:spacing w:val="-6"/>
                <w:sz w:val="24"/>
                <w:szCs w:val="24"/>
              </w:rPr>
            </w:pPr>
            <w:r w:rsidRPr="007F7F54">
              <w:rPr>
                <w:spacing w:val="-6"/>
                <w:sz w:val="24"/>
                <w:szCs w:val="24"/>
              </w:rPr>
              <w:t>Передача специалистом по учебно-методической работе ВКР рецензенту для оформления рецензии</w:t>
            </w:r>
          </w:p>
        </w:tc>
        <w:tc>
          <w:tcPr>
            <w:tcW w:w="3827" w:type="dxa"/>
            <w:shd w:val="clear" w:color="auto" w:fill="auto"/>
          </w:tcPr>
          <w:p w14:paraId="212140EF" w14:textId="77777777" w:rsidR="003758B2" w:rsidRPr="007F7F54" w:rsidRDefault="003758B2" w:rsidP="007F7F54">
            <w:pPr>
              <w:widowControl/>
              <w:jc w:val="center"/>
              <w:rPr>
                <w:spacing w:val="-6"/>
                <w:sz w:val="24"/>
                <w:szCs w:val="24"/>
              </w:rPr>
            </w:pPr>
            <w:r w:rsidRPr="007F7F54">
              <w:rPr>
                <w:spacing w:val="-6"/>
                <w:sz w:val="24"/>
                <w:szCs w:val="24"/>
              </w:rPr>
              <w:t>-</w:t>
            </w:r>
          </w:p>
        </w:tc>
      </w:tr>
      <w:tr w:rsidR="00C228B4" w:rsidRPr="007F7F54" w14:paraId="36A5FE07" w14:textId="77777777" w:rsidTr="007F7F54">
        <w:trPr>
          <w:trHeight w:val="24"/>
        </w:trPr>
        <w:tc>
          <w:tcPr>
            <w:tcW w:w="5524" w:type="dxa"/>
            <w:shd w:val="clear" w:color="auto" w:fill="auto"/>
          </w:tcPr>
          <w:p w14:paraId="0199CDE5" w14:textId="77777777" w:rsidR="003758B2" w:rsidRPr="007F7F54" w:rsidRDefault="003758B2" w:rsidP="007F7F54">
            <w:pPr>
              <w:tabs>
                <w:tab w:val="left" w:pos="836"/>
              </w:tabs>
              <w:rPr>
                <w:spacing w:val="-6"/>
                <w:sz w:val="24"/>
                <w:szCs w:val="24"/>
              </w:rPr>
            </w:pPr>
            <w:r w:rsidRPr="007F7F54">
              <w:rPr>
                <w:spacing w:val="-6"/>
                <w:sz w:val="24"/>
                <w:szCs w:val="24"/>
              </w:rPr>
              <w:t xml:space="preserve">Написание рецензентом рецензии и передача ее в деканат </w:t>
            </w:r>
          </w:p>
        </w:tc>
        <w:tc>
          <w:tcPr>
            <w:tcW w:w="3827" w:type="dxa"/>
            <w:shd w:val="clear" w:color="auto" w:fill="auto"/>
          </w:tcPr>
          <w:p w14:paraId="047C7BCC" w14:textId="77777777" w:rsidR="003758B2" w:rsidRPr="007F7F54" w:rsidRDefault="003758B2" w:rsidP="007F7F54">
            <w:pPr>
              <w:widowControl/>
              <w:rPr>
                <w:spacing w:val="-6"/>
                <w:sz w:val="24"/>
                <w:szCs w:val="24"/>
              </w:rPr>
            </w:pPr>
            <w:r w:rsidRPr="007F7F54">
              <w:rPr>
                <w:spacing w:val="-6"/>
                <w:sz w:val="24"/>
                <w:szCs w:val="24"/>
              </w:rPr>
              <w:t>Наличие рецензии с оценкой ВКР</w:t>
            </w:r>
          </w:p>
        </w:tc>
      </w:tr>
      <w:tr w:rsidR="00C228B4" w:rsidRPr="007F7F54" w14:paraId="6606A9A2" w14:textId="77777777" w:rsidTr="007F7F54">
        <w:trPr>
          <w:trHeight w:val="24"/>
        </w:trPr>
        <w:tc>
          <w:tcPr>
            <w:tcW w:w="5524" w:type="dxa"/>
            <w:shd w:val="clear" w:color="auto" w:fill="auto"/>
          </w:tcPr>
          <w:p w14:paraId="190F2B5E" w14:textId="77777777" w:rsidR="003758B2" w:rsidRPr="007F7F54" w:rsidRDefault="003758B2" w:rsidP="007F7F54">
            <w:pPr>
              <w:tabs>
                <w:tab w:val="left" w:pos="836"/>
              </w:tabs>
              <w:rPr>
                <w:spacing w:val="-6"/>
                <w:sz w:val="24"/>
                <w:szCs w:val="24"/>
              </w:rPr>
            </w:pPr>
            <w:r w:rsidRPr="007F7F54">
              <w:rPr>
                <w:spacing w:val="-6"/>
                <w:sz w:val="24"/>
                <w:szCs w:val="24"/>
              </w:rPr>
              <w:t xml:space="preserve">Ознакомление студента с содержанием рецензии (контактная работа) </w:t>
            </w:r>
          </w:p>
        </w:tc>
        <w:tc>
          <w:tcPr>
            <w:tcW w:w="3827" w:type="dxa"/>
            <w:shd w:val="clear" w:color="auto" w:fill="auto"/>
          </w:tcPr>
          <w:p w14:paraId="75FF810C" w14:textId="77777777" w:rsidR="003758B2" w:rsidRPr="007F7F54" w:rsidRDefault="003758B2" w:rsidP="007F7F54">
            <w:pPr>
              <w:widowControl/>
              <w:jc w:val="center"/>
              <w:rPr>
                <w:spacing w:val="-6"/>
                <w:sz w:val="24"/>
                <w:szCs w:val="24"/>
              </w:rPr>
            </w:pPr>
            <w:r w:rsidRPr="007F7F54">
              <w:rPr>
                <w:spacing w:val="-6"/>
                <w:sz w:val="24"/>
                <w:szCs w:val="24"/>
              </w:rPr>
              <w:t>-</w:t>
            </w:r>
          </w:p>
        </w:tc>
      </w:tr>
      <w:tr w:rsidR="003758B2" w:rsidRPr="007F7F54" w14:paraId="0DC35B9E" w14:textId="77777777" w:rsidTr="007F7F54">
        <w:trPr>
          <w:trHeight w:val="46"/>
        </w:trPr>
        <w:tc>
          <w:tcPr>
            <w:tcW w:w="5524" w:type="dxa"/>
            <w:shd w:val="clear" w:color="auto" w:fill="auto"/>
          </w:tcPr>
          <w:p w14:paraId="28A6AADB" w14:textId="77777777" w:rsidR="003758B2" w:rsidRPr="007F7F54" w:rsidRDefault="003758B2" w:rsidP="007F7F54">
            <w:pPr>
              <w:tabs>
                <w:tab w:val="left" w:pos="836"/>
              </w:tabs>
              <w:rPr>
                <w:spacing w:val="-6"/>
                <w:sz w:val="24"/>
                <w:szCs w:val="24"/>
              </w:rPr>
            </w:pPr>
            <w:r w:rsidRPr="007F7F54">
              <w:rPr>
                <w:spacing w:val="-6"/>
                <w:sz w:val="24"/>
                <w:szCs w:val="24"/>
              </w:rPr>
              <w:t>Защита ВКР (контактная работа)</w:t>
            </w:r>
          </w:p>
        </w:tc>
        <w:tc>
          <w:tcPr>
            <w:tcW w:w="3827" w:type="dxa"/>
            <w:shd w:val="clear" w:color="auto" w:fill="auto"/>
          </w:tcPr>
          <w:p w14:paraId="1CF568D4" w14:textId="77777777" w:rsidR="003758B2" w:rsidRPr="007F7F54" w:rsidRDefault="003758B2" w:rsidP="007F7F54">
            <w:pPr>
              <w:widowControl/>
              <w:rPr>
                <w:spacing w:val="-6"/>
                <w:sz w:val="24"/>
                <w:szCs w:val="24"/>
              </w:rPr>
            </w:pPr>
            <w:r w:rsidRPr="007F7F54">
              <w:rPr>
                <w:spacing w:val="-6"/>
                <w:sz w:val="24"/>
                <w:szCs w:val="24"/>
              </w:rPr>
              <w:t>Протокол ГЭК, оценка в зачетной книжке и итоговой ведомости</w:t>
            </w:r>
          </w:p>
        </w:tc>
      </w:tr>
    </w:tbl>
    <w:p w14:paraId="1A9E84A2" w14:textId="77777777" w:rsidR="003758B2" w:rsidRPr="00C228B4" w:rsidRDefault="003758B2" w:rsidP="003758B2">
      <w:pPr>
        <w:widowControl/>
        <w:ind w:firstLine="709"/>
        <w:rPr>
          <w:sz w:val="28"/>
          <w:szCs w:val="28"/>
        </w:rPr>
      </w:pPr>
    </w:p>
    <w:p w14:paraId="4E52F239" w14:textId="77777777" w:rsidR="003758B2" w:rsidRPr="003900BD" w:rsidRDefault="0067067A" w:rsidP="003758B2">
      <w:pPr>
        <w:pStyle w:val="ConsPlusNormal"/>
        <w:spacing w:line="276" w:lineRule="auto"/>
        <w:jc w:val="center"/>
        <w:rPr>
          <w:rFonts w:ascii="Times New Roman" w:hAnsi="Times New Roman" w:cs="Times New Roman"/>
          <w:b/>
        </w:rPr>
      </w:pPr>
      <w:r w:rsidRPr="003900BD">
        <w:rPr>
          <w:rFonts w:ascii="Times New Roman" w:hAnsi="Times New Roman" w:cs="Times New Roman"/>
          <w:b/>
        </w:rPr>
        <w:t>6</w:t>
      </w:r>
      <w:r w:rsidR="003758B2" w:rsidRPr="003900BD">
        <w:rPr>
          <w:rFonts w:ascii="Times New Roman" w:hAnsi="Times New Roman" w:cs="Times New Roman"/>
          <w:b/>
        </w:rPr>
        <w:t>.</w:t>
      </w:r>
      <w:r w:rsidRPr="003900BD">
        <w:rPr>
          <w:rFonts w:ascii="Times New Roman" w:hAnsi="Times New Roman" w:cs="Times New Roman"/>
          <w:b/>
        </w:rPr>
        <w:t>3</w:t>
      </w:r>
      <w:r w:rsidR="003900BD">
        <w:rPr>
          <w:rFonts w:ascii="Times New Roman" w:hAnsi="Times New Roman" w:cs="Times New Roman"/>
          <w:b/>
        </w:rPr>
        <w:t>.</w:t>
      </w:r>
      <w:r w:rsidR="003758B2" w:rsidRPr="003900BD">
        <w:rPr>
          <w:rFonts w:ascii="Times New Roman" w:hAnsi="Times New Roman" w:cs="Times New Roman"/>
          <w:b/>
        </w:rPr>
        <w:t xml:space="preserve"> Порядок защиты выпускной квалификационной работы </w:t>
      </w:r>
    </w:p>
    <w:p w14:paraId="5F235776" w14:textId="77777777" w:rsidR="003758B2" w:rsidRPr="00C228B4" w:rsidRDefault="003758B2" w:rsidP="003758B2">
      <w:pPr>
        <w:widowControl/>
        <w:ind w:firstLine="709"/>
        <w:rPr>
          <w:sz w:val="28"/>
          <w:szCs w:val="28"/>
        </w:rPr>
      </w:pPr>
    </w:p>
    <w:p w14:paraId="69DF3324" w14:textId="77777777" w:rsidR="003758B2" w:rsidRPr="00C228B4" w:rsidRDefault="003758B2" w:rsidP="003758B2">
      <w:pPr>
        <w:widowControl/>
        <w:spacing w:line="274" w:lineRule="auto"/>
        <w:ind w:firstLine="709"/>
        <w:rPr>
          <w:sz w:val="28"/>
          <w:szCs w:val="28"/>
        </w:rPr>
      </w:pPr>
      <w:r w:rsidRPr="00C228B4">
        <w:rPr>
          <w:sz w:val="28"/>
          <w:szCs w:val="28"/>
        </w:rPr>
        <w:t xml:space="preserve">За день до защиты </w:t>
      </w:r>
      <w:r w:rsidR="00DB5B38" w:rsidRPr="00C228B4">
        <w:rPr>
          <w:sz w:val="28"/>
          <w:szCs w:val="28"/>
        </w:rPr>
        <w:t>ДП</w:t>
      </w:r>
      <w:r w:rsidRPr="00C228B4">
        <w:rPr>
          <w:sz w:val="28"/>
          <w:szCs w:val="28"/>
        </w:rPr>
        <w:t xml:space="preserve"> на информационном стенде вывешиваются списки студентов, защищающих выпускные квалификационные работы. Форма списков студентов, защищающих выпускные квалификационные работы приведена в </w:t>
      </w:r>
      <w:r w:rsidRPr="00C228B4">
        <w:rPr>
          <w:b/>
          <w:sz w:val="28"/>
          <w:szCs w:val="28"/>
        </w:rPr>
        <w:t>Приложении 7</w:t>
      </w:r>
      <w:r w:rsidRPr="00C228B4">
        <w:rPr>
          <w:sz w:val="28"/>
          <w:szCs w:val="28"/>
        </w:rPr>
        <w:t>. Такие же списки выдаются каждому члену ГЭК. В ГЭК руководителем ОПОП представляется программа и ФОС ГИА по соответствующему профилю ОПОП.</w:t>
      </w:r>
    </w:p>
    <w:p w14:paraId="32B9CDC9"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Защита </w:t>
      </w:r>
      <w:r w:rsidR="00DB5B38" w:rsidRPr="00C228B4">
        <w:rPr>
          <w:rFonts w:ascii="Times New Roman" w:hAnsi="Times New Roman" w:cs="Times New Roman"/>
        </w:rPr>
        <w:t>ДП</w:t>
      </w:r>
      <w:r w:rsidRPr="00C228B4">
        <w:rPr>
          <w:rFonts w:ascii="Times New Roman" w:hAnsi="Times New Roman" w:cs="Times New Roman"/>
        </w:rPr>
        <w:t xml:space="preserve"> проводится в форме доклада – презентации, который должен длиться не более 10</w:t>
      </w:r>
      <w:r w:rsidR="004A4A46">
        <w:rPr>
          <w:rFonts w:ascii="Times New Roman" w:hAnsi="Times New Roman" w:cs="Times New Roman"/>
        </w:rPr>
        <w:t xml:space="preserve"> </w:t>
      </w:r>
      <w:r w:rsidRPr="00C228B4">
        <w:rPr>
          <w:rFonts w:ascii="Times New Roman" w:hAnsi="Times New Roman" w:cs="Times New Roman"/>
        </w:rPr>
        <w:t>минут.</w:t>
      </w:r>
    </w:p>
    <w:p w14:paraId="1D186C77"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Последовательность изложения доклада может быть следующая:</w:t>
      </w:r>
    </w:p>
    <w:p w14:paraId="4D05DFE8"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краткое вступление (значение для народного хозяйства того направления, в котором работал студент, актуальность темы);</w:t>
      </w:r>
    </w:p>
    <w:p w14:paraId="756B967A"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сообщение о поставленной цели и задачах;</w:t>
      </w:r>
    </w:p>
    <w:p w14:paraId="3B78C64C"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обзор, состояние вопроса на сегодняшний день, пути решения поставленной задачи, обоснование принятого решения;</w:t>
      </w:r>
    </w:p>
    <w:p w14:paraId="235C34BE"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изложение принципа действия разработанного устройства (по кинематической схеме или общему виду);</w:t>
      </w:r>
    </w:p>
    <w:p w14:paraId="23601C6A"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 изложение работы и конструктивных особенностей основных узлов (без </w:t>
      </w:r>
      <w:r w:rsidRPr="00C228B4">
        <w:rPr>
          <w:rFonts w:ascii="Times New Roman" w:hAnsi="Times New Roman" w:cs="Times New Roman"/>
        </w:rPr>
        <w:lastRenderedPageBreak/>
        <w:t>лишних подробностей); здесь следует отметить их оригинальность, личный вклад студента в их разработку;</w:t>
      </w:r>
    </w:p>
    <w:p w14:paraId="392EDB9C"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информация о том, что было рассчитано, какой метод и математический аппарат использовался, какие результаты получены;</w:t>
      </w:r>
    </w:p>
    <w:p w14:paraId="55ABC5FD"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изложение проделанной работы в технологическом, организационно-экономическом разделах и в разделе по безопасности жизнедеятельности;</w:t>
      </w:r>
    </w:p>
    <w:p w14:paraId="39D75E57"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заключение.</w:t>
      </w:r>
    </w:p>
    <w:p w14:paraId="164B0ADF"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После окончания доклада, члены ГЭК задают вопросы по сути </w:t>
      </w:r>
      <w:r w:rsidR="00D164FC" w:rsidRPr="00C228B4">
        <w:rPr>
          <w:rFonts w:ascii="Times New Roman" w:hAnsi="Times New Roman" w:cs="Times New Roman"/>
        </w:rPr>
        <w:t>дипломного проекта</w:t>
      </w:r>
      <w:r w:rsidRPr="00C228B4">
        <w:rPr>
          <w:rFonts w:ascii="Times New Roman" w:hAnsi="Times New Roman" w:cs="Times New Roman"/>
        </w:rPr>
        <w:t xml:space="preserve"> и в дополнении отдельных ее элементов, а также вопросы, направленные на контроль знаний по соответствующим компетенциям </w:t>
      </w:r>
      <w:r w:rsidR="007236EA" w:rsidRPr="00C228B4">
        <w:rPr>
          <w:rFonts w:ascii="Times New Roman" w:hAnsi="Times New Roman" w:cs="Times New Roman"/>
        </w:rPr>
        <w:t>ОПОП,</w:t>
      </w:r>
      <w:r w:rsidRPr="00C228B4">
        <w:rPr>
          <w:rFonts w:ascii="Times New Roman" w:hAnsi="Times New Roman" w:cs="Times New Roman"/>
        </w:rPr>
        <w:t xml:space="preserve"> на которые студент должен дать исчерпывающий ответ.</w:t>
      </w:r>
    </w:p>
    <w:p w14:paraId="57ECC9A1"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После оглашения секретарем экзаменационной комиссии отзыва руководителя и рецензии студент кратко отвечает на замечания рецензента по </w:t>
      </w:r>
      <w:r w:rsidR="00D164FC" w:rsidRPr="00C228B4">
        <w:rPr>
          <w:rFonts w:ascii="Times New Roman" w:hAnsi="Times New Roman" w:cs="Times New Roman"/>
        </w:rPr>
        <w:t>дипломн</w:t>
      </w:r>
      <w:r w:rsidR="00FD41E9">
        <w:rPr>
          <w:rFonts w:ascii="Times New Roman" w:hAnsi="Times New Roman" w:cs="Times New Roman"/>
        </w:rPr>
        <w:t>о</w:t>
      </w:r>
      <w:r w:rsidR="00003C7E">
        <w:rPr>
          <w:rFonts w:ascii="Times New Roman" w:hAnsi="Times New Roman" w:cs="Times New Roman"/>
        </w:rPr>
        <w:t>му</w:t>
      </w:r>
      <w:r w:rsidR="00D164FC" w:rsidRPr="00C228B4">
        <w:rPr>
          <w:rFonts w:ascii="Times New Roman" w:hAnsi="Times New Roman" w:cs="Times New Roman"/>
        </w:rPr>
        <w:t xml:space="preserve"> проект</w:t>
      </w:r>
      <w:r w:rsidR="00003C7E">
        <w:rPr>
          <w:rFonts w:ascii="Times New Roman" w:hAnsi="Times New Roman" w:cs="Times New Roman"/>
        </w:rPr>
        <w:t>у</w:t>
      </w:r>
      <w:r w:rsidRPr="00C228B4">
        <w:rPr>
          <w:rFonts w:ascii="Times New Roman" w:hAnsi="Times New Roman" w:cs="Times New Roman"/>
        </w:rPr>
        <w:t>.</w:t>
      </w:r>
    </w:p>
    <w:p w14:paraId="31FFFD4E"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Результаты защиты ВКР определяются оценками «отлично», «хорошо», «удовлетворительно», «неудовлетворительно». При определении оценки дипломного проекта принимается во внимание уровень теоретической и практической подготовки студента.</w:t>
      </w:r>
    </w:p>
    <w:p w14:paraId="44A56EAE"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 xml:space="preserve">Государственная экзаменационная комиссия методом экспертной оценки производит оценку достижения обучающимся каждого результата освоения образовательной программы и формирует ведомость оценок по результатам выполнения и защиты </w:t>
      </w:r>
      <w:r w:rsidR="00D164FC" w:rsidRPr="00C228B4">
        <w:rPr>
          <w:sz w:val="28"/>
          <w:szCs w:val="28"/>
        </w:rPr>
        <w:t>дипломного проекта</w:t>
      </w:r>
      <w:r w:rsidRPr="00C228B4">
        <w:rPr>
          <w:sz w:val="28"/>
          <w:szCs w:val="28"/>
        </w:rPr>
        <w:t xml:space="preserve">. Форма ведомости оценок членов ГЭК приведена в </w:t>
      </w:r>
      <w:r w:rsidRPr="00C228B4">
        <w:rPr>
          <w:b/>
          <w:sz w:val="28"/>
          <w:szCs w:val="28"/>
        </w:rPr>
        <w:t>Приложении 8</w:t>
      </w:r>
      <w:r w:rsidRPr="00C228B4">
        <w:rPr>
          <w:sz w:val="28"/>
          <w:szCs w:val="28"/>
        </w:rPr>
        <w:t>.</w:t>
      </w:r>
    </w:p>
    <w:p w14:paraId="1993DEC8"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 xml:space="preserve">Текст вопроса записывается членом ГЭК в специальный формуляр и передается секретарю ГЭК для внесения его в протокол. Форма формуляра приведена в </w:t>
      </w:r>
      <w:r w:rsidRPr="00C228B4">
        <w:rPr>
          <w:b/>
          <w:sz w:val="28"/>
          <w:szCs w:val="28"/>
        </w:rPr>
        <w:t>Приложении 9</w:t>
      </w:r>
      <w:r w:rsidRPr="00C228B4">
        <w:rPr>
          <w:sz w:val="28"/>
          <w:szCs w:val="28"/>
        </w:rPr>
        <w:t>.</w:t>
      </w:r>
    </w:p>
    <w:p w14:paraId="58D662C4"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 xml:space="preserve">Для упрощения работы каждому члену ГЭК выдается памятка по заполнению ведомости оценок членов ГЭК </w:t>
      </w:r>
      <w:r w:rsidRPr="00C228B4">
        <w:rPr>
          <w:b/>
          <w:sz w:val="28"/>
          <w:szCs w:val="28"/>
        </w:rPr>
        <w:t>Приложение 10</w:t>
      </w:r>
      <w:r w:rsidRPr="00C228B4">
        <w:rPr>
          <w:sz w:val="28"/>
          <w:szCs w:val="28"/>
        </w:rPr>
        <w:t>.</w:t>
      </w:r>
    </w:p>
    <w:p w14:paraId="3397D750"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 xml:space="preserve">На основании ведомостей оценок членов ГЭК, секретарем формируется и передается председателю итоговая ведомость </w:t>
      </w:r>
      <w:r w:rsidRPr="00C228B4">
        <w:rPr>
          <w:bCs/>
          <w:sz w:val="28"/>
          <w:szCs w:val="28"/>
        </w:rPr>
        <w:t>оценок членов ГЭК по защите выпускных квалификационных работ</w:t>
      </w:r>
      <w:r w:rsidRPr="00C228B4">
        <w:rPr>
          <w:b/>
          <w:bCs/>
          <w:sz w:val="28"/>
          <w:szCs w:val="28"/>
        </w:rPr>
        <w:t xml:space="preserve"> Приложение 11</w:t>
      </w:r>
      <w:r w:rsidRPr="00C228B4">
        <w:rPr>
          <w:bCs/>
          <w:sz w:val="28"/>
          <w:szCs w:val="28"/>
        </w:rPr>
        <w:t>. Председатель ГЭК окончательно путем совещания с членами ГЭК выставляет итоговую оценку и при необходимости вписывает рекомендации в столбце примечание.</w:t>
      </w:r>
    </w:p>
    <w:p w14:paraId="632BF74B"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 xml:space="preserve">Результаты защиты дипломного проекта оформляются протоколом и подписываются председателем и секретарем комиссии (Форма протокола приведена в </w:t>
      </w:r>
      <w:r w:rsidRPr="00C228B4">
        <w:rPr>
          <w:rFonts w:ascii="Times New Roman" w:hAnsi="Times New Roman" w:cs="Times New Roman"/>
          <w:b/>
        </w:rPr>
        <w:t>Приложении 12</w:t>
      </w:r>
      <w:r w:rsidRPr="00C228B4">
        <w:rPr>
          <w:rFonts w:ascii="Times New Roman" w:hAnsi="Times New Roman" w:cs="Times New Roman"/>
        </w:rPr>
        <w:t>).</w:t>
      </w:r>
    </w:p>
    <w:p w14:paraId="28BAF348" w14:textId="77777777" w:rsidR="003758B2" w:rsidRPr="00C228B4" w:rsidRDefault="003758B2" w:rsidP="003758B2">
      <w:pPr>
        <w:pStyle w:val="ConsPlusNormal"/>
        <w:spacing w:line="276" w:lineRule="auto"/>
        <w:jc w:val="center"/>
        <w:rPr>
          <w:b/>
          <w:caps/>
        </w:rPr>
      </w:pPr>
    </w:p>
    <w:p w14:paraId="2713CE60" w14:textId="77777777" w:rsidR="003758B2" w:rsidRPr="00C228B4" w:rsidRDefault="00A55BFD" w:rsidP="003758B2">
      <w:pPr>
        <w:pStyle w:val="ConsPlusNormal"/>
        <w:spacing w:line="276" w:lineRule="auto"/>
        <w:jc w:val="center"/>
        <w:rPr>
          <w:rFonts w:ascii="Times New Roman" w:hAnsi="Times New Roman" w:cs="Times New Roman"/>
          <w:b/>
          <w:caps/>
        </w:rPr>
      </w:pPr>
      <w:r>
        <w:rPr>
          <w:rFonts w:ascii="Times New Roman" w:hAnsi="Times New Roman" w:cs="Times New Roman"/>
          <w:b/>
          <w:caps/>
        </w:rPr>
        <w:br w:type="page"/>
      </w:r>
      <w:r w:rsidR="0067067A">
        <w:rPr>
          <w:rFonts w:ascii="Times New Roman" w:hAnsi="Times New Roman" w:cs="Times New Roman"/>
          <w:b/>
          <w:caps/>
        </w:rPr>
        <w:lastRenderedPageBreak/>
        <w:t>6.4</w:t>
      </w:r>
      <w:r w:rsidR="003758B2" w:rsidRPr="00C228B4">
        <w:rPr>
          <w:rFonts w:ascii="Times New Roman" w:hAnsi="Times New Roman" w:cs="Times New Roman"/>
          <w:b/>
          <w:caps/>
        </w:rPr>
        <w:t>. Особенности организации и проведения</w:t>
      </w:r>
    </w:p>
    <w:p w14:paraId="3DE0FBB6" w14:textId="77777777" w:rsidR="003758B2" w:rsidRPr="00C228B4" w:rsidRDefault="003758B2" w:rsidP="003758B2">
      <w:pPr>
        <w:pStyle w:val="ConsPlusNormal"/>
        <w:spacing w:line="276" w:lineRule="auto"/>
        <w:jc w:val="center"/>
        <w:rPr>
          <w:rFonts w:ascii="Times New Roman" w:hAnsi="Times New Roman" w:cs="Times New Roman"/>
          <w:b/>
          <w:caps/>
        </w:rPr>
      </w:pPr>
      <w:r w:rsidRPr="00C228B4">
        <w:rPr>
          <w:rFonts w:ascii="Times New Roman" w:hAnsi="Times New Roman" w:cs="Times New Roman"/>
          <w:b/>
          <w:caps/>
        </w:rPr>
        <w:t xml:space="preserve">государственной итоговой аттестации обучающихся из числа инвалидов и лиц с ограниченными </w:t>
      </w:r>
    </w:p>
    <w:p w14:paraId="7B254FDA" w14:textId="77777777" w:rsidR="003758B2" w:rsidRPr="00C228B4" w:rsidRDefault="003758B2" w:rsidP="003758B2">
      <w:pPr>
        <w:pStyle w:val="ConsPlusNormal"/>
        <w:spacing w:line="276" w:lineRule="auto"/>
        <w:jc w:val="center"/>
        <w:rPr>
          <w:rFonts w:ascii="Times New Roman" w:hAnsi="Times New Roman" w:cs="Times New Roman"/>
          <w:b/>
          <w:caps/>
        </w:rPr>
      </w:pPr>
      <w:r w:rsidRPr="00C228B4">
        <w:rPr>
          <w:rFonts w:ascii="Times New Roman" w:hAnsi="Times New Roman" w:cs="Times New Roman"/>
          <w:b/>
          <w:caps/>
        </w:rPr>
        <w:t>возможностями здоровья</w:t>
      </w:r>
    </w:p>
    <w:p w14:paraId="61755D1F" w14:textId="77777777" w:rsidR="003758B2" w:rsidRPr="00C228B4" w:rsidRDefault="003758B2" w:rsidP="003758B2">
      <w:pPr>
        <w:pStyle w:val="ConsPlusNormal"/>
        <w:spacing w:line="276" w:lineRule="auto"/>
        <w:ind w:firstLine="709"/>
        <w:jc w:val="both"/>
        <w:rPr>
          <w:rFonts w:ascii="Times New Roman" w:hAnsi="Times New Roman" w:cs="Times New Roman"/>
        </w:rPr>
      </w:pPr>
    </w:p>
    <w:p w14:paraId="6E826313"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Для обучающихся из числа инвалидов</w:t>
      </w:r>
      <w:r w:rsidRPr="00C228B4">
        <w:rPr>
          <w:rFonts w:ascii="Times New Roman" w:hAnsi="Times New Roman" w:cs="Times New Roman"/>
          <w:b/>
          <w:spacing w:val="-6"/>
        </w:rPr>
        <w:t xml:space="preserve"> </w:t>
      </w:r>
      <w:r w:rsidRPr="00C228B4">
        <w:rPr>
          <w:rFonts w:ascii="Times New Roman" w:hAnsi="Times New Roman" w:cs="Times New Roman"/>
          <w:spacing w:val="-6"/>
        </w:rPr>
        <w:t>и лиц с ограниченными возможностями здоровья (ОВЗ) государственная итоговая аттестация проводится Университетом с учетом особенностей их психофизического развития, их индивидуальных возможностей и состояния здоровья (далее - индивидуальные особенности).</w:t>
      </w:r>
    </w:p>
    <w:p w14:paraId="1B1FB090"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При проведении государственной итоговой аттестации обеспечивается соблюдение следующих общих требований:</w:t>
      </w:r>
    </w:p>
    <w:p w14:paraId="29C54414"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проведение государственной итоговой аттестации для инвалидов и лиц с ОВЗ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государственной итоговой аттестации;</w:t>
      </w:r>
    </w:p>
    <w:p w14:paraId="0FD17CD9"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присутствие в аудитории ассистента (ассистентов), оказывающего обучающимся инвалидам и лицам с ОВЗ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14:paraId="72AF528B"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пользование необходимыми обучающимся инвалидам и лицам с ОВЗ техническими средствами при прохождении государственной итоговой аттестации с учетом их индивидуальных особенностей;</w:t>
      </w:r>
    </w:p>
    <w:p w14:paraId="4AFE83CC"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обеспечение возможности беспрепятственного доступа обучающихся инвалидов и лиц с ОВЗ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21131921"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Все локальные нормативные акты Университета по вопросам проведения государственной итоговой аттестации доводятся до сведения обучающихся инвалидов и лиц с ОВЗ в доступной для них форме. По письменному заявлению обучающегося инвалида продолжительность сдачи обучающимся инвалидом государственного аттестационного испытания может быть увеличена по отношению к установленной продолжительности его сдачи:</w:t>
      </w:r>
    </w:p>
    <w:p w14:paraId="74B7CFAA"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продолжительность сдачи государственного экзамена, проводимого в письменной форме – не более чем на 90 минут;</w:t>
      </w:r>
    </w:p>
    <w:p w14:paraId="4AA6B44E"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lastRenderedPageBreak/>
        <w:t>- продолжительность подготовки обучающегося к ответу на государственном экзамене, проводимом в устной форме, – не более чем на 20 минут;</w:t>
      </w:r>
    </w:p>
    <w:p w14:paraId="785FDE70"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продолжительность выступления обучающегося при защите выпускной квалификационной работы – не более чем на 15 минут.</w:t>
      </w:r>
    </w:p>
    <w:p w14:paraId="10E5612E"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В зависимости от индивидуальных особенностей обучающихся инвалидов и лиц с ОВЗ Университет обеспечивает выполнение следующих требований при проведении государственного аттестационного испытания:</w:t>
      </w:r>
    </w:p>
    <w:p w14:paraId="4ACDEA2B"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а) для слепых:</w:t>
      </w:r>
    </w:p>
    <w:p w14:paraId="589D3FE6"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задания и иные материалы для сдачи государственного аттестационного испытания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23A930F3"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письменные задания выполняются обучающимися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2CC79E50"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 при необходимости обучающимся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01113A35" w14:textId="77777777" w:rsidR="003758B2" w:rsidRPr="00C228B4" w:rsidRDefault="003758B2" w:rsidP="003758B2">
      <w:pPr>
        <w:pStyle w:val="ConsPlusNormal"/>
        <w:spacing w:line="271" w:lineRule="auto"/>
        <w:ind w:firstLine="709"/>
        <w:jc w:val="both"/>
        <w:rPr>
          <w:rFonts w:ascii="Times New Roman" w:hAnsi="Times New Roman" w:cs="Times New Roman"/>
          <w:spacing w:val="-6"/>
        </w:rPr>
      </w:pPr>
      <w:r w:rsidRPr="00C228B4">
        <w:rPr>
          <w:rFonts w:ascii="Times New Roman" w:hAnsi="Times New Roman" w:cs="Times New Roman"/>
          <w:spacing w:val="-6"/>
        </w:rPr>
        <w:t>б) для слабовидящих:</w:t>
      </w:r>
    </w:p>
    <w:p w14:paraId="0CF2C040"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задания и иные материалы для сдачи государственного аттестационного испытания оформляются увеличенным шрифтом;</w:t>
      </w:r>
    </w:p>
    <w:p w14:paraId="57C6052E"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обеспечивается индивидуальное равномерное освещение не менее 300 люкс;</w:t>
      </w:r>
    </w:p>
    <w:p w14:paraId="62C1A850"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при необходимости обучающимся предоставляется увеличивающее устройство, допускается использование увеличивающих устройств, имеющихся у обучающихся;</w:t>
      </w:r>
    </w:p>
    <w:p w14:paraId="3A62EB1E"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в) для глухих и слабослышащих, с тяжелыми нарушениями речи:</w:t>
      </w:r>
    </w:p>
    <w:p w14:paraId="7FE2A082"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обеспечивается наличие звукоусиливающей аппаратуры коллективного пользования, при необходимости обучающимся предоставляется звукоусиливающая аппаратура индивидуального пользования;</w:t>
      </w:r>
    </w:p>
    <w:p w14:paraId="3434876D"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по их желанию государственные аттестационные испытания проводятся в письменной форме;</w:t>
      </w:r>
    </w:p>
    <w:p w14:paraId="5E3C1F29"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г) 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p w14:paraId="43845B6F"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письменные задания выполняются обучающимися на компьютере со специализированным программным обеспечением или надиктовываются ассистенту;</w:t>
      </w:r>
    </w:p>
    <w:p w14:paraId="47B48E9C"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 xml:space="preserve">- по их желанию государственные аттестационные испытания проводятся в </w:t>
      </w:r>
      <w:r w:rsidRPr="00C228B4">
        <w:rPr>
          <w:rFonts w:ascii="Times New Roman" w:hAnsi="Times New Roman" w:cs="Times New Roman"/>
          <w:spacing w:val="-8"/>
        </w:rPr>
        <w:lastRenderedPageBreak/>
        <w:t>устной форме.</w:t>
      </w:r>
    </w:p>
    <w:p w14:paraId="74CFD5FA"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Обучающийся инвалид (лицо с ОВЗ) не позднее, чем за 3 месяца до начала проведения государственной итоговой аттестации подает письменное заявление о необходимости создания для него специальных условий при проведении государственных аттестационных испытаний с указанием особенностей его психофизического развития, индивидуальных возможностей и состояния здоровья. К заявлению прилагаются документы, подтверждающие наличие у обучающегося индивидуальных особенностей (при отсутствии указанных документов в Университете).</w:t>
      </w:r>
    </w:p>
    <w:p w14:paraId="6450D9D2" w14:textId="77777777" w:rsidR="003758B2" w:rsidRPr="00C228B4" w:rsidRDefault="003758B2" w:rsidP="003758B2">
      <w:pPr>
        <w:pStyle w:val="ConsPlusNormal"/>
        <w:spacing w:line="271" w:lineRule="auto"/>
        <w:ind w:firstLine="709"/>
        <w:jc w:val="both"/>
        <w:rPr>
          <w:rFonts w:ascii="Times New Roman" w:hAnsi="Times New Roman" w:cs="Times New Roman"/>
          <w:spacing w:val="-8"/>
        </w:rPr>
      </w:pPr>
      <w:r w:rsidRPr="00C228B4">
        <w:rPr>
          <w:rFonts w:ascii="Times New Roman" w:hAnsi="Times New Roman" w:cs="Times New Roman"/>
          <w:spacing w:val="-8"/>
        </w:rPr>
        <w:t>В заявлении обучающийся указывает на необходимость (отсутствие необходимости) присутствия ассистента на государственном аттестационном испытании, необходимость (отсутствие необходимости) увеличения продолжительности сдачи государственного аттестационного испытания по отношению к установленной продолжительности (для каждого государственного аттестационного испытания).</w:t>
      </w:r>
    </w:p>
    <w:p w14:paraId="0CC12CD3" w14:textId="77777777" w:rsidR="003758B2" w:rsidRPr="00C228B4" w:rsidRDefault="003758B2" w:rsidP="003758B2">
      <w:pPr>
        <w:pStyle w:val="ConsPlusNormal"/>
        <w:spacing w:line="271" w:lineRule="auto"/>
        <w:ind w:firstLine="709"/>
        <w:jc w:val="both"/>
        <w:rPr>
          <w:rFonts w:ascii="Times New Roman" w:hAnsi="Times New Roman" w:cs="Times New Roman"/>
        </w:rPr>
      </w:pPr>
    </w:p>
    <w:p w14:paraId="69E164D4" w14:textId="77777777" w:rsidR="003758B2" w:rsidRPr="00C228B4" w:rsidRDefault="0067067A" w:rsidP="003758B2">
      <w:pPr>
        <w:pStyle w:val="ConsPlusNormal"/>
        <w:spacing w:line="271" w:lineRule="auto"/>
        <w:jc w:val="center"/>
        <w:rPr>
          <w:rFonts w:ascii="Times New Roman" w:hAnsi="Times New Roman" w:cs="Times New Roman"/>
          <w:b/>
          <w:caps/>
        </w:rPr>
      </w:pPr>
      <w:r>
        <w:rPr>
          <w:rFonts w:ascii="Times New Roman" w:hAnsi="Times New Roman" w:cs="Times New Roman"/>
          <w:b/>
          <w:caps/>
        </w:rPr>
        <w:t>6</w:t>
      </w:r>
      <w:r w:rsidR="003758B2" w:rsidRPr="00C228B4">
        <w:rPr>
          <w:rFonts w:ascii="Times New Roman" w:hAnsi="Times New Roman" w:cs="Times New Roman"/>
          <w:b/>
          <w:caps/>
        </w:rPr>
        <w:t>.</w:t>
      </w:r>
      <w:r>
        <w:rPr>
          <w:rFonts w:ascii="Times New Roman" w:hAnsi="Times New Roman" w:cs="Times New Roman"/>
          <w:b/>
          <w:caps/>
        </w:rPr>
        <w:t>5</w:t>
      </w:r>
      <w:r w:rsidR="003900BD">
        <w:rPr>
          <w:rFonts w:ascii="Times New Roman" w:hAnsi="Times New Roman" w:cs="Times New Roman"/>
          <w:b/>
          <w:caps/>
        </w:rPr>
        <w:t>.</w:t>
      </w:r>
      <w:r w:rsidR="003758B2" w:rsidRPr="00C228B4">
        <w:rPr>
          <w:rFonts w:ascii="Times New Roman" w:hAnsi="Times New Roman" w:cs="Times New Roman"/>
          <w:b/>
          <w:caps/>
        </w:rPr>
        <w:t xml:space="preserve"> Порядок подачи и рассмотрения апелляций по</w:t>
      </w:r>
    </w:p>
    <w:p w14:paraId="06E6127A" w14:textId="77777777" w:rsidR="003758B2" w:rsidRPr="00C228B4" w:rsidRDefault="003758B2" w:rsidP="003758B2">
      <w:pPr>
        <w:pStyle w:val="ConsPlusNormal"/>
        <w:spacing w:line="271" w:lineRule="auto"/>
        <w:jc w:val="center"/>
        <w:rPr>
          <w:rFonts w:ascii="Times New Roman" w:hAnsi="Times New Roman" w:cs="Times New Roman"/>
          <w:b/>
          <w:caps/>
        </w:rPr>
      </w:pPr>
      <w:r w:rsidRPr="00C228B4">
        <w:rPr>
          <w:rFonts w:ascii="Times New Roman" w:hAnsi="Times New Roman" w:cs="Times New Roman"/>
          <w:b/>
          <w:caps/>
        </w:rPr>
        <w:t>результатам государственных аттестационных</w:t>
      </w:r>
    </w:p>
    <w:p w14:paraId="435F96A8" w14:textId="77777777" w:rsidR="003758B2" w:rsidRPr="00C228B4" w:rsidRDefault="003758B2" w:rsidP="003758B2">
      <w:pPr>
        <w:pStyle w:val="ConsPlusNormal"/>
        <w:spacing w:line="271" w:lineRule="auto"/>
        <w:jc w:val="center"/>
        <w:rPr>
          <w:rFonts w:ascii="Times New Roman" w:hAnsi="Times New Roman" w:cs="Times New Roman"/>
          <w:b/>
          <w:caps/>
        </w:rPr>
      </w:pPr>
      <w:r w:rsidRPr="00C228B4">
        <w:rPr>
          <w:rFonts w:ascii="Times New Roman" w:hAnsi="Times New Roman" w:cs="Times New Roman"/>
          <w:b/>
          <w:caps/>
        </w:rPr>
        <w:t>испытаний</w:t>
      </w:r>
    </w:p>
    <w:p w14:paraId="452377AF" w14:textId="77777777" w:rsidR="003758B2" w:rsidRPr="00C228B4" w:rsidRDefault="003758B2" w:rsidP="003758B2">
      <w:pPr>
        <w:pStyle w:val="ConsPlusNormal"/>
        <w:spacing w:line="271" w:lineRule="auto"/>
        <w:ind w:firstLine="709"/>
        <w:jc w:val="center"/>
        <w:rPr>
          <w:rFonts w:ascii="Times New Roman" w:hAnsi="Times New Roman" w:cs="Times New Roman"/>
        </w:rPr>
      </w:pPr>
    </w:p>
    <w:p w14:paraId="7CB34771"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По результатам государственных аттестационных испытаний обучающийся имеет право на апелляцию.</w:t>
      </w:r>
    </w:p>
    <w:p w14:paraId="04C8B636"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Обучающийся имеет право подать в апелляционную комиссию письменную апелляцию о нарушении, по его мнению, установленной процедуры проведения государственного аттестационного испытания и (или) несогласии с результатами государственного экзамена.</w:t>
      </w:r>
    </w:p>
    <w:p w14:paraId="2302E859"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xml:space="preserve">Апелляция подается лично обучающимся в апелляционную комиссию не позднее следующего рабочего дня после объявления результатов государственного аттестационного испытания (Форма заявления в </w:t>
      </w:r>
      <w:r w:rsidRPr="00C228B4">
        <w:rPr>
          <w:rFonts w:ascii="Times New Roman" w:hAnsi="Times New Roman" w:cs="Times New Roman"/>
          <w:b/>
        </w:rPr>
        <w:t>Приложении 13</w:t>
      </w:r>
      <w:r w:rsidRPr="00C228B4">
        <w:rPr>
          <w:rFonts w:ascii="Times New Roman" w:hAnsi="Times New Roman" w:cs="Times New Roman"/>
        </w:rPr>
        <w:t>).</w:t>
      </w:r>
    </w:p>
    <w:p w14:paraId="419850AF"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экзаменационной комиссии,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 а также письменные ответы обучающегося (при их наличии) (для рассмотрения апелляции по проведению государственного экзамена) либо выпускную квалификационную работу, отзыв и рецензию (рецензии) (для рассмотрения апелляции по проведению защиты выпускной квалификационной работы).</w:t>
      </w:r>
    </w:p>
    <w:p w14:paraId="0B5C25D1"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xml:space="preserve">Апелляция рассматривается не позднее 2 рабочих дней со дня подачи </w:t>
      </w:r>
      <w:r w:rsidRPr="00C228B4">
        <w:rPr>
          <w:rFonts w:ascii="Times New Roman" w:hAnsi="Times New Roman" w:cs="Times New Roman"/>
        </w:rPr>
        <w:lastRenderedPageBreak/>
        <w:t>апелляции на заседании апелляционной комиссии, на которое приглашаются председатель государственной экзаменационной комиссии и обучающийся, подавший апелляцию.</w:t>
      </w:r>
    </w:p>
    <w:p w14:paraId="6923670A"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w:t>
      </w:r>
    </w:p>
    <w:p w14:paraId="0E34D99B"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При рассмотрении апелляции о нарушении процедуры проведения государственного аттестационного испытания апелляционная комиссия принимает одно из следующих решений:</w:t>
      </w:r>
    </w:p>
    <w:p w14:paraId="1C8CC329"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об отклонении апелляции, если изложенные в ней сведения о нарушениях процедуры проведения государственного аттестационного испытания обучающегося не подтвердились и (или) не повлияли на результат государственного аттестационного испытания;</w:t>
      </w:r>
    </w:p>
    <w:p w14:paraId="5F27CA0B"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об удовлетворении апелляции, если изложенные в ней сведения о допущенных нарушениях процедуры проведения государственного аттестационного испытания обучающегося подтвердились и повлияли на результат государственного аттестационного испытания.</w:t>
      </w:r>
    </w:p>
    <w:p w14:paraId="147EF326"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В случае удовлетворения апелляции о нарушении процедуры проведения государственного аттестационного испытания, результат проведения государственного аттестационного испытания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апелляционной комиссии. Обучающемуся предоставляется возможность пройти государственное аттестационное испытание в сроки, установленные образовательной организацией.</w:t>
      </w:r>
    </w:p>
    <w:p w14:paraId="6542A28A"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При рассмотрении апелляции о несогласии с результатами государственного экзамена апелляционная комиссия выносит одно из следующих решений:</w:t>
      </w:r>
    </w:p>
    <w:p w14:paraId="486268A4"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об отклонении апелляции и сохранении результата государственного экзамена;</w:t>
      </w:r>
    </w:p>
    <w:p w14:paraId="0255339F"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об удовлетворении апелляции и выставлении иного результата государственного экзамена.</w:t>
      </w:r>
    </w:p>
    <w:p w14:paraId="19AA1EA6"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 xml:space="preserve">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выставленного результата и выставления нового. Решение апелляционной комиссии является окончательным и пересмотру не подлежит. Форма протокола заседания апелляционной комиссии приведена в </w:t>
      </w:r>
      <w:r w:rsidRPr="00C228B4">
        <w:rPr>
          <w:rFonts w:ascii="Times New Roman" w:hAnsi="Times New Roman" w:cs="Times New Roman"/>
          <w:b/>
        </w:rPr>
        <w:t>Приложении 14</w:t>
      </w:r>
      <w:r w:rsidRPr="00C228B4">
        <w:rPr>
          <w:rFonts w:ascii="Times New Roman" w:hAnsi="Times New Roman" w:cs="Times New Roman"/>
        </w:rPr>
        <w:t>.</w:t>
      </w:r>
    </w:p>
    <w:p w14:paraId="2E668F83"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lastRenderedPageBreak/>
        <w:t xml:space="preserve"> Повторное проведение государственного аттестационного испытания обучающегося, подавшего апелляцию, осуществляется в присутствии одного из членов апелляционной комиссии не позднее даты завершения обучения в академии в соответствии со ФГОС ВО.</w:t>
      </w:r>
    </w:p>
    <w:p w14:paraId="2F9C70D4" w14:textId="77777777" w:rsidR="003758B2" w:rsidRPr="00C228B4" w:rsidRDefault="003758B2" w:rsidP="003758B2">
      <w:pPr>
        <w:pStyle w:val="ConsPlusNormal"/>
        <w:spacing w:line="271" w:lineRule="auto"/>
        <w:ind w:firstLine="709"/>
        <w:jc w:val="both"/>
        <w:rPr>
          <w:rFonts w:ascii="Times New Roman" w:hAnsi="Times New Roman" w:cs="Times New Roman"/>
        </w:rPr>
      </w:pPr>
      <w:r w:rsidRPr="00C228B4">
        <w:rPr>
          <w:rFonts w:ascii="Times New Roman" w:hAnsi="Times New Roman" w:cs="Times New Roman"/>
        </w:rPr>
        <w:t>Апелляция на повторное проведение государственного аттестационного испытания не принимается.</w:t>
      </w:r>
    </w:p>
    <w:p w14:paraId="1FA13F7F" w14:textId="77777777" w:rsidR="003758B2" w:rsidRPr="00C228B4" w:rsidRDefault="003758B2" w:rsidP="003758B2">
      <w:pPr>
        <w:widowControl/>
        <w:spacing w:line="271" w:lineRule="auto"/>
        <w:ind w:firstLine="709"/>
        <w:rPr>
          <w:sz w:val="28"/>
          <w:szCs w:val="28"/>
        </w:rPr>
      </w:pPr>
    </w:p>
    <w:p w14:paraId="080DB3BF" w14:textId="77777777" w:rsidR="003758B2" w:rsidRPr="00C228B4" w:rsidRDefault="0067067A" w:rsidP="003758B2">
      <w:pPr>
        <w:tabs>
          <w:tab w:val="left" w:pos="142"/>
        </w:tabs>
        <w:spacing w:line="271" w:lineRule="auto"/>
        <w:ind w:firstLine="709"/>
        <w:jc w:val="center"/>
        <w:rPr>
          <w:b/>
          <w:caps/>
          <w:sz w:val="28"/>
          <w:szCs w:val="28"/>
        </w:rPr>
      </w:pPr>
      <w:r>
        <w:rPr>
          <w:b/>
          <w:caps/>
          <w:sz w:val="28"/>
          <w:szCs w:val="28"/>
        </w:rPr>
        <w:t>6.6</w:t>
      </w:r>
      <w:r w:rsidR="003900BD">
        <w:rPr>
          <w:b/>
          <w:caps/>
          <w:sz w:val="28"/>
          <w:szCs w:val="28"/>
        </w:rPr>
        <w:t>.</w:t>
      </w:r>
      <w:r w:rsidR="003758B2" w:rsidRPr="00C228B4">
        <w:rPr>
          <w:b/>
          <w:caps/>
          <w:sz w:val="28"/>
          <w:szCs w:val="28"/>
        </w:rPr>
        <w:t xml:space="preserve"> Порядок применения электронного обучения, дистанционных образовательных технологий при проведении государственной итоговой аттестации, обеспечения идентификации личности обучающихся и контроля соблюдения требований (при проведении государственных аттестационных испытаний)</w:t>
      </w:r>
    </w:p>
    <w:p w14:paraId="10B55A3E" w14:textId="77777777" w:rsidR="003758B2" w:rsidRPr="00C228B4" w:rsidRDefault="003758B2" w:rsidP="003758B2">
      <w:pPr>
        <w:widowControl/>
        <w:spacing w:line="271" w:lineRule="auto"/>
        <w:ind w:firstLine="709"/>
        <w:rPr>
          <w:sz w:val="28"/>
          <w:szCs w:val="28"/>
        </w:rPr>
      </w:pPr>
    </w:p>
    <w:p w14:paraId="1853A450" w14:textId="77777777" w:rsidR="003758B2" w:rsidRPr="00C228B4" w:rsidRDefault="003758B2" w:rsidP="003758B2">
      <w:pPr>
        <w:widowControl/>
        <w:spacing w:line="271" w:lineRule="auto"/>
        <w:ind w:firstLine="709"/>
        <w:rPr>
          <w:b/>
          <w:sz w:val="28"/>
          <w:szCs w:val="28"/>
        </w:rPr>
      </w:pPr>
      <w:r w:rsidRPr="00C228B4">
        <w:rPr>
          <w:sz w:val="28"/>
          <w:szCs w:val="28"/>
        </w:rPr>
        <w:t>Допускается прохождение итоговой аттестации обучающихся с применением электронного обучения,</w:t>
      </w:r>
      <w:r w:rsidRPr="00C228B4">
        <w:rPr>
          <w:b/>
          <w:sz w:val="28"/>
          <w:szCs w:val="28"/>
        </w:rPr>
        <w:t xml:space="preserve"> </w:t>
      </w:r>
      <w:r w:rsidRPr="00C228B4">
        <w:rPr>
          <w:sz w:val="28"/>
          <w:szCs w:val="28"/>
        </w:rPr>
        <w:t xml:space="preserve">дистанционных образовательных технологий по личному заявлению обучающегося при условии обязательной идентификации личности для следующих категорий обучающихся: иностранные обучающиеся с применением дистанционных образовательных технологий; инвалиды и лица с ОВЗ. Государственная итоговая аттестация с применением электронного обучения, дистанционных образовательных технологий может быть проведена также в случае невозможности личного присутствия обучающегося на государственном аттестационном испытании по уважительной причине (болезнь, прохождение стажировки за рубежом, невозможность прибытия вследствие воздействия непреодолимой силы (наводнения, ураганы, забастовка перевозчика и т.п.)). </w:t>
      </w:r>
    </w:p>
    <w:p w14:paraId="5BD355D8" w14:textId="77777777" w:rsidR="003758B2" w:rsidRPr="00C228B4" w:rsidRDefault="003758B2" w:rsidP="003758B2">
      <w:pPr>
        <w:widowControl/>
        <w:spacing w:line="271" w:lineRule="auto"/>
        <w:ind w:firstLine="709"/>
        <w:rPr>
          <w:b/>
          <w:sz w:val="28"/>
          <w:szCs w:val="28"/>
        </w:rPr>
      </w:pPr>
      <w:r w:rsidRPr="00C228B4">
        <w:rPr>
          <w:sz w:val="28"/>
          <w:szCs w:val="28"/>
        </w:rPr>
        <w:t>В состав периферийного оборудования, используемого в Университете для государственной итоговой аттестации с применением электронного обучения, дистанционных образовательных технологий, входят:</w:t>
      </w:r>
    </w:p>
    <w:p w14:paraId="559135EE"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веб-камера;</w:t>
      </w:r>
    </w:p>
    <w:p w14:paraId="3ECECBF8"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принтер;</w:t>
      </w:r>
    </w:p>
    <w:p w14:paraId="1E73C123"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сканер;</w:t>
      </w:r>
    </w:p>
    <w:p w14:paraId="59C51F99"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цифровой фотоаппарат;</w:t>
      </w:r>
    </w:p>
    <w:p w14:paraId="7A5A2026"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цифровая видеокамера;</w:t>
      </w:r>
    </w:p>
    <w:p w14:paraId="6E903D66" w14:textId="77777777" w:rsidR="003758B2" w:rsidRPr="00C228B4" w:rsidRDefault="003758B2" w:rsidP="003758B2">
      <w:pPr>
        <w:widowControl/>
        <w:spacing w:line="271" w:lineRule="auto"/>
        <w:ind w:firstLine="709"/>
        <w:rPr>
          <w:b/>
          <w:sz w:val="28"/>
          <w:szCs w:val="28"/>
        </w:rPr>
      </w:pPr>
      <w:r w:rsidRPr="00C228B4">
        <w:rPr>
          <w:b/>
          <w:sz w:val="28"/>
          <w:szCs w:val="28"/>
        </w:rPr>
        <w:t xml:space="preserve">- </w:t>
      </w:r>
      <w:r w:rsidRPr="00C228B4">
        <w:rPr>
          <w:sz w:val="28"/>
          <w:szCs w:val="28"/>
        </w:rPr>
        <w:t>специализированное оборудование, используемое при изучении отельных дисциплин:</w:t>
      </w:r>
    </w:p>
    <w:p w14:paraId="2E906BF7" w14:textId="77777777" w:rsidR="003758B2" w:rsidRPr="00C228B4" w:rsidRDefault="003758B2" w:rsidP="003758B2">
      <w:pPr>
        <w:widowControl/>
        <w:spacing w:line="271" w:lineRule="auto"/>
        <w:ind w:firstLine="709"/>
        <w:rPr>
          <w:sz w:val="28"/>
          <w:szCs w:val="28"/>
        </w:rPr>
      </w:pPr>
      <w:r w:rsidRPr="00C228B4">
        <w:rPr>
          <w:sz w:val="28"/>
          <w:szCs w:val="28"/>
        </w:rPr>
        <w:t xml:space="preserve">Государственные аттестационные испытания проводятся удаленно посредством организации видеоконференции между обучающимся и государственной </w:t>
      </w:r>
      <w:r w:rsidRPr="00C228B4">
        <w:rPr>
          <w:sz w:val="28"/>
          <w:szCs w:val="28"/>
        </w:rPr>
        <w:lastRenderedPageBreak/>
        <w:t>аттестационной комиссией. При этом обучающийся использует программы и технические средства, позволяющие в режиме реального времени (</w:t>
      </w:r>
      <w:proofErr w:type="spellStart"/>
      <w:r w:rsidRPr="00C228B4">
        <w:rPr>
          <w:sz w:val="28"/>
          <w:szCs w:val="28"/>
        </w:rPr>
        <w:t>on-line</w:t>
      </w:r>
      <w:proofErr w:type="spellEnd"/>
      <w:r w:rsidRPr="00C228B4">
        <w:rPr>
          <w:sz w:val="28"/>
          <w:szCs w:val="28"/>
        </w:rPr>
        <w:t>) передавать видео (посредством Web-камеры с подключенным микрофоном). Режим проведения аттестации – очное взаимодействие комиссии и аттестуемого посредством видеоконференции с использованием программы Skype. При необходимости можно использовать другие программы, позволяющие видеть/работать с экраном аттестуемого удаленно (</w:t>
      </w:r>
      <w:proofErr w:type="spellStart"/>
      <w:r w:rsidRPr="00C228B4">
        <w:rPr>
          <w:sz w:val="28"/>
          <w:szCs w:val="28"/>
        </w:rPr>
        <w:t>Ammyy</w:t>
      </w:r>
      <w:proofErr w:type="spellEnd"/>
      <w:r w:rsidRPr="00C228B4">
        <w:rPr>
          <w:sz w:val="28"/>
          <w:szCs w:val="28"/>
        </w:rPr>
        <w:t xml:space="preserve"> </w:t>
      </w:r>
      <w:proofErr w:type="spellStart"/>
      <w:r w:rsidRPr="00C228B4">
        <w:rPr>
          <w:sz w:val="28"/>
          <w:szCs w:val="28"/>
        </w:rPr>
        <w:t>Admin</w:t>
      </w:r>
      <w:proofErr w:type="spellEnd"/>
      <w:r w:rsidRPr="00C228B4">
        <w:rPr>
          <w:sz w:val="28"/>
          <w:szCs w:val="28"/>
        </w:rPr>
        <w:t xml:space="preserve">, </w:t>
      </w:r>
      <w:proofErr w:type="spellStart"/>
      <w:r w:rsidRPr="00C228B4">
        <w:rPr>
          <w:sz w:val="28"/>
          <w:szCs w:val="28"/>
        </w:rPr>
        <w:t>TeamViewer</w:t>
      </w:r>
      <w:proofErr w:type="spellEnd"/>
      <w:r w:rsidRPr="00C228B4">
        <w:rPr>
          <w:sz w:val="28"/>
          <w:szCs w:val="28"/>
        </w:rPr>
        <w:t xml:space="preserve"> и др.).</w:t>
      </w:r>
    </w:p>
    <w:p w14:paraId="758AAA95" w14:textId="77777777" w:rsidR="003758B2" w:rsidRPr="00C228B4" w:rsidRDefault="003758B2" w:rsidP="003758B2">
      <w:pPr>
        <w:widowControl/>
        <w:spacing w:line="271" w:lineRule="auto"/>
        <w:ind w:firstLine="709"/>
        <w:rPr>
          <w:sz w:val="28"/>
          <w:szCs w:val="28"/>
        </w:rPr>
      </w:pPr>
      <w:r w:rsidRPr="00C228B4">
        <w:rPr>
          <w:sz w:val="28"/>
          <w:szCs w:val="28"/>
        </w:rPr>
        <w:t xml:space="preserve">Секретарь государственной экзаменационной комиссии обязан: </w:t>
      </w:r>
    </w:p>
    <w:p w14:paraId="63BF1DBF" w14:textId="77777777" w:rsidR="003758B2" w:rsidRPr="00C228B4" w:rsidRDefault="003758B2" w:rsidP="003758B2">
      <w:pPr>
        <w:widowControl/>
        <w:spacing w:line="271" w:lineRule="auto"/>
        <w:ind w:firstLine="709"/>
        <w:rPr>
          <w:sz w:val="28"/>
          <w:szCs w:val="28"/>
        </w:rPr>
      </w:pPr>
      <w:r w:rsidRPr="00C228B4">
        <w:rPr>
          <w:sz w:val="28"/>
          <w:szCs w:val="28"/>
        </w:rPr>
        <w:t>- установить личность обучающегося по представленным удостоверяющим документам;</w:t>
      </w:r>
    </w:p>
    <w:p w14:paraId="35E51FE6" w14:textId="77777777" w:rsidR="003758B2" w:rsidRPr="00C228B4" w:rsidRDefault="003758B2" w:rsidP="003758B2">
      <w:pPr>
        <w:widowControl/>
        <w:spacing w:line="271" w:lineRule="auto"/>
        <w:ind w:firstLine="709"/>
        <w:rPr>
          <w:sz w:val="28"/>
          <w:szCs w:val="28"/>
        </w:rPr>
      </w:pPr>
      <w:r w:rsidRPr="00C228B4">
        <w:rPr>
          <w:sz w:val="28"/>
          <w:szCs w:val="28"/>
        </w:rPr>
        <w:t>- осуществлять контроль самостоятельности прохождения обучающимся государственного аттестационного испытания посредством наблюдения в процессе видеотрансляции рабочего стола, окружающей его обстановки;</w:t>
      </w:r>
    </w:p>
    <w:p w14:paraId="32058988" w14:textId="77777777" w:rsidR="003758B2" w:rsidRPr="00C228B4" w:rsidRDefault="003758B2" w:rsidP="003758B2">
      <w:pPr>
        <w:widowControl/>
        <w:spacing w:line="271" w:lineRule="auto"/>
        <w:ind w:firstLine="709"/>
        <w:rPr>
          <w:sz w:val="28"/>
          <w:szCs w:val="28"/>
        </w:rPr>
      </w:pPr>
      <w:r w:rsidRPr="00C228B4">
        <w:rPr>
          <w:sz w:val="28"/>
          <w:szCs w:val="28"/>
        </w:rPr>
        <w:t>- обеспечить видеозапись процедуры проведения государственного аттестационного испытания.</w:t>
      </w:r>
    </w:p>
    <w:p w14:paraId="1979EB1E" w14:textId="77777777" w:rsidR="003758B2" w:rsidRPr="00C228B4" w:rsidRDefault="003758B2" w:rsidP="003758B2">
      <w:pPr>
        <w:widowControl/>
        <w:spacing w:line="271" w:lineRule="auto"/>
        <w:ind w:firstLine="709"/>
        <w:rPr>
          <w:sz w:val="28"/>
          <w:szCs w:val="28"/>
        </w:rPr>
      </w:pPr>
      <w:r w:rsidRPr="00C228B4">
        <w:rPr>
          <w:sz w:val="28"/>
          <w:szCs w:val="28"/>
        </w:rPr>
        <w:t xml:space="preserve">Председатель государственной экзаменационной комиссии обязан: </w:t>
      </w:r>
    </w:p>
    <w:p w14:paraId="753DA707" w14:textId="77777777" w:rsidR="003758B2" w:rsidRPr="00C228B4" w:rsidRDefault="003758B2" w:rsidP="003758B2">
      <w:pPr>
        <w:widowControl/>
        <w:spacing w:line="271" w:lineRule="auto"/>
        <w:ind w:firstLine="709"/>
        <w:rPr>
          <w:sz w:val="28"/>
          <w:szCs w:val="28"/>
        </w:rPr>
      </w:pPr>
      <w:r w:rsidRPr="00C228B4">
        <w:rPr>
          <w:sz w:val="28"/>
          <w:szCs w:val="28"/>
        </w:rPr>
        <w:t>- проводить аттестацию в строгом соответствии с программой ГИА, контролировать регламент прохождения аттестации;</w:t>
      </w:r>
    </w:p>
    <w:p w14:paraId="593D9C2C" w14:textId="77777777" w:rsidR="003758B2" w:rsidRPr="00C228B4" w:rsidRDefault="003758B2" w:rsidP="003758B2">
      <w:pPr>
        <w:widowControl/>
        <w:spacing w:line="271" w:lineRule="auto"/>
        <w:ind w:firstLine="709"/>
        <w:rPr>
          <w:sz w:val="28"/>
          <w:szCs w:val="28"/>
        </w:rPr>
      </w:pPr>
      <w:r w:rsidRPr="00C228B4">
        <w:rPr>
          <w:sz w:val="28"/>
          <w:szCs w:val="28"/>
        </w:rPr>
        <w:t>- производить контроль за правильностью указываемых аттестуемым личных данных при прохождении аттестации.</w:t>
      </w:r>
    </w:p>
    <w:p w14:paraId="2B9D1BBA" w14:textId="77777777" w:rsidR="003758B2" w:rsidRPr="00C228B4" w:rsidRDefault="003758B2" w:rsidP="003758B2">
      <w:pPr>
        <w:widowControl/>
        <w:spacing w:line="271" w:lineRule="auto"/>
        <w:ind w:firstLine="709"/>
        <w:rPr>
          <w:sz w:val="28"/>
          <w:szCs w:val="28"/>
        </w:rPr>
      </w:pPr>
      <w:r w:rsidRPr="00C228B4">
        <w:rPr>
          <w:sz w:val="28"/>
          <w:szCs w:val="28"/>
        </w:rPr>
        <w:t>Аттестуемый должен разместить видеокамеру таким образом, чтобы члены комиссии видели полностью рабочее место, самого аттестуемого, окружающую его обстановку. Присутствие посторонних рядом с обучающимся во время проведения государственных аттестационных испытаний не допускается.</w:t>
      </w:r>
    </w:p>
    <w:p w14:paraId="453D7CF2" w14:textId="77777777" w:rsidR="003758B2" w:rsidRPr="00C228B4" w:rsidRDefault="003758B2" w:rsidP="003758B2">
      <w:pPr>
        <w:widowControl/>
        <w:spacing w:line="271" w:lineRule="auto"/>
        <w:ind w:firstLine="709"/>
        <w:rPr>
          <w:sz w:val="28"/>
          <w:szCs w:val="28"/>
        </w:rPr>
      </w:pPr>
      <w:r w:rsidRPr="00C228B4">
        <w:rPr>
          <w:sz w:val="28"/>
          <w:szCs w:val="28"/>
        </w:rPr>
        <w:t>Проверка результатов аттестации и выставление оценок производятся государственной экзаменационной комиссией на основании представленных результатов аттестации.</w:t>
      </w:r>
    </w:p>
    <w:p w14:paraId="62EF299A" w14:textId="77777777" w:rsidR="003758B2" w:rsidRPr="00C228B4" w:rsidRDefault="003758B2" w:rsidP="003758B2">
      <w:pPr>
        <w:widowControl/>
        <w:spacing w:line="271" w:lineRule="auto"/>
        <w:ind w:firstLine="709"/>
        <w:rPr>
          <w:sz w:val="28"/>
          <w:szCs w:val="28"/>
        </w:rPr>
      </w:pPr>
    </w:p>
    <w:p w14:paraId="0C1BE30C" w14:textId="77777777" w:rsidR="003758B2" w:rsidRPr="00C228B4" w:rsidRDefault="0067067A" w:rsidP="003758B2">
      <w:pPr>
        <w:widowControl/>
        <w:autoSpaceDE w:val="0"/>
        <w:autoSpaceDN w:val="0"/>
        <w:adjustRightInd w:val="0"/>
        <w:ind w:firstLine="709"/>
        <w:jc w:val="center"/>
        <w:rPr>
          <w:b/>
          <w:sz w:val="28"/>
          <w:szCs w:val="28"/>
        </w:rPr>
      </w:pPr>
      <w:r>
        <w:rPr>
          <w:b/>
          <w:sz w:val="28"/>
          <w:szCs w:val="28"/>
        </w:rPr>
        <w:t>6.7</w:t>
      </w:r>
      <w:r w:rsidR="003900BD">
        <w:rPr>
          <w:b/>
          <w:sz w:val="28"/>
          <w:szCs w:val="28"/>
        </w:rPr>
        <w:t>.</w:t>
      </w:r>
      <w:r w:rsidR="003758B2" w:rsidRPr="00C228B4">
        <w:rPr>
          <w:b/>
          <w:sz w:val="28"/>
          <w:szCs w:val="28"/>
        </w:rPr>
        <w:t xml:space="preserve"> Особенности проведения государственной итоговой аттестации </w:t>
      </w:r>
    </w:p>
    <w:p w14:paraId="24E1FEA1" w14:textId="77777777" w:rsidR="003758B2" w:rsidRPr="00C228B4" w:rsidRDefault="003758B2" w:rsidP="003758B2">
      <w:pPr>
        <w:widowControl/>
        <w:autoSpaceDE w:val="0"/>
        <w:autoSpaceDN w:val="0"/>
        <w:adjustRightInd w:val="0"/>
        <w:ind w:firstLine="709"/>
        <w:jc w:val="center"/>
        <w:rPr>
          <w:b/>
          <w:sz w:val="28"/>
          <w:szCs w:val="28"/>
        </w:rPr>
      </w:pPr>
      <w:r w:rsidRPr="00C228B4">
        <w:rPr>
          <w:b/>
          <w:sz w:val="28"/>
          <w:szCs w:val="28"/>
        </w:rPr>
        <w:t>с применением электронного обучения и дистанционных</w:t>
      </w:r>
    </w:p>
    <w:p w14:paraId="0CF233F8" w14:textId="77777777" w:rsidR="003758B2" w:rsidRPr="00C228B4" w:rsidRDefault="003758B2" w:rsidP="003758B2">
      <w:pPr>
        <w:widowControl/>
        <w:autoSpaceDE w:val="0"/>
        <w:autoSpaceDN w:val="0"/>
        <w:adjustRightInd w:val="0"/>
        <w:ind w:firstLine="709"/>
        <w:jc w:val="center"/>
        <w:rPr>
          <w:b/>
          <w:sz w:val="28"/>
          <w:szCs w:val="28"/>
        </w:rPr>
      </w:pPr>
      <w:r w:rsidRPr="00C228B4">
        <w:rPr>
          <w:b/>
          <w:sz w:val="28"/>
          <w:szCs w:val="28"/>
        </w:rPr>
        <w:t>образовательных технологий</w:t>
      </w:r>
    </w:p>
    <w:p w14:paraId="42C05D87" w14:textId="77777777" w:rsidR="003758B2" w:rsidRPr="00C228B4" w:rsidRDefault="003758B2" w:rsidP="003758B2">
      <w:pPr>
        <w:shd w:val="clear" w:color="auto" w:fill="FFFFFF"/>
        <w:tabs>
          <w:tab w:val="left" w:pos="1316"/>
        </w:tabs>
        <w:ind w:firstLine="709"/>
        <w:rPr>
          <w:sz w:val="28"/>
          <w:szCs w:val="28"/>
          <w:shd w:val="clear" w:color="auto" w:fill="FFFFFF"/>
        </w:rPr>
      </w:pPr>
    </w:p>
    <w:p w14:paraId="68D0D2DE" w14:textId="77777777" w:rsidR="003758B2" w:rsidRPr="00C228B4" w:rsidRDefault="003758B2" w:rsidP="003758B2">
      <w:pPr>
        <w:shd w:val="clear" w:color="auto" w:fill="FFFFFF"/>
        <w:tabs>
          <w:tab w:val="left" w:pos="1316"/>
        </w:tabs>
        <w:ind w:firstLine="709"/>
        <w:rPr>
          <w:sz w:val="28"/>
          <w:szCs w:val="28"/>
        </w:rPr>
      </w:pPr>
      <w:r w:rsidRPr="00C228B4">
        <w:rPr>
          <w:sz w:val="28"/>
          <w:szCs w:val="28"/>
          <w:shd w:val="clear" w:color="auto" w:fill="FFFFFF"/>
        </w:rPr>
        <w:t>При проведении государственных аттестационных испытаний с применением электронного обучения, дистанционных образовательных технологий Университет обеспечивает идентификацию личности обучающихся и контроль соблюдения требований, установленных локальными нормативными актами (</w:t>
      </w:r>
      <w:r w:rsidRPr="00C228B4">
        <w:rPr>
          <w:sz w:val="28"/>
          <w:szCs w:val="28"/>
        </w:rPr>
        <w:t xml:space="preserve">Положением о порядке проведения государственной итоговой аттестации по основным профессиональным образовательным программам высшего образования – </w:t>
      </w:r>
      <w:r w:rsidRPr="00C228B4">
        <w:rPr>
          <w:sz w:val="28"/>
          <w:szCs w:val="28"/>
        </w:rPr>
        <w:lastRenderedPageBreak/>
        <w:t xml:space="preserve">программам бакалавриата, программам специалитета и программам магистратуры (версия 3) и Положением о порядке проведения государственной итоговой аттестации по основным профессиональным образовательным программам высшего образования – программам подготовки научно-педагогических кадров в аспирантуре (версия 2)) </w:t>
      </w:r>
      <w:r w:rsidRPr="00C228B4">
        <w:rPr>
          <w:sz w:val="28"/>
          <w:szCs w:val="28"/>
          <w:shd w:val="clear" w:color="auto" w:fill="FFFFFF"/>
        </w:rPr>
        <w:t xml:space="preserve">в части, не противоречащей настоящему Положению. </w:t>
      </w:r>
    </w:p>
    <w:p w14:paraId="2E366BC9" w14:textId="77777777" w:rsidR="003758B2" w:rsidRPr="00C228B4" w:rsidRDefault="003758B2" w:rsidP="003758B2">
      <w:pPr>
        <w:widowControl/>
        <w:ind w:firstLine="709"/>
        <w:rPr>
          <w:sz w:val="28"/>
          <w:szCs w:val="28"/>
        </w:rPr>
      </w:pPr>
      <w:r w:rsidRPr="00C228B4">
        <w:rPr>
          <w:sz w:val="28"/>
          <w:szCs w:val="28"/>
        </w:rPr>
        <w:t>Особенностью проведения государственной итоговой аттестации по основным профессиональным образовательным программам высшего образования с применением электронного обучения и дистанционных образовательных технологий является организация работы государственных экзаменационных комиссий в дистанционном режиме.</w:t>
      </w:r>
    </w:p>
    <w:p w14:paraId="78D1CF63" w14:textId="77777777" w:rsidR="003758B2" w:rsidRPr="00C228B4" w:rsidRDefault="003758B2" w:rsidP="003758B2">
      <w:pPr>
        <w:widowControl/>
        <w:ind w:firstLine="709"/>
        <w:rPr>
          <w:bCs/>
          <w:sz w:val="28"/>
          <w:szCs w:val="28"/>
          <w:shd w:val="clear" w:color="auto" w:fill="FFFFFF"/>
        </w:rPr>
      </w:pPr>
      <w:r w:rsidRPr="00C228B4">
        <w:rPr>
          <w:sz w:val="28"/>
          <w:szCs w:val="28"/>
        </w:rPr>
        <w:t xml:space="preserve">Синхронное взаимодействие обучающегося с председателем и членами ГЭК, секретарем ГЭК осуществляется с помощью </w:t>
      </w:r>
      <w:r w:rsidRPr="00C228B4">
        <w:rPr>
          <w:bCs/>
          <w:sz w:val="28"/>
          <w:szCs w:val="28"/>
        </w:rPr>
        <w:t>видеоконференцсвязи. Видеоконференцсвязь (ВКС) – это технология, обеспечивающая одновременную передачу видео и звука между двумя и более пользователями, с помощью аппаратно-программных средств коммуникации.</w:t>
      </w:r>
    </w:p>
    <w:p w14:paraId="240E1336" w14:textId="77777777" w:rsidR="003758B2" w:rsidRPr="00C228B4" w:rsidRDefault="003758B2" w:rsidP="003758B2">
      <w:pPr>
        <w:widowControl/>
        <w:ind w:firstLine="709"/>
        <w:rPr>
          <w:sz w:val="28"/>
          <w:szCs w:val="28"/>
        </w:rPr>
      </w:pPr>
      <w:r w:rsidRPr="00C228B4">
        <w:rPr>
          <w:bCs/>
          <w:sz w:val="28"/>
          <w:szCs w:val="28"/>
        </w:rPr>
        <w:t xml:space="preserve">Видеоконференцсвязь позволяет организовать проведение государственного экзамена и защиту выпускной квалификационной работы с участием удаленных членов, секретаря ГЭК и удаленного обучающегося. </w:t>
      </w:r>
      <w:r w:rsidRPr="00C228B4">
        <w:rPr>
          <w:sz w:val="28"/>
          <w:szCs w:val="28"/>
        </w:rPr>
        <w:t xml:space="preserve">За счет большого набора функций видеоконференцсвязь обеспечивает эффективное взаимодействие </w:t>
      </w:r>
      <w:r w:rsidRPr="00C228B4">
        <w:rPr>
          <w:bCs/>
          <w:sz w:val="28"/>
          <w:szCs w:val="28"/>
        </w:rPr>
        <w:t xml:space="preserve">членов, секретаря ГЭК </w:t>
      </w:r>
      <w:r w:rsidRPr="00C228B4">
        <w:rPr>
          <w:sz w:val="28"/>
          <w:szCs w:val="28"/>
        </w:rPr>
        <w:t xml:space="preserve">и обучающегося в режиме видеоконференции. </w:t>
      </w:r>
    </w:p>
    <w:p w14:paraId="4B03B70A" w14:textId="77777777" w:rsidR="003758B2" w:rsidRPr="00C228B4" w:rsidRDefault="003758B2" w:rsidP="003758B2">
      <w:pPr>
        <w:ind w:firstLine="709"/>
        <w:rPr>
          <w:sz w:val="28"/>
          <w:szCs w:val="28"/>
        </w:rPr>
      </w:pPr>
      <w:r w:rsidRPr="00C228B4">
        <w:rPr>
          <w:sz w:val="28"/>
          <w:szCs w:val="28"/>
        </w:rPr>
        <w:t>Организационную и техническую поддержку государственных аттестационных испытаний, проводимых в режиме видеоконференции, обеспечивают сотрудники отдела информационных технологий университета. Для оперативного решения возможных проблем университет организует обучающие вебинары по организации и проведению видеоконференций для секретарей ГЭК, руководителей ОПОП, заведующих выпускающих кафедр, председателей методических комиссий факультетов.</w:t>
      </w:r>
    </w:p>
    <w:p w14:paraId="6891CBDA" w14:textId="77777777" w:rsidR="003758B2" w:rsidRPr="00C228B4" w:rsidRDefault="003758B2" w:rsidP="003758B2">
      <w:pPr>
        <w:widowControl/>
        <w:ind w:firstLine="709"/>
        <w:rPr>
          <w:sz w:val="28"/>
          <w:szCs w:val="28"/>
        </w:rPr>
      </w:pPr>
      <w:r w:rsidRPr="00C228B4">
        <w:rPr>
          <w:sz w:val="28"/>
          <w:szCs w:val="28"/>
        </w:rPr>
        <w:t xml:space="preserve">Технические условия, в т.ч. перечень необходимых </w:t>
      </w:r>
      <w:r w:rsidRPr="00C228B4">
        <w:rPr>
          <w:bCs/>
          <w:sz w:val="28"/>
          <w:szCs w:val="28"/>
        </w:rPr>
        <w:t xml:space="preserve">аппаратно-программных средств коммуникации, и инструкция по участию в видеоконференции доводятся посредством электронной почты деканатом до сведения членов ГЭК и обучающихся не позднее чем за 30 календарных дней до даты начала ГИА. Не позднее, чем за 25 дней до даты начала ГИА обучающийся направляет на электронную почту деканата (отдела аспирантуры) скан-копию </w:t>
      </w:r>
      <w:r w:rsidRPr="00C228B4">
        <w:rPr>
          <w:sz w:val="28"/>
          <w:szCs w:val="28"/>
        </w:rPr>
        <w:t>письменного согласия на прохождение государственных аттестационных испытаний в режиме видеоконференции (приложение А).</w:t>
      </w:r>
    </w:p>
    <w:p w14:paraId="3C466680" w14:textId="77777777" w:rsidR="003758B2" w:rsidRPr="00C228B4" w:rsidRDefault="003758B2" w:rsidP="003758B2">
      <w:pPr>
        <w:widowControl/>
        <w:ind w:firstLine="709"/>
        <w:rPr>
          <w:sz w:val="28"/>
          <w:szCs w:val="28"/>
        </w:rPr>
      </w:pPr>
      <w:r w:rsidRPr="00C228B4">
        <w:rPr>
          <w:sz w:val="28"/>
          <w:szCs w:val="28"/>
        </w:rPr>
        <w:t>Если обучающийся не имеет технических средств и программного обеспечения для удаленного участия в видеоконференции, то по его заявлению (приложение Б) университет может предоставить ему изолированную оснащенную аудиторию в учебном корпусе для прохождения государственного аттестационного испытания в индивидуальном порядке по заранее согласованному с ректором графику с соблюдением всех необходимых мер профилактики коронавирусной инфекции.</w:t>
      </w:r>
    </w:p>
    <w:p w14:paraId="73D72373"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lastRenderedPageBreak/>
        <w:t>Деканат факультета с учетом количества ГЭК, период работы которых совпадает, наличия комплектов программно-технического обеспечения участников государственных аттестационных испытаний, которые будут находиться в университете (педагогические работники – в соответствии с приказом ректора, обучающиеся – в соответствии с утвержденным индивидуальным графиком) составляет расписание предэкзаменационных консультаций, государственного экзамена, защиты выпускной квалификационной работы, представления доклада по результатам выполнения научно-квалификационной работы в режиме видеоконференции.</w:t>
      </w:r>
    </w:p>
    <w:p w14:paraId="1F77E2A6" w14:textId="77777777" w:rsidR="003758B2" w:rsidRPr="00C228B4" w:rsidRDefault="003758B2" w:rsidP="003758B2">
      <w:pPr>
        <w:ind w:firstLine="709"/>
        <w:rPr>
          <w:sz w:val="28"/>
          <w:szCs w:val="28"/>
        </w:rPr>
      </w:pPr>
      <w:r w:rsidRPr="00C228B4">
        <w:rPr>
          <w:sz w:val="28"/>
          <w:szCs w:val="28"/>
        </w:rPr>
        <w:t>В расписании указываются дата, время проведения предэкзаменационных консультаций, ответственные за проведение консультации лица, дата и время проведения государственных аттестационных испытаний. До сведения обучающихся доводятся: ссылка для подключения к видеоконференции, состав комиссии, ФИО секретаря ГЭК, время и дата тестового подключения к режиму видеоконференции для проверки оборудования и подтверждения технических условий.</w:t>
      </w:r>
    </w:p>
    <w:p w14:paraId="553EB51F" w14:textId="77777777" w:rsidR="003758B2" w:rsidRPr="00C228B4" w:rsidRDefault="003758B2" w:rsidP="003758B2">
      <w:pPr>
        <w:ind w:firstLine="709"/>
        <w:rPr>
          <w:sz w:val="28"/>
          <w:szCs w:val="28"/>
        </w:rPr>
      </w:pPr>
      <w:r w:rsidRPr="00C228B4">
        <w:rPr>
          <w:sz w:val="28"/>
          <w:szCs w:val="28"/>
        </w:rPr>
        <w:t>Расписание доводится до сведения председателя и членов ГЭК, обучающихся не позднее 5 дней до даты начала работы ГЭК. Одновременно с расписанием деканат (отдел аспирантуры) формирует списки обучающихся на каждый день аттестационного испытания с указанием планируемого времени прохождения аттестационного испытания для каждого удаленного обучающегося, а также доводит до сведения обучающихся, заявивших об отсутствии удаленного доступа к видеоконференции, согласованный с ректором индивидуальный график прохождения государственного аттестационного испытания в аудитории университета.</w:t>
      </w:r>
      <w:bookmarkStart w:id="26" w:name="bookmark34"/>
      <w:bookmarkEnd w:id="26"/>
    </w:p>
    <w:p w14:paraId="61B756A7" w14:textId="77777777" w:rsidR="003758B2" w:rsidRPr="00C228B4" w:rsidRDefault="003758B2" w:rsidP="003758B2">
      <w:pPr>
        <w:ind w:firstLine="709"/>
        <w:rPr>
          <w:sz w:val="28"/>
          <w:szCs w:val="28"/>
        </w:rPr>
      </w:pPr>
      <w:r w:rsidRPr="00C228B4">
        <w:rPr>
          <w:sz w:val="28"/>
          <w:szCs w:val="28"/>
        </w:rPr>
        <w:t>Помимо председателя, членов и секретаря ГЭК, обучающихся, в видеоконференции могут участвовать декан факультета, заведующий аспирантурой, председатель методической комиссии факультета, руководитель ОПОП, руководители ВКР (НКР), рецензенты, сотрудники УМУ и технический персонал, обеспечивающий работу оборудования.</w:t>
      </w:r>
      <w:bookmarkStart w:id="27" w:name="bookmark35"/>
      <w:bookmarkEnd w:id="27"/>
    </w:p>
    <w:p w14:paraId="51843030" w14:textId="77777777" w:rsidR="003758B2" w:rsidRPr="00C228B4" w:rsidRDefault="003758B2" w:rsidP="003758B2">
      <w:pPr>
        <w:ind w:firstLine="709"/>
        <w:rPr>
          <w:sz w:val="28"/>
          <w:szCs w:val="28"/>
        </w:rPr>
      </w:pPr>
      <w:r w:rsidRPr="00C228B4">
        <w:rPr>
          <w:sz w:val="28"/>
          <w:szCs w:val="28"/>
        </w:rPr>
        <w:t>Технические средства и используемые помещения, применяемые при проведении государственных аттестационных испытаний в режиме видеоконференции, должны обеспечивать:</w:t>
      </w:r>
    </w:p>
    <w:p w14:paraId="57399460" w14:textId="77777777" w:rsidR="003758B2" w:rsidRPr="00C228B4" w:rsidRDefault="003758B2" w:rsidP="003758B2">
      <w:pPr>
        <w:tabs>
          <w:tab w:val="left" w:pos="1148"/>
        </w:tabs>
        <w:ind w:firstLine="709"/>
        <w:rPr>
          <w:sz w:val="28"/>
          <w:szCs w:val="28"/>
        </w:rPr>
      </w:pPr>
      <w:bookmarkStart w:id="28" w:name="bookmark36"/>
      <w:bookmarkEnd w:id="28"/>
      <w:r w:rsidRPr="00C228B4">
        <w:rPr>
          <w:sz w:val="28"/>
          <w:szCs w:val="28"/>
        </w:rPr>
        <w:t>- идентификацию личности обучающегося;</w:t>
      </w:r>
    </w:p>
    <w:p w14:paraId="56FE1924" w14:textId="77777777" w:rsidR="003758B2" w:rsidRPr="00C228B4" w:rsidRDefault="003758B2" w:rsidP="003758B2">
      <w:pPr>
        <w:tabs>
          <w:tab w:val="left" w:pos="1148"/>
        </w:tabs>
        <w:ind w:firstLine="709"/>
        <w:rPr>
          <w:sz w:val="28"/>
          <w:szCs w:val="28"/>
        </w:rPr>
      </w:pPr>
      <w:bookmarkStart w:id="29" w:name="bookmark37"/>
      <w:bookmarkEnd w:id="29"/>
      <w:r w:rsidRPr="00C228B4">
        <w:rPr>
          <w:sz w:val="28"/>
          <w:szCs w:val="28"/>
        </w:rPr>
        <w:t>- качественную непрерывную видео- и аудио трансляцию выступления обучающегося и членов ГЭК;</w:t>
      </w:r>
    </w:p>
    <w:p w14:paraId="6D1753FD" w14:textId="77777777" w:rsidR="003758B2" w:rsidRPr="00C228B4" w:rsidRDefault="003758B2" w:rsidP="003758B2">
      <w:pPr>
        <w:tabs>
          <w:tab w:val="left" w:pos="1148"/>
        </w:tabs>
        <w:ind w:firstLine="709"/>
        <w:rPr>
          <w:sz w:val="28"/>
          <w:szCs w:val="28"/>
        </w:rPr>
      </w:pPr>
      <w:bookmarkStart w:id="30" w:name="bookmark38"/>
      <w:bookmarkEnd w:id="30"/>
      <w:r w:rsidRPr="00C228B4">
        <w:rPr>
          <w:sz w:val="28"/>
          <w:szCs w:val="28"/>
        </w:rPr>
        <w:t>- контроль за подготовкой обучающегося к ответу при проведении государственного экзамена;</w:t>
      </w:r>
    </w:p>
    <w:p w14:paraId="32FE0FEA" w14:textId="77777777" w:rsidR="003758B2" w:rsidRPr="00C228B4" w:rsidRDefault="003758B2" w:rsidP="003758B2">
      <w:pPr>
        <w:tabs>
          <w:tab w:val="left" w:pos="1148"/>
        </w:tabs>
        <w:ind w:firstLine="709"/>
        <w:rPr>
          <w:sz w:val="28"/>
          <w:szCs w:val="28"/>
        </w:rPr>
      </w:pPr>
      <w:bookmarkStart w:id="31" w:name="bookmark39"/>
      <w:bookmarkEnd w:id="31"/>
      <w:r w:rsidRPr="00C228B4">
        <w:rPr>
          <w:sz w:val="28"/>
          <w:szCs w:val="28"/>
        </w:rPr>
        <w:t>- возможность демонстрации обучающимся презентационных материалов во время его выступления всем членам ГЭК;</w:t>
      </w:r>
    </w:p>
    <w:p w14:paraId="57B5595A" w14:textId="77777777" w:rsidR="003758B2" w:rsidRPr="00C228B4" w:rsidRDefault="003758B2" w:rsidP="003758B2">
      <w:pPr>
        <w:tabs>
          <w:tab w:val="left" w:pos="1148"/>
        </w:tabs>
        <w:ind w:firstLine="709"/>
        <w:rPr>
          <w:sz w:val="28"/>
          <w:szCs w:val="28"/>
        </w:rPr>
      </w:pPr>
      <w:bookmarkStart w:id="32" w:name="bookmark40"/>
      <w:bookmarkEnd w:id="32"/>
      <w:r w:rsidRPr="00C228B4">
        <w:rPr>
          <w:sz w:val="28"/>
          <w:szCs w:val="28"/>
        </w:rPr>
        <w:t xml:space="preserve">- возможность для членов ГЭК задавать вопросы, а для обучающегося, проходящего государственные аттестационные испытания, отвечать на них как в </w:t>
      </w:r>
      <w:r w:rsidRPr="00C228B4">
        <w:rPr>
          <w:sz w:val="28"/>
          <w:szCs w:val="28"/>
        </w:rPr>
        <w:lastRenderedPageBreak/>
        <w:t>процессе сдачи государственного экзамена, так и в процессе защиты ВКР (НКР);</w:t>
      </w:r>
    </w:p>
    <w:p w14:paraId="6331A743" w14:textId="77777777" w:rsidR="003758B2" w:rsidRPr="00C228B4" w:rsidRDefault="003758B2" w:rsidP="003758B2">
      <w:pPr>
        <w:tabs>
          <w:tab w:val="left" w:pos="1148"/>
        </w:tabs>
        <w:ind w:firstLine="709"/>
        <w:rPr>
          <w:sz w:val="28"/>
          <w:szCs w:val="28"/>
        </w:rPr>
      </w:pPr>
      <w:bookmarkStart w:id="33" w:name="bookmark41"/>
      <w:bookmarkEnd w:id="33"/>
      <w:r w:rsidRPr="00C228B4">
        <w:rPr>
          <w:sz w:val="28"/>
          <w:szCs w:val="28"/>
        </w:rPr>
        <w:t>- возможность оперативного восстановления связи в случае технических сбоев каналов связи или оборудования;</w:t>
      </w:r>
    </w:p>
    <w:p w14:paraId="02EA9FD1" w14:textId="77777777" w:rsidR="003758B2" w:rsidRPr="00C228B4" w:rsidRDefault="003758B2" w:rsidP="003758B2">
      <w:pPr>
        <w:tabs>
          <w:tab w:val="left" w:pos="1148"/>
        </w:tabs>
        <w:ind w:firstLine="709"/>
        <w:rPr>
          <w:sz w:val="28"/>
          <w:szCs w:val="28"/>
        </w:rPr>
      </w:pPr>
      <w:bookmarkStart w:id="34" w:name="bookmark42"/>
      <w:bookmarkEnd w:id="34"/>
      <w:r w:rsidRPr="00C228B4">
        <w:rPr>
          <w:sz w:val="28"/>
          <w:szCs w:val="28"/>
        </w:rPr>
        <w:t>- видеозапись государственных аттестационных испытаний.</w:t>
      </w:r>
    </w:p>
    <w:p w14:paraId="7E01CCAB" w14:textId="77777777" w:rsidR="003758B2" w:rsidRPr="00C228B4" w:rsidRDefault="003758B2" w:rsidP="003758B2">
      <w:pPr>
        <w:widowControl/>
        <w:shd w:val="clear" w:color="auto" w:fill="FFFFFF"/>
        <w:ind w:firstLine="709"/>
        <w:rPr>
          <w:sz w:val="28"/>
          <w:szCs w:val="28"/>
        </w:rPr>
      </w:pPr>
      <w:r w:rsidRPr="00C228B4">
        <w:rPr>
          <w:sz w:val="28"/>
          <w:szCs w:val="28"/>
        </w:rPr>
        <w:t xml:space="preserve">Для проведения видео конференций рекомендуются платформы </w:t>
      </w:r>
      <w:proofErr w:type="spellStart"/>
      <w:r w:rsidRPr="00C228B4">
        <w:rPr>
          <w:sz w:val="28"/>
          <w:szCs w:val="28"/>
        </w:rPr>
        <w:t>BigBlueButton</w:t>
      </w:r>
      <w:proofErr w:type="spellEnd"/>
      <w:r w:rsidRPr="00C228B4">
        <w:rPr>
          <w:sz w:val="28"/>
          <w:szCs w:val="28"/>
        </w:rPr>
        <w:t xml:space="preserve"> и </w:t>
      </w:r>
      <w:hyperlink r:id="rId22" w:tgtFrame="_blank" w:history="1">
        <w:r w:rsidRPr="00C228B4">
          <w:rPr>
            <w:sz w:val="28"/>
            <w:szCs w:val="28"/>
            <w:u w:val="single"/>
            <w:bdr w:val="none" w:sz="0" w:space="0" w:color="auto" w:frame="1"/>
            <w:shd w:val="clear" w:color="auto" w:fill="FFFFFF"/>
          </w:rPr>
          <w:t>Zoom</w:t>
        </w:r>
      </w:hyperlink>
      <w:r w:rsidRPr="00C228B4">
        <w:rPr>
          <w:sz w:val="28"/>
          <w:szCs w:val="28"/>
          <w:shd w:val="clear" w:color="auto" w:fill="FFFFFF"/>
        </w:rPr>
        <w:t xml:space="preserve"> . </w:t>
      </w:r>
      <w:r w:rsidRPr="00C228B4">
        <w:rPr>
          <w:sz w:val="28"/>
          <w:szCs w:val="28"/>
        </w:rPr>
        <w:t xml:space="preserve">Выбор платформ для проведения видеоконференций осуществляют декан факультета (заведующий отдела аспирантуры) и руководитель ОПОП. </w:t>
      </w:r>
    </w:p>
    <w:p w14:paraId="2615C1B9" w14:textId="77777777" w:rsidR="003758B2" w:rsidRPr="00C228B4" w:rsidRDefault="003758B2" w:rsidP="003758B2">
      <w:pPr>
        <w:widowControl/>
        <w:shd w:val="clear" w:color="auto" w:fill="FFFFFF"/>
        <w:ind w:firstLine="709"/>
        <w:rPr>
          <w:sz w:val="28"/>
          <w:szCs w:val="28"/>
        </w:rPr>
      </w:pPr>
      <w:proofErr w:type="spellStart"/>
      <w:r w:rsidRPr="00C228B4">
        <w:rPr>
          <w:b/>
          <w:sz w:val="28"/>
          <w:szCs w:val="28"/>
        </w:rPr>
        <w:t>BigBlueButton</w:t>
      </w:r>
      <w:proofErr w:type="spellEnd"/>
      <w:r w:rsidRPr="00C228B4">
        <w:rPr>
          <w:sz w:val="28"/>
          <w:szCs w:val="28"/>
        </w:rPr>
        <w:t xml:space="preserve"> осуществляется через Интернет браузер, не требует установки дополнительных программ и включает в себя следующие мультимедийные и интерактивные возможности: п</w:t>
      </w:r>
      <w:r w:rsidRPr="00C228B4">
        <w:rPr>
          <w:bCs/>
          <w:sz w:val="28"/>
          <w:szCs w:val="28"/>
        </w:rPr>
        <w:t>оказ презентаций удаленным пользователям в формате PowerPoint; загрузка и показ документов в формате PDF; трансляция видеоизображений с камеры; создание пометок на презентациях; общение голосом посредством микрофонов; общение в чате; трансляция рабочего стола, компьютера; обмен файлами между пользователями;</w:t>
      </w:r>
      <w:r w:rsidRPr="00C228B4">
        <w:rPr>
          <w:sz w:val="28"/>
          <w:szCs w:val="28"/>
        </w:rPr>
        <w:t xml:space="preserve"> з</w:t>
      </w:r>
      <w:r w:rsidRPr="00C228B4">
        <w:rPr>
          <w:bCs/>
          <w:sz w:val="28"/>
          <w:szCs w:val="28"/>
        </w:rPr>
        <w:t>апись мероприятия (приложение В).</w:t>
      </w:r>
    </w:p>
    <w:p w14:paraId="2BB59B84" w14:textId="77777777" w:rsidR="003758B2" w:rsidRPr="00C228B4" w:rsidRDefault="003758B2" w:rsidP="003758B2">
      <w:pPr>
        <w:tabs>
          <w:tab w:val="left" w:pos="1148"/>
        </w:tabs>
        <w:ind w:firstLine="709"/>
        <w:rPr>
          <w:sz w:val="28"/>
          <w:szCs w:val="28"/>
        </w:rPr>
      </w:pPr>
      <w:r w:rsidRPr="00C228B4">
        <w:rPr>
          <w:sz w:val="28"/>
          <w:szCs w:val="28"/>
        </w:rPr>
        <w:t xml:space="preserve">Аналогичную функциональность обеспечивает </w:t>
      </w:r>
      <w:hyperlink r:id="rId23" w:tgtFrame="_blank" w:history="1">
        <w:r w:rsidRPr="00C228B4">
          <w:rPr>
            <w:b/>
            <w:sz w:val="28"/>
            <w:szCs w:val="28"/>
            <w:bdr w:val="none" w:sz="0" w:space="0" w:color="auto" w:frame="1"/>
            <w:shd w:val="clear" w:color="auto" w:fill="FFFFFF"/>
          </w:rPr>
          <w:t>Zoom</w:t>
        </w:r>
      </w:hyperlink>
      <w:r w:rsidRPr="00C228B4">
        <w:rPr>
          <w:b/>
          <w:sz w:val="28"/>
          <w:szCs w:val="28"/>
          <w:shd w:val="clear" w:color="auto" w:fill="FFFFFF"/>
        </w:rPr>
        <w:t>:</w:t>
      </w:r>
      <w:r w:rsidRPr="00C228B4">
        <w:rPr>
          <w:sz w:val="28"/>
          <w:szCs w:val="28"/>
          <w:shd w:val="clear" w:color="auto" w:fill="FFFFFF"/>
        </w:rPr>
        <w:t xml:space="preserve"> п</w:t>
      </w:r>
      <w:r w:rsidRPr="00C228B4">
        <w:rPr>
          <w:sz w:val="28"/>
          <w:szCs w:val="28"/>
        </w:rPr>
        <w:t xml:space="preserve">латформы: веб, </w:t>
      </w:r>
      <w:r w:rsidRPr="00C228B4">
        <w:rPr>
          <w:sz w:val="28"/>
          <w:szCs w:val="28"/>
          <w:lang w:val="en-US"/>
        </w:rPr>
        <w:t>Windows</w:t>
      </w:r>
      <w:r w:rsidRPr="00C228B4">
        <w:rPr>
          <w:sz w:val="28"/>
          <w:szCs w:val="28"/>
        </w:rPr>
        <w:t xml:space="preserve">, </w:t>
      </w:r>
      <w:r w:rsidRPr="00C228B4">
        <w:rPr>
          <w:sz w:val="28"/>
          <w:szCs w:val="28"/>
          <w:lang w:val="en-US"/>
        </w:rPr>
        <w:t>macOS</w:t>
      </w:r>
      <w:r w:rsidRPr="00C228B4">
        <w:rPr>
          <w:sz w:val="28"/>
          <w:szCs w:val="28"/>
        </w:rPr>
        <w:t xml:space="preserve">, </w:t>
      </w:r>
      <w:r w:rsidRPr="00C228B4">
        <w:rPr>
          <w:sz w:val="28"/>
          <w:szCs w:val="28"/>
          <w:lang w:val="en-US"/>
        </w:rPr>
        <w:t>Linux</w:t>
      </w:r>
      <w:r w:rsidRPr="00C228B4">
        <w:rPr>
          <w:sz w:val="28"/>
          <w:szCs w:val="28"/>
        </w:rPr>
        <w:t xml:space="preserve">, </w:t>
      </w:r>
      <w:r w:rsidRPr="00C228B4">
        <w:rPr>
          <w:sz w:val="28"/>
          <w:szCs w:val="28"/>
          <w:lang w:val="en-US"/>
        </w:rPr>
        <w:t>Android</w:t>
      </w:r>
      <w:r w:rsidRPr="00C228B4">
        <w:rPr>
          <w:sz w:val="28"/>
          <w:szCs w:val="28"/>
        </w:rPr>
        <w:t xml:space="preserve">, </w:t>
      </w:r>
      <w:r w:rsidRPr="00C228B4">
        <w:rPr>
          <w:sz w:val="28"/>
          <w:szCs w:val="28"/>
          <w:lang w:val="en-US"/>
        </w:rPr>
        <w:t>iOS</w:t>
      </w:r>
      <w:r w:rsidRPr="00C228B4">
        <w:rPr>
          <w:sz w:val="28"/>
          <w:szCs w:val="28"/>
        </w:rPr>
        <w:t>; количество участников: до 100; длительность конференции: до 40 минут; демонстрация экрана: поддерживается; запись беседы: локально на устройстве; функция отправки файлов: есть; служба поддержки: есть (приложение Г).</w:t>
      </w:r>
    </w:p>
    <w:p w14:paraId="711BF177" w14:textId="77777777" w:rsidR="003758B2" w:rsidRPr="00C228B4" w:rsidRDefault="003758B2" w:rsidP="003758B2">
      <w:pPr>
        <w:tabs>
          <w:tab w:val="left" w:pos="1326"/>
        </w:tabs>
        <w:ind w:firstLine="709"/>
        <w:rPr>
          <w:sz w:val="28"/>
          <w:szCs w:val="28"/>
        </w:rPr>
      </w:pPr>
      <w:bookmarkStart w:id="35" w:name="bookmark43"/>
      <w:bookmarkEnd w:id="35"/>
      <w:r w:rsidRPr="00C228B4">
        <w:rPr>
          <w:sz w:val="28"/>
          <w:szCs w:val="28"/>
        </w:rPr>
        <w:t>В случае технических сбоев в работе оборудования и (или) канала связи на период времени более 15 минут, государственная экзаменационная комиссия вправе перенести государственное аттестационное испытание на другое время в период работы ГЭК, о чем составляется соответствующий акт.</w:t>
      </w:r>
    </w:p>
    <w:p w14:paraId="580B4C41" w14:textId="77777777" w:rsidR="003758B2" w:rsidRPr="00C228B4" w:rsidRDefault="003758B2" w:rsidP="003758B2">
      <w:pPr>
        <w:widowControl/>
        <w:ind w:firstLine="709"/>
        <w:rPr>
          <w:sz w:val="28"/>
          <w:szCs w:val="28"/>
        </w:rPr>
      </w:pPr>
      <w:r w:rsidRPr="00C228B4">
        <w:rPr>
          <w:sz w:val="28"/>
          <w:szCs w:val="28"/>
        </w:rPr>
        <w:t>За идентификацию личности обучающегося отвечает секретарь ГЭК. Перед началом государственного аттестационного испытания обучающийся называет вслух отчетливо свои фамилию, имя, отчество, демонстрирует рядом со своим лицом в развернутом виде документ, удостоверяющий личность. Секретарь ГЭК обязан также провести осмотр помещения, для чего обучающийся, перемещая видеокамеру или ноутбук по периметру помещения, демонстрирует членам условия, в которых он проходит аттестацию. В процессе прохождения ГИА секретарь ГЭК осуществляет контроль самостоятельности прохождения обучающимся государственного аттестационного испытания посредством наблюдения в процессе видеотрансляции рабочего стола и другой окружающей его обстановки.</w:t>
      </w:r>
    </w:p>
    <w:p w14:paraId="4479345A" w14:textId="77777777" w:rsidR="003758B2" w:rsidRPr="00C228B4" w:rsidRDefault="003758B2" w:rsidP="003758B2">
      <w:pPr>
        <w:tabs>
          <w:tab w:val="left" w:pos="1345"/>
        </w:tabs>
        <w:ind w:firstLine="709"/>
        <w:rPr>
          <w:sz w:val="28"/>
          <w:szCs w:val="28"/>
        </w:rPr>
      </w:pPr>
      <w:bookmarkStart w:id="36" w:name="bookmark44"/>
      <w:bookmarkStart w:id="37" w:name="bookmark47"/>
      <w:bookmarkStart w:id="38" w:name="bookmark48"/>
      <w:bookmarkStart w:id="39" w:name="bookmark50"/>
      <w:bookmarkStart w:id="40" w:name="bookmark51"/>
      <w:bookmarkEnd w:id="36"/>
      <w:bookmarkEnd w:id="37"/>
      <w:bookmarkEnd w:id="38"/>
      <w:bookmarkEnd w:id="39"/>
      <w:bookmarkEnd w:id="40"/>
      <w:r w:rsidRPr="00C228B4">
        <w:rPr>
          <w:sz w:val="28"/>
          <w:szCs w:val="28"/>
        </w:rPr>
        <w:t xml:space="preserve">Проведение государственного экзамена осуществляется в устной форме. </w:t>
      </w:r>
      <w:bookmarkStart w:id="41" w:name="bookmark52"/>
      <w:bookmarkEnd w:id="41"/>
      <w:r w:rsidRPr="00C228B4">
        <w:rPr>
          <w:sz w:val="28"/>
          <w:szCs w:val="28"/>
        </w:rPr>
        <w:t>Выбор экзаменационного билета обучающимся осуществляется путем выбора номера из озвученного количества билетов. Содержание билета доводится до обучающегося путем публикации номера билета и вопросов в чат трансляции видеоконференции. На подготовку ответа отводится не более 25 минут.</w:t>
      </w:r>
    </w:p>
    <w:p w14:paraId="78DA3942" w14:textId="77777777" w:rsidR="003758B2" w:rsidRPr="00C228B4" w:rsidRDefault="003758B2" w:rsidP="003758B2">
      <w:pPr>
        <w:widowControl/>
        <w:ind w:firstLine="709"/>
        <w:rPr>
          <w:sz w:val="28"/>
          <w:szCs w:val="28"/>
        </w:rPr>
      </w:pPr>
      <w:bookmarkStart w:id="42" w:name="bookmark53"/>
      <w:bookmarkEnd w:id="42"/>
      <w:r w:rsidRPr="00C228B4">
        <w:rPr>
          <w:sz w:val="28"/>
          <w:szCs w:val="28"/>
        </w:rPr>
        <w:t xml:space="preserve">Подготовка обучающегося к ответам на вопросы государственного экзамена осуществляется в режиме онлайн. После завершения ответов на вопросы, </w:t>
      </w:r>
      <w:r w:rsidRPr="00C228B4">
        <w:rPr>
          <w:sz w:val="28"/>
          <w:szCs w:val="28"/>
        </w:rPr>
        <w:lastRenderedPageBreak/>
        <w:t>члены ГЭК вправе задать экзаменующемуся дополнительные вопросы. По результатам государственного аттестационного испытания в форме государственного экзамена выставляется оценка по итогам ответов обучающегося с оформлением протокола, ведомости и других документов, предусмотренных программой ГИА по ОПОП.</w:t>
      </w:r>
    </w:p>
    <w:p w14:paraId="66D38DA3" w14:textId="77777777" w:rsidR="003758B2" w:rsidRPr="00C228B4" w:rsidRDefault="003758B2" w:rsidP="003758B2">
      <w:pPr>
        <w:widowControl/>
        <w:ind w:firstLine="709"/>
        <w:rPr>
          <w:sz w:val="28"/>
          <w:szCs w:val="28"/>
        </w:rPr>
      </w:pPr>
      <w:r w:rsidRPr="00C228B4">
        <w:rPr>
          <w:sz w:val="28"/>
          <w:szCs w:val="28"/>
        </w:rPr>
        <w:t xml:space="preserve">ВКР в завершенном виде по электронной почте либо через ЭИОС направляется обучающимся руководителю ВКР (НКР) не позднее, чем за 14 дней до дня защиты. На титульном листе ВКР (НКР) остаются только подписи обучающегося (также подпись обучающегося с указанием даты завершения подготовки ВКР (НКР) ставится на последнем листе выводов и предложений по ВКР (НКР)) и руководителя ОПОП. </w:t>
      </w:r>
    </w:p>
    <w:p w14:paraId="5CED9F5F" w14:textId="77777777" w:rsidR="003758B2" w:rsidRPr="00C228B4" w:rsidRDefault="003758B2" w:rsidP="003758B2">
      <w:pPr>
        <w:widowControl/>
        <w:ind w:firstLine="709"/>
        <w:rPr>
          <w:sz w:val="28"/>
          <w:szCs w:val="28"/>
        </w:rPr>
      </w:pPr>
      <w:r w:rsidRPr="00C228B4">
        <w:rPr>
          <w:sz w:val="28"/>
          <w:szCs w:val="28"/>
        </w:rPr>
        <w:t>Руководитель ВКР (НКР) в течение 3 дней готовит отзыв о ВКР (НКР), обеспечивает проверку ВКР (НКР) на объем заимствования. Скан-копии отзыва, отчета о проверке на заимствования, скан-копию задания на выполнение ВКР (в задании остаются подписи руководителя и обучающегося) вместе с электронной версией ВКР (НКР) руководитель ВКР (НКР) направляет на электронную почту руководителю ОПОП.</w:t>
      </w:r>
    </w:p>
    <w:p w14:paraId="2307F4B4" w14:textId="77777777" w:rsidR="003758B2" w:rsidRPr="00C228B4" w:rsidRDefault="003758B2" w:rsidP="003758B2">
      <w:pPr>
        <w:widowControl/>
        <w:ind w:firstLine="709"/>
        <w:rPr>
          <w:sz w:val="28"/>
          <w:szCs w:val="28"/>
        </w:rPr>
      </w:pPr>
      <w:r w:rsidRPr="00C228B4">
        <w:rPr>
          <w:sz w:val="28"/>
          <w:szCs w:val="28"/>
        </w:rPr>
        <w:t xml:space="preserve">Предварительная защита ВКР (НКР) на кафедре в условиях дистанционного обучения не проводится. Руководитель ОПОП проверяет соответствие содержания и оформления работы предъявляемым требованиям и, при отсутствии замечаний, ставит свою подпись на титульном листе ВКР. </w:t>
      </w:r>
    </w:p>
    <w:p w14:paraId="0343542B"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Выпускные квалификационные работы по программам магистратуры и специалитета, программам подготовки научно-педагогических кадров в аспирантуре подлежат рецензированию. Положением о нормах учебной нагрузки в соответствии с ОПОП ВО – программой бакалавриата может быть предусмотрено рецензирование выпускных квалификационных работ по программе (программам) бакалавриата.</w:t>
      </w:r>
    </w:p>
    <w:p w14:paraId="4900A0A1"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Для проведения рецензирования электронная версия выпускной квалификационной работы со скан-копией отзыва руководителя ВКР (НКР) направляется руководителем ОПОП рецензенту (рецензентам). Рецензент в течение 5 календарных дней проводит анализ ВКР (НКР) и представляет руководителю ОПОП скан-копию рецензии на указанную работу.</w:t>
      </w:r>
    </w:p>
    <w:p w14:paraId="381F245F"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Руководитель ОПОП обеспечивает посредством электронной почты или ЭИОС ознакомление обучающегося со скан-копиями отзыва и рецензии (рецензий) не позднее, чем за 5 календарных дней до дня защиты ВКР (НКР).</w:t>
      </w:r>
    </w:p>
    <w:p w14:paraId="1DC31FDD"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Электронные версии ВКР (НКР), отзывы и рецензии передаются деканатом факультета (отделом аспирантуры) посредством электронной почты председателю, членам и секретарю ГЭК не позднее, чем за 2 календарных дня до дня их защиты.</w:t>
      </w:r>
    </w:p>
    <w:p w14:paraId="61AA2279" w14:textId="77777777" w:rsidR="003758B2" w:rsidRPr="00C228B4" w:rsidRDefault="003758B2" w:rsidP="003758B2">
      <w:pPr>
        <w:widowControl/>
        <w:ind w:firstLine="709"/>
        <w:rPr>
          <w:sz w:val="28"/>
          <w:szCs w:val="28"/>
        </w:rPr>
      </w:pPr>
      <w:bookmarkStart w:id="43" w:name="bookmark54"/>
      <w:bookmarkStart w:id="44" w:name="bookmark56"/>
      <w:bookmarkEnd w:id="43"/>
      <w:bookmarkEnd w:id="44"/>
      <w:r w:rsidRPr="00C228B4">
        <w:rPr>
          <w:sz w:val="28"/>
          <w:szCs w:val="28"/>
        </w:rPr>
        <w:t xml:space="preserve">Проведение защиты ВКР (представление доклада по результатам научно-квалификационной работы) осуществляется в устной форме. Председатель ГЭК </w:t>
      </w:r>
      <w:r w:rsidRPr="00C228B4">
        <w:rPr>
          <w:sz w:val="28"/>
          <w:szCs w:val="28"/>
        </w:rPr>
        <w:lastRenderedPageBreak/>
        <w:t>предлагает обучающемуся представить доклад. После доклада члены комиссии задают обучающемуся вопросы.</w:t>
      </w:r>
    </w:p>
    <w:p w14:paraId="56F956D8" w14:textId="77777777" w:rsidR="003758B2" w:rsidRPr="00C228B4" w:rsidRDefault="003758B2" w:rsidP="003758B2">
      <w:pPr>
        <w:tabs>
          <w:tab w:val="left" w:pos="1350"/>
        </w:tabs>
        <w:ind w:firstLine="709"/>
        <w:rPr>
          <w:sz w:val="28"/>
          <w:szCs w:val="28"/>
        </w:rPr>
      </w:pPr>
      <w:bookmarkStart w:id="45" w:name="bookmark57"/>
      <w:bookmarkEnd w:id="45"/>
      <w:r w:rsidRPr="00C228B4">
        <w:rPr>
          <w:sz w:val="28"/>
          <w:szCs w:val="28"/>
        </w:rPr>
        <w:t>По результатам государственного аттестационного испытания в форме защиты выпускной квалификационной работы (представления доклада по результатам научно-квалификационной работы) заполняются протоколы, другие документы, предусмотренные программой ГИА по ОПОП. В протоколах заседаний государственной экзаменационной комиссии фиксируется факт проведения аттестационных испытаний в режиме видеоконференции.</w:t>
      </w:r>
    </w:p>
    <w:p w14:paraId="368582F9" w14:textId="77777777" w:rsidR="003758B2" w:rsidRPr="00C228B4" w:rsidRDefault="003758B2" w:rsidP="003758B2">
      <w:pPr>
        <w:tabs>
          <w:tab w:val="left" w:pos="1333"/>
        </w:tabs>
        <w:ind w:firstLine="709"/>
        <w:rPr>
          <w:sz w:val="28"/>
          <w:szCs w:val="28"/>
        </w:rPr>
      </w:pPr>
      <w:bookmarkStart w:id="46" w:name="bookmark58"/>
      <w:bookmarkEnd w:id="46"/>
      <w:r w:rsidRPr="00C228B4">
        <w:rPr>
          <w:sz w:val="28"/>
          <w:szCs w:val="28"/>
        </w:rPr>
        <w:t>После окончания работы государственной экзаменационной комиссии члены ГЭК передают скан-копии заполненных документов по электронной почте секретарю ГЭК.</w:t>
      </w:r>
    </w:p>
    <w:p w14:paraId="3AFE5084" w14:textId="77777777" w:rsidR="003758B2" w:rsidRPr="00C228B4" w:rsidRDefault="003758B2" w:rsidP="003758B2">
      <w:pPr>
        <w:tabs>
          <w:tab w:val="left" w:pos="1340"/>
        </w:tabs>
        <w:ind w:firstLine="709"/>
        <w:rPr>
          <w:sz w:val="28"/>
          <w:szCs w:val="28"/>
        </w:rPr>
      </w:pPr>
      <w:bookmarkStart w:id="47" w:name="bookmark59"/>
      <w:bookmarkEnd w:id="47"/>
      <w:r w:rsidRPr="00C228B4">
        <w:rPr>
          <w:sz w:val="28"/>
          <w:szCs w:val="28"/>
        </w:rPr>
        <w:t>Сотрудники отдела информационных технологий обеспечивают видеозапись работы государственной экзаменационной комиссии по приему аттестационных испытаний.</w:t>
      </w:r>
    </w:p>
    <w:p w14:paraId="4963AB6C" w14:textId="77777777" w:rsidR="003758B2" w:rsidRPr="00C228B4" w:rsidRDefault="003758B2" w:rsidP="003758B2">
      <w:pPr>
        <w:widowControl/>
        <w:ind w:firstLine="709"/>
        <w:rPr>
          <w:sz w:val="28"/>
          <w:szCs w:val="28"/>
        </w:rPr>
      </w:pPr>
      <w:r w:rsidRPr="00C228B4">
        <w:rPr>
          <w:sz w:val="28"/>
          <w:szCs w:val="28"/>
        </w:rPr>
        <w:t xml:space="preserve">Выпускающая кафедра обеспечивает распечатку и переплет ВКР (НКР и научного доклада), распечатку сопроводительных документов, заверение всех подписей на ВКР (НКР) и сопроводительных документах начальником управления кадров университета. Выпускающая кафедра передает полный комплект документов в деканат факультета. </w:t>
      </w:r>
    </w:p>
    <w:p w14:paraId="0FB4356A" w14:textId="77777777" w:rsidR="003758B2" w:rsidRPr="00C228B4" w:rsidRDefault="003758B2" w:rsidP="003758B2">
      <w:pPr>
        <w:tabs>
          <w:tab w:val="left" w:pos="1333"/>
        </w:tabs>
        <w:ind w:firstLine="709"/>
        <w:rPr>
          <w:sz w:val="28"/>
          <w:szCs w:val="28"/>
        </w:rPr>
      </w:pPr>
      <w:bookmarkStart w:id="48" w:name="bookmark60"/>
      <w:bookmarkEnd w:id="48"/>
      <w:r w:rsidRPr="00C228B4">
        <w:rPr>
          <w:sz w:val="28"/>
          <w:szCs w:val="28"/>
        </w:rPr>
        <w:t xml:space="preserve">Документы обучающихся о квалификации готовятся и оформляются в штатном режиме в соответствии с действующими нормативными актами. </w:t>
      </w:r>
      <w:r w:rsidRPr="00C228B4">
        <w:rPr>
          <w:sz w:val="28"/>
          <w:szCs w:val="28"/>
          <w:shd w:val="clear" w:color="auto" w:fill="FFFFFF"/>
        </w:rPr>
        <w:t>По заявлению на имя ректора выпускника (обладателя диплома) диплом направляется в его адрес через операторов почтовой связи общего пользования заказным почтовым отправлением с уведомлением о вручении.</w:t>
      </w:r>
    </w:p>
    <w:p w14:paraId="0F71DB8F"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По результатам государственных аттестационных испытаний обучающийся имеет право на апелляцию.</w:t>
      </w:r>
    </w:p>
    <w:p w14:paraId="1E00AB55"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Обучающийся имеет право подать в апелляционную комиссию письменную апелляцию о нарушении, по его мнению, установленной процедуры проведения государственного аттестационного испытания и (или) несогласии с результатами государственного экзамена.</w:t>
      </w:r>
    </w:p>
    <w:p w14:paraId="1AB9A011"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Апелляция подается обучающимся в апелляционную комиссию не позднее следующего рабочего дня после объявления результатов государственного аттестационного испытания. Форма заявления размешается в ЭИОС университета, раздел «</w:t>
      </w:r>
      <w:hyperlink r:id="rId24" w:history="1">
        <w:r w:rsidRPr="00C228B4">
          <w:rPr>
            <w:sz w:val="28"/>
            <w:szCs w:val="28"/>
          </w:rPr>
          <w:t>Защита выпускной квалификационной работы, включая подготовку к процедуре защиты и процедуру защиты</w:t>
        </w:r>
      </w:hyperlink>
      <w:r w:rsidRPr="00C228B4">
        <w:rPr>
          <w:sz w:val="28"/>
          <w:szCs w:val="28"/>
        </w:rPr>
        <w:t>» с названием «</w:t>
      </w:r>
      <w:r w:rsidRPr="00C228B4">
        <w:rPr>
          <w:i/>
          <w:sz w:val="28"/>
          <w:szCs w:val="28"/>
        </w:rPr>
        <w:t>Форма заявления, обучающегося в апелляционную комиссию</w:t>
      </w:r>
      <w:r w:rsidRPr="00C228B4">
        <w:rPr>
          <w:sz w:val="28"/>
          <w:szCs w:val="28"/>
        </w:rPr>
        <w:t xml:space="preserve">». </w:t>
      </w:r>
    </w:p>
    <w:p w14:paraId="5E3E6AE4" w14:textId="7180D585" w:rsidR="003758B2" w:rsidRPr="00C228B4" w:rsidRDefault="001F002A" w:rsidP="003758B2">
      <w:pPr>
        <w:widowControl/>
        <w:autoSpaceDE w:val="0"/>
        <w:autoSpaceDN w:val="0"/>
        <w:adjustRightInd w:val="0"/>
        <w:spacing w:line="271" w:lineRule="auto"/>
        <w:ind w:firstLine="709"/>
        <w:rPr>
          <w:sz w:val="28"/>
          <w:szCs w:val="28"/>
        </w:rPr>
      </w:pPr>
      <w:r w:rsidRPr="00C228B4">
        <w:rPr>
          <w:noProof/>
          <w:sz w:val="28"/>
          <w:szCs w:val="28"/>
        </w:rPr>
        <w:lastRenderedPageBreak/>
        <w:drawing>
          <wp:inline distT="0" distB="0" distL="0" distR="0" wp14:anchorId="791411FF" wp14:editId="34530F5B">
            <wp:extent cx="5895975" cy="2638425"/>
            <wp:effectExtent l="0" t="0" r="0" b="0"/>
            <wp:docPr id="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2638425"/>
                    </a:xfrm>
                    <a:prstGeom prst="rect">
                      <a:avLst/>
                    </a:prstGeom>
                    <a:noFill/>
                    <a:ln>
                      <a:noFill/>
                    </a:ln>
                  </pic:spPr>
                </pic:pic>
              </a:graphicData>
            </a:graphic>
          </wp:inline>
        </w:drawing>
      </w:r>
    </w:p>
    <w:p w14:paraId="1B9787F2" w14:textId="77777777" w:rsidR="003758B2" w:rsidRPr="00C228B4" w:rsidRDefault="003758B2" w:rsidP="003758B2">
      <w:pPr>
        <w:widowControl/>
        <w:autoSpaceDE w:val="0"/>
        <w:autoSpaceDN w:val="0"/>
        <w:adjustRightInd w:val="0"/>
        <w:spacing w:line="271" w:lineRule="auto"/>
        <w:ind w:firstLine="709"/>
        <w:rPr>
          <w:sz w:val="28"/>
          <w:szCs w:val="28"/>
        </w:rPr>
      </w:pPr>
      <w:r w:rsidRPr="00C228B4">
        <w:rPr>
          <w:sz w:val="28"/>
          <w:szCs w:val="28"/>
        </w:rPr>
        <w:t>Подписанное заявление обучающийся отправляет по электронной почте в деканат факультета, который передает его председателю апелляционной комиссии. 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экзаменационной комиссии,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 а также выпускную квалификационную работу, отзыв и рецензию (рецензии) (для рассмотрения апелляции по проведению защиты ВКР (НКР)).</w:t>
      </w:r>
    </w:p>
    <w:p w14:paraId="1F46FD99" w14:textId="77777777" w:rsidR="003758B2" w:rsidRPr="00C228B4" w:rsidRDefault="003758B2" w:rsidP="003758B2">
      <w:pPr>
        <w:widowControl/>
        <w:autoSpaceDE w:val="0"/>
        <w:autoSpaceDN w:val="0"/>
        <w:adjustRightInd w:val="0"/>
        <w:spacing w:line="271" w:lineRule="auto"/>
        <w:ind w:firstLine="709"/>
        <w:rPr>
          <w:sz w:val="28"/>
          <w:szCs w:val="28"/>
        </w:rPr>
      </w:pPr>
      <w:r w:rsidRPr="00C228B4">
        <w:rPr>
          <w:sz w:val="28"/>
          <w:szCs w:val="28"/>
        </w:rPr>
        <w:t>Апелляция рассматривается не позднее 2 рабочих дней со дня подачи апелляции на заседании апелляционной комиссии в режиме видеоконференции, на которую приглашаются председатель государственной экзаменационной комиссии и обучающийся, подавший апелляцию. Решение апелляционной комиссии доводится до сведения обучающегося, подавшего апелляцию, по электронной почте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 обмен документами осуществляется по электронной почте.</w:t>
      </w:r>
    </w:p>
    <w:p w14:paraId="017B9048" w14:textId="77777777" w:rsidR="003758B2" w:rsidRPr="00C228B4" w:rsidRDefault="003758B2" w:rsidP="003758B2">
      <w:pPr>
        <w:widowControl/>
        <w:ind w:firstLine="7513"/>
        <w:rPr>
          <w:sz w:val="28"/>
          <w:szCs w:val="28"/>
        </w:rPr>
      </w:pPr>
    </w:p>
    <w:p w14:paraId="7C5AC862" w14:textId="77777777" w:rsidR="003758B2" w:rsidRPr="00C228B4" w:rsidRDefault="0067067A" w:rsidP="003758B2">
      <w:pPr>
        <w:widowControl/>
        <w:ind w:firstLine="709"/>
        <w:jc w:val="center"/>
        <w:rPr>
          <w:b/>
          <w:bCs/>
          <w:sz w:val="28"/>
          <w:szCs w:val="28"/>
          <w:shd w:val="clear" w:color="auto" w:fill="FFFFFF"/>
        </w:rPr>
      </w:pPr>
      <w:r>
        <w:rPr>
          <w:b/>
          <w:bCs/>
          <w:sz w:val="28"/>
          <w:szCs w:val="28"/>
          <w:shd w:val="clear" w:color="auto" w:fill="FFFFFF"/>
        </w:rPr>
        <w:t>6</w:t>
      </w:r>
      <w:r w:rsidR="003758B2" w:rsidRPr="00C228B4">
        <w:rPr>
          <w:b/>
          <w:bCs/>
          <w:sz w:val="28"/>
          <w:szCs w:val="28"/>
          <w:shd w:val="clear" w:color="auto" w:fill="FFFFFF"/>
        </w:rPr>
        <w:t>.</w:t>
      </w:r>
      <w:r>
        <w:rPr>
          <w:b/>
          <w:bCs/>
          <w:sz w:val="28"/>
          <w:szCs w:val="28"/>
          <w:shd w:val="clear" w:color="auto" w:fill="FFFFFF"/>
        </w:rPr>
        <w:t>7</w:t>
      </w:r>
      <w:r w:rsidR="003758B2" w:rsidRPr="00C228B4">
        <w:rPr>
          <w:b/>
          <w:bCs/>
          <w:sz w:val="28"/>
          <w:szCs w:val="28"/>
          <w:shd w:val="clear" w:color="auto" w:fill="FFFFFF"/>
        </w:rPr>
        <w:t>.1</w:t>
      </w:r>
      <w:r w:rsidR="003900BD">
        <w:rPr>
          <w:b/>
          <w:bCs/>
          <w:sz w:val="28"/>
          <w:szCs w:val="28"/>
          <w:shd w:val="clear" w:color="auto" w:fill="FFFFFF"/>
        </w:rPr>
        <w:t>.</w:t>
      </w:r>
      <w:r w:rsidR="003758B2" w:rsidRPr="00C228B4">
        <w:rPr>
          <w:b/>
          <w:bCs/>
          <w:sz w:val="28"/>
          <w:szCs w:val="28"/>
          <w:shd w:val="clear" w:color="auto" w:fill="FFFFFF"/>
        </w:rPr>
        <w:t xml:space="preserve"> Алгоритм использования программного обеспечения </w:t>
      </w:r>
      <w:proofErr w:type="spellStart"/>
      <w:r w:rsidR="003758B2" w:rsidRPr="00C228B4">
        <w:rPr>
          <w:b/>
          <w:sz w:val="28"/>
          <w:szCs w:val="28"/>
          <w:shd w:val="clear" w:color="auto" w:fill="FFFFFF"/>
        </w:rPr>
        <w:t>BigBlueButton</w:t>
      </w:r>
      <w:proofErr w:type="spellEnd"/>
      <w:r w:rsidR="003758B2" w:rsidRPr="00C228B4">
        <w:rPr>
          <w:b/>
          <w:bCs/>
          <w:sz w:val="28"/>
          <w:szCs w:val="28"/>
          <w:shd w:val="clear" w:color="auto" w:fill="FFFFFF"/>
        </w:rPr>
        <w:t xml:space="preserve"> </w:t>
      </w:r>
    </w:p>
    <w:p w14:paraId="41C65A94" w14:textId="77777777" w:rsidR="003758B2" w:rsidRPr="00C228B4" w:rsidRDefault="003758B2" w:rsidP="003758B2">
      <w:pPr>
        <w:widowControl/>
        <w:ind w:firstLine="709"/>
        <w:jc w:val="center"/>
        <w:rPr>
          <w:b/>
          <w:bCs/>
          <w:sz w:val="28"/>
          <w:szCs w:val="28"/>
          <w:shd w:val="clear" w:color="auto" w:fill="FFFFFF"/>
        </w:rPr>
      </w:pPr>
      <w:r w:rsidRPr="00C228B4">
        <w:rPr>
          <w:b/>
          <w:bCs/>
          <w:sz w:val="28"/>
          <w:szCs w:val="28"/>
          <w:shd w:val="clear" w:color="auto" w:fill="FFFFFF"/>
        </w:rPr>
        <w:t>при дистанционном проведении государственных</w:t>
      </w:r>
    </w:p>
    <w:p w14:paraId="718DB242" w14:textId="77777777" w:rsidR="003758B2" w:rsidRPr="00C228B4" w:rsidRDefault="003758B2" w:rsidP="003758B2">
      <w:pPr>
        <w:widowControl/>
        <w:ind w:firstLine="709"/>
        <w:jc w:val="center"/>
        <w:rPr>
          <w:b/>
          <w:bCs/>
          <w:sz w:val="28"/>
          <w:szCs w:val="28"/>
          <w:shd w:val="clear" w:color="auto" w:fill="FFFFFF"/>
        </w:rPr>
      </w:pPr>
      <w:r w:rsidRPr="00C228B4">
        <w:rPr>
          <w:b/>
          <w:bCs/>
          <w:sz w:val="28"/>
          <w:szCs w:val="28"/>
          <w:shd w:val="clear" w:color="auto" w:fill="FFFFFF"/>
        </w:rPr>
        <w:t>аттестационных испытаний</w:t>
      </w:r>
    </w:p>
    <w:p w14:paraId="63FC8DA7" w14:textId="77777777" w:rsidR="003758B2" w:rsidRPr="00C228B4" w:rsidRDefault="003758B2" w:rsidP="003758B2">
      <w:pPr>
        <w:widowControl/>
        <w:ind w:firstLine="709"/>
        <w:rPr>
          <w:b/>
          <w:bCs/>
          <w:sz w:val="28"/>
          <w:szCs w:val="28"/>
          <w:shd w:val="clear" w:color="auto" w:fill="FFFFFF"/>
        </w:rPr>
      </w:pPr>
    </w:p>
    <w:p w14:paraId="6AD32D49" w14:textId="77777777" w:rsidR="003758B2" w:rsidRPr="00C228B4" w:rsidRDefault="003758B2" w:rsidP="003758B2">
      <w:pPr>
        <w:widowControl/>
        <w:ind w:firstLine="709"/>
        <w:rPr>
          <w:bCs/>
          <w:sz w:val="28"/>
          <w:szCs w:val="28"/>
          <w:shd w:val="clear" w:color="auto" w:fill="FFFFFF"/>
        </w:rPr>
      </w:pPr>
      <w:r w:rsidRPr="00C228B4">
        <w:rPr>
          <w:bCs/>
          <w:sz w:val="28"/>
          <w:szCs w:val="28"/>
          <w:shd w:val="clear" w:color="auto" w:fill="FFFFFF"/>
        </w:rPr>
        <w:t xml:space="preserve">1. Свободно распространяемое программное обеспечение </w:t>
      </w:r>
      <w:proofErr w:type="spellStart"/>
      <w:r w:rsidRPr="00C228B4">
        <w:rPr>
          <w:b/>
          <w:i/>
          <w:sz w:val="28"/>
          <w:szCs w:val="28"/>
          <w:shd w:val="clear" w:color="auto" w:fill="FFFFFF"/>
        </w:rPr>
        <w:t>BigBlueButton</w:t>
      </w:r>
      <w:proofErr w:type="spellEnd"/>
      <w:r w:rsidRPr="00C228B4">
        <w:rPr>
          <w:bCs/>
          <w:sz w:val="28"/>
          <w:szCs w:val="28"/>
          <w:shd w:val="clear" w:color="auto" w:fill="FFFFFF"/>
        </w:rPr>
        <w:t xml:space="preserve"> может быть использовано при проведении государственных аттестационных </w:t>
      </w:r>
      <w:r w:rsidRPr="00C228B4">
        <w:rPr>
          <w:bCs/>
          <w:sz w:val="28"/>
          <w:szCs w:val="28"/>
          <w:shd w:val="clear" w:color="auto" w:fill="FFFFFF"/>
        </w:rPr>
        <w:lastRenderedPageBreak/>
        <w:t xml:space="preserve">испытаний в процессе дистанционного взаимодействия с обучающимися в соответствии с требованиями Временного порядка перевода обучающихся ФГБОУ ВО Пензенский ГАУ на дистанционное обучение (утвержден ректором университета 18.03.2020). </w:t>
      </w:r>
    </w:p>
    <w:p w14:paraId="427D3FC2" w14:textId="77777777" w:rsidR="003758B2" w:rsidRPr="00C228B4" w:rsidRDefault="003758B2" w:rsidP="003758B2">
      <w:pPr>
        <w:widowControl/>
        <w:ind w:firstLine="709"/>
        <w:rPr>
          <w:sz w:val="28"/>
          <w:szCs w:val="28"/>
        </w:rPr>
      </w:pPr>
      <w:r w:rsidRPr="00C228B4">
        <w:rPr>
          <w:bCs/>
          <w:sz w:val="28"/>
          <w:szCs w:val="28"/>
          <w:shd w:val="clear" w:color="auto" w:fill="FFFFFF"/>
        </w:rPr>
        <w:t xml:space="preserve">2. </w:t>
      </w:r>
      <w:proofErr w:type="spellStart"/>
      <w:r w:rsidRPr="00C228B4">
        <w:rPr>
          <w:bCs/>
          <w:sz w:val="28"/>
          <w:szCs w:val="28"/>
          <w:shd w:val="clear" w:color="auto" w:fill="FFFFFF"/>
        </w:rPr>
        <w:t>BigBlueButton</w:t>
      </w:r>
      <w:proofErr w:type="spellEnd"/>
      <w:r w:rsidRPr="00C228B4">
        <w:rPr>
          <w:sz w:val="28"/>
          <w:szCs w:val="28"/>
          <w:shd w:val="clear" w:color="auto" w:fill="FFFFFF"/>
        </w:rPr>
        <w:t xml:space="preserve"> – открытое программное обеспечение для проведения веб-конференций и вебинаров. </w:t>
      </w:r>
      <w:proofErr w:type="spellStart"/>
      <w:r w:rsidRPr="00C228B4">
        <w:rPr>
          <w:bCs/>
          <w:sz w:val="28"/>
          <w:szCs w:val="28"/>
        </w:rPr>
        <w:t>BigBlueButton</w:t>
      </w:r>
      <w:proofErr w:type="spellEnd"/>
      <w:r w:rsidRPr="00C228B4">
        <w:rPr>
          <w:b/>
          <w:bCs/>
          <w:sz w:val="28"/>
          <w:szCs w:val="28"/>
        </w:rPr>
        <w:t xml:space="preserve"> </w:t>
      </w:r>
      <w:r w:rsidRPr="00C228B4">
        <w:rPr>
          <w:sz w:val="28"/>
          <w:szCs w:val="28"/>
        </w:rPr>
        <w:t xml:space="preserve">является платформенной разработкой с открытым исходным кодом (дополнительную информацию см. на </w:t>
      </w:r>
      <w:hyperlink r:id="rId26" w:history="1">
        <w:r w:rsidRPr="00C228B4">
          <w:rPr>
            <w:sz w:val="28"/>
            <w:szCs w:val="28"/>
            <w:u w:val="single"/>
          </w:rPr>
          <w:t>http://www.bigbluebutton.org</w:t>
        </w:r>
      </w:hyperlink>
      <w:r w:rsidRPr="00C228B4">
        <w:rPr>
          <w:sz w:val="28"/>
          <w:szCs w:val="28"/>
        </w:rPr>
        <w:t xml:space="preserve">). </w:t>
      </w:r>
      <w:r w:rsidRPr="00C228B4">
        <w:rPr>
          <w:sz w:val="28"/>
          <w:szCs w:val="28"/>
          <w:shd w:val="clear" w:color="auto" w:fill="FFFFFF"/>
        </w:rPr>
        <w:t xml:space="preserve">Система разработана, в первую очередь, для организации дистанционного обучения. </w:t>
      </w:r>
      <w:r w:rsidRPr="00C228B4">
        <w:rPr>
          <w:sz w:val="28"/>
          <w:szCs w:val="28"/>
        </w:rPr>
        <w:t>Вся работа происходит через браузер и не требует установки дополнительного программного обеспечения на компьютер.</w:t>
      </w:r>
    </w:p>
    <w:p w14:paraId="5A03C13A" w14:textId="77777777" w:rsidR="003758B2" w:rsidRPr="00C228B4" w:rsidRDefault="003758B2" w:rsidP="003758B2">
      <w:pPr>
        <w:widowControl/>
        <w:ind w:firstLine="709"/>
        <w:rPr>
          <w:sz w:val="28"/>
          <w:szCs w:val="28"/>
          <w:shd w:val="clear" w:color="auto" w:fill="FFFFFF"/>
        </w:rPr>
      </w:pPr>
      <w:r w:rsidRPr="00C228B4">
        <w:rPr>
          <w:sz w:val="28"/>
          <w:szCs w:val="28"/>
          <w:shd w:val="clear" w:color="auto" w:fill="FFFFFF"/>
        </w:rPr>
        <w:t>3. Данное программное обеспечение:</w:t>
      </w:r>
    </w:p>
    <w:p w14:paraId="5D18C069" w14:textId="77777777" w:rsidR="003758B2" w:rsidRPr="00C228B4" w:rsidRDefault="003758B2" w:rsidP="003F170B">
      <w:pPr>
        <w:widowControl/>
        <w:numPr>
          <w:ilvl w:val="0"/>
          <w:numId w:val="11"/>
        </w:numPr>
        <w:shd w:val="clear" w:color="auto" w:fill="FFFFFF"/>
        <w:ind w:left="0" w:firstLine="709"/>
        <w:rPr>
          <w:sz w:val="28"/>
          <w:szCs w:val="28"/>
        </w:rPr>
      </w:pPr>
      <w:r w:rsidRPr="00C228B4">
        <w:rPr>
          <w:sz w:val="28"/>
          <w:szCs w:val="28"/>
        </w:rPr>
        <w:t xml:space="preserve">поддерживает наличие нескольких аудиодорожек и обмен видео, обеспечивает возможность показа презентаций, документов Microsoft Office и </w:t>
      </w:r>
      <w:proofErr w:type="spellStart"/>
      <w:r w:rsidRPr="00C228B4">
        <w:rPr>
          <w:sz w:val="28"/>
          <w:szCs w:val="28"/>
        </w:rPr>
        <w:t>OpenOffice</w:t>
      </w:r>
      <w:proofErr w:type="spellEnd"/>
      <w:r w:rsidRPr="00C228B4">
        <w:rPr>
          <w:sz w:val="28"/>
          <w:szCs w:val="28"/>
        </w:rPr>
        <w:t>, изображений, PDF документов;</w:t>
      </w:r>
    </w:p>
    <w:p w14:paraId="199A5D08" w14:textId="77777777" w:rsidR="003758B2" w:rsidRPr="00C228B4" w:rsidRDefault="003758B2" w:rsidP="003F170B">
      <w:pPr>
        <w:widowControl/>
        <w:numPr>
          <w:ilvl w:val="0"/>
          <w:numId w:val="11"/>
        </w:numPr>
        <w:shd w:val="clear" w:color="auto" w:fill="FFFFFF"/>
        <w:ind w:left="0" w:firstLine="709"/>
        <w:rPr>
          <w:sz w:val="28"/>
          <w:szCs w:val="28"/>
        </w:rPr>
      </w:pPr>
      <w:r w:rsidRPr="00C228B4">
        <w:rPr>
          <w:sz w:val="28"/>
          <w:szCs w:val="28"/>
        </w:rPr>
        <w:t>поддерживает расширенные возможности доски – такие, как указатель, масштабирование и рисование, доступ к рабочему столу. Для обратной связи с обучающимися используются публичные и приватные чаты;</w:t>
      </w:r>
    </w:p>
    <w:p w14:paraId="51EFAA10" w14:textId="77777777" w:rsidR="003758B2" w:rsidRPr="00C228B4" w:rsidRDefault="003758B2" w:rsidP="003F170B">
      <w:pPr>
        <w:widowControl/>
        <w:numPr>
          <w:ilvl w:val="0"/>
          <w:numId w:val="11"/>
        </w:numPr>
        <w:shd w:val="clear" w:color="auto" w:fill="FFFFFF"/>
        <w:ind w:left="0" w:firstLine="709"/>
        <w:rPr>
          <w:sz w:val="28"/>
          <w:szCs w:val="28"/>
        </w:rPr>
      </w:pPr>
      <w:r w:rsidRPr="00C228B4">
        <w:rPr>
          <w:sz w:val="28"/>
          <w:szCs w:val="28"/>
        </w:rPr>
        <w:t xml:space="preserve">позволяет пользователю войти в конференцию в качестве обучающегося либо в качестве руководителя (модератора). Лицо, выступающее </w:t>
      </w:r>
      <w:proofErr w:type="gramStart"/>
      <w:r w:rsidRPr="00C228B4">
        <w:rPr>
          <w:sz w:val="28"/>
          <w:szCs w:val="28"/>
        </w:rPr>
        <w:t>в качестве модератора (председатель ГЭК)</w:t>
      </w:r>
      <w:proofErr w:type="gramEnd"/>
      <w:r w:rsidRPr="00C228B4">
        <w:rPr>
          <w:sz w:val="28"/>
          <w:szCs w:val="28"/>
        </w:rPr>
        <w:t xml:space="preserve"> имеет возможность отключить / включить микрофон любого участника видеоконференции, передать функцию модератора секретарю ГЭК, а также передать слово любому участнику видеоконференции для выступления (сделать любого обучающегося ведущим). Ведущий может загружать презентации, документы, использовать доску.</w:t>
      </w:r>
    </w:p>
    <w:p w14:paraId="725BFD74" w14:textId="77777777" w:rsidR="003758B2" w:rsidRPr="00C228B4" w:rsidRDefault="003758B2" w:rsidP="003758B2">
      <w:pPr>
        <w:widowControl/>
        <w:shd w:val="clear" w:color="auto" w:fill="FFFFFF"/>
        <w:ind w:firstLine="709"/>
        <w:rPr>
          <w:sz w:val="28"/>
          <w:szCs w:val="28"/>
        </w:rPr>
      </w:pPr>
      <w:r w:rsidRPr="00C228B4">
        <w:rPr>
          <w:sz w:val="28"/>
          <w:szCs w:val="28"/>
        </w:rPr>
        <w:t>4. Ниже возможности пользователей раскрыты более полно.</w:t>
      </w:r>
    </w:p>
    <w:p w14:paraId="4E173C95" w14:textId="77777777" w:rsidR="003758B2" w:rsidRPr="00C228B4" w:rsidRDefault="003758B2" w:rsidP="003758B2">
      <w:pPr>
        <w:widowControl/>
        <w:shd w:val="clear" w:color="auto" w:fill="FFFFFF"/>
        <w:ind w:firstLine="709"/>
        <w:rPr>
          <w:sz w:val="28"/>
          <w:szCs w:val="28"/>
          <w:u w:val="single"/>
        </w:rPr>
      </w:pPr>
      <w:r w:rsidRPr="00C228B4">
        <w:rPr>
          <w:sz w:val="28"/>
          <w:szCs w:val="28"/>
          <w:u w:val="single"/>
        </w:rPr>
        <w:t>Возможности для обучающихся:</w:t>
      </w:r>
    </w:p>
    <w:p w14:paraId="6C7BFA44"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окно «Участники» показывает список всех пользователей, которые подсоединились к данной конференции. Окно «</w:t>
      </w:r>
      <w:proofErr w:type="spellStart"/>
      <w:r w:rsidRPr="00C228B4">
        <w:rPr>
          <w:sz w:val="28"/>
          <w:szCs w:val="28"/>
        </w:rPr>
        <w:t>Аудиоконференция</w:t>
      </w:r>
      <w:proofErr w:type="spellEnd"/>
      <w:r w:rsidRPr="00C228B4">
        <w:rPr>
          <w:sz w:val="28"/>
          <w:szCs w:val="28"/>
        </w:rPr>
        <w:t xml:space="preserve"> участников» показывает список активных участников;</w:t>
      </w:r>
    </w:p>
    <w:p w14:paraId="6B3CF03F"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Окно «Презентация» показывает участникам презентацию, которую демонстрирует выступающий. Можно увеличить или уменьшить масштаб просмотра;</w:t>
      </w:r>
    </w:p>
    <w:p w14:paraId="1BD9904F"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в окне «Презентация» можно видеть движение указателя (красный кружок), которым управляет выступающий;</w:t>
      </w:r>
    </w:p>
    <w:p w14:paraId="0481DE13"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любой участник конференции может привлечь к себе внимание выступающего или модератора, «подняв руку»;</w:t>
      </w:r>
    </w:p>
    <w:p w14:paraId="05313B4C"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окно «Чат» позволяет разговаривать в общем или личном чате;</w:t>
      </w:r>
    </w:p>
    <w:p w14:paraId="4CBC9585" w14:textId="77777777" w:rsidR="003758B2" w:rsidRPr="00C228B4" w:rsidRDefault="003758B2" w:rsidP="003F170B">
      <w:pPr>
        <w:widowControl/>
        <w:numPr>
          <w:ilvl w:val="0"/>
          <w:numId w:val="12"/>
        </w:numPr>
        <w:shd w:val="clear" w:color="auto" w:fill="FFFFFF"/>
        <w:ind w:left="0" w:firstLine="709"/>
        <w:contextualSpacing/>
        <w:rPr>
          <w:sz w:val="28"/>
          <w:szCs w:val="28"/>
        </w:rPr>
      </w:pPr>
      <w:r w:rsidRPr="00C228B4">
        <w:rPr>
          <w:sz w:val="28"/>
          <w:szCs w:val="28"/>
        </w:rPr>
        <w:t>если участник имеет веб-камеру, то он может подключить ее к видеоконференции и другие участники получат возможность смотреть видео от него.</w:t>
      </w:r>
    </w:p>
    <w:p w14:paraId="79C0F105" w14:textId="77777777" w:rsidR="003758B2" w:rsidRPr="00C228B4" w:rsidRDefault="003758B2" w:rsidP="003758B2">
      <w:pPr>
        <w:widowControl/>
        <w:shd w:val="clear" w:color="auto" w:fill="FFFFFF"/>
        <w:ind w:firstLine="709"/>
        <w:rPr>
          <w:sz w:val="28"/>
          <w:szCs w:val="28"/>
          <w:u w:val="single"/>
        </w:rPr>
      </w:pPr>
      <w:r w:rsidRPr="00C228B4">
        <w:rPr>
          <w:sz w:val="28"/>
          <w:szCs w:val="28"/>
          <w:u w:val="single"/>
        </w:rPr>
        <w:t>Дополнительные возможности для выступающего:</w:t>
      </w:r>
    </w:p>
    <w:p w14:paraId="79EB479F" w14:textId="77777777" w:rsidR="003758B2" w:rsidRPr="00C228B4" w:rsidRDefault="003758B2" w:rsidP="003F170B">
      <w:pPr>
        <w:widowControl/>
        <w:numPr>
          <w:ilvl w:val="0"/>
          <w:numId w:val="13"/>
        </w:numPr>
        <w:shd w:val="clear" w:color="auto" w:fill="FFFFFF"/>
        <w:ind w:left="0" w:firstLine="709"/>
        <w:contextualSpacing/>
        <w:rPr>
          <w:sz w:val="28"/>
          <w:szCs w:val="28"/>
        </w:rPr>
      </w:pPr>
      <w:r w:rsidRPr="00C228B4">
        <w:rPr>
          <w:sz w:val="28"/>
          <w:szCs w:val="28"/>
        </w:rPr>
        <w:lastRenderedPageBreak/>
        <w:t>выступающий может включать или отключать микрофон у слушателей, а также исключать пользователя из списка активных участников конференции (окно «</w:t>
      </w:r>
      <w:proofErr w:type="spellStart"/>
      <w:r w:rsidRPr="00C228B4">
        <w:rPr>
          <w:sz w:val="28"/>
          <w:szCs w:val="28"/>
        </w:rPr>
        <w:t>Аудиоконференция</w:t>
      </w:r>
      <w:proofErr w:type="spellEnd"/>
      <w:r w:rsidRPr="00C228B4">
        <w:rPr>
          <w:sz w:val="28"/>
          <w:szCs w:val="28"/>
        </w:rPr>
        <w:t xml:space="preserve"> участников»);</w:t>
      </w:r>
    </w:p>
    <w:p w14:paraId="522793E0" w14:textId="77777777" w:rsidR="003758B2" w:rsidRPr="00C228B4" w:rsidRDefault="003758B2" w:rsidP="003F170B">
      <w:pPr>
        <w:widowControl/>
        <w:numPr>
          <w:ilvl w:val="0"/>
          <w:numId w:val="13"/>
        </w:numPr>
        <w:shd w:val="clear" w:color="auto" w:fill="FFFFFF"/>
        <w:ind w:left="0" w:firstLine="709"/>
        <w:contextualSpacing/>
        <w:rPr>
          <w:sz w:val="28"/>
          <w:szCs w:val="28"/>
        </w:rPr>
      </w:pPr>
      <w:r w:rsidRPr="00C228B4">
        <w:rPr>
          <w:sz w:val="28"/>
          <w:szCs w:val="28"/>
        </w:rPr>
        <w:t>выступающий может загрузить несколько презентаций и/или документов и показывать их, переключаясь между ними при необходимости. Участники конференции будут видеть текущий слайд;</w:t>
      </w:r>
    </w:p>
    <w:p w14:paraId="5360CE9E" w14:textId="77777777" w:rsidR="003758B2" w:rsidRPr="00C228B4" w:rsidRDefault="003758B2" w:rsidP="003F170B">
      <w:pPr>
        <w:widowControl/>
        <w:numPr>
          <w:ilvl w:val="0"/>
          <w:numId w:val="13"/>
        </w:numPr>
        <w:shd w:val="clear" w:color="auto" w:fill="FFFFFF"/>
        <w:ind w:left="0" w:firstLine="709"/>
        <w:contextualSpacing/>
        <w:rPr>
          <w:sz w:val="28"/>
          <w:szCs w:val="28"/>
        </w:rPr>
      </w:pPr>
      <w:r w:rsidRPr="00C228B4">
        <w:rPr>
          <w:sz w:val="28"/>
          <w:szCs w:val="28"/>
        </w:rPr>
        <w:t>выступающий может показать рабочий стол своего компьютера другим участникам конференции. Это означает возможность демонстрации реальной работы различных программ в ходе презентации;</w:t>
      </w:r>
    </w:p>
    <w:p w14:paraId="43E35FDC" w14:textId="77777777" w:rsidR="003758B2" w:rsidRPr="00C228B4" w:rsidRDefault="003758B2" w:rsidP="003F170B">
      <w:pPr>
        <w:widowControl/>
        <w:numPr>
          <w:ilvl w:val="0"/>
          <w:numId w:val="13"/>
        </w:numPr>
        <w:shd w:val="clear" w:color="auto" w:fill="FFFFFF"/>
        <w:ind w:left="0" w:firstLine="709"/>
        <w:contextualSpacing/>
        <w:rPr>
          <w:sz w:val="28"/>
          <w:szCs w:val="28"/>
        </w:rPr>
      </w:pPr>
      <w:r w:rsidRPr="00C228B4">
        <w:rPr>
          <w:sz w:val="28"/>
          <w:szCs w:val="28"/>
        </w:rPr>
        <w:t>пользователи могут видеть, кто из участников конференции сейчас выступает.</w:t>
      </w:r>
    </w:p>
    <w:p w14:paraId="04E15A4F" w14:textId="77777777" w:rsidR="003758B2" w:rsidRPr="00C228B4" w:rsidRDefault="003758B2" w:rsidP="003758B2">
      <w:pPr>
        <w:widowControl/>
        <w:shd w:val="clear" w:color="auto" w:fill="FFFFFF"/>
        <w:ind w:firstLine="709"/>
        <w:rPr>
          <w:sz w:val="28"/>
          <w:szCs w:val="28"/>
        </w:rPr>
      </w:pPr>
      <w:r w:rsidRPr="00C228B4">
        <w:rPr>
          <w:sz w:val="28"/>
          <w:szCs w:val="28"/>
          <w:u w:val="single"/>
        </w:rPr>
        <w:t>Дополнительные возможности для председателя государственной экзаменационной комиссии, секретаря государственной экзаменационной комиссии: м</w:t>
      </w:r>
      <w:r w:rsidRPr="00C228B4">
        <w:rPr>
          <w:sz w:val="28"/>
          <w:szCs w:val="28"/>
        </w:rPr>
        <w:t>одератор может назначить любого участника конференции (включая и себя) выступающим.</w:t>
      </w:r>
    </w:p>
    <w:p w14:paraId="545244F1" w14:textId="77777777" w:rsidR="003758B2" w:rsidRPr="00C228B4" w:rsidRDefault="003758B2" w:rsidP="003758B2">
      <w:pPr>
        <w:widowControl/>
        <w:ind w:firstLine="709"/>
        <w:rPr>
          <w:sz w:val="28"/>
          <w:szCs w:val="28"/>
        </w:rPr>
      </w:pPr>
      <w:r w:rsidRPr="00C228B4">
        <w:rPr>
          <w:sz w:val="28"/>
          <w:szCs w:val="28"/>
        </w:rPr>
        <w:t>5. Для того чтобы создать и запустить трансляцию видеоконференции, руководитель ОПОП ВО должен в курсе «</w:t>
      </w:r>
      <w:hyperlink r:id="rId27" w:history="1">
        <w:r w:rsidRPr="00C228B4">
          <w:rPr>
            <w:sz w:val="28"/>
            <w:szCs w:val="28"/>
          </w:rPr>
          <w:t>Защита выпускной квалификационной работы, включая подготовку к процедуре защиты и процедуру защиты</w:t>
        </w:r>
      </w:hyperlink>
      <w:r w:rsidRPr="00C228B4">
        <w:rPr>
          <w:sz w:val="28"/>
          <w:szCs w:val="28"/>
        </w:rPr>
        <w:t xml:space="preserve">» добавить в список записанных пользователей </w:t>
      </w:r>
      <w:r w:rsidRPr="00C228B4">
        <w:rPr>
          <w:bCs/>
          <w:sz w:val="28"/>
          <w:szCs w:val="28"/>
          <w:shd w:val="clear" w:color="auto" w:fill="FFFFFF"/>
        </w:rPr>
        <w:t xml:space="preserve">членов государственной экзаменационной комиссии, секретаря государственной экзаменационной комиссии, руководителя ВКР (НКР), рецензентов, после чего </w:t>
      </w:r>
      <w:r w:rsidRPr="00C228B4">
        <w:rPr>
          <w:sz w:val="28"/>
          <w:szCs w:val="28"/>
        </w:rPr>
        <w:t>добавить в курс «</w:t>
      </w:r>
      <w:hyperlink r:id="rId28" w:history="1">
        <w:r w:rsidRPr="00C228B4">
          <w:rPr>
            <w:sz w:val="28"/>
            <w:szCs w:val="28"/>
          </w:rPr>
          <w:t>Защита выпускной квалификационной работы, включая подготовку к процедуре защиты и процедуру защиты</w:t>
        </w:r>
      </w:hyperlink>
      <w:r w:rsidRPr="00C228B4">
        <w:rPr>
          <w:sz w:val="28"/>
          <w:szCs w:val="28"/>
        </w:rPr>
        <w:t>» элемент «Видеоконференция».</w:t>
      </w:r>
    </w:p>
    <w:p w14:paraId="732BACE3" w14:textId="77777777" w:rsidR="003758B2" w:rsidRPr="00C228B4" w:rsidRDefault="003758B2" w:rsidP="003758B2">
      <w:pPr>
        <w:widowControl/>
        <w:ind w:firstLine="284"/>
        <w:rPr>
          <w:sz w:val="28"/>
          <w:szCs w:val="28"/>
        </w:rPr>
      </w:pPr>
    </w:p>
    <w:p w14:paraId="6D946A69" w14:textId="10DB732D" w:rsidR="003758B2" w:rsidRPr="00C228B4" w:rsidRDefault="001F002A" w:rsidP="003758B2">
      <w:pPr>
        <w:widowControl/>
        <w:ind w:firstLine="709"/>
        <w:jc w:val="center"/>
        <w:rPr>
          <w:sz w:val="28"/>
          <w:szCs w:val="28"/>
        </w:rPr>
      </w:pPr>
      <w:r w:rsidRPr="00C228B4">
        <w:rPr>
          <w:noProof/>
          <w:sz w:val="28"/>
          <w:szCs w:val="28"/>
        </w:rPr>
        <w:drawing>
          <wp:inline distT="0" distB="0" distL="0" distR="0" wp14:anchorId="1203675D" wp14:editId="523686BA">
            <wp:extent cx="5895975" cy="3314700"/>
            <wp:effectExtent l="0" t="0" r="0" b="0"/>
            <wp:docPr id="1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14:paraId="71C3385A" w14:textId="77777777" w:rsidR="003758B2" w:rsidRPr="00C228B4" w:rsidRDefault="003758B2" w:rsidP="003758B2">
      <w:pPr>
        <w:widowControl/>
        <w:spacing w:before="100" w:beforeAutospacing="1" w:after="100" w:afterAutospacing="1" w:line="288" w:lineRule="auto"/>
        <w:ind w:firstLine="709"/>
        <w:rPr>
          <w:sz w:val="28"/>
          <w:szCs w:val="28"/>
        </w:rPr>
      </w:pPr>
      <w:r w:rsidRPr="00C228B4">
        <w:rPr>
          <w:sz w:val="28"/>
          <w:szCs w:val="28"/>
        </w:rPr>
        <w:lastRenderedPageBreak/>
        <w:t>Далее необходимо войти в созданный элемент.</w:t>
      </w:r>
    </w:p>
    <w:p w14:paraId="6955B86C" w14:textId="42C92793" w:rsidR="003758B2" w:rsidRPr="00C228B4" w:rsidRDefault="001F002A" w:rsidP="003758B2">
      <w:pPr>
        <w:widowControl/>
        <w:spacing w:before="100" w:beforeAutospacing="1" w:after="100" w:afterAutospacing="1" w:line="288" w:lineRule="auto"/>
        <w:ind w:firstLine="709"/>
        <w:jc w:val="center"/>
        <w:rPr>
          <w:sz w:val="28"/>
          <w:szCs w:val="28"/>
        </w:rPr>
      </w:pPr>
      <w:r w:rsidRPr="00C228B4">
        <w:rPr>
          <w:noProof/>
          <w:sz w:val="28"/>
          <w:szCs w:val="28"/>
        </w:rPr>
        <w:drawing>
          <wp:inline distT="0" distB="0" distL="0" distR="0" wp14:anchorId="27A11ADA" wp14:editId="67F1D018">
            <wp:extent cx="5895975" cy="3048000"/>
            <wp:effectExtent l="0" t="0" r="0" b="0"/>
            <wp:docPr id="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3048000"/>
                    </a:xfrm>
                    <a:prstGeom prst="rect">
                      <a:avLst/>
                    </a:prstGeom>
                    <a:noFill/>
                    <a:ln>
                      <a:noFill/>
                    </a:ln>
                  </pic:spPr>
                </pic:pic>
              </a:graphicData>
            </a:graphic>
          </wp:inline>
        </w:drawing>
      </w:r>
    </w:p>
    <w:p w14:paraId="1890FE73" w14:textId="77777777" w:rsidR="003758B2" w:rsidRPr="00C228B4" w:rsidRDefault="003758B2" w:rsidP="003758B2">
      <w:pPr>
        <w:widowControl/>
        <w:spacing w:before="100" w:beforeAutospacing="1" w:after="100" w:afterAutospacing="1" w:line="288" w:lineRule="auto"/>
        <w:ind w:firstLine="709"/>
        <w:rPr>
          <w:sz w:val="28"/>
          <w:szCs w:val="28"/>
        </w:rPr>
      </w:pPr>
      <w:r w:rsidRPr="00C228B4">
        <w:rPr>
          <w:sz w:val="28"/>
          <w:szCs w:val="28"/>
        </w:rPr>
        <w:t>Появится окно.</w:t>
      </w:r>
    </w:p>
    <w:p w14:paraId="0D7E34E2" w14:textId="0C568496" w:rsidR="003758B2" w:rsidRPr="00C228B4" w:rsidRDefault="001F002A" w:rsidP="003758B2">
      <w:pPr>
        <w:widowControl/>
        <w:spacing w:before="100" w:beforeAutospacing="1" w:after="100" w:afterAutospacing="1" w:line="288" w:lineRule="auto"/>
        <w:ind w:firstLine="709"/>
        <w:jc w:val="center"/>
        <w:rPr>
          <w:sz w:val="28"/>
          <w:szCs w:val="28"/>
        </w:rPr>
      </w:pPr>
      <w:r w:rsidRPr="00C228B4">
        <w:rPr>
          <w:noProof/>
          <w:sz w:val="28"/>
          <w:szCs w:val="28"/>
        </w:rPr>
        <w:drawing>
          <wp:inline distT="0" distB="0" distL="0" distR="0" wp14:anchorId="6A8FDC48" wp14:editId="7F416F44">
            <wp:extent cx="5895975" cy="3057525"/>
            <wp:effectExtent l="0" t="0" r="0" b="0"/>
            <wp:docPr id="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3057525"/>
                    </a:xfrm>
                    <a:prstGeom prst="rect">
                      <a:avLst/>
                    </a:prstGeom>
                    <a:noFill/>
                    <a:ln>
                      <a:noFill/>
                    </a:ln>
                  </pic:spPr>
                </pic:pic>
              </a:graphicData>
            </a:graphic>
          </wp:inline>
        </w:drawing>
      </w:r>
    </w:p>
    <w:p w14:paraId="3DBF70EF" w14:textId="77777777" w:rsidR="003758B2" w:rsidRPr="00C228B4" w:rsidRDefault="003758B2" w:rsidP="003758B2">
      <w:pPr>
        <w:widowControl/>
        <w:shd w:val="clear" w:color="auto" w:fill="FFFFFF"/>
        <w:spacing w:line="288" w:lineRule="auto"/>
        <w:ind w:firstLine="709"/>
        <w:rPr>
          <w:sz w:val="28"/>
          <w:szCs w:val="28"/>
        </w:rPr>
      </w:pPr>
      <w:proofErr w:type="gramStart"/>
      <w:r w:rsidRPr="00C228B4">
        <w:rPr>
          <w:sz w:val="28"/>
          <w:szCs w:val="28"/>
        </w:rPr>
        <w:t>Нажать  на</w:t>
      </w:r>
      <w:proofErr w:type="gramEnd"/>
      <w:r w:rsidRPr="00C228B4">
        <w:rPr>
          <w:sz w:val="28"/>
          <w:szCs w:val="28"/>
        </w:rPr>
        <w:t xml:space="preserve"> кнопку «Подключиться к сеансу», появится окно.</w:t>
      </w:r>
    </w:p>
    <w:p w14:paraId="745C4874" w14:textId="77777777" w:rsidR="003758B2" w:rsidRPr="00C228B4" w:rsidRDefault="003758B2" w:rsidP="003758B2">
      <w:pPr>
        <w:widowControl/>
        <w:shd w:val="clear" w:color="auto" w:fill="FFFFFF"/>
        <w:spacing w:line="288" w:lineRule="auto"/>
        <w:ind w:firstLine="709"/>
        <w:rPr>
          <w:sz w:val="28"/>
          <w:szCs w:val="28"/>
        </w:rPr>
      </w:pPr>
    </w:p>
    <w:p w14:paraId="13547CDC" w14:textId="5FC9AFB5" w:rsidR="003758B2" w:rsidRPr="00C228B4" w:rsidRDefault="001F002A" w:rsidP="003758B2">
      <w:pPr>
        <w:widowControl/>
        <w:shd w:val="clear" w:color="auto" w:fill="FFFFFF"/>
        <w:spacing w:line="288" w:lineRule="auto"/>
        <w:ind w:firstLine="709"/>
        <w:rPr>
          <w:sz w:val="28"/>
          <w:szCs w:val="28"/>
        </w:rPr>
      </w:pPr>
      <w:r w:rsidRPr="00C228B4">
        <w:rPr>
          <w:noProof/>
          <w:sz w:val="28"/>
          <w:szCs w:val="28"/>
        </w:rPr>
        <w:lastRenderedPageBreak/>
        <w:drawing>
          <wp:inline distT="0" distB="0" distL="0" distR="0" wp14:anchorId="2C02B41D" wp14:editId="14FA422F">
            <wp:extent cx="5895975" cy="2952750"/>
            <wp:effectExtent l="0" t="0" r="0" b="0"/>
            <wp:docPr id="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952750"/>
                    </a:xfrm>
                    <a:prstGeom prst="rect">
                      <a:avLst/>
                    </a:prstGeom>
                    <a:noFill/>
                    <a:ln>
                      <a:noFill/>
                    </a:ln>
                  </pic:spPr>
                </pic:pic>
              </a:graphicData>
            </a:graphic>
          </wp:inline>
        </w:drawing>
      </w:r>
    </w:p>
    <w:p w14:paraId="2B46BAFF" w14:textId="77777777" w:rsidR="003758B2" w:rsidRPr="00C228B4" w:rsidRDefault="003758B2" w:rsidP="003758B2">
      <w:pPr>
        <w:widowControl/>
        <w:shd w:val="clear" w:color="auto" w:fill="FFFFFF"/>
        <w:ind w:firstLine="709"/>
        <w:rPr>
          <w:sz w:val="28"/>
          <w:szCs w:val="28"/>
        </w:rPr>
      </w:pPr>
    </w:p>
    <w:p w14:paraId="53808F85" w14:textId="77777777" w:rsidR="003758B2" w:rsidRPr="00C228B4" w:rsidRDefault="003758B2" w:rsidP="003758B2">
      <w:pPr>
        <w:widowControl/>
        <w:shd w:val="clear" w:color="auto" w:fill="FFFFFF"/>
        <w:ind w:firstLine="709"/>
        <w:rPr>
          <w:sz w:val="28"/>
          <w:szCs w:val="28"/>
        </w:rPr>
      </w:pPr>
      <w:r w:rsidRPr="00C228B4">
        <w:rPr>
          <w:sz w:val="28"/>
          <w:szCs w:val="28"/>
        </w:rPr>
        <w:t>6.</w:t>
      </w:r>
      <w:r w:rsidRPr="00C228B4">
        <w:rPr>
          <w:b/>
          <w:sz w:val="28"/>
          <w:szCs w:val="28"/>
        </w:rPr>
        <w:t xml:space="preserve"> </w:t>
      </w:r>
      <w:r w:rsidRPr="00C228B4">
        <w:rPr>
          <w:sz w:val="28"/>
          <w:szCs w:val="28"/>
        </w:rPr>
        <w:t xml:space="preserve">Для подключения к видеоконференции требуются </w:t>
      </w:r>
      <w:proofErr w:type="spellStart"/>
      <w:r w:rsidRPr="00C228B4">
        <w:rPr>
          <w:sz w:val="28"/>
          <w:szCs w:val="28"/>
        </w:rPr>
        <w:t>web</w:t>
      </w:r>
      <w:proofErr w:type="spellEnd"/>
      <w:r w:rsidRPr="00C228B4">
        <w:rPr>
          <w:sz w:val="28"/>
          <w:szCs w:val="28"/>
        </w:rPr>
        <w:t xml:space="preserve">-браузеры Mozilla Firefox или </w:t>
      </w:r>
      <w:r w:rsidRPr="00C228B4">
        <w:rPr>
          <w:sz w:val="28"/>
          <w:szCs w:val="28"/>
          <w:lang w:val="en-US"/>
        </w:rPr>
        <w:t>Google</w:t>
      </w:r>
      <w:r w:rsidRPr="00C228B4">
        <w:rPr>
          <w:sz w:val="28"/>
          <w:szCs w:val="28"/>
        </w:rPr>
        <w:t xml:space="preserve"> </w:t>
      </w:r>
      <w:r w:rsidRPr="00C228B4">
        <w:rPr>
          <w:sz w:val="28"/>
          <w:szCs w:val="28"/>
          <w:lang w:val="en-US"/>
        </w:rPr>
        <w:t>Chrome</w:t>
      </w:r>
      <w:r w:rsidRPr="00C228B4">
        <w:rPr>
          <w:sz w:val="28"/>
          <w:szCs w:val="28"/>
        </w:rPr>
        <w:t>. Обучающемуся из личного кабинета ЭИОС Пензенского ГАУ необходимо выбрать из списка курс «</w:t>
      </w:r>
      <w:hyperlink r:id="rId33" w:history="1">
        <w:r w:rsidRPr="00C228B4">
          <w:rPr>
            <w:sz w:val="28"/>
            <w:szCs w:val="28"/>
          </w:rPr>
          <w:t>Защита выпускной квалификационной работы, включая подготовку к процедуре защиты и процедуру защиты</w:t>
        </w:r>
      </w:hyperlink>
      <w:r w:rsidRPr="00C228B4">
        <w:rPr>
          <w:sz w:val="28"/>
          <w:szCs w:val="28"/>
        </w:rPr>
        <w:t>», зайти в него, в предоставленной в этом курсе информации выбрать элемент «Видеоконференция». После подключения имя участника появится в списке окна «Пользователи».</w:t>
      </w:r>
    </w:p>
    <w:p w14:paraId="060EB4B7" w14:textId="77777777" w:rsidR="003758B2" w:rsidRPr="00C228B4" w:rsidRDefault="003758B2" w:rsidP="003758B2">
      <w:pPr>
        <w:widowControl/>
        <w:shd w:val="clear" w:color="auto" w:fill="FFFFFF"/>
        <w:ind w:firstLine="709"/>
        <w:rPr>
          <w:sz w:val="28"/>
          <w:szCs w:val="28"/>
        </w:rPr>
      </w:pPr>
      <w:r w:rsidRPr="00C228B4">
        <w:rPr>
          <w:sz w:val="28"/>
          <w:szCs w:val="28"/>
        </w:rPr>
        <w:t>7. Для участия в видеоконференции требуются, как минимум, наушники. Для участия в голосовом общении нужен микрофон. Подключение к конференции с настольными динамиками и микрофоном не рекомендуется – будет создаваться эхо!</w:t>
      </w:r>
    </w:p>
    <w:p w14:paraId="7D378A52" w14:textId="77777777" w:rsidR="003758B2" w:rsidRPr="00C228B4" w:rsidRDefault="003758B2" w:rsidP="003758B2">
      <w:pPr>
        <w:widowControl/>
        <w:shd w:val="clear" w:color="auto" w:fill="FFFFFF"/>
        <w:ind w:firstLine="709"/>
        <w:rPr>
          <w:sz w:val="28"/>
          <w:szCs w:val="28"/>
        </w:rPr>
      </w:pPr>
    </w:p>
    <w:p w14:paraId="56C274AF" w14:textId="10E074AC" w:rsidR="003758B2" w:rsidRPr="00C228B4" w:rsidRDefault="001F002A" w:rsidP="003758B2">
      <w:pPr>
        <w:widowControl/>
        <w:shd w:val="clear" w:color="auto" w:fill="FFFFFF"/>
        <w:spacing w:line="288" w:lineRule="auto"/>
        <w:ind w:firstLine="709"/>
        <w:jc w:val="center"/>
        <w:rPr>
          <w:sz w:val="28"/>
          <w:szCs w:val="28"/>
        </w:rPr>
      </w:pPr>
      <w:r w:rsidRPr="00C228B4">
        <w:rPr>
          <w:noProof/>
          <w:sz w:val="28"/>
          <w:szCs w:val="28"/>
        </w:rPr>
        <w:drawing>
          <wp:inline distT="0" distB="0" distL="0" distR="0" wp14:anchorId="7EC47CF8" wp14:editId="6EF6E5F2">
            <wp:extent cx="2943225" cy="1647825"/>
            <wp:effectExtent l="0" t="0" r="0" b="0"/>
            <wp:docPr id="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a:extLst>
                        <a:ext uri="{28A0092B-C50C-407E-A947-70E740481C1C}">
                          <a14:useLocalDpi xmlns:a14="http://schemas.microsoft.com/office/drawing/2010/main" val="0"/>
                        </a:ext>
                      </a:extLst>
                    </a:blip>
                    <a:srcRect l="20012" t="10083" r="24342" b="23997"/>
                    <a:stretch>
                      <a:fillRect/>
                    </a:stretch>
                  </pic:blipFill>
                  <pic:spPr bwMode="auto">
                    <a:xfrm>
                      <a:off x="0" y="0"/>
                      <a:ext cx="2943225" cy="1647825"/>
                    </a:xfrm>
                    <a:prstGeom prst="rect">
                      <a:avLst/>
                    </a:prstGeom>
                    <a:noFill/>
                    <a:ln>
                      <a:noFill/>
                    </a:ln>
                  </pic:spPr>
                </pic:pic>
              </a:graphicData>
            </a:graphic>
          </wp:inline>
        </w:drawing>
      </w:r>
    </w:p>
    <w:p w14:paraId="7D033204" w14:textId="77777777" w:rsidR="003758B2" w:rsidRPr="00C228B4" w:rsidRDefault="003758B2" w:rsidP="003758B2">
      <w:pPr>
        <w:widowControl/>
        <w:shd w:val="clear" w:color="auto" w:fill="FFFFFF"/>
        <w:ind w:firstLine="709"/>
        <w:rPr>
          <w:sz w:val="28"/>
          <w:szCs w:val="28"/>
        </w:rPr>
      </w:pPr>
    </w:p>
    <w:p w14:paraId="7EA2B87D" w14:textId="77777777" w:rsidR="003758B2" w:rsidRPr="00C228B4" w:rsidRDefault="003758B2" w:rsidP="003758B2">
      <w:pPr>
        <w:widowControl/>
        <w:shd w:val="clear" w:color="auto" w:fill="FFFFFF"/>
        <w:ind w:firstLine="709"/>
        <w:rPr>
          <w:sz w:val="28"/>
          <w:szCs w:val="28"/>
        </w:rPr>
      </w:pPr>
      <w:r w:rsidRPr="00C228B4">
        <w:rPr>
          <w:sz w:val="28"/>
          <w:szCs w:val="28"/>
        </w:rPr>
        <w:t>Перед настройкой убедитесь, что ваши аудиоустройства правильно определены в операционной системе (Windows или др.) и нормально функционируют с заданными параметрами звука (громкость и т.п.).</w:t>
      </w:r>
    </w:p>
    <w:p w14:paraId="438C891F" w14:textId="77777777" w:rsidR="003758B2" w:rsidRPr="00C228B4" w:rsidRDefault="003758B2" w:rsidP="003758B2">
      <w:pPr>
        <w:widowControl/>
        <w:shd w:val="clear" w:color="auto" w:fill="FFFFFF"/>
        <w:ind w:firstLine="709"/>
        <w:rPr>
          <w:sz w:val="28"/>
          <w:szCs w:val="28"/>
        </w:rPr>
      </w:pPr>
      <w:r w:rsidRPr="00C228B4">
        <w:rPr>
          <w:sz w:val="28"/>
          <w:szCs w:val="28"/>
        </w:rPr>
        <w:t xml:space="preserve">Для подключения устройств аудио (наушников и микрофона) необходимо нажать на кнопку с изображением наушника внизу в центре экрана. После </w:t>
      </w:r>
      <w:r w:rsidRPr="00C228B4">
        <w:rPr>
          <w:sz w:val="28"/>
          <w:szCs w:val="28"/>
        </w:rPr>
        <w:lastRenderedPageBreak/>
        <w:t>нажатия на кнопку на экране появится предупреждение об использовании камеры и микрофона. Нажмите кнопку «Разрешить».</w:t>
      </w:r>
    </w:p>
    <w:p w14:paraId="017551E4" w14:textId="77777777" w:rsidR="003758B2" w:rsidRPr="00C228B4" w:rsidRDefault="003758B2" w:rsidP="003758B2">
      <w:pPr>
        <w:widowControl/>
        <w:shd w:val="clear" w:color="auto" w:fill="FFFFFF"/>
        <w:ind w:firstLine="709"/>
        <w:rPr>
          <w:sz w:val="28"/>
          <w:szCs w:val="28"/>
        </w:rPr>
      </w:pPr>
      <w:r w:rsidRPr="00C228B4">
        <w:rPr>
          <w:sz w:val="28"/>
          <w:szCs w:val="28"/>
        </w:rPr>
        <w:t>Для того чтобы Вас могли видеть другие участники видеоконференции, нажмите на кнопку с изображением веб-камеры внизу в центре экрана и разрешите использование камеры в появившемся диалоговом окне.</w:t>
      </w:r>
    </w:p>
    <w:p w14:paraId="0CD35353" w14:textId="77777777" w:rsidR="003758B2" w:rsidRPr="00C228B4" w:rsidRDefault="003758B2" w:rsidP="003758B2">
      <w:pPr>
        <w:widowControl/>
        <w:shd w:val="clear" w:color="auto" w:fill="FFFFFF"/>
        <w:ind w:firstLine="709"/>
        <w:rPr>
          <w:sz w:val="28"/>
          <w:szCs w:val="28"/>
        </w:rPr>
      </w:pPr>
      <w:r w:rsidRPr="00C228B4">
        <w:rPr>
          <w:sz w:val="28"/>
          <w:szCs w:val="28"/>
        </w:rPr>
        <w:t xml:space="preserve">8. Для того чтобы председатель </w:t>
      </w:r>
      <w:r w:rsidRPr="00C228B4">
        <w:rPr>
          <w:bCs/>
          <w:sz w:val="28"/>
          <w:szCs w:val="28"/>
          <w:shd w:val="clear" w:color="auto" w:fill="FFFFFF"/>
        </w:rPr>
        <w:t>государственной экзаменационной комиссии, секретарь государственной экзаменационной комиссии</w:t>
      </w:r>
      <w:r w:rsidRPr="00C228B4">
        <w:rPr>
          <w:sz w:val="28"/>
          <w:szCs w:val="28"/>
        </w:rPr>
        <w:t xml:space="preserve"> могли начать работу, руководитель ОПОП ВО устанавливает им доступ «Повысить до модератора».</w:t>
      </w:r>
    </w:p>
    <w:p w14:paraId="2230532C" w14:textId="77777777" w:rsidR="003758B2" w:rsidRPr="00C228B4" w:rsidRDefault="003758B2" w:rsidP="003758B2">
      <w:pPr>
        <w:widowControl/>
        <w:shd w:val="clear" w:color="auto" w:fill="FFFFFF"/>
        <w:ind w:firstLine="709"/>
        <w:rPr>
          <w:sz w:val="28"/>
          <w:szCs w:val="28"/>
        </w:rPr>
      </w:pPr>
    </w:p>
    <w:p w14:paraId="32F390EB" w14:textId="6294DC22" w:rsidR="003758B2" w:rsidRPr="00C228B4" w:rsidRDefault="001F002A" w:rsidP="003758B2">
      <w:pPr>
        <w:widowControl/>
        <w:shd w:val="clear" w:color="auto" w:fill="FFFFFF"/>
        <w:spacing w:line="288" w:lineRule="auto"/>
        <w:ind w:firstLine="709"/>
        <w:jc w:val="center"/>
        <w:rPr>
          <w:sz w:val="28"/>
          <w:szCs w:val="28"/>
        </w:rPr>
      </w:pPr>
      <w:r w:rsidRPr="00C228B4">
        <w:rPr>
          <w:noProof/>
          <w:sz w:val="28"/>
          <w:szCs w:val="28"/>
        </w:rPr>
        <w:drawing>
          <wp:inline distT="0" distB="0" distL="0" distR="0" wp14:anchorId="52FB3E63" wp14:editId="6ED0FD5D">
            <wp:extent cx="5019675" cy="2838450"/>
            <wp:effectExtent l="0" t="0" r="0" b="0"/>
            <wp:docPr id="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2838450"/>
                    </a:xfrm>
                    <a:prstGeom prst="rect">
                      <a:avLst/>
                    </a:prstGeom>
                    <a:noFill/>
                    <a:ln>
                      <a:noFill/>
                    </a:ln>
                  </pic:spPr>
                </pic:pic>
              </a:graphicData>
            </a:graphic>
          </wp:inline>
        </w:drawing>
      </w:r>
    </w:p>
    <w:p w14:paraId="450B65F8" w14:textId="77777777" w:rsidR="003758B2" w:rsidRPr="00C228B4" w:rsidRDefault="003758B2" w:rsidP="003758B2">
      <w:pPr>
        <w:widowControl/>
        <w:shd w:val="clear" w:color="auto" w:fill="FFFFFF"/>
        <w:spacing w:line="288" w:lineRule="auto"/>
        <w:ind w:firstLine="709"/>
        <w:rPr>
          <w:sz w:val="28"/>
          <w:szCs w:val="28"/>
        </w:rPr>
      </w:pPr>
    </w:p>
    <w:p w14:paraId="6153AE13" w14:textId="77777777" w:rsidR="003758B2" w:rsidRPr="00C228B4" w:rsidRDefault="003758B2" w:rsidP="003758B2">
      <w:pPr>
        <w:widowControl/>
        <w:shd w:val="clear" w:color="auto" w:fill="FFFFFF"/>
        <w:ind w:firstLine="709"/>
        <w:rPr>
          <w:bCs/>
          <w:sz w:val="28"/>
          <w:szCs w:val="28"/>
          <w:shd w:val="clear" w:color="auto" w:fill="FFFFFF"/>
        </w:rPr>
      </w:pPr>
      <w:r w:rsidRPr="00C228B4">
        <w:rPr>
          <w:sz w:val="28"/>
          <w:szCs w:val="28"/>
        </w:rPr>
        <w:t xml:space="preserve">Таким образом, председатель </w:t>
      </w:r>
      <w:r w:rsidRPr="00C228B4">
        <w:rPr>
          <w:bCs/>
          <w:sz w:val="28"/>
          <w:szCs w:val="28"/>
          <w:shd w:val="clear" w:color="auto" w:fill="FFFFFF"/>
        </w:rPr>
        <w:t>государственной экзаменационной комиссии, секретарь государственной экзаменационной комиссии может подключать и отключать пользователей и назначать им роли.</w:t>
      </w:r>
    </w:p>
    <w:p w14:paraId="624A024A" w14:textId="77777777" w:rsidR="003758B2" w:rsidRPr="00C228B4" w:rsidRDefault="003758B2" w:rsidP="003758B2">
      <w:pPr>
        <w:widowControl/>
        <w:shd w:val="clear" w:color="auto" w:fill="FFFFFF"/>
        <w:ind w:firstLine="709"/>
        <w:rPr>
          <w:bCs/>
          <w:sz w:val="28"/>
          <w:szCs w:val="28"/>
          <w:shd w:val="clear" w:color="auto" w:fill="FFFFFF"/>
        </w:rPr>
      </w:pPr>
      <w:r w:rsidRPr="00C228B4">
        <w:rPr>
          <w:bCs/>
          <w:sz w:val="28"/>
          <w:szCs w:val="28"/>
          <w:shd w:val="clear" w:color="auto" w:fill="FFFFFF"/>
        </w:rPr>
        <w:t xml:space="preserve">Для того чтобы обучающийся мог загрузить презентацию, секретарь государственной экзаменационной комиссии устанавливает в меню </w:t>
      </w:r>
      <w:proofErr w:type="gramStart"/>
      <w:r w:rsidRPr="00C228B4">
        <w:rPr>
          <w:bCs/>
          <w:sz w:val="28"/>
          <w:szCs w:val="28"/>
          <w:shd w:val="clear" w:color="auto" w:fill="FFFFFF"/>
        </w:rPr>
        <w:t>студента</w:t>
      </w:r>
      <w:proofErr w:type="gramEnd"/>
      <w:r w:rsidRPr="00C228B4">
        <w:rPr>
          <w:bCs/>
          <w:sz w:val="28"/>
          <w:szCs w:val="28"/>
          <w:shd w:val="clear" w:color="auto" w:fill="FFFFFF"/>
        </w:rPr>
        <w:t xml:space="preserve"> который планирует начать защиту «Сделать ведущим». </w:t>
      </w:r>
    </w:p>
    <w:p w14:paraId="4C46C698" w14:textId="77777777" w:rsidR="003758B2" w:rsidRPr="00C228B4" w:rsidRDefault="003758B2" w:rsidP="003758B2">
      <w:pPr>
        <w:widowControl/>
        <w:shd w:val="clear" w:color="auto" w:fill="FFFFFF"/>
        <w:ind w:firstLine="709"/>
        <w:rPr>
          <w:bCs/>
          <w:sz w:val="28"/>
          <w:szCs w:val="28"/>
          <w:shd w:val="clear" w:color="auto" w:fill="FFFFFF"/>
        </w:rPr>
      </w:pPr>
    </w:p>
    <w:p w14:paraId="523D9CC5" w14:textId="6615823A" w:rsidR="003758B2" w:rsidRPr="00C228B4" w:rsidRDefault="001F002A" w:rsidP="003758B2">
      <w:pPr>
        <w:widowControl/>
        <w:shd w:val="clear" w:color="auto" w:fill="FFFFFF"/>
        <w:ind w:firstLine="709"/>
        <w:jc w:val="center"/>
        <w:rPr>
          <w:bCs/>
          <w:sz w:val="28"/>
          <w:szCs w:val="28"/>
          <w:shd w:val="clear" w:color="auto" w:fill="FFFFFF"/>
        </w:rPr>
      </w:pPr>
      <w:r w:rsidRPr="00C228B4">
        <w:rPr>
          <w:noProof/>
          <w:sz w:val="28"/>
          <w:szCs w:val="28"/>
        </w:rPr>
        <w:lastRenderedPageBreak/>
        <w:drawing>
          <wp:inline distT="0" distB="0" distL="0" distR="0" wp14:anchorId="0B954564" wp14:editId="2C80D91A">
            <wp:extent cx="5057775" cy="2838450"/>
            <wp:effectExtent l="0" t="0" r="0" b="0"/>
            <wp:docPr id="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2838450"/>
                    </a:xfrm>
                    <a:prstGeom prst="rect">
                      <a:avLst/>
                    </a:prstGeom>
                    <a:noFill/>
                    <a:ln>
                      <a:noFill/>
                    </a:ln>
                  </pic:spPr>
                </pic:pic>
              </a:graphicData>
            </a:graphic>
          </wp:inline>
        </w:drawing>
      </w:r>
    </w:p>
    <w:p w14:paraId="20B40C75" w14:textId="77777777" w:rsidR="003758B2" w:rsidRPr="00C228B4" w:rsidRDefault="003758B2" w:rsidP="003758B2">
      <w:pPr>
        <w:widowControl/>
        <w:shd w:val="clear" w:color="auto" w:fill="FFFFFF"/>
        <w:spacing w:line="288" w:lineRule="auto"/>
        <w:ind w:firstLine="709"/>
        <w:rPr>
          <w:bCs/>
          <w:sz w:val="28"/>
          <w:szCs w:val="28"/>
          <w:shd w:val="clear" w:color="auto" w:fill="FFFFFF"/>
        </w:rPr>
      </w:pPr>
    </w:p>
    <w:p w14:paraId="364EA4A5" w14:textId="77777777" w:rsidR="003758B2" w:rsidRPr="00C228B4" w:rsidRDefault="003758B2" w:rsidP="003758B2">
      <w:pPr>
        <w:widowControl/>
        <w:shd w:val="clear" w:color="auto" w:fill="FFFFFF"/>
        <w:spacing w:line="288" w:lineRule="auto"/>
        <w:ind w:firstLine="709"/>
        <w:rPr>
          <w:bCs/>
          <w:sz w:val="28"/>
          <w:szCs w:val="28"/>
          <w:shd w:val="clear" w:color="auto" w:fill="FFFFFF"/>
        </w:rPr>
      </w:pPr>
      <w:r w:rsidRPr="00C228B4">
        <w:rPr>
          <w:bCs/>
          <w:sz w:val="28"/>
          <w:szCs w:val="28"/>
          <w:shd w:val="clear" w:color="auto" w:fill="FFFFFF"/>
        </w:rPr>
        <w:t>Так выглядит окно обучающегося до включения данной функции.</w:t>
      </w:r>
    </w:p>
    <w:p w14:paraId="020F1401" w14:textId="77777777" w:rsidR="003758B2" w:rsidRPr="00C228B4" w:rsidRDefault="003758B2" w:rsidP="003758B2">
      <w:pPr>
        <w:widowControl/>
        <w:shd w:val="clear" w:color="auto" w:fill="FFFFFF"/>
        <w:spacing w:line="288" w:lineRule="auto"/>
        <w:ind w:firstLine="709"/>
        <w:rPr>
          <w:bCs/>
          <w:sz w:val="28"/>
          <w:szCs w:val="28"/>
          <w:shd w:val="clear" w:color="auto" w:fill="FFFFFF"/>
        </w:rPr>
      </w:pPr>
    </w:p>
    <w:p w14:paraId="177F1779" w14:textId="3669B7D6" w:rsidR="003758B2" w:rsidRPr="00C228B4" w:rsidRDefault="001F002A" w:rsidP="003758B2">
      <w:pPr>
        <w:widowControl/>
        <w:shd w:val="clear" w:color="auto" w:fill="FFFFFF"/>
        <w:spacing w:line="288" w:lineRule="auto"/>
        <w:ind w:firstLine="709"/>
        <w:jc w:val="center"/>
        <w:rPr>
          <w:bCs/>
          <w:sz w:val="28"/>
          <w:szCs w:val="28"/>
          <w:shd w:val="clear" w:color="auto" w:fill="FFFFFF"/>
        </w:rPr>
      </w:pPr>
      <w:r w:rsidRPr="00C228B4">
        <w:rPr>
          <w:noProof/>
          <w:sz w:val="28"/>
          <w:szCs w:val="28"/>
        </w:rPr>
        <w:drawing>
          <wp:inline distT="0" distB="0" distL="0" distR="0" wp14:anchorId="7893D69B" wp14:editId="5F7F6C47">
            <wp:extent cx="5029200" cy="2790825"/>
            <wp:effectExtent l="0" t="0" r="0" b="0"/>
            <wp:docPr id="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790825"/>
                    </a:xfrm>
                    <a:prstGeom prst="rect">
                      <a:avLst/>
                    </a:prstGeom>
                    <a:noFill/>
                    <a:ln>
                      <a:noFill/>
                    </a:ln>
                  </pic:spPr>
                </pic:pic>
              </a:graphicData>
            </a:graphic>
          </wp:inline>
        </w:drawing>
      </w:r>
    </w:p>
    <w:p w14:paraId="01B43DC7" w14:textId="77777777" w:rsidR="003758B2" w:rsidRPr="00C228B4" w:rsidRDefault="003758B2" w:rsidP="003758B2">
      <w:pPr>
        <w:widowControl/>
        <w:shd w:val="clear" w:color="auto" w:fill="FFFFFF"/>
        <w:spacing w:line="288" w:lineRule="auto"/>
        <w:ind w:firstLine="709"/>
        <w:rPr>
          <w:bCs/>
          <w:sz w:val="28"/>
          <w:szCs w:val="28"/>
          <w:shd w:val="clear" w:color="auto" w:fill="FFFFFF"/>
        </w:rPr>
      </w:pPr>
    </w:p>
    <w:p w14:paraId="7AB2A3FA" w14:textId="77777777" w:rsidR="003758B2" w:rsidRPr="00C228B4" w:rsidRDefault="003758B2" w:rsidP="003758B2">
      <w:pPr>
        <w:widowControl/>
        <w:shd w:val="clear" w:color="auto" w:fill="FFFFFF"/>
        <w:ind w:firstLine="709"/>
        <w:rPr>
          <w:bCs/>
          <w:sz w:val="28"/>
          <w:szCs w:val="28"/>
          <w:shd w:val="clear" w:color="auto" w:fill="FFFFFF"/>
        </w:rPr>
      </w:pPr>
      <w:r w:rsidRPr="00C228B4">
        <w:rPr>
          <w:bCs/>
          <w:sz w:val="28"/>
          <w:szCs w:val="28"/>
          <w:shd w:val="clear" w:color="auto" w:fill="FFFFFF"/>
        </w:rPr>
        <w:t xml:space="preserve">Так выглядит окно обучающегося после включения данной функции, появился значок со знаком + </w:t>
      </w:r>
      <w:r w:rsidRPr="00C228B4">
        <w:rPr>
          <w:sz w:val="28"/>
          <w:szCs w:val="28"/>
        </w:rPr>
        <w:t>в правом нижнем углу окна видеоконференции</w:t>
      </w:r>
      <w:r w:rsidRPr="00C228B4">
        <w:rPr>
          <w:bCs/>
          <w:sz w:val="28"/>
          <w:szCs w:val="28"/>
          <w:shd w:val="clear" w:color="auto" w:fill="FFFFFF"/>
        </w:rPr>
        <w:t>.</w:t>
      </w:r>
    </w:p>
    <w:p w14:paraId="32499FDD" w14:textId="77777777" w:rsidR="003758B2" w:rsidRPr="00C228B4" w:rsidRDefault="003758B2" w:rsidP="003758B2">
      <w:pPr>
        <w:widowControl/>
        <w:shd w:val="clear" w:color="auto" w:fill="FFFFFF"/>
        <w:ind w:firstLine="709"/>
        <w:rPr>
          <w:bCs/>
          <w:sz w:val="28"/>
          <w:szCs w:val="28"/>
          <w:shd w:val="clear" w:color="auto" w:fill="FFFFFF"/>
        </w:rPr>
      </w:pPr>
    </w:p>
    <w:p w14:paraId="4D86BD5F" w14:textId="77777777" w:rsidR="003758B2" w:rsidRPr="00C228B4" w:rsidRDefault="003758B2" w:rsidP="003758B2">
      <w:pPr>
        <w:widowControl/>
        <w:shd w:val="clear" w:color="auto" w:fill="FFFFFF"/>
        <w:ind w:firstLine="709"/>
        <w:rPr>
          <w:bCs/>
          <w:sz w:val="28"/>
          <w:szCs w:val="28"/>
          <w:shd w:val="clear" w:color="auto" w:fill="FFFFFF"/>
        </w:rPr>
      </w:pPr>
    </w:p>
    <w:p w14:paraId="451BC86B" w14:textId="77777777" w:rsidR="003758B2" w:rsidRPr="00C228B4" w:rsidRDefault="003758B2" w:rsidP="003758B2">
      <w:pPr>
        <w:widowControl/>
        <w:shd w:val="clear" w:color="auto" w:fill="FFFFFF"/>
        <w:ind w:firstLine="709"/>
        <w:rPr>
          <w:bCs/>
          <w:sz w:val="28"/>
          <w:szCs w:val="28"/>
          <w:shd w:val="clear" w:color="auto" w:fill="FFFFFF"/>
        </w:rPr>
      </w:pPr>
    </w:p>
    <w:p w14:paraId="55E481B8" w14:textId="06A19204" w:rsidR="003758B2" w:rsidRPr="00C228B4" w:rsidRDefault="001F002A" w:rsidP="003758B2">
      <w:pPr>
        <w:widowControl/>
        <w:shd w:val="clear" w:color="auto" w:fill="FFFFFF"/>
        <w:ind w:firstLine="709"/>
        <w:jc w:val="center"/>
        <w:rPr>
          <w:bCs/>
          <w:sz w:val="28"/>
          <w:szCs w:val="28"/>
          <w:shd w:val="clear" w:color="auto" w:fill="FFFFFF"/>
        </w:rPr>
      </w:pPr>
      <w:r w:rsidRPr="00C228B4">
        <w:rPr>
          <w:noProof/>
          <w:sz w:val="28"/>
          <w:szCs w:val="28"/>
          <w:shd w:val="clear" w:color="auto" w:fill="FFFFFF"/>
        </w:rPr>
        <w:lastRenderedPageBreak/>
        <w:drawing>
          <wp:inline distT="0" distB="0" distL="0" distR="0" wp14:anchorId="5A9CEADF" wp14:editId="034EF1DE">
            <wp:extent cx="4629150" cy="2686050"/>
            <wp:effectExtent l="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2686050"/>
                    </a:xfrm>
                    <a:prstGeom prst="rect">
                      <a:avLst/>
                    </a:prstGeom>
                    <a:noFill/>
                    <a:ln>
                      <a:noFill/>
                    </a:ln>
                  </pic:spPr>
                </pic:pic>
              </a:graphicData>
            </a:graphic>
          </wp:inline>
        </w:drawing>
      </w:r>
    </w:p>
    <w:p w14:paraId="3A51494F" w14:textId="77777777" w:rsidR="003758B2" w:rsidRPr="00C228B4" w:rsidRDefault="003758B2" w:rsidP="003758B2">
      <w:pPr>
        <w:widowControl/>
        <w:spacing w:before="100" w:beforeAutospacing="1" w:after="100" w:afterAutospacing="1"/>
        <w:ind w:firstLine="709"/>
        <w:rPr>
          <w:sz w:val="28"/>
          <w:szCs w:val="28"/>
        </w:rPr>
      </w:pPr>
      <w:proofErr w:type="gramStart"/>
      <w:r w:rsidRPr="00C228B4">
        <w:rPr>
          <w:sz w:val="28"/>
          <w:szCs w:val="28"/>
        </w:rPr>
        <w:t>9 .Чтобы</w:t>
      </w:r>
      <w:proofErr w:type="gramEnd"/>
      <w:r w:rsidRPr="00C228B4">
        <w:rPr>
          <w:sz w:val="28"/>
          <w:szCs w:val="28"/>
        </w:rPr>
        <w:t xml:space="preserve"> обучающийся мог открыть презентацию или какой-либо другой документ для просмотра остальным участникам конференции необходимо нажать на кнопку «Загрузить презентацию» в правом нижнем углу окна видеоконференции. Когда откроется окно для выбора файла, необходимо выбрать файл и нажать кнопку «Открыть», а затем нажать на кнопку «Загрузить».</w:t>
      </w:r>
    </w:p>
    <w:p w14:paraId="5B7630E4" w14:textId="224C5527" w:rsidR="003758B2" w:rsidRPr="00C228B4" w:rsidRDefault="001F002A" w:rsidP="003758B2">
      <w:pPr>
        <w:widowControl/>
        <w:spacing w:before="100" w:beforeAutospacing="1" w:after="100" w:afterAutospacing="1"/>
        <w:ind w:firstLine="709"/>
        <w:jc w:val="center"/>
        <w:rPr>
          <w:sz w:val="28"/>
          <w:szCs w:val="28"/>
        </w:rPr>
      </w:pPr>
      <w:r w:rsidRPr="00C228B4">
        <w:rPr>
          <w:noProof/>
          <w:sz w:val="28"/>
          <w:szCs w:val="28"/>
        </w:rPr>
        <w:drawing>
          <wp:inline distT="0" distB="0" distL="0" distR="0" wp14:anchorId="50EB62E0" wp14:editId="6E5732FF">
            <wp:extent cx="5181600" cy="3981450"/>
            <wp:effectExtent l="0" t="0" r="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0" cy="3981450"/>
                    </a:xfrm>
                    <a:prstGeom prst="rect">
                      <a:avLst/>
                    </a:prstGeom>
                    <a:noFill/>
                    <a:ln>
                      <a:noFill/>
                    </a:ln>
                  </pic:spPr>
                </pic:pic>
              </a:graphicData>
            </a:graphic>
          </wp:inline>
        </w:drawing>
      </w:r>
    </w:p>
    <w:p w14:paraId="603E88D2" w14:textId="77777777" w:rsidR="003758B2" w:rsidRPr="00C228B4" w:rsidRDefault="003758B2" w:rsidP="003758B2">
      <w:pPr>
        <w:widowControl/>
        <w:spacing w:before="100" w:beforeAutospacing="1" w:after="100" w:afterAutospacing="1" w:line="288" w:lineRule="auto"/>
        <w:ind w:firstLine="709"/>
        <w:jc w:val="center"/>
        <w:rPr>
          <w:sz w:val="28"/>
          <w:szCs w:val="28"/>
        </w:rPr>
      </w:pPr>
    </w:p>
    <w:p w14:paraId="5A13D301" w14:textId="77777777" w:rsidR="003758B2" w:rsidRPr="00C228B4" w:rsidRDefault="003758B2" w:rsidP="003758B2">
      <w:pPr>
        <w:widowControl/>
        <w:spacing w:before="100" w:beforeAutospacing="1" w:after="100" w:afterAutospacing="1" w:line="288" w:lineRule="auto"/>
        <w:ind w:firstLine="709"/>
        <w:jc w:val="center"/>
        <w:rPr>
          <w:sz w:val="28"/>
          <w:szCs w:val="28"/>
        </w:rPr>
      </w:pPr>
    </w:p>
    <w:p w14:paraId="4592AAB9" w14:textId="1A6D8FD6" w:rsidR="003758B2" w:rsidRPr="00C228B4" w:rsidRDefault="001F002A" w:rsidP="003758B2">
      <w:pPr>
        <w:widowControl/>
        <w:spacing w:before="100" w:beforeAutospacing="1" w:after="100" w:afterAutospacing="1" w:line="288" w:lineRule="auto"/>
        <w:ind w:firstLine="709"/>
        <w:jc w:val="center"/>
        <w:rPr>
          <w:noProof/>
          <w:sz w:val="28"/>
          <w:szCs w:val="28"/>
        </w:rPr>
      </w:pPr>
      <w:r w:rsidRPr="00C228B4">
        <w:rPr>
          <w:noProof/>
          <w:sz w:val="28"/>
          <w:szCs w:val="28"/>
        </w:rPr>
        <w:drawing>
          <wp:inline distT="0" distB="0" distL="0" distR="0" wp14:anchorId="713CFA7F" wp14:editId="388326A0">
            <wp:extent cx="3562350" cy="2352675"/>
            <wp:effectExtent l="0" t="0" r="0" b="0"/>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0">
                      <a:extLst>
                        <a:ext uri="{28A0092B-C50C-407E-A947-70E740481C1C}">
                          <a14:useLocalDpi xmlns:a14="http://schemas.microsoft.com/office/drawing/2010/main" val="0"/>
                        </a:ext>
                      </a:extLst>
                    </a:blip>
                    <a:srcRect l="7159" r="13998" b="19270"/>
                    <a:stretch>
                      <a:fillRect/>
                    </a:stretch>
                  </pic:blipFill>
                  <pic:spPr bwMode="auto">
                    <a:xfrm>
                      <a:off x="0" y="0"/>
                      <a:ext cx="3562350" cy="2352675"/>
                    </a:xfrm>
                    <a:prstGeom prst="rect">
                      <a:avLst/>
                    </a:prstGeom>
                    <a:noFill/>
                    <a:ln>
                      <a:noFill/>
                    </a:ln>
                  </pic:spPr>
                </pic:pic>
              </a:graphicData>
            </a:graphic>
          </wp:inline>
        </w:drawing>
      </w:r>
    </w:p>
    <w:p w14:paraId="26AC617C" w14:textId="3F7372D3" w:rsidR="003758B2" w:rsidRPr="00C228B4" w:rsidRDefault="001F002A" w:rsidP="003758B2">
      <w:pPr>
        <w:widowControl/>
        <w:spacing w:before="100" w:beforeAutospacing="1" w:after="100" w:afterAutospacing="1" w:line="288" w:lineRule="auto"/>
        <w:ind w:firstLine="709"/>
        <w:jc w:val="center"/>
        <w:rPr>
          <w:sz w:val="28"/>
          <w:szCs w:val="28"/>
        </w:rPr>
      </w:pPr>
      <w:r w:rsidRPr="00C228B4">
        <w:rPr>
          <w:noProof/>
          <w:sz w:val="28"/>
          <w:szCs w:val="28"/>
        </w:rPr>
        <w:drawing>
          <wp:inline distT="0" distB="0" distL="0" distR="0" wp14:anchorId="4B62D325" wp14:editId="3A829AA5">
            <wp:extent cx="3676650" cy="2228850"/>
            <wp:effectExtent l="0" t="0" r="0" b="0"/>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extLst>
                        <a:ext uri="{28A0092B-C50C-407E-A947-70E740481C1C}">
                          <a14:useLocalDpi xmlns:a14="http://schemas.microsoft.com/office/drawing/2010/main" val="0"/>
                        </a:ext>
                      </a:extLst>
                    </a:blip>
                    <a:srcRect l="12401" r="14752" b="30090"/>
                    <a:stretch>
                      <a:fillRect/>
                    </a:stretch>
                  </pic:blipFill>
                  <pic:spPr bwMode="auto">
                    <a:xfrm>
                      <a:off x="0" y="0"/>
                      <a:ext cx="3676650" cy="2228850"/>
                    </a:xfrm>
                    <a:prstGeom prst="rect">
                      <a:avLst/>
                    </a:prstGeom>
                    <a:noFill/>
                    <a:ln>
                      <a:noFill/>
                    </a:ln>
                  </pic:spPr>
                </pic:pic>
              </a:graphicData>
            </a:graphic>
          </wp:inline>
        </w:drawing>
      </w:r>
    </w:p>
    <w:p w14:paraId="3E24A990" w14:textId="77777777" w:rsidR="003758B2" w:rsidRPr="00C228B4" w:rsidRDefault="003758B2" w:rsidP="003758B2">
      <w:pPr>
        <w:widowControl/>
        <w:spacing w:before="100" w:beforeAutospacing="1" w:after="100" w:afterAutospacing="1" w:line="288" w:lineRule="auto"/>
        <w:ind w:firstLine="709"/>
        <w:rPr>
          <w:sz w:val="28"/>
          <w:szCs w:val="28"/>
        </w:rPr>
      </w:pPr>
      <w:r w:rsidRPr="00C228B4">
        <w:rPr>
          <w:sz w:val="28"/>
          <w:szCs w:val="28"/>
        </w:rPr>
        <w:t>10. Чтобы показать рабочий стол, необходимо нажать на кнопку с изображением экрана, расположенную в нижнем углу экрана. Появится предложение выбрать, что именно на Вашем экране Вы хотите транслировать. Для того чтобы отменить показ рабочего стола, нажмите на кнопку «Закрыть» в окне «Трансляция рабочего стола».</w:t>
      </w:r>
    </w:p>
    <w:p w14:paraId="1F89D926" w14:textId="2C97AA8A" w:rsidR="003758B2" w:rsidRPr="00C228B4" w:rsidRDefault="001F002A" w:rsidP="003758B2">
      <w:pPr>
        <w:widowControl/>
        <w:spacing w:before="100" w:beforeAutospacing="1" w:after="100" w:afterAutospacing="1" w:line="288" w:lineRule="auto"/>
        <w:ind w:firstLine="709"/>
        <w:jc w:val="center"/>
        <w:rPr>
          <w:noProof/>
          <w:sz w:val="28"/>
          <w:szCs w:val="28"/>
        </w:rPr>
      </w:pPr>
      <w:r w:rsidRPr="00C228B4">
        <w:rPr>
          <w:noProof/>
          <w:sz w:val="28"/>
          <w:szCs w:val="28"/>
        </w:rPr>
        <w:drawing>
          <wp:inline distT="0" distB="0" distL="0" distR="0" wp14:anchorId="294B19C5" wp14:editId="5FBE8F98">
            <wp:extent cx="2466975" cy="638175"/>
            <wp:effectExtent l="0" t="0" r="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
                      <a:extLst>
                        <a:ext uri="{28A0092B-C50C-407E-A947-70E740481C1C}">
                          <a14:useLocalDpi xmlns:a14="http://schemas.microsoft.com/office/drawing/2010/main" val="0"/>
                        </a:ext>
                      </a:extLst>
                    </a:blip>
                    <a:srcRect t="67706"/>
                    <a:stretch>
                      <a:fillRect/>
                    </a:stretch>
                  </pic:blipFill>
                  <pic:spPr bwMode="auto">
                    <a:xfrm>
                      <a:off x="0" y="0"/>
                      <a:ext cx="2466975" cy="638175"/>
                    </a:xfrm>
                    <a:prstGeom prst="rect">
                      <a:avLst/>
                    </a:prstGeom>
                    <a:noFill/>
                    <a:ln>
                      <a:noFill/>
                    </a:ln>
                  </pic:spPr>
                </pic:pic>
              </a:graphicData>
            </a:graphic>
          </wp:inline>
        </w:drawing>
      </w:r>
    </w:p>
    <w:p w14:paraId="065C467F" w14:textId="609FF7C7" w:rsidR="003758B2" w:rsidRPr="00C228B4" w:rsidRDefault="001F002A" w:rsidP="003758B2">
      <w:pPr>
        <w:widowControl/>
        <w:spacing w:before="100" w:beforeAutospacing="1" w:after="100" w:afterAutospacing="1" w:line="288" w:lineRule="auto"/>
        <w:ind w:firstLine="709"/>
        <w:jc w:val="center"/>
        <w:rPr>
          <w:sz w:val="28"/>
          <w:szCs w:val="28"/>
        </w:rPr>
      </w:pPr>
      <w:r w:rsidRPr="00C228B4">
        <w:rPr>
          <w:noProof/>
          <w:sz w:val="28"/>
          <w:szCs w:val="28"/>
        </w:rPr>
        <w:lastRenderedPageBreak/>
        <w:drawing>
          <wp:inline distT="0" distB="0" distL="0" distR="0" wp14:anchorId="4128608D" wp14:editId="03975B8E">
            <wp:extent cx="2447925" cy="1362075"/>
            <wp:effectExtent l="0" t="0" r="0" b="0"/>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l="56419" r="13136"/>
                    <a:stretch>
                      <a:fillRect/>
                    </a:stretch>
                  </pic:blipFill>
                  <pic:spPr bwMode="auto">
                    <a:xfrm>
                      <a:off x="0" y="0"/>
                      <a:ext cx="2447925" cy="1362075"/>
                    </a:xfrm>
                    <a:prstGeom prst="rect">
                      <a:avLst/>
                    </a:prstGeom>
                    <a:noFill/>
                    <a:ln>
                      <a:noFill/>
                    </a:ln>
                  </pic:spPr>
                </pic:pic>
              </a:graphicData>
            </a:graphic>
          </wp:inline>
        </w:drawing>
      </w:r>
    </w:p>
    <w:p w14:paraId="1D0938C0" w14:textId="77777777" w:rsidR="003758B2" w:rsidRPr="00C228B4" w:rsidRDefault="003758B2" w:rsidP="003758B2">
      <w:pPr>
        <w:widowControl/>
        <w:spacing w:before="100" w:beforeAutospacing="1" w:after="100" w:afterAutospacing="1" w:line="288" w:lineRule="auto"/>
        <w:ind w:firstLine="709"/>
        <w:rPr>
          <w:sz w:val="28"/>
          <w:szCs w:val="28"/>
        </w:rPr>
      </w:pPr>
      <w:r w:rsidRPr="00C228B4">
        <w:rPr>
          <w:sz w:val="28"/>
          <w:szCs w:val="28"/>
        </w:rPr>
        <w:t>11. Чтобы выйти из видеоконференции, нужно нажать три точки в правом верхнем углу окна видеоконференции и в открывшемся меню выбрать «Выход».</w:t>
      </w:r>
    </w:p>
    <w:p w14:paraId="05D2E396" w14:textId="4B67EB54" w:rsidR="003758B2" w:rsidRPr="00C228B4" w:rsidRDefault="001F002A" w:rsidP="003758B2">
      <w:pPr>
        <w:widowControl/>
        <w:spacing w:before="100" w:beforeAutospacing="1" w:after="100" w:afterAutospacing="1" w:line="288" w:lineRule="auto"/>
        <w:ind w:firstLine="709"/>
        <w:jc w:val="center"/>
        <w:rPr>
          <w:sz w:val="28"/>
          <w:szCs w:val="28"/>
        </w:rPr>
      </w:pPr>
      <w:r w:rsidRPr="00C228B4">
        <w:rPr>
          <w:noProof/>
          <w:sz w:val="28"/>
          <w:szCs w:val="28"/>
        </w:rPr>
        <w:drawing>
          <wp:inline distT="0" distB="0" distL="0" distR="0" wp14:anchorId="450CCDB9" wp14:editId="4427F17C">
            <wp:extent cx="2752725" cy="1590675"/>
            <wp:effectExtent l="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4">
                      <a:extLst>
                        <a:ext uri="{28A0092B-C50C-407E-A947-70E740481C1C}">
                          <a14:useLocalDpi xmlns:a14="http://schemas.microsoft.com/office/drawing/2010/main" val="0"/>
                        </a:ext>
                      </a:extLst>
                    </a:blip>
                    <a:srcRect l="78828"/>
                    <a:stretch>
                      <a:fillRect/>
                    </a:stretch>
                  </pic:blipFill>
                  <pic:spPr bwMode="auto">
                    <a:xfrm>
                      <a:off x="0" y="0"/>
                      <a:ext cx="2752725" cy="1590675"/>
                    </a:xfrm>
                    <a:prstGeom prst="rect">
                      <a:avLst/>
                    </a:prstGeom>
                    <a:noFill/>
                    <a:ln>
                      <a:noFill/>
                    </a:ln>
                  </pic:spPr>
                </pic:pic>
              </a:graphicData>
            </a:graphic>
          </wp:inline>
        </w:drawing>
      </w:r>
    </w:p>
    <w:p w14:paraId="0671B010" w14:textId="77777777" w:rsidR="003758B2" w:rsidRPr="00C228B4" w:rsidRDefault="003758B2" w:rsidP="003758B2">
      <w:pPr>
        <w:widowControl/>
        <w:spacing w:line="288" w:lineRule="auto"/>
        <w:ind w:firstLine="709"/>
        <w:jc w:val="center"/>
        <w:rPr>
          <w:b/>
          <w:sz w:val="28"/>
          <w:szCs w:val="28"/>
          <w:shd w:val="clear" w:color="auto" w:fill="FFFFFF"/>
        </w:rPr>
      </w:pPr>
      <w:r w:rsidRPr="00C228B4">
        <w:rPr>
          <w:b/>
          <w:bCs/>
          <w:sz w:val="28"/>
          <w:szCs w:val="28"/>
          <w:shd w:val="clear" w:color="auto" w:fill="FFFFFF"/>
        </w:rPr>
        <w:t xml:space="preserve">5.1.2. Алгоритм использования программного обеспечения </w:t>
      </w:r>
      <w:hyperlink r:id="rId45" w:tgtFrame="_blank" w:history="1">
        <w:r w:rsidRPr="00C228B4">
          <w:rPr>
            <w:b/>
            <w:sz w:val="28"/>
            <w:szCs w:val="28"/>
            <w:bdr w:val="none" w:sz="0" w:space="0" w:color="auto" w:frame="1"/>
            <w:shd w:val="clear" w:color="auto" w:fill="FFFFFF"/>
          </w:rPr>
          <w:t>Zoom</w:t>
        </w:r>
      </w:hyperlink>
      <w:r w:rsidRPr="00C228B4">
        <w:rPr>
          <w:b/>
          <w:sz w:val="28"/>
          <w:szCs w:val="28"/>
          <w:shd w:val="clear" w:color="auto" w:fill="FFFFFF"/>
        </w:rPr>
        <w:t xml:space="preserve">  </w:t>
      </w:r>
    </w:p>
    <w:p w14:paraId="527BFCA0" w14:textId="77777777" w:rsidR="003758B2" w:rsidRPr="00C228B4" w:rsidRDefault="003758B2" w:rsidP="003758B2">
      <w:pPr>
        <w:widowControl/>
        <w:spacing w:line="288" w:lineRule="auto"/>
        <w:ind w:firstLine="709"/>
        <w:jc w:val="center"/>
        <w:rPr>
          <w:b/>
          <w:bCs/>
          <w:sz w:val="28"/>
          <w:szCs w:val="28"/>
          <w:shd w:val="clear" w:color="auto" w:fill="FFFFFF"/>
        </w:rPr>
      </w:pPr>
      <w:r w:rsidRPr="00C228B4">
        <w:rPr>
          <w:b/>
          <w:bCs/>
          <w:sz w:val="28"/>
          <w:szCs w:val="28"/>
          <w:shd w:val="clear" w:color="auto" w:fill="FFFFFF"/>
        </w:rPr>
        <w:t>при дистанционном проведении государственных</w:t>
      </w:r>
    </w:p>
    <w:p w14:paraId="79976368" w14:textId="77777777" w:rsidR="003758B2" w:rsidRPr="00C228B4" w:rsidRDefault="003758B2" w:rsidP="003758B2">
      <w:pPr>
        <w:widowControl/>
        <w:spacing w:line="288" w:lineRule="auto"/>
        <w:ind w:firstLine="709"/>
        <w:jc w:val="center"/>
        <w:rPr>
          <w:b/>
          <w:bCs/>
          <w:sz w:val="28"/>
          <w:szCs w:val="28"/>
          <w:shd w:val="clear" w:color="auto" w:fill="FFFFFF"/>
        </w:rPr>
      </w:pPr>
      <w:r w:rsidRPr="00C228B4">
        <w:rPr>
          <w:b/>
          <w:bCs/>
          <w:sz w:val="28"/>
          <w:szCs w:val="28"/>
          <w:shd w:val="clear" w:color="auto" w:fill="FFFFFF"/>
        </w:rPr>
        <w:t>аттестационных испытаний</w:t>
      </w:r>
    </w:p>
    <w:p w14:paraId="3FCD9274" w14:textId="77777777" w:rsidR="003758B2" w:rsidRPr="00C228B4" w:rsidRDefault="003758B2" w:rsidP="003758B2">
      <w:pPr>
        <w:widowControl/>
        <w:spacing w:line="288" w:lineRule="auto"/>
        <w:ind w:firstLine="709"/>
        <w:rPr>
          <w:sz w:val="28"/>
          <w:szCs w:val="28"/>
        </w:rPr>
      </w:pPr>
    </w:p>
    <w:p w14:paraId="4C7847C7" w14:textId="77777777" w:rsidR="003758B2" w:rsidRPr="00C228B4" w:rsidRDefault="003758B2" w:rsidP="003758B2">
      <w:pPr>
        <w:widowControl/>
        <w:ind w:firstLine="709"/>
        <w:rPr>
          <w:sz w:val="28"/>
          <w:szCs w:val="28"/>
        </w:rPr>
      </w:pPr>
      <w:r w:rsidRPr="00C228B4">
        <w:rPr>
          <w:sz w:val="28"/>
          <w:szCs w:val="28"/>
        </w:rPr>
        <w:t xml:space="preserve">1. Для того чтобы приступить к работе в видеоконференции в </w:t>
      </w:r>
      <w:r w:rsidRPr="00C228B4">
        <w:rPr>
          <w:sz w:val="28"/>
          <w:szCs w:val="28"/>
          <w:lang w:val="en-US"/>
        </w:rPr>
        <w:t>Zoom</w:t>
      </w:r>
      <w:r w:rsidRPr="00C228B4">
        <w:rPr>
          <w:sz w:val="28"/>
          <w:szCs w:val="28"/>
        </w:rPr>
        <w:t xml:space="preserve"> все участники ГИА должны выполнить следующие действия.</w:t>
      </w:r>
    </w:p>
    <w:p w14:paraId="3D667CC1" w14:textId="77777777" w:rsidR="003758B2" w:rsidRPr="00C228B4" w:rsidRDefault="003758B2" w:rsidP="003758B2">
      <w:pPr>
        <w:widowControl/>
        <w:ind w:firstLine="709"/>
        <w:rPr>
          <w:sz w:val="28"/>
          <w:szCs w:val="28"/>
        </w:rPr>
      </w:pPr>
      <w:r w:rsidRPr="00C228B4">
        <w:rPr>
          <w:sz w:val="28"/>
          <w:szCs w:val="28"/>
        </w:rPr>
        <w:t xml:space="preserve">а) Скачать </w:t>
      </w:r>
      <w:r w:rsidRPr="00C228B4">
        <w:rPr>
          <w:sz w:val="28"/>
          <w:szCs w:val="28"/>
          <w:lang w:val="en-US"/>
        </w:rPr>
        <w:t>Z</w:t>
      </w:r>
      <w:proofErr w:type="spellStart"/>
      <w:r w:rsidRPr="00C228B4">
        <w:rPr>
          <w:sz w:val="28"/>
          <w:szCs w:val="28"/>
        </w:rPr>
        <w:t>oom</w:t>
      </w:r>
      <w:proofErr w:type="spellEnd"/>
      <w:r w:rsidRPr="00C228B4">
        <w:rPr>
          <w:sz w:val="28"/>
          <w:szCs w:val="28"/>
        </w:rPr>
        <w:t xml:space="preserve"> по ссылке: </w:t>
      </w:r>
      <w:hyperlink r:id="rId46" w:history="1">
        <w:r w:rsidRPr="00C228B4">
          <w:rPr>
            <w:sz w:val="28"/>
            <w:szCs w:val="28"/>
          </w:rPr>
          <w:t>https://zoom.us/client/latest/ZoomInstaller.exe</w:t>
        </w:r>
      </w:hyperlink>
    </w:p>
    <w:p w14:paraId="1FCCBB54" w14:textId="77777777" w:rsidR="003758B2" w:rsidRPr="00C228B4" w:rsidRDefault="003758B2" w:rsidP="003758B2">
      <w:pPr>
        <w:widowControl/>
        <w:ind w:firstLine="709"/>
        <w:rPr>
          <w:sz w:val="28"/>
          <w:szCs w:val="28"/>
        </w:rPr>
      </w:pPr>
      <w:r w:rsidRPr="00C228B4">
        <w:rPr>
          <w:sz w:val="28"/>
          <w:szCs w:val="28"/>
        </w:rPr>
        <w:t>Запустить скачанный файл (появится окно, как на картинке ниже), дождаться окончания процесса.</w:t>
      </w:r>
    </w:p>
    <w:p w14:paraId="0C3B365F" w14:textId="77777777" w:rsidR="003758B2" w:rsidRPr="00C228B4" w:rsidRDefault="003758B2" w:rsidP="003758B2">
      <w:pPr>
        <w:widowControl/>
        <w:ind w:firstLine="709"/>
        <w:rPr>
          <w:sz w:val="28"/>
          <w:szCs w:val="28"/>
        </w:rPr>
      </w:pPr>
    </w:p>
    <w:p w14:paraId="56A19E78" w14:textId="414C85C3"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173D1D82" wp14:editId="334D8DFA">
            <wp:extent cx="4267200" cy="971550"/>
            <wp:effectExtent l="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0" cy="971550"/>
                    </a:xfrm>
                    <a:prstGeom prst="rect">
                      <a:avLst/>
                    </a:prstGeom>
                    <a:noFill/>
                    <a:ln>
                      <a:noFill/>
                    </a:ln>
                  </pic:spPr>
                </pic:pic>
              </a:graphicData>
            </a:graphic>
          </wp:inline>
        </w:drawing>
      </w:r>
    </w:p>
    <w:p w14:paraId="11495822" w14:textId="77777777" w:rsidR="003758B2" w:rsidRPr="00C228B4" w:rsidRDefault="003758B2" w:rsidP="003758B2">
      <w:pPr>
        <w:widowControl/>
        <w:spacing w:line="288" w:lineRule="auto"/>
        <w:ind w:firstLine="709"/>
        <w:rPr>
          <w:sz w:val="28"/>
          <w:szCs w:val="28"/>
        </w:rPr>
      </w:pPr>
    </w:p>
    <w:p w14:paraId="45C6D177" w14:textId="77777777" w:rsidR="003758B2" w:rsidRPr="00C228B4" w:rsidRDefault="003758B2" w:rsidP="003758B2">
      <w:pPr>
        <w:widowControl/>
        <w:ind w:firstLine="709"/>
        <w:rPr>
          <w:sz w:val="28"/>
          <w:szCs w:val="28"/>
        </w:rPr>
      </w:pPr>
      <w:r w:rsidRPr="00C228B4">
        <w:rPr>
          <w:sz w:val="28"/>
          <w:szCs w:val="28"/>
        </w:rPr>
        <w:t xml:space="preserve">б) Следующее окно (см. картинку) показывает, что </w:t>
      </w:r>
      <w:r w:rsidRPr="00C228B4">
        <w:rPr>
          <w:sz w:val="28"/>
          <w:szCs w:val="28"/>
          <w:lang w:val="en-US"/>
        </w:rPr>
        <w:t>Z</w:t>
      </w:r>
      <w:proofErr w:type="spellStart"/>
      <w:r w:rsidRPr="00C228B4">
        <w:rPr>
          <w:sz w:val="28"/>
          <w:szCs w:val="28"/>
        </w:rPr>
        <w:t>oom</w:t>
      </w:r>
      <w:proofErr w:type="spellEnd"/>
      <w:r w:rsidRPr="00C228B4">
        <w:rPr>
          <w:sz w:val="28"/>
          <w:szCs w:val="28"/>
        </w:rPr>
        <w:t xml:space="preserve"> успешно установлен, его можно закрыть.</w:t>
      </w:r>
    </w:p>
    <w:p w14:paraId="775E9626" w14:textId="77777777" w:rsidR="003758B2" w:rsidRPr="00C228B4" w:rsidRDefault="003758B2" w:rsidP="003758B2">
      <w:pPr>
        <w:widowControl/>
        <w:spacing w:line="288" w:lineRule="auto"/>
        <w:ind w:firstLine="709"/>
        <w:rPr>
          <w:sz w:val="28"/>
          <w:szCs w:val="28"/>
        </w:rPr>
      </w:pPr>
    </w:p>
    <w:p w14:paraId="02B31A6F" w14:textId="6252F02E" w:rsidR="003758B2" w:rsidRPr="00C228B4" w:rsidRDefault="001F002A" w:rsidP="003758B2">
      <w:pPr>
        <w:widowControl/>
        <w:spacing w:line="288" w:lineRule="auto"/>
        <w:ind w:firstLine="709"/>
        <w:jc w:val="center"/>
        <w:rPr>
          <w:sz w:val="28"/>
          <w:szCs w:val="28"/>
        </w:rPr>
      </w:pPr>
      <w:r w:rsidRPr="00C228B4">
        <w:rPr>
          <w:noProof/>
          <w:sz w:val="28"/>
          <w:szCs w:val="28"/>
        </w:rPr>
        <w:lastRenderedPageBreak/>
        <w:drawing>
          <wp:inline distT="0" distB="0" distL="0" distR="0" wp14:anchorId="1EA1BBE7" wp14:editId="20FE997C">
            <wp:extent cx="2438400" cy="1628775"/>
            <wp:effectExtent l="0" t="0" r="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14:paraId="2C09B3B9" w14:textId="77777777" w:rsidR="003758B2" w:rsidRPr="00C228B4" w:rsidRDefault="003758B2" w:rsidP="003758B2">
      <w:pPr>
        <w:widowControl/>
        <w:spacing w:line="288" w:lineRule="auto"/>
        <w:ind w:firstLine="709"/>
        <w:rPr>
          <w:sz w:val="28"/>
          <w:szCs w:val="28"/>
        </w:rPr>
      </w:pPr>
    </w:p>
    <w:p w14:paraId="0B4077CF" w14:textId="77777777" w:rsidR="003758B2" w:rsidRPr="00C228B4" w:rsidRDefault="003758B2" w:rsidP="003758B2">
      <w:pPr>
        <w:widowControl/>
        <w:spacing w:line="288" w:lineRule="auto"/>
        <w:ind w:firstLine="709"/>
        <w:rPr>
          <w:sz w:val="28"/>
          <w:szCs w:val="28"/>
        </w:rPr>
      </w:pPr>
      <w:r w:rsidRPr="00C228B4">
        <w:rPr>
          <w:sz w:val="28"/>
          <w:szCs w:val="28"/>
        </w:rPr>
        <w:t>2. Все участники ГИА должны пройти регистрацию. Нажимаем «Да».</w:t>
      </w:r>
    </w:p>
    <w:p w14:paraId="43410223" w14:textId="77777777" w:rsidR="003758B2" w:rsidRPr="00C228B4" w:rsidRDefault="003758B2" w:rsidP="003758B2">
      <w:pPr>
        <w:widowControl/>
        <w:spacing w:line="288" w:lineRule="auto"/>
        <w:ind w:firstLine="709"/>
        <w:rPr>
          <w:sz w:val="28"/>
          <w:szCs w:val="28"/>
        </w:rPr>
      </w:pPr>
    </w:p>
    <w:p w14:paraId="2FFBCC90" w14:textId="794B772B"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3DB23ED2" wp14:editId="68434F70">
            <wp:extent cx="4486275" cy="2524125"/>
            <wp:effectExtent l="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pic:spPr>
                </pic:pic>
              </a:graphicData>
            </a:graphic>
          </wp:inline>
        </w:drawing>
      </w:r>
    </w:p>
    <w:p w14:paraId="69E36D9A" w14:textId="77777777" w:rsidR="003758B2" w:rsidRPr="00C228B4" w:rsidRDefault="003758B2" w:rsidP="003758B2">
      <w:pPr>
        <w:widowControl/>
        <w:spacing w:line="288" w:lineRule="auto"/>
        <w:ind w:firstLine="709"/>
        <w:rPr>
          <w:sz w:val="20"/>
        </w:rPr>
      </w:pPr>
    </w:p>
    <w:p w14:paraId="54F09D1D" w14:textId="77777777" w:rsidR="003758B2" w:rsidRPr="00C228B4" w:rsidRDefault="003758B2" w:rsidP="003758B2">
      <w:pPr>
        <w:widowControl/>
        <w:spacing w:line="288" w:lineRule="auto"/>
        <w:ind w:firstLine="709"/>
        <w:rPr>
          <w:sz w:val="28"/>
          <w:szCs w:val="28"/>
        </w:rPr>
      </w:pPr>
      <w:r w:rsidRPr="00C228B4">
        <w:rPr>
          <w:sz w:val="28"/>
          <w:szCs w:val="28"/>
        </w:rPr>
        <w:t>Заполняем форму.</w:t>
      </w:r>
    </w:p>
    <w:p w14:paraId="2DC83827" w14:textId="77777777" w:rsidR="003758B2" w:rsidRPr="00C228B4" w:rsidRDefault="003758B2" w:rsidP="003758B2">
      <w:pPr>
        <w:widowControl/>
        <w:spacing w:line="288" w:lineRule="auto"/>
        <w:ind w:firstLine="709"/>
        <w:rPr>
          <w:sz w:val="20"/>
        </w:rPr>
      </w:pPr>
    </w:p>
    <w:p w14:paraId="751F091B" w14:textId="5B84EBD4"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7A20D713" wp14:editId="6BBD62D1">
            <wp:extent cx="4657725" cy="2619375"/>
            <wp:effectExtent l="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7725" cy="2619375"/>
                    </a:xfrm>
                    <a:prstGeom prst="rect">
                      <a:avLst/>
                    </a:prstGeom>
                    <a:noFill/>
                    <a:ln>
                      <a:noFill/>
                    </a:ln>
                  </pic:spPr>
                </pic:pic>
              </a:graphicData>
            </a:graphic>
          </wp:inline>
        </w:drawing>
      </w:r>
    </w:p>
    <w:p w14:paraId="42AD41F3" w14:textId="77777777" w:rsidR="003758B2" w:rsidRPr="00C228B4" w:rsidRDefault="003758B2" w:rsidP="003758B2">
      <w:pPr>
        <w:widowControl/>
        <w:spacing w:line="288" w:lineRule="auto"/>
        <w:ind w:firstLine="709"/>
        <w:rPr>
          <w:sz w:val="20"/>
        </w:rPr>
      </w:pPr>
    </w:p>
    <w:p w14:paraId="0BC7EBE9" w14:textId="77777777" w:rsidR="003758B2" w:rsidRPr="00C228B4" w:rsidRDefault="003758B2" w:rsidP="003758B2">
      <w:pPr>
        <w:widowControl/>
        <w:spacing w:line="288" w:lineRule="auto"/>
        <w:ind w:firstLine="709"/>
        <w:rPr>
          <w:sz w:val="28"/>
          <w:szCs w:val="28"/>
        </w:rPr>
      </w:pPr>
      <w:r w:rsidRPr="00C228B4">
        <w:rPr>
          <w:sz w:val="28"/>
          <w:szCs w:val="28"/>
        </w:rPr>
        <w:t>Нажимаем «Дальше».</w:t>
      </w:r>
    </w:p>
    <w:p w14:paraId="0FB1FAF3" w14:textId="77777777" w:rsidR="003758B2" w:rsidRPr="00C228B4" w:rsidRDefault="003758B2" w:rsidP="003758B2">
      <w:pPr>
        <w:widowControl/>
        <w:spacing w:line="288" w:lineRule="auto"/>
        <w:ind w:firstLine="709"/>
        <w:rPr>
          <w:sz w:val="20"/>
        </w:rPr>
      </w:pPr>
    </w:p>
    <w:p w14:paraId="39F503AF" w14:textId="40B35523"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58E7FD78" wp14:editId="42A7F6C9">
            <wp:extent cx="3743325" cy="2105025"/>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325" cy="2105025"/>
                    </a:xfrm>
                    <a:prstGeom prst="rect">
                      <a:avLst/>
                    </a:prstGeom>
                    <a:noFill/>
                    <a:ln>
                      <a:noFill/>
                    </a:ln>
                  </pic:spPr>
                </pic:pic>
              </a:graphicData>
            </a:graphic>
          </wp:inline>
        </w:drawing>
      </w:r>
    </w:p>
    <w:p w14:paraId="079B2E63" w14:textId="77777777" w:rsidR="003758B2" w:rsidRPr="00C228B4" w:rsidRDefault="003758B2" w:rsidP="003758B2">
      <w:pPr>
        <w:widowControl/>
        <w:spacing w:line="288" w:lineRule="auto"/>
        <w:ind w:firstLine="709"/>
        <w:rPr>
          <w:sz w:val="28"/>
          <w:szCs w:val="28"/>
        </w:rPr>
      </w:pPr>
    </w:p>
    <w:p w14:paraId="674F4F53" w14:textId="77777777" w:rsidR="003758B2" w:rsidRPr="00C228B4" w:rsidRDefault="003758B2" w:rsidP="003758B2">
      <w:pPr>
        <w:widowControl/>
        <w:spacing w:line="288" w:lineRule="auto"/>
        <w:ind w:firstLine="709"/>
        <w:rPr>
          <w:sz w:val="28"/>
          <w:szCs w:val="28"/>
        </w:rPr>
      </w:pPr>
      <w:r w:rsidRPr="00C228B4">
        <w:rPr>
          <w:sz w:val="28"/>
          <w:szCs w:val="28"/>
        </w:rPr>
        <w:t>Можно пропустить этот шаг.</w:t>
      </w:r>
    </w:p>
    <w:p w14:paraId="68A3084E" w14:textId="77777777" w:rsidR="003758B2" w:rsidRPr="00C228B4" w:rsidRDefault="003758B2" w:rsidP="003758B2">
      <w:pPr>
        <w:widowControl/>
        <w:spacing w:line="288" w:lineRule="auto"/>
        <w:ind w:firstLine="709"/>
        <w:rPr>
          <w:sz w:val="28"/>
          <w:szCs w:val="28"/>
        </w:rPr>
      </w:pPr>
    </w:p>
    <w:p w14:paraId="51827A6B" w14:textId="02638A1D"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56F3D150" wp14:editId="18AEBBB3">
            <wp:extent cx="4057650" cy="2276475"/>
            <wp:effectExtent l="0" t="0" r="0"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650" cy="2276475"/>
                    </a:xfrm>
                    <a:prstGeom prst="rect">
                      <a:avLst/>
                    </a:prstGeom>
                    <a:noFill/>
                    <a:ln>
                      <a:noFill/>
                    </a:ln>
                  </pic:spPr>
                </pic:pic>
              </a:graphicData>
            </a:graphic>
          </wp:inline>
        </w:drawing>
      </w:r>
    </w:p>
    <w:p w14:paraId="159F2BCC" w14:textId="77777777" w:rsidR="003758B2" w:rsidRPr="00C228B4" w:rsidRDefault="003758B2" w:rsidP="003758B2">
      <w:pPr>
        <w:widowControl/>
        <w:ind w:firstLine="709"/>
        <w:rPr>
          <w:sz w:val="28"/>
          <w:szCs w:val="28"/>
        </w:rPr>
      </w:pPr>
    </w:p>
    <w:p w14:paraId="165FEB2F" w14:textId="77777777" w:rsidR="003758B2" w:rsidRPr="00C228B4" w:rsidRDefault="003758B2" w:rsidP="003758B2">
      <w:pPr>
        <w:widowControl/>
        <w:ind w:firstLine="709"/>
        <w:rPr>
          <w:bCs/>
          <w:sz w:val="28"/>
          <w:szCs w:val="28"/>
          <w:shd w:val="clear" w:color="auto" w:fill="FFFFFF"/>
        </w:rPr>
      </w:pPr>
      <w:r w:rsidRPr="00C228B4">
        <w:rPr>
          <w:sz w:val="28"/>
          <w:szCs w:val="28"/>
        </w:rPr>
        <w:t xml:space="preserve">3. Для создания </w:t>
      </w:r>
      <w:r w:rsidRPr="00C228B4">
        <w:rPr>
          <w:bCs/>
          <w:sz w:val="28"/>
          <w:szCs w:val="28"/>
          <w:shd w:val="clear" w:color="auto" w:fill="FFFFFF"/>
        </w:rPr>
        <w:t xml:space="preserve">видеоконференции в Zoom секретарь государственной экзаменационной комиссии после выше указанных действий переходит по ссылке </w:t>
      </w:r>
      <w:proofErr w:type="spellStart"/>
      <w:r w:rsidRPr="00C228B4">
        <w:rPr>
          <w:bCs/>
          <w:sz w:val="28"/>
          <w:szCs w:val="28"/>
          <w:shd w:val="clear" w:color="auto" w:fill="FFFFFF"/>
        </w:rPr>
        <w:t>url</w:t>
      </w:r>
      <w:proofErr w:type="spellEnd"/>
      <w:r w:rsidRPr="00C228B4">
        <w:rPr>
          <w:bCs/>
          <w:sz w:val="28"/>
          <w:szCs w:val="28"/>
          <w:shd w:val="clear" w:color="auto" w:fill="FFFFFF"/>
        </w:rPr>
        <w:t xml:space="preserve"> персональной конференции.</w:t>
      </w:r>
    </w:p>
    <w:p w14:paraId="78CE14C8" w14:textId="77777777" w:rsidR="003758B2" w:rsidRPr="00C228B4" w:rsidRDefault="003758B2" w:rsidP="003758B2">
      <w:pPr>
        <w:widowControl/>
        <w:spacing w:line="288" w:lineRule="auto"/>
        <w:ind w:firstLine="709"/>
        <w:rPr>
          <w:bCs/>
          <w:sz w:val="28"/>
          <w:szCs w:val="28"/>
          <w:shd w:val="clear" w:color="auto" w:fill="FFFFFF"/>
        </w:rPr>
      </w:pPr>
    </w:p>
    <w:p w14:paraId="15002B07" w14:textId="66D544FB" w:rsidR="003758B2" w:rsidRPr="00C228B4" w:rsidRDefault="001F002A" w:rsidP="003758B2">
      <w:pPr>
        <w:widowControl/>
        <w:spacing w:line="288" w:lineRule="auto"/>
        <w:ind w:firstLine="709"/>
        <w:jc w:val="center"/>
        <w:rPr>
          <w:noProof/>
          <w:sz w:val="28"/>
          <w:szCs w:val="28"/>
        </w:rPr>
      </w:pPr>
      <w:r w:rsidRPr="00C228B4">
        <w:rPr>
          <w:noProof/>
          <w:sz w:val="28"/>
          <w:szCs w:val="28"/>
        </w:rPr>
        <w:lastRenderedPageBreak/>
        <w:drawing>
          <wp:inline distT="0" distB="0" distL="0" distR="0" wp14:anchorId="62B1D967" wp14:editId="5E7FC5D4">
            <wp:extent cx="4248150" cy="2390775"/>
            <wp:effectExtent l="0" t="0" r="0"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8150" cy="2390775"/>
                    </a:xfrm>
                    <a:prstGeom prst="rect">
                      <a:avLst/>
                    </a:prstGeom>
                    <a:noFill/>
                    <a:ln>
                      <a:noFill/>
                    </a:ln>
                  </pic:spPr>
                </pic:pic>
              </a:graphicData>
            </a:graphic>
          </wp:inline>
        </w:drawing>
      </w:r>
    </w:p>
    <w:p w14:paraId="427F7473" w14:textId="77777777" w:rsidR="003758B2" w:rsidRPr="00C228B4" w:rsidRDefault="003758B2" w:rsidP="003758B2">
      <w:pPr>
        <w:widowControl/>
        <w:spacing w:line="288" w:lineRule="auto"/>
        <w:ind w:firstLine="709"/>
        <w:rPr>
          <w:bCs/>
          <w:sz w:val="28"/>
          <w:szCs w:val="28"/>
          <w:shd w:val="clear" w:color="auto" w:fill="FFFFFF"/>
        </w:rPr>
      </w:pPr>
    </w:p>
    <w:p w14:paraId="2EA32F81" w14:textId="77777777" w:rsidR="003758B2" w:rsidRPr="00C228B4" w:rsidRDefault="003758B2" w:rsidP="003758B2">
      <w:pPr>
        <w:widowControl/>
        <w:spacing w:line="288" w:lineRule="auto"/>
        <w:ind w:firstLine="709"/>
        <w:rPr>
          <w:sz w:val="28"/>
          <w:szCs w:val="28"/>
        </w:rPr>
      </w:pPr>
      <w:r w:rsidRPr="00C228B4">
        <w:rPr>
          <w:sz w:val="28"/>
          <w:szCs w:val="28"/>
        </w:rPr>
        <w:t>Нажимает «Запланировать»</w:t>
      </w:r>
    </w:p>
    <w:p w14:paraId="45622587" w14:textId="77777777" w:rsidR="003758B2" w:rsidRPr="00C228B4" w:rsidRDefault="003758B2" w:rsidP="003758B2">
      <w:pPr>
        <w:widowControl/>
        <w:spacing w:line="288" w:lineRule="auto"/>
        <w:ind w:firstLine="709"/>
        <w:rPr>
          <w:sz w:val="28"/>
          <w:szCs w:val="28"/>
        </w:rPr>
      </w:pPr>
    </w:p>
    <w:p w14:paraId="614698B0" w14:textId="1BD2C4E0"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5BEE4179" wp14:editId="5C900313">
            <wp:extent cx="4267200" cy="2228850"/>
            <wp:effectExtent l="0" t="0" r="0"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200" cy="2228850"/>
                    </a:xfrm>
                    <a:prstGeom prst="rect">
                      <a:avLst/>
                    </a:prstGeom>
                    <a:noFill/>
                    <a:ln>
                      <a:noFill/>
                    </a:ln>
                  </pic:spPr>
                </pic:pic>
              </a:graphicData>
            </a:graphic>
          </wp:inline>
        </w:drawing>
      </w:r>
    </w:p>
    <w:p w14:paraId="6C5C804F" w14:textId="77777777" w:rsidR="003758B2" w:rsidRPr="00C228B4" w:rsidRDefault="003758B2" w:rsidP="003758B2">
      <w:pPr>
        <w:widowControl/>
        <w:spacing w:line="288" w:lineRule="auto"/>
        <w:ind w:firstLine="709"/>
        <w:rPr>
          <w:sz w:val="28"/>
          <w:szCs w:val="28"/>
        </w:rPr>
      </w:pPr>
      <w:r w:rsidRPr="00C228B4">
        <w:rPr>
          <w:sz w:val="28"/>
          <w:szCs w:val="28"/>
        </w:rPr>
        <w:t>Вводит реквизиты конференции и нажимает «Запланировать».</w:t>
      </w:r>
    </w:p>
    <w:p w14:paraId="33B357E0" w14:textId="77777777" w:rsidR="003758B2" w:rsidRPr="00C228B4" w:rsidRDefault="003758B2" w:rsidP="003758B2">
      <w:pPr>
        <w:widowControl/>
        <w:spacing w:line="288" w:lineRule="auto"/>
        <w:ind w:firstLine="709"/>
        <w:rPr>
          <w:sz w:val="28"/>
          <w:szCs w:val="28"/>
        </w:rPr>
      </w:pPr>
    </w:p>
    <w:p w14:paraId="023F0BEA" w14:textId="44DCAD67" w:rsidR="003758B2" w:rsidRPr="00C228B4" w:rsidRDefault="001F002A" w:rsidP="003758B2">
      <w:pPr>
        <w:widowControl/>
        <w:spacing w:line="288" w:lineRule="auto"/>
        <w:ind w:firstLine="709"/>
        <w:jc w:val="center"/>
        <w:rPr>
          <w:sz w:val="28"/>
          <w:szCs w:val="28"/>
        </w:rPr>
      </w:pPr>
      <w:r w:rsidRPr="00C228B4">
        <w:rPr>
          <w:noProof/>
          <w:sz w:val="28"/>
          <w:szCs w:val="28"/>
        </w:rPr>
        <w:lastRenderedPageBreak/>
        <w:drawing>
          <wp:inline distT="0" distB="0" distL="0" distR="0" wp14:anchorId="5E529EDD" wp14:editId="1FBA3053">
            <wp:extent cx="4857750" cy="2800350"/>
            <wp:effectExtent l="0" t="0" r="0"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2800350"/>
                    </a:xfrm>
                    <a:prstGeom prst="rect">
                      <a:avLst/>
                    </a:prstGeom>
                    <a:noFill/>
                    <a:ln>
                      <a:noFill/>
                    </a:ln>
                  </pic:spPr>
                </pic:pic>
              </a:graphicData>
            </a:graphic>
          </wp:inline>
        </w:drawing>
      </w:r>
    </w:p>
    <w:p w14:paraId="47B8B3D3" w14:textId="77777777" w:rsidR="003758B2" w:rsidRPr="00C228B4" w:rsidRDefault="003758B2" w:rsidP="003758B2">
      <w:pPr>
        <w:widowControl/>
        <w:spacing w:line="288" w:lineRule="auto"/>
        <w:ind w:firstLine="709"/>
        <w:rPr>
          <w:sz w:val="28"/>
          <w:szCs w:val="28"/>
        </w:rPr>
      </w:pPr>
    </w:p>
    <w:p w14:paraId="13D778C1" w14:textId="77777777" w:rsidR="003758B2" w:rsidRPr="00C228B4" w:rsidRDefault="003758B2" w:rsidP="003758B2">
      <w:pPr>
        <w:widowControl/>
        <w:spacing w:line="288" w:lineRule="auto"/>
        <w:ind w:firstLine="709"/>
        <w:rPr>
          <w:sz w:val="28"/>
          <w:szCs w:val="28"/>
        </w:rPr>
      </w:pPr>
      <w:r w:rsidRPr="00C228B4">
        <w:rPr>
          <w:sz w:val="28"/>
          <w:szCs w:val="28"/>
        </w:rPr>
        <w:t>В появившемся окне отображаются реквизиты предстоящей конференции.</w:t>
      </w:r>
    </w:p>
    <w:p w14:paraId="4C403916" w14:textId="77777777" w:rsidR="003758B2" w:rsidRPr="00C228B4" w:rsidRDefault="003758B2" w:rsidP="003758B2">
      <w:pPr>
        <w:widowControl/>
        <w:spacing w:line="288" w:lineRule="auto"/>
        <w:ind w:firstLine="709"/>
        <w:rPr>
          <w:sz w:val="28"/>
          <w:szCs w:val="28"/>
        </w:rPr>
      </w:pPr>
    </w:p>
    <w:p w14:paraId="56DAEAF1" w14:textId="184C6BD3" w:rsidR="003758B2" w:rsidRPr="00C228B4" w:rsidRDefault="001F002A" w:rsidP="003758B2">
      <w:pPr>
        <w:widowControl/>
        <w:spacing w:line="288" w:lineRule="auto"/>
        <w:ind w:firstLine="709"/>
        <w:jc w:val="center"/>
        <w:rPr>
          <w:sz w:val="28"/>
          <w:szCs w:val="28"/>
        </w:rPr>
      </w:pPr>
      <w:r w:rsidRPr="00C228B4">
        <w:rPr>
          <w:noProof/>
          <w:sz w:val="28"/>
          <w:szCs w:val="28"/>
        </w:rPr>
        <w:drawing>
          <wp:inline distT="0" distB="0" distL="0" distR="0" wp14:anchorId="22A5714F" wp14:editId="5B1D90E4">
            <wp:extent cx="4991100" cy="2809875"/>
            <wp:effectExtent l="0" t="0" r="0"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1100" cy="2809875"/>
                    </a:xfrm>
                    <a:prstGeom prst="rect">
                      <a:avLst/>
                    </a:prstGeom>
                    <a:noFill/>
                    <a:ln>
                      <a:noFill/>
                    </a:ln>
                  </pic:spPr>
                </pic:pic>
              </a:graphicData>
            </a:graphic>
          </wp:inline>
        </w:drawing>
      </w:r>
    </w:p>
    <w:p w14:paraId="2773F33F" w14:textId="77777777" w:rsidR="003758B2" w:rsidRPr="00C228B4" w:rsidRDefault="003758B2" w:rsidP="003758B2">
      <w:pPr>
        <w:widowControl/>
        <w:ind w:firstLine="709"/>
        <w:rPr>
          <w:sz w:val="28"/>
          <w:szCs w:val="28"/>
        </w:rPr>
      </w:pPr>
      <w:r w:rsidRPr="00C228B4">
        <w:rPr>
          <w:sz w:val="28"/>
          <w:szCs w:val="28"/>
        </w:rPr>
        <w:t>4. Перейти по ссылке, которую Вам пришлёт организатор конференции (</w:t>
      </w:r>
      <w:r w:rsidRPr="00C228B4">
        <w:rPr>
          <w:bCs/>
          <w:sz w:val="28"/>
          <w:szCs w:val="28"/>
          <w:shd w:val="clear" w:color="auto" w:fill="FFFFFF"/>
        </w:rPr>
        <w:t>секретарь государственной экзаменационной комиссии</w:t>
      </w:r>
      <w:r w:rsidRPr="00C228B4">
        <w:rPr>
          <w:sz w:val="28"/>
          <w:szCs w:val="28"/>
        </w:rPr>
        <w:t>) по электронной почте, для членов ГЭК, а руководитель ОПОП ВО разместит в курсе «</w:t>
      </w:r>
      <w:hyperlink r:id="rId57" w:history="1">
        <w:r w:rsidRPr="00C228B4">
          <w:rPr>
            <w:sz w:val="28"/>
            <w:szCs w:val="28"/>
          </w:rPr>
          <w:t>Защита выпускной квалификационной работы, включая подготовку к процедуре защиты и процедуру защиты</w:t>
        </w:r>
      </w:hyperlink>
      <w:r w:rsidRPr="00C228B4">
        <w:rPr>
          <w:sz w:val="28"/>
          <w:szCs w:val="28"/>
        </w:rPr>
        <w:t>» добавив элемент – файл с названием «</w:t>
      </w:r>
      <w:hyperlink r:id="rId58" w:history="1">
        <w:r w:rsidRPr="00C228B4">
          <w:rPr>
            <w:sz w:val="28"/>
            <w:szCs w:val="28"/>
          </w:rPr>
          <w:t>Приглашение на защиту</w:t>
        </w:r>
      </w:hyperlink>
      <w:r w:rsidRPr="00C228B4">
        <w:rPr>
          <w:sz w:val="28"/>
          <w:szCs w:val="28"/>
        </w:rPr>
        <w:t>» (данная информация отображается на предыдущем рисунке):</w:t>
      </w:r>
    </w:p>
    <w:p w14:paraId="26478D9B" w14:textId="77777777" w:rsidR="003758B2" w:rsidRPr="00C228B4" w:rsidRDefault="003758B2" w:rsidP="003758B2">
      <w:pPr>
        <w:widowControl/>
        <w:ind w:firstLine="709"/>
        <w:rPr>
          <w:sz w:val="28"/>
          <w:szCs w:val="28"/>
        </w:rPr>
      </w:pPr>
      <w:r w:rsidRPr="00C228B4">
        <w:rPr>
          <w:sz w:val="28"/>
          <w:szCs w:val="28"/>
        </w:rPr>
        <w:t xml:space="preserve">Подключиться к конференции Zoom – </w:t>
      </w:r>
    </w:p>
    <w:p w14:paraId="2210455B" w14:textId="77777777" w:rsidR="003758B2" w:rsidRPr="00C228B4" w:rsidRDefault="002D6DC9" w:rsidP="003758B2">
      <w:pPr>
        <w:widowControl/>
        <w:ind w:firstLine="709"/>
        <w:rPr>
          <w:sz w:val="28"/>
          <w:szCs w:val="28"/>
        </w:rPr>
      </w:pPr>
      <w:hyperlink r:id="rId59" w:history="1">
        <w:r w:rsidR="003758B2" w:rsidRPr="00C228B4">
          <w:rPr>
            <w:sz w:val="28"/>
            <w:szCs w:val="28"/>
            <w:u w:val="single"/>
          </w:rPr>
          <w:t>https://us04web.zoom.us/j/71282916811?pwd=em0rY6VwUHRGY3A5alJOcGVEUG5UUT07</w:t>
        </w:r>
      </w:hyperlink>
    </w:p>
    <w:p w14:paraId="654189ED" w14:textId="77777777" w:rsidR="003758B2" w:rsidRPr="00C228B4" w:rsidRDefault="003758B2" w:rsidP="003758B2">
      <w:pPr>
        <w:widowControl/>
        <w:ind w:firstLine="709"/>
        <w:rPr>
          <w:sz w:val="28"/>
          <w:szCs w:val="28"/>
        </w:rPr>
      </w:pPr>
      <w:r w:rsidRPr="00C228B4">
        <w:rPr>
          <w:sz w:val="28"/>
          <w:szCs w:val="28"/>
        </w:rPr>
        <w:t>Идентификатор конференции: 712 5297 6821</w:t>
      </w:r>
    </w:p>
    <w:p w14:paraId="1E552915" w14:textId="77777777" w:rsidR="003758B2" w:rsidRPr="00C228B4" w:rsidRDefault="003758B2" w:rsidP="003758B2">
      <w:pPr>
        <w:widowControl/>
        <w:ind w:firstLine="709"/>
        <w:rPr>
          <w:sz w:val="28"/>
          <w:szCs w:val="28"/>
        </w:rPr>
      </w:pPr>
      <w:r w:rsidRPr="00C228B4">
        <w:rPr>
          <w:sz w:val="28"/>
          <w:szCs w:val="28"/>
        </w:rPr>
        <w:lastRenderedPageBreak/>
        <w:t>Пароль: 9</w:t>
      </w:r>
      <w:proofErr w:type="gramStart"/>
      <w:r w:rsidRPr="00C228B4">
        <w:rPr>
          <w:sz w:val="28"/>
          <w:szCs w:val="28"/>
        </w:rPr>
        <w:t>jrHk</w:t>
      </w:r>
      <w:r w:rsidRPr="00C228B4">
        <w:rPr>
          <w:sz w:val="28"/>
          <w:szCs w:val="28"/>
          <w:lang w:val="en-US"/>
        </w:rPr>
        <w:t>c</w:t>
      </w:r>
      <w:r w:rsidRPr="00C228B4">
        <w:rPr>
          <w:sz w:val="28"/>
          <w:szCs w:val="28"/>
        </w:rPr>
        <w:t xml:space="preserve"> »</w:t>
      </w:r>
      <w:proofErr w:type="gramEnd"/>
      <w:r w:rsidRPr="00C228B4">
        <w:rPr>
          <w:sz w:val="28"/>
          <w:szCs w:val="28"/>
        </w:rPr>
        <w:t xml:space="preserve"> (</w:t>
      </w:r>
      <w:r w:rsidRPr="00C228B4">
        <w:rPr>
          <w:b/>
          <w:i/>
          <w:sz w:val="28"/>
          <w:szCs w:val="28"/>
        </w:rPr>
        <w:t>образец)</w:t>
      </w:r>
    </w:p>
    <w:p w14:paraId="4415D841" w14:textId="77777777" w:rsidR="003758B2" w:rsidRPr="00C228B4" w:rsidRDefault="003758B2" w:rsidP="003758B2">
      <w:pPr>
        <w:widowControl/>
        <w:shd w:val="clear" w:color="auto" w:fill="FFFFFF"/>
        <w:spacing w:after="160" w:line="259" w:lineRule="auto"/>
        <w:ind w:firstLine="709"/>
        <w:rPr>
          <w:sz w:val="28"/>
          <w:szCs w:val="28"/>
        </w:rPr>
      </w:pPr>
      <w:r w:rsidRPr="00C228B4">
        <w:rPr>
          <w:rFonts w:ascii="Arial" w:hAnsi="Arial" w:cs="Arial"/>
          <w:sz w:val="28"/>
          <w:szCs w:val="28"/>
        </w:rPr>
        <w:t> </w:t>
      </w:r>
    </w:p>
    <w:p w14:paraId="15161659" w14:textId="7FB07DD8" w:rsidR="003758B2" w:rsidRPr="00C228B4" w:rsidRDefault="001F002A" w:rsidP="003758B2">
      <w:pPr>
        <w:widowControl/>
        <w:spacing w:line="288" w:lineRule="auto"/>
        <w:ind w:firstLine="709"/>
        <w:rPr>
          <w:sz w:val="28"/>
          <w:szCs w:val="28"/>
        </w:rPr>
      </w:pPr>
      <w:r w:rsidRPr="00C228B4">
        <w:rPr>
          <w:noProof/>
          <w:sz w:val="28"/>
          <w:szCs w:val="28"/>
        </w:rPr>
        <w:drawing>
          <wp:inline distT="0" distB="0" distL="0" distR="0" wp14:anchorId="3FF8A231" wp14:editId="67D20902">
            <wp:extent cx="5353050" cy="3219450"/>
            <wp:effectExtent l="0" t="0" r="0"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p>
    <w:p w14:paraId="0B641AEB" w14:textId="77777777" w:rsidR="003758B2" w:rsidRPr="00C228B4" w:rsidRDefault="003758B2" w:rsidP="003758B2">
      <w:pPr>
        <w:widowControl/>
        <w:spacing w:line="288" w:lineRule="auto"/>
        <w:ind w:firstLine="709"/>
        <w:rPr>
          <w:sz w:val="28"/>
          <w:szCs w:val="28"/>
        </w:rPr>
      </w:pPr>
    </w:p>
    <w:p w14:paraId="1A6960E5" w14:textId="77777777" w:rsidR="003758B2" w:rsidRPr="00C228B4" w:rsidRDefault="003758B2" w:rsidP="003758B2">
      <w:pPr>
        <w:widowControl/>
        <w:ind w:firstLine="709"/>
        <w:rPr>
          <w:sz w:val="28"/>
          <w:szCs w:val="28"/>
        </w:rPr>
      </w:pPr>
      <w:r w:rsidRPr="00C228B4">
        <w:rPr>
          <w:sz w:val="28"/>
          <w:szCs w:val="28"/>
        </w:rPr>
        <w:t xml:space="preserve">5. Для того чтобы запустить трансляцию видеоконференции в </w:t>
      </w:r>
      <w:r w:rsidRPr="00C228B4">
        <w:rPr>
          <w:sz w:val="28"/>
          <w:szCs w:val="28"/>
          <w:lang w:val="en-US"/>
        </w:rPr>
        <w:t>Zoom</w:t>
      </w:r>
      <w:r w:rsidRPr="00C228B4">
        <w:rPr>
          <w:sz w:val="28"/>
          <w:szCs w:val="28"/>
        </w:rPr>
        <w:t>, все участники ГИА входят в личный кабинет, где отображается перечень доступных конференций, и заходят в нужную.</w:t>
      </w:r>
    </w:p>
    <w:p w14:paraId="57B6FB85" w14:textId="77777777" w:rsidR="003758B2" w:rsidRPr="00C228B4" w:rsidRDefault="003758B2" w:rsidP="003758B2">
      <w:pPr>
        <w:widowControl/>
        <w:ind w:firstLine="709"/>
        <w:rPr>
          <w:sz w:val="28"/>
          <w:szCs w:val="28"/>
        </w:rPr>
      </w:pPr>
    </w:p>
    <w:p w14:paraId="21DBFE5A" w14:textId="5BC96DFD" w:rsidR="003758B2" w:rsidRPr="00C228B4" w:rsidRDefault="001F002A" w:rsidP="003758B2">
      <w:pPr>
        <w:widowControl/>
        <w:spacing w:line="288" w:lineRule="auto"/>
        <w:ind w:firstLine="709"/>
        <w:rPr>
          <w:sz w:val="28"/>
          <w:szCs w:val="28"/>
        </w:rPr>
      </w:pPr>
      <w:r w:rsidRPr="00C228B4">
        <w:rPr>
          <w:noProof/>
          <w:sz w:val="28"/>
          <w:szCs w:val="28"/>
        </w:rPr>
        <w:drawing>
          <wp:inline distT="0" distB="0" distL="0" distR="0" wp14:anchorId="4072F802" wp14:editId="5C5FA1A7">
            <wp:extent cx="5353050" cy="2990850"/>
            <wp:effectExtent l="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3050" cy="2990850"/>
                    </a:xfrm>
                    <a:prstGeom prst="rect">
                      <a:avLst/>
                    </a:prstGeom>
                    <a:noFill/>
                    <a:ln>
                      <a:noFill/>
                    </a:ln>
                  </pic:spPr>
                </pic:pic>
              </a:graphicData>
            </a:graphic>
          </wp:inline>
        </w:drawing>
      </w:r>
    </w:p>
    <w:p w14:paraId="0FB97ECB" w14:textId="77777777" w:rsidR="003758B2" w:rsidRPr="00C228B4" w:rsidRDefault="003758B2" w:rsidP="003758B2">
      <w:pPr>
        <w:widowControl/>
        <w:spacing w:line="288" w:lineRule="auto"/>
        <w:ind w:firstLine="709"/>
        <w:rPr>
          <w:sz w:val="28"/>
          <w:szCs w:val="28"/>
        </w:rPr>
      </w:pPr>
    </w:p>
    <w:p w14:paraId="5A41D8C8" w14:textId="77777777" w:rsidR="003758B2" w:rsidRPr="00C228B4" w:rsidRDefault="003758B2" w:rsidP="003758B2">
      <w:pPr>
        <w:widowControl/>
        <w:spacing w:line="259" w:lineRule="auto"/>
        <w:ind w:firstLine="709"/>
        <w:rPr>
          <w:bCs/>
          <w:sz w:val="28"/>
          <w:szCs w:val="28"/>
          <w:shd w:val="clear" w:color="auto" w:fill="FFFFFF"/>
        </w:rPr>
      </w:pPr>
      <w:r w:rsidRPr="00C228B4">
        <w:rPr>
          <w:sz w:val="28"/>
          <w:szCs w:val="28"/>
        </w:rPr>
        <w:t>6.</w:t>
      </w:r>
      <w:r w:rsidRPr="00C228B4">
        <w:rPr>
          <w:bCs/>
          <w:sz w:val="28"/>
          <w:szCs w:val="28"/>
          <w:shd w:val="clear" w:color="auto" w:fill="FFFFFF"/>
        </w:rPr>
        <w:t xml:space="preserve"> Возможности организатора (секретаря государственной экзаменационной комиссии):</w:t>
      </w:r>
    </w:p>
    <w:p w14:paraId="2B2662D9"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lastRenderedPageBreak/>
        <w:t>секретарь государственной экзаменационной комиссии и участник могут включить демонстрацию экрана, нажав на значок «Демонстрация экрана»;</w:t>
      </w:r>
    </w:p>
    <w:p w14:paraId="7AAAF1C6"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секретарю государственной экзаменационной комиссии не нужно «передавать мяч» или «делать кого-то докладчиком», чтобы начать демонстрацию;</w:t>
      </w:r>
    </w:p>
    <w:p w14:paraId="0B0A3C0F"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секретарь государственной экзаменационной комиссии может «заблокировать демонстрацию экрана», исключив возможность демонстрации для участников.</w:t>
      </w:r>
    </w:p>
    <w:p w14:paraId="22AEBA22"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7. Для отображения презентации в программе «Zoom», посредством демонстрации экрана обучающемуся необходимо выполнить следующие действия.</w:t>
      </w:r>
    </w:p>
    <w:p w14:paraId="2427640C"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а) Нажмите кнопку «Демонстрация экрана», расположенную на панели инструментов конференции. </w:t>
      </w:r>
    </w:p>
    <w:p w14:paraId="1635F4F5"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б) Выберите экран для демонстрации. Вы можете выбрать отдельное приложение, которое уже открыто на вашем компьютере, рабочий стол, доску сообщений или iPhone/</w:t>
      </w:r>
      <w:proofErr w:type="spellStart"/>
      <w:r w:rsidRPr="00C228B4">
        <w:rPr>
          <w:bCs/>
          <w:sz w:val="28"/>
          <w:szCs w:val="28"/>
          <w:shd w:val="clear" w:color="auto" w:fill="FFFFFF"/>
        </w:rPr>
        <w:t>iPad</w:t>
      </w:r>
      <w:proofErr w:type="spellEnd"/>
      <w:r w:rsidRPr="00C228B4">
        <w:rPr>
          <w:bCs/>
          <w:sz w:val="28"/>
          <w:szCs w:val="28"/>
          <w:shd w:val="clear" w:color="auto" w:fill="FFFFFF"/>
        </w:rPr>
        <w:t>.</w:t>
      </w:r>
    </w:p>
    <w:p w14:paraId="2F031141" w14:textId="2793346E" w:rsidR="003758B2" w:rsidRPr="00C228B4" w:rsidRDefault="001F002A" w:rsidP="003758B2">
      <w:pPr>
        <w:widowControl/>
        <w:spacing w:line="259" w:lineRule="auto"/>
        <w:ind w:firstLine="709"/>
        <w:jc w:val="center"/>
        <w:rPr>
          <w:bCs/>
          <w:sz w:val="28"/>
          <w:szCs w:val="28"/>
          <w:shd w:val="clear" w:color="auto" w:fill="FFFFFF"/>
        </w:rPr>
      </w:pPr>
      <w:r w:rsidRPr="00C228B4">
        <w:rPr>
          <w:noProof/>
          <w:sz w:val="28"/>
          <w:szCs w:val="28"/>
          <w:shd w:val="clear" w:color="auto" w:fill="FFFFFF"/>
        </w:rPr>
        <w:drawing>
          <wp:inline distT="0" distB="0" distL="0" distR="0" wp14:anchorId="15A14623" wp14:editId="7D685BB5">
            <wp:extent cx="5934075" cy="2924175"/>
            <wp:effectExtent l="0" t="0" r="0" b="0"/>
            <wp:docPr id="38" name="Рисунок 15" descr="Screen_Shot_2017-12-08_at_1.43.51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creen_Shot_2017-12-08_at_1.43.51_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14:paraId="23B9B193"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в) Дополнительно: </w:t>
      </w:r>
    </w:p>
    <w:p w14:paraId="25DE0868"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Установите флажок «Совместное использование звука компьютера»: если этот флажок установлен, любой звук, воспроизводимый вашим компьютером, будет совместно использоваться в конференции.</w:t>
      </w:r>
    </w:p>
    <w:p w14:paraId="51F53381"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Установите флажок «Оптимизировать для полноэкранного просмотра видеоролика»</w:t>
      </w:r>
      <w:proofErr w:type="gramStart"/>
      <w:r w:rsidRPr="00C228B4">
        <w:rPr>
          <w:bCs/>
          <w:sz w:val="28"/>
          <w:szCs w:val="28"/>
          <w:shd w:val="clear" w:color="auto" w:fill="FFFFFF"/>
        </w:rPr>
        <w:t>: Установите</w:t>
      </w:r>
      <w:proofErr w:type="gramEnd"/>
      <w:r w:rsidRPr="00C228B4">
        <w:rPr>
          <w:bCs/>
          <w:sz w:val="28"/>
          <w:szCs w:val="28"/>
          <w:shd w:val="clear" w:color="auto" w:fill="FFFFFF"/>
        </w:rPr>
        <w:t xml:space="preserve"> этот флажок, если хотите включить демонстрацию видеоролика в полноэкранном режиме. В противном случае не устанавливайте его, поскольку возможно размытие изображения при демонстрации экрана.</w:t>
      </w:r>
    </w:p>
    <w:p w14:paraId="46C5BEC5"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Нажмите «Демонстрация экрана».</w:t>
      </w:r>
    </w:p>
    <w:p w14:paraId="2B345C6A"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8. Управление меню демонстрации экрана (руководит секретарь государственной экзаменационной комиссии).</w:t>
      </w:r>
    </w:p>
    <w:p w14:paraId="12CA27FA"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lastRenderedPageBreak/>
        <w:t>После запуска демонстрации экрана элементы управления конференцией перемещаются в меню, которое вы можете перетащить в любую точку экрана.</w:t>
      </w:r>
    </w:p>
    <w:p w14:paraId="706C50A6" w14:textId="77777777" w:rsidR="003758B2" w:rsidRPr="00C228B4" w:rsidRDefault="003758B2" w:rsidP="003758B2">
      <w:pPr>
        <w:widowControl/>
        <w:spacing w:line="259" w:lineRule="auto"/>
        <w:ind w:firstLine="709"/>
        <w:rPr>
          <w:bCs/>
          <w:sz w:val="28"/>
          <w:szCs w:val="28"/>
          <w:shd w:val="clear" w:color="auto" w:fill="FFFFFF"/>
        </w:rPr>
      </w:pPr>
    </w:p>
    <w:p w14:paraId="065EDE4E" w14:textId="2C801C7D" w:rsidR="003758B2" w:rsidRPr="00C228B4" w:rsidRDefault="001F002A" w:rsidP="003758B2">
      <w:pPr>
        <w:widowControl/>
        <w:spacing w:line="259" w:lineRule="auto"/>
        <w:ind w:firstLine="709"/>
        <w:rPr>
          <w:bCs/>
          <w:sz w:val="28"/>
          <w:szCs w:val="28"/>
          <w:shd w:val="clear" w:color="auto" w:fill="FFFFFF"/>
        </w:rPr>
      </w:pPr>
      <w:r w:rsidRPr="00C228B4">
        <w:rPr>
          <w:noProof/>
          <w:sz w:val="28"/>
          <w:szCs w:val="28"/>
          <w:shd w:val="clear" w:color="auto" w:fill="FFFFFF"/>
        </w:rPr>
        <w:drawing>
          <wp:inline distT="0" distB="0" distL="0" distR="0" wp14:anchorId="670C6549" wp14:editId="65DB635F">
            <wp:extent cx="5086350" cy="781050"/>
            <wp:effectExtent l="0" t="0" r="0" b="0"/>
            <wp:docPr id="39" name="Рисунок 13" descr="Screen_Shot_2017-12-08_at_2.05.23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creen_Shot_2017-12-08_at_2.05.23_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6350" cy="781050"/>
                    </a:xfrm>
                    <a:prstGeom prst="rect">
                      <a:avLst/>
                    </a:prstGeom>
                    <a:noFill/>
                    <a:ln>
                      <a:noFill/>
                    </a:ln>
                  </pic:spPr>
                </pic:pic>
              </a:graphicData>
            </a:graphic>
          </wp:inline>
        </w:drawing>
      </w:r>
    </w:p>
    <w:p w14:paraId="0082FC54" w14:textId="77777777" w:rsidR="003758B2" w:rsidRPr="00C228B4" w:rsidRDefault="003758B2" w:rsidP="003758B2">
      <w:pPr>
        <w:widowControl/>
        <w:spacing w:line="259" w:lineRule="auto"/>
        <w:ind w:firstLine="709"/>
        <w:rPr>
          <w:bCs/>
          <w:sz w:val="28"/>
          <w:szCs w:val="28"/>
          <w:shd w:val="clear" w:color="auto" w:fill="FFFFFF"/>
        </w:rPr>
      </w:pPr>
    </w:p>
    <w:p w14:paraId="3C16D983"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При этом становятся доступными следующие функции:</w:t>
      </w:r>
    </w:p>
    <w:p w14:paraId="53A35CDE"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Включить/выключить звук</w:t>
      </w:r>
      <w:proofErr w:type="gramStart"/>
      <w:r w:rsidRPr="00C228B4">
        <w:rPr>
          <w:bCs/>
          <w:sz w:val="28"/>
          <w:szCs w:val="28"/>
          <w:shd w:val="clear" w:color="auto" w:fill="FFFFFF"/>
        </w:rPr>
        <w:t>: Включите</w:t>
      </w:r>
      <w:proofErr w:type="gramEnd"/>
      <w:r w:rsidRPr="00C228B4">
        <w:rPr>
          <w:bCs/>
          <w:sz w:val="28"/>
          <w:szCs w:val="28"/>
          <w:shd w:val="clear" w:color="auto" w:fill="FFFFFF"/>
        </w:rPr>
        <w:t xml:space="preserve"> или выключите свой микрофон.</w:t>
      </w:r>
    </w:p>
    <w:p w14:paraId="3D2E93A1"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Включить/остановить видео: включите или остановите свое видео в конференции. </w:t>
      </w:r>
    </w:p>
    <w:p w14:paraId="3EE25F4E"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Участники/управлять участниками: Просмотр или управление участниками (если вы являетесь организатором).</w:t>
      </w:r>
    </w:p>
    <w:p w14:paraId="0D6F08AF"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Новая демонстрация: начать новую демонстрацию экрана. Вам снова будет предложено выбрать экран для демонстрации. </w:t>
      </w:r>
    </w:p>
    <w:p w14:paraId="77ACD0C7"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Пауза демонстрации: поставьте на паузу вашу текущую демонстрацию экрана.</w:t>
      </w:r>
    </w:p>
    <w:p w14:paraId="3BD24CC4"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Комментировать: Используйте инструменты демонстрации экрана для рисования, добавления текста и т.д. </w:t>
      </w:r>
    </w:p>
    <w:p w14:paraId="0DD7D964"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Подробнее: наведите на элемент для вызова дополнительных параметров.</w:t>
      </w:r>
    </w:p>
    <w:p w14:paraId="2CBB912B" w14:textId="6D02F032" w:rsidR="003758B2" w:rsidRPr="00C228B4" w:rsidRDefault="001F002A" w:rsidP="003758B2">
      <w:pPr>
        <w:widowControl/>
        <w:spacing w:line="259" w:lineRule="auto"/>
        <w:ind w:firstLine="709"/>
        <w:jc w:val="center"/>
        <w:rPr>
          <w:bCs/>
          <w:sz w:val="28"/>
          <w:szCs w:val="28"/>
          <w:shd w:val="clear" w:color="auto" w:fill="FFFFFF"/>
        </w:rPr>
      </w:pPr>
      <w:r w:rsidRPr="00C228B4">
        <w:rPr>
          <w:noProof/>
          <w:sz w:val="28"/>
          <w:szCs w:val="28"/>
          <w:shd w:val="clear" w:color="auto" w:fill="FFFFFF"/>
        </w:rPr>
        <w:drawing>
          <wp:inline distT="0" distB="0" distL="0" distR="0" wp14:anchorId="619680AD" wp14:editId="7A3C0E71">
            <wp:extent cx="2466975" cy="2867025"/>
            <wp:effectExtent l="0" t="0" r="0" b="0"/>
            <wp:docPr id="40" name="Рисунок 9" descr="screensharemenu.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creensharemenu.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6975" cy="2867025"/>
                    </a:xfrm>
                    <a:prstGeom prst="rect">
                      <a:avLst/>
                    </a:prstGeom>
                    <a:noFill/>
                    <a:ln>
                      <a:noFill/>
                    </a:ln>
                  </pic:spPr>
                </pic:pic>
              </a:graphicData>
            </a:graphic>
          </wp:inline>
        </w:drawing>
      </w:r>
      <w:r w:rsidR="003758B2" w:rsidRPr="00C228B4">
        <w:rPr>
          <w:bCs/>
          <w:sz w:val="28"/>
          <w:szCs w:val="28"/>
          <w:shd w:val="clear" w:color="auto" w:fill="FFFFFF"/>
        </w:rPr>
        <w:br/>
      </w:r>
    </w:p>
    <w:p w14:paraId="32BCEF2C"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 xml:space="preserve">Чат: откройте окно чата. </w:t>
      </w:r>
    </w:p>
    <w:p w14:paraId="15302894"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Пригласить: пригласите других войти в конференцию.</w:t>
      </w:r>
    </w:p>
    <w:p w14:paraId="73917514"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Запись: запустите запись локально или в облако. </w:t>
      </w:r>
    </w:p>
    <w:p w14:paraId="2E456CC3"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lastRenderedPageBreak/>
        <w:t>Отключить комментарии участников: запрещает участникам использовать комментарии для вашей демонстрации экрана.</w:t>
      </w:r>
    </w:p>
    <w:p w14:paraId="386A4F47"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Параметры звука: открыть параметры звука.</w:t>
      </w:r>
    </w:p>
    <w:p w14:paraId="617039D9"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Настройки видео: открыть параметры видео.</w:t>
      </w:r>
    </w:p>
    <w:p w14:paraId="2968189E"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Оптимизировать демонстрацию для полноэкранного просмотра видеоролика</w:t>
      </w:r>
      <w:proofErr w:type="gramStart"/>
      <w:r w:rsidRPr="00C228B4">
        <w:rPr>
          <w:bCs/>
          <w:sz w:val="28"/>
          <w:szCs w:val="28"/>
          <w:shd w:val="clear" w:color="auto" w:fill="FFFFFF"/>
        </w:rPr>
        <w:t>: Включите</w:t>
      </w:r>
      <w:proofErr w:type="gramEnd"/>
      <w:r w:rsidRPr="00C228B4">
        <w:rPr>
          <w:bCs/>
          <w:sz w:val="28"/>
          <w:szCs w:val="28"/>
          <w:shd w:val="clear" w:color="auto" w:fill="FFFFFF"/>
        </w:rPr>
        <w:t xml:space="preserve"> оптимизацию для видеоролика в полноэкранном режиме. Мы не рекомендуем использовать эту функцию, если вы не осуществляете демонстрацию видеоролика в полноэкранном режиме, поскольку она может привести к размытому изображению при демонстрации экрана.</w:t>
      </w:r>
    </w:p>
    <w:p w14:paraId="198536A0"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Завершить конференцию</w:t>
      </w:r>
      <w:proofErr w:type="gramStart"/>
      <w:r w:rsidRPr="00C228B4">
        <w:rPr>
          <w:bCs/>
          <w:sz w:val="28"/>
          <w:szCs w:val="28"/>
          <w:shd w:val="clear" w:color="auto" w:fill="FFFFFF"/>
        </w:rPr>
        <w:t>: Выйти</w:t>
      </w:r>
      <w:proofErr w:type="gramEnd"/>
      <w:r w:rsidRPr="00C228B4">
        <w:rPr>
          <w:bCs/>
          <w:sz w:val="28"/>
          <w:szCs w:val="28"/>
          <w:shd w:val="clear" w:color="auto" w:fill="FFFFFF"/>
        </w:rPr>
        <w:t xml:space="preserve"> из конференции или завершить конференцию для всех участников.</w:t>
      </w:r>
    </w:p>
    <w:p w14:paraId="268D47B5"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Комментарий.</w:t>
      </w:r>
    </w:p>
    <w:p w14:paraId="1504AB58"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Выберите «Комментировать» для использования комментариев во время демонстрации экрана.</w:t>
      </w:r>
    </w:p>
    <w:p w14:paraId="6F2E1879" w14:textId="57138355" w:rsidR="003758B2" w:rsidRPr="00C228B4" w:rsidRDefault="001F002A" w:rsidP="003758B2">
      <w:pPr>
        <w:widowControl/>
        <w:spacing w:line="259" w:lineRule="auto"/>
        <w:ind w:hanging="284"/>
        <w:jc w:val="center"/>
        <w:rPr>
          <w:bCs/>
          <w:sz w:val="28"/>
          <w:szCs w:val="28"/>
          <w:shd w:val="clear" w:color="auto" w:fill="FFFFFF"/>
        </w:rPr>
      </w:pPr>
      <w:r w:rsidRPr="00C228B4">
        <w:rPr>
          <w:noProof/>
          <w:sz w:val="28"/>
          <w:szCs w:val="28"/>
          <w:shd w:val="clear" w:color="auto" w:fill="FFFFFF"/>
        </w:rPr>
        <w:drawing>
          <wp:inline distT="0" distB="0" distL="0" distR="0" wp14:anchorId="65D360E9" wp14:editId="28977FEE">
            <wp:extent cx="6457950" cy="1000125"/>
            <wp:effectExtent l="0" t="0" r="0" b="0"/>
            <wp:docPr id="41" name="Рисунок 2" descr="Screen_Shot_2017-12-08_at_2.05.23_PM.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reen_Shot_2017-12-08_at_2.05.23_PM.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57950" cy="1000125"/>
                    </a:xfrm>
                    <a:prstGeom prst="rect">
                      <a:avLst/>
                    </a:prstGeom>
                    <a:noFill/>
                    <a:ln>
                      <a:noFill/>
                    </a:ln>
                  </pic:spPr>
                </pic:pic>
              </a:graphicData>
            </a:graphic>
          </wp:inline>
        </w:drawing>
      </w:r>
    </w:p>
    <w:p w14:paraId="566DBB10" w14:textId="77777777" w:rsidR="003758B2" w:rsidRPr="00C228B4" w:rsidRDefault="003758B2" w:rsidP="003758B2">
      <w:pPr>
        <w:widowControl/>
        <w:spacing w:line="259" w:lineRule="auto"/>
        <w:ind w:firstLine="709"/>
        <w:rPr>
          <w:bCs/>
          <w:sz w:val="28"/>
          <w:szCs w:val="28"/>
          <w:shd w:val="clear" w:color="auto" w:fill="FFFFFF"/>
        </w:rPr>
      </w:pPr>
    </w:p>
    <w:p w14:paraId="4AAE3E3C"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При этом откроется меню комментариев.</w:t>
      </w:r>
    </w:p>
    <w:p w14:paraId="19967371" w14:textId="77777777" w:rsidR="003758B2" w:rsidRPr="00C228B4" w:rsidRDefault="003758B2" w:rsidP="003758B2">
      <w:pPr>
        <w:widowControl/>
        <w:spacing w:line="259" w:lineRule="auto"/>
        <w:ind w:firstLine="709"/>
        <w:rPr>
          <w:bCs/>
          <w:sz w:val="28"/>
          <w:szCs w:val="28"/>
          <w:shd w:val="clear" w:color="auto" w:fill="FFFFFF"/>
        </w:rPr>
      </w:pPr>
    </w:p>
    <w:p w14:paraId="3BD78241" w14:textId="76504D92" w:rsidR="003758B2" w:rsidRPr="00C228B4" w:rsidRDefault="001F002A" w:rsidP="003758B2">
      <w:pPr>
        <w:widowControl/>
        <w:spacing w:line="259" w:lineRule="auto"/>
        <w:ind w:firstLine="709"/>
        <w:jc w:val="center"/>
        <w:rPr>
          <w:bCs/>
          <w:sz w:val="28"/>
          <w:szCs w:val="28"/>
          <w:shd w:val="clear" w:color="auto" w:fill="FFFFFF"/>
        </w:rPr>
      </w:pPr>
      <w:r w:rsidRPr="00C228B4">
        <w:rPr>
          <w:noProof/>
          <w:sz w:val="28"/>
          <w:szCs w:val="28"/>
          <w:shd w:val="clear" w:color="auto" w:fill="FFFFFF"/>
        </w:rPr>
        <w:drawing>
          <wp:inline distT="0" distB="0" distL="0" distR="0" wp14:anchorId="7939B258" wp14:editId="6E560D7C">
            <wp:extent cx="6124575" cy="428625"/>
            <wp:effectExtent l="0" t="0" r="0" b="0"/>
            <wp:docPr id="42" name="Рисунок 1" descr="Screen_Shot_2017-12-08_at_2.22.45_PM.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reen_Shot_2017-12-08_at_2.22.45_PM.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428625"/>
                    </a:xfrm>
                    <a:prstGeom prst="rect">
                      <a:avLst/>
                    </a:prstGeom>
                    <a:noFill/>
                    <a:ln>
                      <a:noFill/>
                    </a:ln>
                  </pic:spPr>
                </pic:pic>
              </a:graphicData>
            </a:graphic>
          </wp:inline>
        </w:drawing>
      </w:r>
    </w:p>
    <w:p w14:paraId="55ACC709"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Инструменты комментариев:</w:t>
      </w:r>
    </w:p>
    <w:p w14:paraId="605C92CA"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Мышь</w:t>
      </w:r>
    </w:p>
    <w:p w14:paraId="5A782626"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Выбрать</w:t>
      </w:r>
    </w:p>
    <w:p w14:paraId="4E5C66AE"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Текст</w:t>
      </w:r>
    </w:p>
    <w:p w14:paraId="49DC0A1C"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Рисовать</w:t>
      </w:r>
    </w:p>
    <w:p w14:paraId="197CB967"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Отслеживать/стрелка</w:t>
      </w:r>
      <w:proofErr w:type="gramStart"/>
      <w:r w:rsidRPr="00C228B4">
        <w:rPr>
          <w:bCs/>
          <w:sz w:val="28"/>
          <w:szCs w:val="28"/>
          <w:shd w:val="clear" w:color="auto" w:fill="FFFFFF"/>
        </w:rPr>
        <w:t>: Превратите</w:t>
      </w:r>
      <w:proofErr w:type="gramEnd"/>
      <w:r w:rsidRPr="00C228B4">
        <w:rPr>
          <w:bCs/>
          <w:sz w:val="28"/>
          <w:szCs w:val="28"/>
          <w:shd w:val="clear" w:color="auto" w:fill="FFFFFF"/>
        </w:rPr>
        <w:t xml:space="preserve"> ваш курсор в инструмент отслеживания или стрелку.</w:t>
      </w:r>
    </w:p>
    <w:p w14:paraId="60E1671A"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Ластик</w:t>
      </w:r>
    </w:p>
    <w:p w14:paraId="423D439C"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Формат: изменяйте настройки форматирования инструментов комментариев.</w:t>
      </w:r>
    </w:p>
    <w:p w14:paraId="4357987B"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Отменить</w:t>
      </w:r>
    </w:p>
    <w:p w14:paraId="1281743D"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Повтор</w:t>
      </w:r>
    </w:p>
    <w:p w14:paraId="0B54FB91"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Очистить</w:t>
      </w:r>
    </w:p>
    <w:p w14:paraId="56438E04" w14:textId="77777777" w:rsidR="003758B2" w:rsidRPr="00C228B4" w:rsidRDefault="003758B2" w:rsidP="003758B2">
      <w:pPr>
        <w:widowControl/>
        <w:spacing w:line="259" w:lineRule="auto"/>
        <w:ind w:firstLine="709"/>
        <w:rPr>
          <w:bCs/>
          <w:sz w:val="28"/>
          <w:szCs w:val="28"/>
          <w:shd w:val="clear" w:color="auto" w:fill="FFFFFF"/>
        </w:rPr>
      </w:pPr>
      <w:r w:rsidRPr="00C228B4">
        <w:rPr>
          <w:bCs/>
          <w:sz w:val="28"/>
          <w:szCs w:val="28"/>
          <w:shd w:val="clear" w:color="auto" w:fill="FFFFFF"/>
        </w:rPr>
        <w:t>Сохранить: позволяет вам сохранить все комментарии на экране в виде снимка экрана. Снимок экрана сохраняется в расположении локальной записи.</w:t>
      </w:r>
    </w:p>
    <w:p w14:paraId="78AC0CF6" w14:textId="77777777" w:rsidR="00DF2D74" w:rsidRPr="00C228B4" w:rsidRDefault="00DF2D74" w:rsidP="003758B2">
      <w:pPr>
        <w:widowControl/>
        <w:spacing w:line="259" w:lineRule="auto"/>
        <w:ind w:firstLine="709"/>
        <w:rPr>
          <w:bCs/>
          <w:sz w:val="28"/>
          <w:szCs w:val="28"/>
          <w:shd w:val="clear" w:color="auto" w:fill="FFFFFF"/>
        </w:rPr>
      </w:pPr>
    </w:p>
    <w:p w14:paraId="7B7A2D94" w14:textId="77777777" w:rsidR="00DF2D74" w:rsidRPr="00C228B4" w:rsidRDefault="00DF2D74" w:rsidP="003758B2">
      <w:pPr>
        <w:widowControl/>
        <w:spacing w:line="259" w:lineRule="auto"/>
        <w:ind w:firstLine="709"/>
        <w:rPr>
          <w:bCs/>
          <w:sz w:val="28"/>
          <w:szCs w:val="28"/>
          <w:shd w:val="clear" w:color="auto" w:fill="FFFFFF"/>
        </w:rPr>
      </w:pPr>
    </w:p>
    <w:p w14:paraId="19337C7B" w14:textId="77777777" w:rsidR="003758B2" w:rsidRPr="00C228B4" w:rsidRDefault="003758B2" w:rsidP="003758B2">
      <w:pPr>
        <w:widowControl/>
        <w:spacing w:line="271" w:lineRule="auto"/>
        <w:ind w:firstLine="709"/>
        <w:rPr>
          <w:sz w:val="28"/>
          <w:szCs w:val="28"/>
        </w:rPr>
      </w:pPr>
    </w:p>
    <w:p w14:paraId="673B3BF2" w14:textId="77777777" w:rsidR="003758B2" w:rsidRPr="00C228B4" w:rsidRDefault="003758B2" w:rsidP="003758B2">
      <w:pPr>
        <w:widowControl/>
        <w:spacing w:line="271" w:lineRule="auto"/>
        <w:ind w:firstLine="709"/>
        <w:jc w:val="center"/>
        <w:rPr>
          <w:b/>
          <w:sz w:val="28"/>
          <w:szCs w:val="28"/>
        </w:rPr>
      </w:pPr>
      <w:r w:rsidRPr="00C228B4">
        <w:rPr>
          <w:b/>
          <w:sz w:val="28"/>
          <w:szCs w:val="28"/>
        </w:rPr>
        <w:t xml:space="preserve">ФОНД ОЦЕНОЧНЫХ СРЕДСТВ ПРОГРАММЫ </w:t>
      </w:r>
    </w:p>
    <w:p w14:paraId="667794C5" w14:textId="77777777" w:rsidR="003758B2" w:rsidRPr="00C228B4" w:rsidRDefault="003758B2" w:rsidP="003758B2">
      <w:pPr>
        <w:widowControl/>
        <w:spacing w:line="271" w:lineRule="auto"/>
        <w:ind w:firstLine="709"/>
        <w:rPr>
          <w:sz w:val="28"/>
          <w:szCs w:val="28"/>
        </w:rPr>
      </w:pPr>
    </w:p>
    <w:p w14:paraId="14932BF3" w14:textId="77777777" w:rsidR="003758B2" w:rsidRDefault="003758B2" w:rsidP="00DA1944">
      <w:pPr>
        <w:widowControl/>
        <w:spacing w:line="271" w:lineRule="auto"/>
        <w:ind w:firstLine="709"/>
        <w:jc w:val="center"/>
        <w:rPr>
          <w:b/>
          <w:bCs/>
          <w:sz w:val="28"/>
          <w:szCs w:val="28"/>
        </w:rPr>
      </w:pPr>
      <w:r w:rsidRPr="00C228B4">
        <w:rPr>
          <w:sz w:val="28"/>
          <w:szCs w:val="28"/>
        </w:rPr>
        <w:t xml:space="preserve">Фонд оценочных средств программы приведен в </w:t>
      </w:r>
      <w:r w:rsidRPr="00C228B4">
        <w:rPr>
          <w:b/>
          <w:sz w:val="28"/>
          <w:szCs w:val="28"/>
        </w:rPr>
        <w:t xml:space="preserve">Приложении 1 </w:t>
      </w:r>
      <w:r w:rsidRPr="00C228B4">
        <w:rPr>
          <w:sz w:val="28"/>
          <w:szCs w:val="28"/>
        </w:rPr>
        <w:t>(прикладывается к программе отдельно сброшюрованным документом).</w:t>
      </w:r>
      <w:r w:rsidR="00DA1944">
        <w:rPr>
          <w:sz w:val="28"/>
          <w:szCs w:val="28"/>
        </w:rPr>
        <w:br w:type="page"/>
      </w:r>
      <w:r w:rsidR="00DA1944" w:rsidRPr="00DA1944">
        <w:rPr>
          <w:b/>
          <w:bCs/>
          <w:sz w:val="28"/>
          <w:szCs w:val="28"/>
        </w:rPr>
        <w:lastRenderedPageBreak/>
        <w:t>7. УЧЕБНО-МЕТОДИЧЕСКОЕ И ИНФОРМАЦИОННОЕ ОБЕСПЕЧЕНИЕ</w:t>
      </w:r>
    </w:p>
    <w:p w14:paraId="6D09CFB5" w14:textId="77777777" w:rsidR="00DA1944" w:rsidRPr="00DA1944" w:rsidRDefault="00DA1944" w:rsidP="00DA1944">
      <w:pPr>
        <w:pStyle w:val="affe"/>
      </w:pPr>
      <w:r w:rsidRPr="00DA1944">
        <w:t xml:space="preserve">Таблица </w:t>
      </w:r>
      <w:r>
        <w:t>7</w:t>
      </w:r>
      <w:r w:rsidRPr="00DA1944">
        <w:t xml:space="preserve">.1.1 – Основная литература </w:t>
      </w:r>
    </w:p>
    <w:p w14:paraId="2C724911" w14:textId="77777777" w:rsidR="00DA1944" w:rsidRPr="00DA1944" w:rsidRDefault="00DA1944" w:rsidP="00DA1944">
      <w:pPr>
        <w:rPr>
          <w:color w:val="000000"/>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7027"/>
        <w:gridCol w:w="1162"/>
        <w:gridCol w:w="1276"/>
      </w:tblGrid>
      <w:tr w:rsidR="00DA1944" w:rsidRPr="00DA1944" w14:paraId="5287DF49" w14:textId="77777777" w:rsidTr="00B153B2">
        <w:trPr>
          <w:tblHeader/>
        </w:trPr>
        <w:tc>
          <w:tcPr>
            <w:tcW w:w="594" w:type="dxa"/>
            <w:vMerge w:val="restart"/>
            <w:vAlign w:val="center"/>
          </w:tcPr>
          <w:p w14:paraId="3769E3D3" w14:textId="77777777" w:rsidR="00DA1944" w:rsidRPr="00DA1944" w:rsidRDefault="00DA1944" w:rsidP="00B153B2">
            <w:pPr>
              <w:tabs>
                <w:tab w:val="num" w:pos="1068"/>
              </w:tabs>
              <w:rPr>
                <w:color w:val="000000"/>
                <w:sz w:val="24"/>
                <w:szCs w:val="24"/>
              </w:rPr>
            </w:pPr>
            <w:r w:rsidRPr="00DA1944">
              <w:rPr>
                <w:color w:val="000000"/>
                <w:sz w:val="24"/>
                <w:szCs w:val="24"/>
              </w:rPr>
              <w:t>№ п/п</w:t>
            </w:r>
          </w:p>
        </w:tc>
        <w:tc>
          <w:tcPr>
            <w:tcW w:w="7027" w:type="dxa"/>
            <w:vMerge w:val="restart"/>
            <w:vAlign w:val="center"/>
          </w:tcPr>
          <w:p w14:paraId="7455D68A" w14:textId="77777777" w:rsidR="00DA1944" w:rsidRPr="00DA1944" w:rsidRDefault="00DA1944" w:rsidP="00B153B2">
            <w:pPr>
              <w:tabs>
                <w:tab w:val="num" w:pos="1068"/>
              </w:tabs>
              <w:jc w:val="center"/>
              <w:rPr>
                <w:color w:val="000000"/>
                <w:sz w:val="24"/>
                <w:szCs w:val="24"/>
              </w:rPr>
            </w:pPr>
            <w:r w:rsidRPr="00DA1944">
              <w:rPr>
                <w:color w:val="000000"/>
                <w:sz w:val="24"/>
                <w:szCs w:val="24"/>
              </w:rPr>
              <w:t>Наименование</w:t>
            </w:r>
          </w:p>
        </w:tc>
        <w:tc>
          <w:tcPr>
            <w:tcW w:w="2438" w:type="dxa"/>
            <w:gridSpan w:val="2"/>
            <w:vAlign w:val="center"/>
          </w:tcPr>
          <w:p w14:paraId="1C145183" w14:textId="77777777" w:rsidR="00DA1944" w:rsidRPr="00DA1944" w:rsidRDefault="00DA1944" w:rsidP="00B153B2">
            <w:pPr>
              <w:tabs>
                <w:tab w:val="num" w:pos="1038"/>
              </w:tabs>
              <w:jc w:val="center"/>
              <w:rPr>
                <w:color w:val="000000"/>
                <w:sz w:val="24"/>
                <w:szCs w:val="24"/>
              </w:rPr>
            </w:pPr>
            <w:r w:rsidRPr="00DA1944">
              <w:rPr>
                <w:color w:val="000000"/>
                <w:sz w:val="24"/>
                <w:szCs w:val="24"/>
              </w:rPr>
              <w:t>Количество, экз.</w:t>
            </w:r>
          </w:p>
        </w:tc>
      </w:tr>
      <w:tr w:rsidR="00DA1944" w:rsidRPr="00DA1944" w14:paraId="7BECC7FE" w14:textId="77777777" w:rsidTr="00B153B2">
        <w:trPr>
          <w:tblHeader/>
        </w:trPr>
        <w:tc>
          <w:tcPr>
            <w:tcW w:w="594" w:type="dxa"/>
            <w:vMerge/>
            <w:vAlign w:val="center"/>
          </w:tcPr>
          <w:p w14:paraId="418DE569" w14:textId="77777777" w:rsidR="00DA1944" w:rsidRPr="00DA1944" w:rsidRDefault="00DA1944" w:rsidP="00B153B2">
            <w:pPr>
              <w:tabs>
                <w:tab w:val="num" w:pos="1068"/>
              </w:tabs>
              <w:rPr>
                <w:color w:val="000000"/>
                <w:sz w:val="24"/>
                <w:szCs w:val="24"/>
              </w:rPr>
            </w:pPr>
          </w:p>
        </w:tc>
        <w:tc>
          <w:tcPr>
            <w:tcW w:w="7027" w:type="dxa"/>
            <w:vMerge/>
            <w:vAlign w:val="center"/>
          </w:tcPr>
          <w:p w14:paraId="7BA6CA94" w14:textId="77777777" w:rsidR="00DA1944" w:rsidRPr="00DA1944" w:rsidRDefault="00DA1944" w:rsidP="00B153B2">
            <w:pPr>
              <w:tabs>
                <w:tab w:val="num" w:pos="1068"/>
              </w:tabs>
              <w:jc w:val="center"/>
              <w:rPr>
                <w:color w:val="000000"/>
                <w:sz w:val="24"/>
                <w:szCs w:val="24"/>
              </w:rPr>
            </w:pPr>
          </w:p>
        </w:tc>
        <w:tc>
          <w:tcPr>
            <w:tcW w:w="1162" w:type="dxa"/>
            <w:vAlign w:val="center"/>
          </w:tcPr>
          <w:p w14:paraId="48B67D03" w14:textId="77777777" w:rsidR="00DA1944" w:rsidRPr="00DA1944" w:rsidRDefault="00DA1944" w:rsidP="00B153B2">
            <w:pPr>
              <w:tabs>
                <w:tab w:val="num" w:pos="1038"/>
              </w:tabs>
              <w:jc w:val="center"/>
              <w:rPr>
                <w:color w:val="000000"/>
                <w:sz w:val="24"/>
                <w:szCs w:val="24"/>
              </w:rPr>
            </w:pPr>
            <w:r w:rsidRPr="00DA1944">
              <w:rPr>
                <w:color w:val="000000"/>
                <w:sz w:val="24"/>
                <w:szCs w:val="24"/>
              </w:rPr>
              <w:t>всего</w:t>
            </w:r>
          </w:p>
        </w:tc>
        <w:tc>
          <w:tcPr>
            <w:tcW w:w="1276" w:type="dxa"/>
            <w:vAlign w:val="center"/>
          </w:tcPr>
          <w:p w14:paraId="1BE6AFA3" w14:textId="77777777" w:rsidR="00DA1944" w:rsidRPr="00DA1944" w:rsidRDefault="00DA1944" w:rsidP="00B153B2">
            <w:pPr>
              <w:tabs>
                <w:tab w:val="num" w:pos="1038"/>
              </w:tabs>
              <w:jc w:val="center"/>
              <w:rPr>
                <w:color w:val="000000"/>
                <w:sz w:val="24"/>
                <w:szCs w:val="24"/>
              </w:rPr>
            </w:pPr>
            <w:r w:rsidRPr="00DA1944">
              <w:rPr>
                <w:color w:val="000000"/>
                <w:sz w:val="24"/>
                <w:szCs w:val="24"/>
              </w:rPr>
              <w:t>в расчете на 100 обучающихся</w:t>
            </w:r>
          </w:p>
        </w:tc>
      </w:tr>
      <w:tr w:rsidR="00DA1944" w:rsidRPr="00DA1944" w14:paraId="264F6FB8" w14:textId="77777777" w:rsidTr="00B153B2">
        <w:tc>
          <w:tcPr>
            <w:tcW w:w="594" w:type="dxa"/>
          </w:tcPr>
          <w:p w14:paraId="45C15BED" w14:textId="77777777" w:rsidR="00DA1944" w:rsidRPr="00DA1944" w:rsidRDefault="00DA1944" w:rsidP="00B153B2">
            <w:pPr>
              <w:tabs>
                <w:tab w:val="num" w:pos="1068"/>
              </w:tabs>
              <w:rPr>
                <w:color w:val="000000"/>
                <w:sz w:val="24"/>
                <w:szCs w:val="24"/>
              </w:rPr>
            </w:pPr>
            <w:r w:rsidRPr="00DA1944">
              <w:rPr>
                <w:color w:val="000000"/>
                <w:sz w:val="24"/>
                <w:szCs w:val="24"/>
              </w:rPr>
              <w:t>1</w:t>
            </w:r>
          </w:p>
        </w:tc>
        <w:tc>
          <w:tcPr>
            <w:tcW w:w="7027" w:type="dxa"/>
          </w:tcPr>
          <w:p w14:paraId="25F0684B" w14:textId="77777777" w:rsidR="00DA1944" w:rsidRPr="00DA1944" w:rsidRDefault="00DA1944" w:rsidP="00B153B2">
            <w:pPr>
              <w:jc w:val="left"/>
              <w:rPr>
                <w:color w:val="000000"/>
                <w:sz w:val="24"/>
                <w:szCs w:val="24"/>
              </w:rPr>
            </w:pPr>
            <w:proofErr w:type="spellStart"/>
            <w:r w:rsidRPr="00DA1944">
              <w:rPr>
                <w:color w:val="000000"/>
                <w:sz w:val="24"/>
                <w:szCs w:val="24"/>
              </w:rPr>
              <w:t>Гринцевич</w:t>
            </w:r>
            <w:proofErr w:type="spellEnd"/>
            <w:r w:rsidRPr="00DA1944">
              <w:rPr>
                <w:color w:val="000000"/>
                <w:sz w:val="24"/>
                <w:szCs w:val="24"/>
              </w:rPr>
              <w:t xml:space="preserve">, В. И. Техническая эксплуатация автомобилей: технологические расчеты [Электронный ресурс] : учеб. пособие / В. И. </w:t>
            </w:r>
            <w:proofErr w:type="spellStart"/>
            <w:r w:rsidRPr="00DA1944">
              <w:rPr>
                <w:color w:val="000000"/>
                <w:sz w:val="24"/>
                <w:szCs w:val="24"/>
              </w:rPr>
              <w:t>Гринцевич</w:t>
            </w:r>
            <w:proofErr w:type="spellEnd"/>
            <w:r w:rsidRPr="00DA1944">
              <w:rPr>
                <w:color w:val="000000"/>
                <w:sz w:val="24"/>
                <w:szCs w:val="24"/>
              </w:rPr>
              <w:t xml:space="preserve"> .— Красноярск : </w:t>
            </w:r>
            <w:proofErr w:type="spellStart"/>
            <w:r w:rsidRPr="00DA1944">
              <w:rPr>
                <w:color w:val="000000"/>
                <w:sz w:val="24"/>
                <w:szCs w:val="24"/>
              </w:rPr>
              <w:t>Сиб</w:t>
            </w:r>
            <w:proofErr w:type="spellEnd"/>
            <w:r w:rsidRPr="00DA1944">
              <w:rPr>
                <w:color w:val="000000"/>
                <w:sz w:val="24"/>
                <w:szCs w:val="24"/>
              </w:rPr>
              <w:t xml:space="preserve">. </w:t>
            </w:r>
            <w:proofErr w:type="spellStart"/>
            <w:r w:rsidRPr="00DA1944">
              <w:rPr>
                <w:color w:val="000000"/>
                <w:sz w:val="24"/>
                <w:szCs w:val="24"/>
              </w:rPr>
              <w:t>федер</w:t>
            </w:r>
            <w:proofErr w:type="spellEnd"/>
            <w:r w:rsidRPr="00DA1944">
              <w:rPr>
                <w:color w:val="000000"/>
                <w:sz w:val="24"/>
                <w:szCs w:val="24"/>
              </w:rPr>
              <w:t xml:space="preserve">. ун-т, 2011 .— 194 с. — ISBN 978-5-7638-2378-3 .— Режим доступа: </w:t>
            </w:r>
            <w:hyperlink r:id="rId70" w:history="1">
              <w:r w:rsidRPr="00DA1944">
                <w:rPr>
                  <w:rStyle w:val="af4"/>
                  <w:color w:val="000000"/>
                  <w:sz w:val="24"/>
                  <w:szCs w:val="24"/>
                </w:rPr>
                <w:t>https://lib.rucont.ru/efd/213844</w:t>
              </w:r>
            </w:hyperlink>
          </w:p>
        </w:tc>
        <w:tc>
          <w:tcPr>
            <w:tcW w:w="1162" w:type="dxa"/>
            <w:vAlign w:val="center"/>
          </w:tcPr>
          <w:p w14:paraId="12DDCCE1" w14:textId="77777777" w:rsidR="00DA1944" w:rsidRPr="00DA1944" w:rsidRDefault="00DA1944" w:rsidP="00B153B2">
            <w:pPr>
              <w:tabs>
                <w:tab w:val="num" w:pos="1038"/>
              </w:tabs>
              <w:jc w:val="center"/>
              <w:rPr>
                <w:color w:val="000000"/>
                <w:sz w:val="24"/>
                <w:szCs w:val="24"/>
              </w:rPr>
            </w:pPr>
            <w:r w:rsidRPr="00DA1944">
              <w:rPr>
                <w:color w:val="000000"/>
                <w:sz w:val="24"/>
                <w:szCs w:val="24"/>
              </w:rPr>
              <w:t>-</w:t>
            </w:r>
          </w:p>
        </w:tc>
        <w:tc>
          <w:tcPr>
            <w:tcW w:w="1276" w:type="dxa"/>
            <w:vAlign w:val="center"/>
          </w:tcPr>
          <w:p w14:paraId="6209A017" w14:textId="77777777" w:rsidR="00DA1944" w:rsidRPr="00DA1944" w:rsidRDefault="00DA1944" w:rsidP="00B153B2">
            <w:pPr>
              <w:tabs>
                <w:tab w:val="num" w:pos="1038"/>
              </w:tabs>
              <w:jc w:val="center"/>
              <w:rPr>
                <w:color w:val="000000"/>
                <w:sz w:val="24"/>
                <w:szCs w:val="24"/>
              </w:rPr>
            </w:pPr>
            <w:r w:rsidRPr="00DA1944">
              <w:rPr>
                <w:color w:val="000000"/>
                <w:sz w:val="24"/>
                <w:szCs w:val="24"/>
              </w:rPr>
              <w:t>-</w:t>
            </w:r>
          </w:p>
        </w:tc>
      </w:tr>
      <w:tr w:rsidR="00DA1944" w:rsidRPr="00DA1944" w14:paraId="2F1CFFC5" w14:textId="77777777" w:rsidTr="00B153B2">
        <w:tc>
          <w:tcPr>
            <w:tcW w:w="594" w:type="dxa"/>
          </w:tcPr>
          <w:p w14:paraId="507DA5C2" w14:textId="77777777" w:rsidR="00DA1944" w:rsidRPr="00DA1944" w:rsidRDefault="00DA1944" w:rsidP="00B153B2">
            <w:pPr>
              <w:tabs>
                <w:tab w:val="num" w:pos="1068"/>
              </w:tabs>
              <w:rPr>
                <w:color w:val="000000"/>
                <w:sz w:val="24"/>
                <w:szCs w:val="24"/>
              </w:rPr>
            </w:pPr>
            <w:r w:rsidRPr="00DA1944">
              <w:rPr>
                <w:color w:val="000000"/>
                <w:sz w:val="24"/>
                <w:szCs w:val="24"/>
              </w:rPr>
              <w:t>2</w:t>
            </w:r>
          </w:p>
        </w:tc>
        <w:tc>
          <w:tcPr>
            <w:tcW w:w="7027" w:type="dxa"/>
          </w:tcPr>
          <w:p w14:paraId="7F4CDAFD" w14:textId="77777777" w:rsidR="00DA1944" w:rsidRPr="00DA1944" w:rsidRDefault="00DA1944" w:rsidP="00B153B2">
            <w:pPr>
              <w:jc w:val="left"/>
              <w:rPr>
                <w:color w:val="000000"/>
                <w:sz w:val="24"/>
                <w:szCs w:val="24"/>
              </w:rPr>
            </w:pPr>
            <w:r w:rsidRPr="00DA1944">
              <w:rPr>
                <w:color w:val="000000"/>
                <w:sz w:val="24"/>
                <w:szCs w:val="24"/>
              </w:rPr>
              <w:t>Савич, Е.Л. Техническая эксплуатация автомобилей. В 3 ч. Ч. 3. Ремонт, организация, планирование, управление [Электронный ресурс</w:t>
            </w:r>
            <w:proofErr w:type="gramStart"/>
            <w:r w:rsidRPr="00DA1944">
              <w:rPr>
                <w:color w:val="000000"/>
                <w:sz w:val="24"/>
                <w:szCs w:val="24"/>
              </w:rPr>
              <w:t>] :</w:t>
            </w:r>
            <w:proofErr w:type="gramEnd"/>
            <w:r w:rsidRPr="00DA1944">
              <w:rPr>
                <w:color w:val="000000"/>
                <w:sz w:val="24"/>
                <w:szCs w:val="24"/>
              </w:rPr>
              <w:t xml:space="preserve"> учебное пособие / Е.Л. Савич. — Электрон</w:t>
            </w:r>
            <w:proofErr w:type="gramStart"/>
            <w:r w:rsidRPr="00DA1944">
              <w:rPr>
                <w:color w:val="000000"/>
                <w:sz w:val="24"/>
                <w:szCs w:val="24"/>
              </w:rPr>
              <w:t>.</w:t>
            </w:r>
            <w:proofErr w:type="gramEnd"/>
            <w:r w:rsidRPr="00DA1944">
              <w:rPr>
                <w:color w:val="000000"/>
                <w:sz w:val="24"/>
                <w:szCs w:val="24"/>
              </w:rPr>
              <w:t xml:space="preserve"> дан. — </w:t>
            </w:r>
            <w:proofErr w:type="gramStart"/>
            <w:r w:rsidRPr="00DA1944">
              <w:rPr>
                <w:color w:val="000000"/>
                <w:sz w:val="24"/>
                <w:szCs w:val="24"/>
              </w:rPr>
              <w:t>Минск :</w:t>
            </w:r>
            <w:proofErr w:type="gramEnd"/>
            <w:r w:rsidRPr="00DA1944">
              <w:rPr>
                <w:color w:val="000000"/>
                <w:sz w:val="24"/>
                <w:szCs w:val="24"/>
              </w:rPr>
              <w:t xml:space="preserve"> Новое знание, 2015. — 632 с. — Режим доступа: </w:t>
            </w:r>
            <w:hyperlink r:id="rId71" w:history="1">
              <w:r w:rsidRPr="00DA1944">
                <w:rPr>
                  <w:rStyle w:val="af4"/>
                  <w:color w:val="000000"/>
                  <w:sz w:val="24"/>
                  <w:szCs w:val="24"/>
                </w:rPr>
                <w:t>https://e.lanbook.com/book/64763</w:t>
              </w:r>
            </w:hyperlink>
            <w:r w:rsidRPr="00DA1944">
              <w:rPr>
                <w:color w:val="000000"/>
                <w:sz w:val="24"/>
                <w:szCs w:val="24"/>
              </w:rPr>
              <w:t>.</w:t>
            </w:r>
          </w:p>
        </w:tc>
        <w:tc>
          <w:tcPr>
            <w:tcW w:w="1162" w:type="dxa"/>
            <w:vAlign w:val="center"/>
          </w:tcPr>
          <w:p w14:paraId="427A221B" w14:textId="77777777" w:rsidR="00DA1944" w:rsidRPr="00DA1944" w:rsidRDefault="00DA1944" w:rsidP="00B153B2">
            <w:pPr>
              <w:tabs>
                <w:tab w:val="num" w:pos="1038"/>
              </w:tabs>
              <w:jc w:val="center"/>
              <w:rPr>
                <w:color w:val="000000"/>
                <w:sz w:val="24"/>
                <w:szCs w:val="24"/>
              </w:rPr>
            </w:pPr>
            <w:r w:rsidRPr="00DA1944">
              <w:rPr>
                <w:color w:val="000000"/>
                <w:sz w:val="24"/>
                <w:szCs w:val="24"/>
              </w:rPr>
              <w:t>-</w:t>
            </w:r>
          </w:p>
        </w:tc>
        <w:tc>
          <w:tcPr>
            <w:tcW w:w="1276" w:type="dxa"/>
            <w:vAlign w:val="center"/>
          </w:tcPr>
          <w:p w14:paraId="627B4BEF" w14:textId="77777777" w:rsidR="00DA1944" w:rsidRPr="00DA1944" w:rsidRDefault="00DA1944" w:rsidP="00B153B2">
            <w:pPr>
              <w:tabs>
                <w:tab w:val="num" w:pos="1038"/>
              </w:tabs>
              <w:jc w:val="center"/>
              <w:rPr>
                <w:color w:val="000000"/>
                <w:sz w:val="24"/>
                <w:szCs w:val="24"/>
              </w:rPr>
            </w:pPr>
            <w:r w:rsidRPr="00DA1944">
              <w:rPr>
                <w:color w:val="000000"/>
                <w:sz w:val="24"/>
                <w:szCs w:val="24"/>
              </w:rPr>
              <w:t>-</w:t>
            </w:r>
          </w:p>
        </w:tc>
      </w:tr>
    </w:tbl>
    <w:p w14:paraId="068CEA48" w14:textId="77777777" w:rsidR="00DA1944" w:rsidRPr="00DA1944" w:rsidRDefault="00DA1944" w:rsidP="00DA1944">
      <w:pPr>
        <w:rPr>
          <w:bCs/>
          <w:color w:val="000000"/>
          <w:sz w:val="24"/>
          <w:szCs w:val="24"/>
        </w:rPr>
      </w:pPr>
    </w:p>
    <w:p w14:paraId="67048B18" w14:textId="77777777" w:rsidR="00DA1944" w:rsidRPr="004B5FD8" w:rsidRDefault="00DA1944" w:rsidP="00DA1944">
      <w:pPr>
        <w:ind w:left="2410" w:hanging="2410"/>
        <w:rPr>
          <w:i/>
          <w:color w:val="000000"/>
          <w:sz w:val="28"/>
          <w:szCs w:val="28"/>
        </w:rPr>
      </w:pPr>
      <w:r w:rsidRPr="004B5FD8">
        <w:rPr>
          <w:bCs/>
          <w:i/>
          <w:color w:val="000000"/>
          <w:sz w:val="28"/>
          <w:szCs w:val="28"/>
        </w:rPr>
        <w:t xml:space="preserve">Таблица </w:t>
      </w:r>
      <w:r w:rsidR="003900BD">
        <w:rPr>
          <w:bCs/>
          <w:i/>
          <w:color w:val="000000"/>
          <w:sz w:val="28"/>
          <w:szCs w:val="28"/>
        </w:rPr>
        <w:t>7</w:t>
      </w:r>
      <w:r w:rsidRPr="004B5FD8">
        <w:rPr>
          <w:bCs/>
          <w:i/>
          <w:color w:val="000000"/>
          <w:sz w:val="28"/>
          <w:szCs w:val="28"/>
        </w:rPr>
        <w:t xml:space="preserve">.1.2 - Дополнительная литература дисциплины </w:t>
      </w:r>
      <w:r w:rsidRPr="004B5FD8">
        <w:rPr>
          <w:i/>
          <w:color w:val="000000"/>
          <w:sz w:val="28"/>
          <w:szCs w:val="28"/>
        </w:rPr>
        <w:t>«</w:t>
      </w:r>
      <w:r w:rsidR="004B5FD8" w:rsidRPr="004B5FD8">
        <w:rPr>
          <w:sz w:val="28"/>
          <w:szCs w:val="28"/>
          <w:lang w:val="x-none"/>
        </w:rPr>
        <w:t>Выполнение, подготовка к процедуре защиты и защита выпускной квалификационной работы</w:t>
      </w:r>
      <w:r w:rsidRPr="004B5FD8">
        <w:rPr>
          <w:i/>
          <w:color w:val="000000"/>
          <w:sz w:val="28"/>
          <w:szCs w:val="28"/>
        </w:rPr>
        <w:t>»</w:t>
      </w:r>
    </w:p>
    <w:p w14:paraId="345907BD" w14:textId="77777777" w:rsidR="00DA1944" w:rsidRPr="00DA1944" w:rsidRDefault="00DA1944" w:rsidP="00DA1944">
      <w:pPr>
        <w:ind w:left="2410" w:hanging="2410"/>
        <w:rPr>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6292"/>
        <w:gridCol w:w="1019"/>
        <w:gridCol w:w="1863"/>
        <w:gridCol w:w="9"/>
      </w:tblGrid>
      <w:tr w:rsidR="00DA1944" w:rsidRPr="00DA1944" w14:paraId="317B12AB" w14:textId="77777777" w:rsidTr="00B153B2">
        <w:trPr>
          <w:tblHeader/>
        </w:trPr>
        <w:tc>
          <w:tcPr>
            <w:tcW w:w="594" w:type="dxa"/>
            <w:vMerge w:val="restart"/>
          </w:tcPr>
          <w:p w14:paraId="568AA657" w14:textId="77777777" w:rsidR="00DA1944" w:rsidRPr="00DA1944" w:rsidRDefault="00DA1944" w:rsidP="00B153B2">
            <w:pPr>
              <w:tabs>
                <w:tab w:val="num" w:pos="1068"/>
              </w:tabs>
              <w:rPr>
                <w:color w:val="000000"/>
                <w:sz w:val="24"/>
                <w:szCs w:val="24"/>
              </w:rPr>
            </w:pPr>
            <w:r w:rsidRPr="00DA1944">
              <w:rPr>
                <w:color w:val="000000"/>
                <w:sz w:val="24"/>
                <w:szCs w:val="24"/>
              </w:rPr>
              <w:t>№ п/п</w:t>
            </w:r>
          </w:p>
        </w:tc>
        <w:tc>
          <w:tcPr>
            <w:tcW w:w="6292" w:type="dxa"/>
            <w:vMerge w:val="restart"/>
          </w:tcPr>
          <w:p w14:paraId="201C38CA" w14:textId="77777777" w:rsidR="00DA1944" w:rsidRPr="00DA1944" w:rsidRDefault="00DA1944" w:rsidP="00B153B2">
            <w:pPr>
              <w:tabs>
                <w:tab w:val="num" w:pos="1068"/>
              </w:tabs>
              <w:jc w:val="center"/>
              <w:rPr>
                <w:color w:val="000000"/>
                <w:sz w:val="24"/>
                <w:szCs w:val="24"/>
              </w:rPr>
            </w:pPr>
            <w:r w:rsidRPr="00DA1944">
              <w:rPr>
                <w:color w:val="000000"/>
                <w:sz w:val="24"/>
                <w:szCs w:val="24"/>
              </w:rPr>
              <w:t>Наименование</w:t>
            </w:r>
          </w:p>
        </w:tc>
        <w:tc>
          <w:tcPr>
            <w:tcW w:w="2891" w:type="dxa"/>
            <w:gridSpan w:val="3"/>
            <w:vAlign w:val="center"/>
          </w:tcPr>
          <w:p w14:paraId="75BB6769" w14:textId="77777777" w:rsidR="00DA1944" w:rsidRPr="00DA1944" w:rsidRDefault="00DA1944" w:rsidP="00B153B2">
            <w:pPr>
              <w:tabs>
                <w:tab w:val="num" w:pos="1038"/>
              </w:tabs>
              <w:jc w:val="center"/>
              <w:rPr>
                <w:color w:val="000000"/>
                <w:sz w:val="24"/>
                <w:szCs w:val="24"/>
              </w:rPr>
            </w:pPr>
            <w:r w:rsidRPr="00DA1944">
              <w:rPr>
                <w:color w:val="000000"/>
                <w:sz w:val="24"/>
                <w:szCs w:val="24"/>
              </w:rPr>
              <w:t>Количество, экз.</w:t>
            </w:r>
          </w:p>
        </w:tc>
      </w:tr>
      <w:tr w:rsidR="00DA1944" w:rsidRPr="00DA1944" w14:paraId="6D237397" w14:textId="77777777" w:rsidTr="00B153B2">
        <w:trPr>
          <w:tblHeader/>
        </w:trPr>
        <w:tc>
          <w:tcPr>
            <w:tcW w:w="594" w:type="dxa"/>
            <w:vMerge/>
          </w:tcPr>
          <w:p w14:paraId="5987F6C6" w14:textId="77777777" w:rsidR="00DA1944" w:rsidRPr="00DA1944" w:rsidRDefault="00DA1944" w:rsidP="00B153B2">
            <w:pPr>
              <w:tabs>
                <w:tab w:val="num" w:pos="1068"/>
              </w:tabs>
              <w:rPr>
                <w:color w:val="000000"/>
                <w:sz w:val="24"/>
                <w:szCs w:val="24"/>
              </w:rPr>
            </w:pPr>
          </w:p>
        </w:tc>
        <w:tc>
          <w:tcPr>
            <w:tcW w:w="6292" w:type="dxa"/>
            <w:vMerge/>
          </w:tcPr>
          <w:p w14:paraId="5012DCCD" w14:textId="77777777" w:rsidR="00DA1944" w:rsidRPr="00DA1944" w:rsidRDefault="00DA1944" w:rsidP="00B153B2">
            <w:pPr>
              <w:tabs>
                <w:tab w:val="num" w:pos="1068"/>
              </w:tabs>
              <w:jc w:val="center"/>
              <w:rPr>
                <w:color w:val="000000"/>
                <w:sz w:val="24"/>
                <w:szCs w:val="24"/>
              </w:rPr>
            </w:pPr>
          </w:p>
        </w:tc>
        <w:tc>
          <w:tcPr>
            <w:tcW w:w="1019" w:type="dxa"/>
            <w:vAlign w:val="center"/>
          </w:tcPr>
          <w:p w14:paraId="7EAD7A43" w14:textId="77777777" w:rsidR="00DA1944" w:rsidRPr="00DA1944" w:rsidRDefault="00DA1944" w:rsidP="00B153B2">
            <w:pPr>
              <w:tabs>
                <w:tab w:val="num" w:pos="1038"/>
              </w:tabs>
              <w:jc w:val="center"/>
              <w:rPr>
                <w:color w:val="000000"/>
                <w:sz w:val="24"/>
                <w:szCs w:val="24"/>
              </w:rPr>
            </w:pPr>
            <w:r w:rsidRPr="00DA1944">
              <w:rPr>
                <w:color w:val="000000"/>
                <w:sz w:val="24"/>
                <w:szCs w:val="24"/>
              </w:rPr>
              <w:t>всего</w:t>
            </w:r>
          </w:p>
        </w:tc>
        <w:tc>
          <w:tcPr>
            <w:tcW w:w="1872" w:type="dxa"/>
            <w:gridSpan w:val="2"/>
            <w:vAlign w:val="center"/>
          </w:tcPr>
          <w:p w14:paraId="60385BB7" w14:textId="77777777" w:rsidR="00DA1944" w:rsidRPr="00DA1944" w:rsidRDefault="00DA1944" w:rsidP="00B153B2">
            <w:pPr>
              <w:tabs>
                <w:tab w:val="num" w:pos="1038"/>
              </w:tabs>
              <w:jc w:val="center"/>
              <w:rPr>
                <w:color w:val="000000"/>
                <w:sz w:val="24"/>
                <w:szCs w:val="24"/>
              </w:rPr>
            </w:pPr>
            <w:r w:rsidRPr="00DA1944">
              <w:rPr>
                <w:color w:val="000000"/>
                <w:sz w:val="24"/>
                <w:szCs w:val="24"/>
              </w:rPr>
              <w:t>в расчете на 100 обучающихся</w:t>
            </w:r>
          </w:p>
        </w:tc>
      </w:tr>
      <w:tr w:rsidR="00DA1944" w:rsidRPr="00DA1944" w14:paraId="71706099" w14:textId="77777777" w:rsidTr="00B153B2">
        <w:trPr>
          <w:gridAfter w:val="1"/>
          <w:wAfter w:w="9" w:type="dxa"/>
        </w:trPr>
        <w:tc>
          <w:tcPr>
            <w:tcW w:w="594" w:type="dxa"/>
          </w:tcPr>
          <w:p w14:paraId="04164838" w14:textId="77777777" w:rsidR="00DA1944" w:rsidRPr="00DA1944" w:rsidRDefault="00DA1944" w:rsidP="00B153B2">
            <w:pPr>
              <w:tabs>
                <w:tab w:val="num" w:pos="1068"/>
              </w:tabs>
              <w:rPr>
                <w:color w:val="000000"/>
                <w:sz w:val="24"/>
                <w:szCs w:val="24"/>
              </w:rPr>
            </w:pPr>
            <w:r w:rsidRPr="00DA1944">
              <w:rPr>
                <w:color w:val="000000"/>
                <w:sz w:val="24"/>
                <w:szCs w:val="24"/>
              </w:rPr>
              <w:t>3</w:t>
            </w:r>
          </w:p>
        </w:tc>
        <w:tc>
          <w:tcPr>
            <w:tcW w:w="6292" w:type="dxa"/>
          </w:tcPr>
          <w:p w14:paraId="65DD303C" w14:textId="77777777" w:rsidR="00DA1944" w:rsidRPr="00DA1944" w:rsidRDefault="00DA1944" w:rsidP="00B153B2">
            <w:pPr>
              <w:rPr>
                <w:color w:val="000000"/>
                <w:sz w:val="24"/>
                <w:szCs w:val="24"/>
              </w:rPr>
            </w:pPr>
            <w:r w:rsidRPr="00DA1944">
              <w:rPr>
                <w:color w:val="000000"/>
                <w:sz w:val="24"/>
                <w:szCs w:val="24"/>
                <w:lang w:val="x-none"/>
              </w:rPr>
              <w:t xml:space="preserve">Малкин </w:t>
            </w:r>
            <w:proofErr w:type="spellStart"/>
            <w:r w:rsidRPr="00DA1944">
              <w:rPr>
                <w:color w:val="000000"/>
                <w:sz w:val="24"/>
                <w:szCs w:val="24"/>
                <w:lang w:val="x-none"/>
              </w:rPr>
              <w:t>В.С.Техническая</w:t>
            </w:r>
            <w:proofErr w:type="spellEnd"/>
            <w:r w:rsidRPr="00DA1944">
              <w:rPr>
                <w:color w:val="000000"/>
                <w:sz w:val="24"/>
                <w:szCs w:val="24"/>
                <w:lang w:val="x-none"/>
              </w:rPr>
              <w:t xml:space="preserve"> эксплуатация автомобилей: Теоретические и практические аспекты. Учебное пособие. М.: </w:t>
            </w:r>
            <w:proofErr w:type="spellStart"/>
            <w:r w:rsidRPr="00DA1944">
              <w:rPr>
                <w:color w:val="000000"/>
                <w:sz w:val="24"/>
                <w:szCs w:val="24"/>
                <w:lang w:val="x-none"/>
              </w:rPr>
              <w:t>Издат</w:t>
            </w:r>
            <w:proofErr w:type="spellEnd"/>
            <w:r w:rsidRPr="00DA1944">
              <w:rPr>
                <w:color w:val="000000"/>
                <w:sz w:val="24"/>
                <w:szCs w:val="24"/>
                <w:lang w:val="x-none"/>
              </w:rPr>
              <w:t>. центр «Академия», 2007, 288 с.</w:t>
            </w:r>
          </w:p>
        </w:tc>
        <w:tc>
          <w:tcPr>
            <w:tcW w:w="1019" w:type="dxa"/>
            <w:vAlign w:val="center"/>
          </w:tcPr>
          <w:p w14:paraId="719047DC" w14:textId="77777777" w:rsidR="00DA1944" w:rsidRPr="00DA1944" w:rsidRDefault="00DA1944" w:rsidP="00B153B2">
            <w:pPr>
              <w:tabs>
                <w:tab w:val="num" w:pos="1068"/>
              </w:tabs>
              <w:jc w:val="center"/>
              <w:rPr>
                <w:color w:val="000000"/>
                <w:sz w:val="24"/>
                <w:szCs w:val="24"/>
              </w:rPr>
            </w:pPr>
            <w:r w:rsidRPr="00DA1944">
              <w:rPr>
                <w:color w:val="000000"/>
                <w:sz w:val="24"/>
                <w:szCs w:val="24"/>
              </w:rPr>
              <w:t>15</w:t>
            </w:r>
          </w:p>
        </w:tc>
        <w:tc>
          <w:tcPr>
            <w:tcW w:w="1863" w:type="dxa"/>
            <w:vAlign w:val="center"/>
          </w:tcPr>
          <w:p w14:paraId="4721A980" w14:textId="77777777" w:rsidR="00DA1944" w:rsidRPr="00DA1944" w:rsidRDefault="00DA1944" w:rsidP="00B153B2">
            <w:pPr>
              <w:tabs>
                <w:tab w:val="num" w:pos="1068"/>
              </w:tabs>
              <w:jc w:val="center"/>
              <w:rPr>
                <w:color w:val="000000"/>
                <w:sz w:val="24"/>
                <w:szCs w:val="24"/>
              </w:rPr>
            </w:pPr>
            <w:r w:rsidRPr="00DA1944">
              <w:rPr>
                <w:color w:val="000000"/>
                <w:sz w:val="24"/>
                <w:szCs w:val="24"/>
              </w:rPr>
              <w:t>30</w:t>
            </w:r>
          </w:p>
        </w:tc>
      </w:tr>
      <w:tr w:rsidR="00DA1944" w:rsidRPr="00DA1944" w14:paraId="353FEE37" w14:textId="77777777" w:rsidTr="00B153B2">
        <w:trPr>
          <w:gridAfter w:val="1"/>
          <w:wAfter w:w="9" w:type="dxa"/>
        </w:trPr>
        <w:tc>
          <w:tcPr>
            <w:tcW w:w="594" w:type="dxa"/>
          </w:tcPr>
          <w:p w14:paraId="7F36CA42" w14:textId="77777777" w:rsidR="00DA1944" w:rsidRPr="00DA1944" w:rsidRDefault="00DA1944" w:rsidP="00B153B2">
            <w:pPr>
              <w:tabs>
                <w:tab w:val="num" w:pos="1068"/>
              </w:tabs>
              <w:rPr>
                <w:color w:val="000000"/>
                <w:sz w:val="24"/>
                <w:szCs w:val="24"/>
              </w:rPr>
            </w:pPr>
            <w:r w:rsidRPr="00DA1944">
              <w:rPr>
                <w:color w:val="000000"/>
                <w:sz w:val="24"/>
                <w:szCs w:val="24"/>
              </w:rPr>
              <w:t>4</w:t>
            </w:r>
          </w:p>
        </w:tc>
        <w:tc>
          <w:tcPr>
            <w:tcW w:w="6292" w:type="dxa"/>
          </w:tcPr>
          <w:p w14:paraId="73FA4FC4" w14:textId="77777777" w:rsidR="00DA1944" w:rsidRPr="00DA1944" w:rsidRDefault="00DA1944" w:rsidP="00B153B2">
            <w:pPr>
              <w:rPr>
                <w:color w:val="000000"/>
                <w:sz w:val="24"/>
                <w:szCs w:val="24"/>
              </w:rPr>
            </w:pPr>
            <w:r w:rsidRPr="00DA1944">
              <w:rPr>
                <w:color w:val="000000"/>
                <w:sz w:val="24"/>
                <w:szCs w:val="24"/>
                <w:lang w:val="x-none"/>
              </w:rPr>
              <w:t>Денисов А.С., Гребенщиков А.С. Практикум по технической эксплуатации автомобилей. Учебное пособие. М.: Академия, 2012 – 272 с.</w:t>
            </w:r>
          </w:p>
        </w:tc>
        <w:tc>
          <w:tcPr>
            <w:tcW w:w="1019" w:type="dxa"/>
            <w:vAlign w:val="center"/>
          </w:tcPr>
          <w:p w14:paraId="64D313E7" w14:textId="77777777" w:rsidR="00DA1944" w:rsidRPr="00DA1944" w:rsidRDefault="00DA1944" w:rsidP="00B153B2">
            <w:pPr>
              <w:tabs>
                <w:tab w:val="num" w:pos="1068"/>
              </w:tabs>
              <w:jc w:val="center"/>
              <w:rPr>
                <w:color w:val="000000"/>
                <w:sz w:val="24"/>
                <w:szCs w:val="24"/>
              </w:rPr>
            </w:pPr>
            <w:r w:rsidRPr="00DA1944">
              <w:rPr>
                <w:color w:val="000000"/>
                <w:sz w:val="24"/>
                <w:szCs w:val="24"/>
              </w:rPr>
              <w:t>20</w:t>
            </w:r>
          </w:p>
        </w:tc>
        <w:tc>
          <w:tcPr>
            <w:tcW w:w="1863" w:type="dxa"/>
            <w:vAlign w:val="center"/>
          </w:tcPr>
          <w:p w14:paraId="10AF6EF2" w14:textId="77777777" w:rsidR="00DA1944" w:rsidRPr="00DA1944" w:rsidRDefault="00DA1944" w:rsidP="00B153B2">
            <w:pPr>
              <w:tabs>
                <w:tab w:val="num" w:pos="1068"/>
              </w:tabs>
              <w:jc w:val="center"/>
              <w:rPr>
                <w:color w:val="000000"/>
                <w:sz w:val="24"/>
                <w:szCs w:val="24"/>
              </w:rPr>
            </w:pPr>
            <w:r w:rsidRPr="00DA1944">
              <w:rPr>
                <w:color w:val="000000"/>
                <w:sz w:val="24"/>
                <w:szCs w:val="24"/>
              </w:rPr>
              <w:t>41</w:t>
            </w:r>
          </w:p>
        </w:tc>
      </w:tr>
      <w:tr w:rsidR="00DA1944" w:rsidRPr="00DA1944" w14:paraId="763D0A8D" w14:textId="77777777" w:rsidTr="00B153B2">
        <w:trPr>
          <w:gridAfter w:val="1"/>
          <w:wAfter w:w="9" w:type="dxa"/>
        </w:trPr>
        <w:tc>
          <w:tcPr>
            <w:tcW w:w="594" w:type="dxa"/>
          </w:tcPr>
          <w:p w14:paraId="70A28593" w14:textId="77777777" w:rsidR="00DA1944" w:rsidRPr="00DA1944" w:rsidRDefault="00DA1944" w:rsidP="00B153B2">
            <w:pPr>
              <w:tabs>
                <w:tab w:val="num" w:pos="1068"/>
              </w:tabs>
              <w:rPr>
                <w:color w:val="000000"/>
                <w:sz w:val="24"/>
                <w:szCs w:val="24"/>
              </w:rPr>
            </w:pPr>
            <w:r w:rsidRPr="00DA1944">
              <w:rPr>
                <w:color w:val="000000"/>
                <w:sz w:val="24"/>
                <w:szCs w:val="24"/>
              </w:rPr>
              <w:t>5</w:t>
            </w:r>
          </w:p>
        </w:tc>
        <w:tc>
          <w:tcPr>
            <w:tcW w:w="6292" w:type="dxa"/>
          </w:tcPr>
          <w:p w14:paraId="25EB5130" w14:textId="77777777" w:rsidR="00DA1944" w:rsidRPr="00DA1944" w:rsidRDefault="00DA1944" w:rsidP="00B153B2">
            <w:pPr>
              <w:rPr>
                <w:color w:val="000000"/>
                <w:sz w:val="24"/>
                <w:szCs w:val="24"/>
              </w:rPr>
            </w:pPr>
            <w:r w:rsidRPr="00DA1944">
              <w:rPr>
                <w:color w:val="000000"/>
                <w:sz w:val="24"/>
                <w:szCs w:val="24"/>
                <w:lang w:val="x-none"/>
              </w:rPr>
              <w:t>Иванов А.С. Лянденбурский В.В.</w:t>
            </w:r>
            <w:r w:rsidRPr="00DA1944">
              <w:rPr>
                <w:color w:val="000000"/>
                <w:sz w:val="24"/>
                <w:szCs w:val="24"/>
              </w:rPr>
              <w:t xml:space="preserve"> </w:t>
            </w:r>
            <w:r w:rsidRPr="00DA1944">
              <w:rPr>
                <w:color w:val="000000"/>
                <w:sz w:val="24"/>
                <w:szCs w:val="24"/>
                <w:lang w:val="x-none"/>
              </w:rPr>
              <w:t>Техническое обслуживание и диагностирование систем автомобилей. Учебное пособие по дисциплине “Техническая эксплуатация автомобилей”. Пенза: ПГСХА, 20</w:t>
            </w:r>
            <w:r w:rsidRPr="00DA1944">
              <w:rPr>
                <w:color w:val="000000"/>
                <w:sz w:val="24"/>
                <w:szCs w:val="24"/>
              </w:rPr>
              <w:t>2</w:t>
            </w:r>
            <w:r w:rsidRPr="00DA1944">
              <w:rPr>
                <w:color w:val="000000"/>
                <w:sz w:val="24"/>
                <w:szCs w:val="24"/>
                <w:lang w:val="x-none"/>
              </w:rPr>
              <w:t>2, 142 с.</w:t>
            </w:r>
          </w:p>
        </w:tc>
        <w:tc>
          <w:tcPr>
            <w:tcW w:w="1019" w:type="dxa"/>
            <w:vAlign w:val="center"/>
          </w:tcPr>
          <w:p w14:paraId="4F9670C8" w14:textId="77777777" w:rsidR="00DA1944" w:rsidRPr="00DA1944" w:rsidRDefault="00DA1944" w:rsidP="00B153B2">
            <w:pPr>
              <w:tabs>
                <w:tab w:val="num" w:pos="1068"/>
              </w:tabs>
              <w:jc w:val="center"/>
              <w:rPr>
                <w:color w:val="000000"/>
                <w:sz w:val="24"/>
                <w:szCs w:val="24"/>
              </w:rPr>
            </w:pPr>
            <w:r w:rsidRPr="00DA1944">
              <w:rPr>
                <w:color w:val="000000"/>
                <w:sz w:val="24"/>
                <w:szCs w:val="24"/>
              </w:rPr>
              <w:t>30</w:t>
            </w:r>
          </w:p>
        </w:tc>
        <w:tc>
          <w:tcPr>
            <w:tcW w:w="1863" w:type="dxa"/>
            <w:vAlign w:val="center"/>
          </w:tcPr>
          <w:p w14:paraId="59719A65" w14:textId="77777777" w:rsidR="00DA1944" w:rsidRPr="00DA1944" w:rsidRDefault="00DA1944" w:rsidP="00B153B2">
            <w:pPr>
              <w:tabs>
                <w:tab w:val="num" w:pos="1068"/>
              </w:tabs>
              <w:jc w:val="center"/>
              <w:rPr>
                <w:color w:val="000000"/>
                <w:sz w:val="24"/>
                <w:szCs w:val="24"/>
              </w:rPr>
            </w:pPr>
            <w:r w:rsidRPr="00DA1944">
              <w:rPr>
                <w:color w:val="000000"/>
                <w:sz w:val="24"/>
                <w:szCs w:val="24"/>
              </w:rPr>
              <w:t>63</w:t>
            </w:r>
          </w:p>
        </w:tc>
      </w:tr>
    </w:tbl>
    <w:p w14:paraId="1ECAB8B6" w14:textId="77777777" w:rsidR="00DA1944" w:rsidRPr="00DA1944" w:rsidRDefault="00DA1944" w:rsidP="00DA1944">
      <w:pPr>
        <w:rPr>
          <w:rStyle w:val="TimesNewRoman14"/>
          <w:b w:val="0"/>
          <w:color w:val="000000"/>
        </w:rPr>
      </w:pPr>
    </w:p>
    <w:p w14:paraId="621CF0C3" w14:textId="77777777" w:rsidR="00DA1944" w:rsidRPr="00DA1944" w:rsidRDefault="00DA1944" w:rsidP="00DA1944">
      <w:pPr>
        <w:widowControl/>
        <w:spacing w:line="271" w:lineRule="auto"/>
        <w:ind w:firstLine="709"/>
        <w:jc w:val="center"/>
        <w:rPr>
          <w:b/>
          <w:bCs/>
          <w:sz w:val="28"/>
          <w:szCs w:val="28"/>
        </w:rPr>
      </w:pPr>
      <w:r w:rsidRPr="00DA1944">
        <w:rPr>
          <w:b/>
          <w:bCs/>
          <w:color w:val="000000"/>
        </w:rPr>
        <w:br w:type="page"/>
      </w:r>
    </w:p>
    <w:p w14:paraId="0B4D5018" w14:textId="77777777" w:rsidR="00DA1944" w:rsidRPr="004B5FD8" w:rsidRDefault="00DA1944" w:rsidP="00DA1944">
      <w:pPr>
        <w:jc w:val="center"/>
        <w:rPr>
          <w:b/>
          <w:color w:val="000000"/>
          <w:spacing w:val="-4"/>
          <w:sz w:val="28"/>
          <w:szCs w:val="28"/>
        </w:rPr>
      </w:pPr>
      <w:r w:rsidRPr="004B5FD8">
        <w:rPr>
          <w:b/>
          <w:color w:val="000000"/>
          <w:spacing w:val="-4"/>
          <w:sz w:val="28"/>
          <w:szCs w:val="28"/>
        </w:rPr>
        <w:lastRenderedPageBreak/>
        <w:t xml:space="preserve">7.2. Перечень информационных технологий, используемых </w:t>
      </w:r>
    </w:p>
    <w:p w14:paraId="300667BC" w14:textId="77777777" w:rsidR="00DA1944" w:rsidRPr="004B5FD8" w:rsidRDefault="00DA1944" w:rsidP="00DA1944">
      <w:pPr>
        <w:jc w:val="center"/>
        <w:rPr>
          <w:b/>
          <w:color w:val="000000"/>
          <w:spacing w:val="-4"/>
          <w:sz w:val="28"/>
          <w:szCs w:val="28"/>
        </w:rPr>
      </w:pPr>
      <w:r w:rsidRPr="004B5FD8">
        <w:rPr>
          <w:b/>
          <w:color w:val="000000"/>
          <w:spacing w:val="-4"/>
          <w:sz w:val="28"/>
          <w:szCs w:val="28"/>
        </w:rPr>
        <w:t>при осуществлении образовательного процесса по дисциплине</w:t>
      </w:r>
    </w:p>
    <w:p w14:paraId="00C667ED" w14:textId="77777777" w:rsidR="00DA1944" w:rsidRPr="004B5FD8" w:rsidRDefault="00DA1944" w:rsidP="00DA1944">
      <w:pPr>
        <w:jc w:val="center"/>
        <w:rPr>
          <w:b/>
          <w:spacing w:val="-4"/>
          <w:sz w:val="28"/>
          <w:szCs w:val="28"/>
        </w:rPr>
      </w:pPr>
      <w:r w:rsidRPr="004B5FD8">
        <w:rPr>
          <w:b/>
          <w:sz w:val="28"/>
          <w:szCs w:val="28"/>
        </w:rPr>
        <w:t>«</w:t>
      </w:r>
      <w:r w:rsidR="004B5FD8" w:rsidRPr="004B5FD8">
        <w:rPr>
          <w:sz w:val="28"/>
          <w:szCs w:val="28"/>
          <w:lang w:val="x-none"/>
        </w:rPr>
        <w:t>Выполнение, подготовка к процедуре защиты и защита выпускной квалификационной работы</w:t>
      </w:r>
      <w:r w:rsidRPr="004B5FD8">
        <w:rPr>
          <w:b/>
          <w:sz w:val="28"/>
          <w:szCs w:val="28"/>
        </w:rPr>
        <w:t>»</w:t>
      </w:r>
      <w:r w:rsidRPr="004B5FD8">
        <w:rPr>
          <w:b/>
          <w:spacing w:val="-4"/>
          <w:sz w:val="28"/>
          <w:szCs w:val="28"/>
        </w:rPr>
        <w:t xml:space="preserve">, включая </w:t>
      </w:r>
    </w:p>
    <w:p w14:paraId="568D8D4B" w14:textId="77777777" w:rsidR="00DA1944" w:rsidRPr="004B5FD8" w:rsidRDefault="00DA1944" w:rsidP="00DA1944">
      <w:pPr>
        <w:jc w:val="center"/>
        <w:rPr>
          <w:b/>
          <w:bCs/>
          <w:color w:val="000000"/>
          <w:spacing w:val="-4"/>
          <w:sz w:val="28"/>
          <w:szCs w:val="28"/>
        </w:rPr>
      </w:pPr>
      <w:r w:rsidRPr="004B5FD8">
        <w:rPr>
          <w:b/>
          <w:color w:val="000000"/>
          <w:spacing w:val="-4"/>
          <w:sz w:val="28"/>
          <w:szCs w:val="28"/>
        </w:rPr>
        <w:t>перечень программного обеспечения и информационных справочных систем</w:t>
      </w:r>
    </w:p>
    <w:p w14:paraId="0F7257CF" w14:textId="77777777" w:rsidR="00DA1944" w:rsidRPr="004B5FD8" w:rsidRDefault="00DA1944" w:rsidP="00DA1944">
      <w:pPr>
        <w:jc w:val="left"/>
        <w:rPr>
          <w:i/>
          <w:color w:val="000000"/>
          <w:spacing w:val="-4"/>
          <w:sz w:val="28"/>
          <w:szCs w:val="28"/>
        </w:rPr>
      </w:pPr>
    </w:p>
    <w:p w14:paraId="309F4BCF" w14:textId="77777777" w:rsidR="00DA1944" w:rsidRPr="004B5FD8" w:rsidRDefault="00DA1944" w:rsidP="00DA1944">
      <w:pPr>
        <w:autoSpaceDE w:val="0"/>
        <w:autoSpaceDN w:val="0"/>
        <w:ind w:firstLine="709"/>
        <w:rPr>
          <w:i/>
          <w:color w:val="000000"/>
          <w:spacing w:val="-8"/>
          <w:sz w:val="28"/>
          <w:szCs w:val="28"/>
        </w:rPr>
      </w:pPr>
      <w:r w:rsidRPr="004B5FD8">
        <w:rPr>
          <w:i/>
          <w:color w:val="000000"/>
          <w:spacing w:val="-8"/>
          <w:sz w:val="28"/>
          <w:szCs w:val="28"/>
        </w:rPr>
        <w:t xml:space="preserve">Таблица </w:t>
      </w:r>
      <w:r w:rsidR="003900BD">
        <w:rPr>
          <w:i/>
          <w:color w:val="000000"/>
          <w:spacing w:val="-8"/>
          <w:sz w:val="28"/>
          <w:szCs w:val="28"/>
        </w:rPr>
        <w:t>7</w:t>
      </w:r>
      <w:r w:rsidRPr="004B5FD8">
        <w:rPr>
          <w:i/>
          <w:color w:val="000000"/>
          <w:spacing w:val="-8"/>
          <w:sz w:val="28"/>
          <w:szCs w:val="28"/>
        </w:rPr>
        <w:t>.2.1 – Перечень ресурсов информационно-телекоммуникационной сети «Интернет»</w:t>
      </w:r>
    </w:p>
    <w:p w14:paraId="6A2C1319" w14:textId="77777777" w:rsidR="00DA1944" w:rsidRPr="00DA1944" w:rsidRDefault="00DA1944" w:rsidP="00DA1944">
      <w:pPr>
        <w:autoSpaceDE w:val="0"/>
        <w:autoSpaceDN w:val="0"/>
        <w:ind w:firstLine="709"/>
        <w:rPr>
          <w:i/>
          <w:color w:val="000000"/>
          <w:spacing w:val="-8"/>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4594"/>
        <w:gridCol w:w="4813"/>
      </w:tblGrid>
      <w:tr w:rsidR="00DA1944" w:rsidRPr="0048001C" w14:paraId="7CF40723" w14:textId="77777777" w:rsidTr="00B153B2">
        <w:tc>
          <w:tcPr>
            <w:tcW w:w="504" w:type="dxa"/>
          </w:tcPr>
          <w:p w14:paraId="37E58A30" w14:textId="77777777" w:rsidR="00DA1944" w:rsidRPr="0048001C" w:rsidRDefault="00DA1944" w:rsidP="00B153B2">
            <w:pPr>
              <w:tabs>
                <w:tab w:val="num" w:pos="1068"/>
              </w:tabs>
              <w:jc w:val="center"/>
              <w:rPr>
                <w:spacing w:val="-4"/>
                <w:sz w:val="24"/>
                <w:szCs w:val="24"/>
                <w:lang w:eastAsia="en-US"/>
              </w:rPr>
            </w:pPr>
            <w:r w:rsidRPr="0048001C">
              <w:rPr>
                <w:spacing w:val="-4"/>
                <w:sz w:val="24"/>
                <w:szCs w:val="24"/>
                <w:lang w:eastAsia="en-US"/>
              </w:rPr>
              <w:t>№ п/п</w:t>
            </w:r>
          </w:p>
        </w:tc>
        <w:tc>
          <w:tcPr>
            <w:tcW w:w="4594" w:type="dxa"/>
          </w:tcPr>
          <w:p w14:paraId="7BF320AF" w14:textId="77777777" w:rsidR="00DA1944" w:rsidRPr="0048001C" w:rsidRDefault="00DA1944" w:rsidP="00B153B2">
            <w:pPr>
              <w:tabs>
                <w:tab w:val="num" w:pos="1068"/>
              </w:tabs>
              <w:ind w:left="-1" w:firstLine="1"/>
              <w:jc w:val="center"/>
              <w:rPr>
                <w:spacing w:val="-4"/>
                <w:sz w:val="24"/>
                <w:szCs w:val="24"/>
                <w:lang w:eastAsia="en-US"/>
              </w:rPr>
            </w:pPr>
            <w:r w:rsidRPr="0048001C">
              <w:rPr>
                <w:spacing w:val="-4"/>
                <w:sz w:val="24"/>
                <w:szCs w:val="24"/>
                <w:lang w:eastAsia="en-US"/>
              </w:rPr>
              <w:t>Наименование</w:t>
            </w:r>
          </w:p>
        </w:tc>
        <w:tc>
          <w:tcPr>
            <w:tcW w:w="4813" w:type="dxa"/>
          </w:tcPr>
          <w:p w14:paraId="3939E431" w14:textId="77777777" w:rsidR="00DA1944" w:rsidRPr="0048001C" w:rsidRDefault="00DA1944" w:rsidP="00B153B2">
            <w:pPr>
              <w:tabs>
                <w:tab w:val="num" w:pos="1068"/>
              </w:tabs>
              <w:jc w:val="center"/>
              <w:rPr>
                <w:spacing w:val="-4"/>
                <w:sz w:val="24"/>
                <w:szCs w:val="24"/>
                <w:lang w:eastAsia="en-US"/>
              </w:rPr>
            </w:pPr>
            <w:r w:rsidRPr="0048001C">
              <w:rPr>
                <w:spacing w:val="-4"/>
                <w:sz w:val="24"/>
                <w:szCs w:val="24"/>
                <w:lang w:eastAsia="en-US"/>
              </w:rPr>
              <w:t>Условия доступа</w:t>
            </w:r>
          </w:p>
        </w:tc>
      </w:tr>
      <w:tr w:rsidR="00DA1944" w:rsidRPr="0048001C" w14:paraId="6D518716" w14:textId="77777777" w:rsidTr="00B153B2">
        <w:tc>
          <w:tcPr>
            <w:tcW w:w="504" w:type="dxa"/>
          </w:tcPr>
          <w:p w14:paraId="38C2B3AA" w14:textId="77777777" w:rsidR="00DA1944" w:rsidRPr="0048001C" w:rsidRDefault="00DA1944" w:rsidP="00B153B2">
            <w:pPr>
              <w:tabs>
                <w:tab w:val="num" w:pos="1068"/>
              </w:tabs>
              <w:ind w:left="-1" w:firstLine="1"/>
              <w:jc w:val="center"/>
              <w:rPr>
                <w:rFonts w:cs="Arial"/>
                <w:spacing w:val="-4"/>
                <w:sz w:val="24"/>
                <w:szCs w:val="24"/>
              </w:rPr>
            </w:pPr>
            <w:r w:rsidRPr="0048001C">
              <w:rPr>
                <w:rFonts w:cs="Arial"/>
                <w:spacing w:val="-4"/>
                <w:sz w:val="24"/>
                <w:szCs w:val="24"/>
              </w:rPr>
              <w:t>1</w:t>
            </w:r>
          </w:p>
        </w:tc>
        <w:tc>
          <w:tcPr>
            <w:tcW w:w="4594" w:type="dxa"/>
          </w:tcPr>
          <w:p w14:paraId="2073549B" w14:textId="77777777" w:rsidR="00DA1944" w:rsidRPr="0048001C" w:rsidRDefault="00DA1944" w:rsidP="00B153B2">
            <w:pPr>
              <w:tabs>
                <w:tab w:val="num" w:pos="1068"/>
              </w:tabs>
              <w:ind w:left="-1" w:firstLine="1"/>
              <w:rPr>
                <w:rFonts w:cs="Arial"/>
                <w:spacing w:val="-4"/>
                <w:sz w:val="24"/>
                <w:szCs w:val="24"/>
              </w:rPr>
            </w:pPr>
            <w:r w:rsidRPr="0048001C">
              <w:rPr>
                <w:rFonts w:cs="Arial"/>
                <w:spacing w:val="-4"/>
                <w:sz w:val="24"/>
                <w:szCs w:val="24"/>
              </w:rPr>
              <w:t>Электронно-библиотечная система «</w:t>
            </w:r>
            <w:proofErr w:type="spellStart"/>
            <w:r w:rsidRPr="0048001C">
              <w:rPr>
                <w:rFonts w:cs="Arial"/>
                <w:spacing w:val="-4"/>
                <w:sz w:val="24"/>
                <w:szCs w:val="24"/>
              </w:rPr>
              <w:t>БиблиоРоссика</w:t>
            </w:r>
            <w:proofErr w:type="spellEnd"/>
            <w:r w:rsidRPr="0048001C">
              <w:rPr>
                <w:rFonts w:cs="Arial"/>
                <w:spacing w:val="-4"/>
                <w:sz w:val="24"/>
                <w:szCs w:val="24"/>
              </w:rPr>
              <w:t xml:space="preserve">». Электронный ресурс. </w:t>
            </w:r>
          </w:p>
        </w:tc>
        <w:tc>
          <w:tcPr>
            <w:tcW w:w="4813" w:type="dxa"/>
          </w:tcPr>
          <w:p w14:paraId="03817B9B" w14:textId="77777777" w:rsidR="00DA1944" w:rsidRPr="0048001C" w:rsidRDefault="00DA1944" w:rsidP="00B153B2">
            <w:pPr>
              <w:tabs>
                <w:tab w:val="num" w:pos="1068"/>
              </w:tabs>
              <w:jc w:val="left"/>
              <w:rPr>
                <w:rFonts w:cs="Arial"/>
                <w:spacing w:val="-4"/>
                <w:sz w:val="24"/>
                <w:szCs w:val="24"/>
              </w:rPr>
            </w:pPr>
            <w:r w:rsidRPr="0048001C">
              <w:rPr>
                <w:rFonts w:cs="Arial"/>
                <w:spacing w:val="-4"/>
                <w:sz w:val="24"/>
                <w:szCs w:val="24"/>
              </w:rPr>
              <w:t>свободный</w:t>
            </w:r>
          </w:p>
          <w:p w14:paraId="196F8CC1" w14:textId="77777777" w:rsidR="00DA1944" w:rsidRPr="0048001C" w:rsidRDefault="002D6DC9" w:rsidP="00B153B2">
            <w:pPr>
              <w:tabs>
                <w:tab w:val="num" w:pos="1068"/>
              </w:tabs>
              <w:jc w:val="left"/>
              <w:rPr>
                <w:rFonts w:cs="Arial"/>
                <w:spacing w:val="-4"/>
                <w:sz w:val="24"/>
                <w:szCs w:val="24"/>
                <w:u w:val="single"/>
              </w:rPr>
            </w:pPr>
            <w:hyperlink r:id="rId72" w:history="1">
              <w:r w:rsidR="00DA1944" w:rsidRPr="0048001C">
                <w:rPr>
                  <w:rFonts w:cs="Arial"/>
                  <w:color w:val="0000FF"/>
                  <w:spacing w:val="-4"/>
                  <w:sz w:val="24"/>
                  <w:szCs w:val="24"/>
                  <w:u w:val="single"/>
                </w:rPr>
                <w:t>http://www.bibliorossica.com</w:t>
              </w:r>
            </w:hyperlink>
          </w:p>
          <w:p w14:paraId="6777785D" w14:textId="77777777" w:rsidR="00DA1944" w:rsidRPr="0048001C" w:rsidRDefault="00DA1944" w:rsidP="00B153B2">
            <w:pPr>
              <w:tabs>
                <w:tab w:val="num" w:pos="1068"/>
              </w:tabs>
              <w:jc w:val="left"/>
              <w:rPr>
                <w:spacing w:val="-4"/>
                <w:sz w:val="24"/>
                <w:szCs w:val="24"/>
                <w:u w:val="single"/>
                <w:lang w:eastAsia="en-US"/>
              </w:rPr>
            </w:pPr>
            <w:r w:rsidRPr="0048001C">
              <w:rPr>
                <w:sz w:val="24"/>
                <w:szCs w:val="24"/>
                <w:lang w:eastAsia="en-US"/>
              </w:rPr>
              <w:t>Аудитория №3383 помещение для самостоятельной работы</w:t>
            </w:r>
          </w:p>
        </w:tc>
      </w:tr>
      <w:tr w:rsidR="00DA1944" w:rsidRPr="0048001C" w14:paraId="25529CDC" w14:textId="77777777" w:rsidTr="00B153B2">
        <w:tc>
          <w:tcPr>
            <w:tcW w:w="504" w:type="dxa"/>
          </w:tcPr>
          <w:p w14:paraId="6BB84822" w14:textId="77777777" w:rsidR="00DA1944" w:rsidRPr="0048001C" w:rsidRDefault="00DA1944" w:rsidP="00B153B2">
            <w:pPr>
              <w:tabs>
                <w:tab w:val="num" w:pos="1068"/>
              </w:tabs>
              <w:jc w:val="center"/>
              <w:rPr>
                <w:spacing w:val="-4"/>
                <w:sz w:val="24"/>
                <w:szCs w:val="24"/>
                <w:lang w:eastAsia="en-US"/>
              </w:rPr>
            </w:pPr>
            <w:r w:rsidRPr="0048001C">
              <w:rPr>
                <w:spacing w:val="-4"/>
                <w:sz w:val="24"/>
                <w:szCs w:val="24"/>
                <w:lang w:eastAsia="en-US"/>
              </w:rPr>
              <w:t>2</w:t>
            </w:r>
          </w:p>
        </w:tc>
        <w:tc>
          <w:tcPr>
            <w:tcW w:w="4594" w:type="dxa"/>
          </w:tcPr>
          <w:p w14:paraId="17B424FC" w14:textId="77777777" w:rsidR="00DA1944" w:rsidRPr="0048001C" w:rsidRDefault="00DA1944" w:rsidP="00B153B2">
            <w:pPr>
              <w:rPr>
                <w:color w:val="000000"/>
                <w:spacing w:val="-4"/>
                <w:sz w:val="24"/>
                <w:szCs w:val="24"/>
              </w:rPr>
            </w:pPr>
            <w:r w:rsidRPr="0048001C">
              <w:rPr>
                <w:color w:val="000000"/>
                <w:spacing w:val="-4"/>
                <w:sz w:val="24"/>
                <w:szCs w:val="24"/>
              </w:rPr>
              <w:t>Библиотека «</w:t>
            </w:r>
            <w:proofErr w:type="spellStart"/>
            <w:r w:rsidRPr="0048001C">
              <w:rPr>
                <w:color w:val="000000"/>
                <w:spacing w:val="-4"/>
                <w:sz w:val="24"/>
                <w:szCs w:val="24"/>
              </w:rPr>
              <w:t>Книгосайт</w:t>
            </w:r>
            <w:proofErr w:type="spellEnd"/>
            <w:r w:rsidRPr="0048001C">
              <w:rPr>
                <w:color w:val="000000"/>
                <w:spacing w:val="-4"/>
                <w:sz w:val="24"/>
                <w:szCs w:val="24"/>
              </w:rPr>
              <w:t xml:space="preserve">». Электронный ресурс. </w:t>
            </w:r>
          </w:p>
        </w:tc>
        <w:tc>
          <w:tcPr>
            <w:tcW w:w="4813" w:type="dxa"/>
          </w:tcPr>
          <w:p w14:paraId="74FB88EC" w14:textId="77777777" w:rsidR="00DA1944" w:rsidRPr="0048001C" w:rsidRDefault="00DA1944" w:rsidP="00B153B2">
            <w:pPr>
              <w:tabs>
                <w:tab w:val="num" w:pos="1068"/>
              </w:tabs>
              <w:jc w:val="left"/>
              <w:rPr>
                <w:color w:val="000000"/>
                <w:spacing w:val="-4"/>
                <w:sz w:val="24"/>
                <w:szCs w:val="24"/>
              </w:rPr>
            </w:pPr>
            <w:r w:rsidRPr="0048001C">
              <w:rPr>
                <w:color w:val="000000"/>
                <w:spacing w:val="-4"/>
                <w:sz w:val="24"/>
                <w:szCs w:val="24"/>
              </w:rPr>
              <w:t>свободный</w:t>
            </w:r>
          </w:p>
          <w:p w14:paraId="70C0BA78" w14:textId="77777777" w:rsidR="00DA1944" w:rsidRPr="0048001C" w:rsidRDefault="002D6DC9" w:rsidP="00B153B2">
            <w:pPr>
              <w:tabs>
                <w:tab w:val="num" w:pos="1068"/>
              </w:tabs>
              <w:jc w:val="left"/>
              <w:rPr>
                <w:color w:val="000000"/>
                <w:spacing w:val="-4"/>
                <w:sz w:val="24"/>
                <w:szCs w:val="24"/>
                <w:u w:val="single"/>
              </w:rPr>
            </w:pPr>
            <w:hyperlink r:id="rId73" w:history="1">
              <w:r w:rsidR="00DA1944" w:rsidRPr="0048001C">
                <w:rPr>
                  <w:color w:val="0000FF"/>
                  <w:spacing w:val="-4"/>
                  <w:sz w:val="24"/>
                  <w:szCs w:val="24"/>
                  <w:u w:val="single"/>
                </w:rPr>
                <w:t>http://knigosite.ru</w:t>
              </w:r>
            </w:hyperlink>
          </w:p>
          <w:p w14:paraId="2CBE8DCC" w14:textId="77777777" w:rsidR="00DA1944" w:rsidRPr="0048001C" w:rsidRDefault="00DA1944" w:rsidP="00B153B2">
            <w:pPr>
              <w:tabs>
                <w:tab w:val="num" w:pos="1068"/>
              </w:tabs>
              <w:jc w:val="left"/>
              <w:rPr>
                <w:color w:val="000000"/>
                <w:spacing w:val="-4"/>
                <w:sz w:val="24"/>
                <w:szCs w:val="24"/>
                <w:u w:val="single"/>
              </w:rPr>
            </w:pPr>
            <w:r w:rsidRPr="0048001C">
              <w:rPr>
                <w:sz w:val="24"/>
                <w:szCs w:val="24"/>
                <w:lang w:eastAsia="en-US"/>
              </w:rPr>
              <w:t>Аудитория №3383 помещение для самостоятельной работы</w:t>
            </w:r>
          </w:p>
        </w:tc>
      </w:tr>
    </w:tbl>
    <w:p w14:paraId="6D585DEA" w14:textId="77777777" w:rsidR="00DA1944" w:rsidRPr="00D90238" w:rsidRDefault="00DA1944" w:rsidP="00DA1944">
      <w:pPr>
        <w:autoSpaceDE w:val="0"/>
        <w:autoSpaceDN w:val="0"/>
        <w:rPr>
          <w:b/>
          <w:color w:val="000000"/>
          <w:spacing w:val="-4"/>
          <w:szCs w:val="28"/>
        </w:rPr>
      </w:pPr>
    </w:p>
    <w:p w14:paraId="7217CA79" w14:textId="77777777" w:rsidR="00DA1944" w:rsidRPr="00B035CD" w:rsidRDefault="00DA1944" w:rsidP="00DA1944">
      <w:pPr>
        <w:autoSpaceDE w:val="0"/>
        <w:autoSpaceDN w:val="0"/>
        <w:ind w:firstLine="709"/>
        <w:rPr>
          <w:i/>
          <w:color w:val="000000"/>
          <w:spacing w:val="-8"/>
          <w:sz w:val="28"/>
          <w:szCs w:val="28"/>
        </w:rPr>
      </w:pPr>
      <w:r w:rsidRPr="00B035CD">
        <w:rPr>
          <w:i/>
          <w:color w:val="000000"/>
          <w:spacing w:val="-8"/>
          <w:sz w:val="28"/>
          <w:szCs w:val="28"/>
        </w:rPr>
        <w:t xml:space="preserve">Таблица </w:t>
      </w:r>
      <w:r w:rsidR="003900BD">
        <w:rPr>
          <w:i/>
          <w:color w:val="000000"/>
          <w:spacing w:val="-8"/>
          <w:sz w:val="28"/>
          <w:szCs w:val="28"/>
        </w:rPr>
        <w:t>7</w:t>
      </w:r>
      <w:r w:rsidRPr="00B035CD">
        <w:rPr>
          <w:i/>
          <w:color w:val="000000"/>
          <w:spacing w:val="-8"/>
          <w:sz w:val="28"/>
          <w:szCs w:val="28"/>
        </w:rPr>
        <w:t>.2.2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B035CD">
        <w:rPr>
          <w:i/>
          <w:sz w:val="28"/>
          <w:szCs w:val="28"/>
        </w:rPr>
        <w:t>Основы надежности технических систем</w:t>
      </w:r>
      <w:r w:rsidRPr="00B035CD">
        <w:rPr>
          <w:i/>
          <w:color w:val="000000"/>
          <w:spacing w:val="-8"/>
          <w:sz w:val="28"/>
          <w:szCs w:val="28"/>
        </w:rPr>
        <w:t>»</w:t>
      </w:r>
    </w:p>
    <w:p w14:paraId="15BF7686" w14:textId="77777777" w:rsidR="00DA1944" w:rsidRPr="00B035CD" w:rsidRDefault="00DA1944" w:rsidP="00DA1944">
      <w:pPr>
        <w:autoSpaceDE w:val="0"/>
        <w:autoSpaceDN w:val="0"/>
        <w:ind w:firstLine="709"/>
        <w:rPr>
          <w:i/>
          <w:color w:val="000000"/>
          <w:spacing w:val="-8"/>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3680"/>
        <w:gridCol w:w="5451"/>
      </w:tblGrid>
      <w:tr w:rsidR="00DA1944" w:rsidRPr="0048001C" w14:paraId="2E6EE638" w14:textId="77777777" w:rsidTr="00B153B2">
        <w:tc>
          <w:tcPr>
            <w:tcW w:w="283" w:type="pct"/>
          </w:tcPr>
          <w:p w14:paraId="6D32C22D" w14:textId="77777777" w:rsidR="00DA1944" w:rsidRPr="0048001C" w:rsidRDefault="00DA1944" w:rsidP="00B153B2">
            <w:pPr>
              <w:rPr>
                <w:rFonts w:cs="Arial"/>
                <w:color w:val="000000"/>
                <w:sz w:val="24"/>
                <w:szCs w:val="28"/>
              </w:rPr>
            </w:pPr>
            <w:r w:rsidRPr="0048001C">
              <w:rPr>
                <w:rFonts w:cs="Arial"/>
                <w:color w:val="000000"/>
                <w:sz w:val="24"/>
                <w:szCs w:val="28"/>
              </w:rPr>
              <w:t>№ п/п</w:t>
            </w:r>
          </w:p>
        </w:tc>
        <w:tc>
          <w:tcPr>
            <w:tcW w:w="1901" w:type="pct"/>
          </w:tcPr>
          <w:p w14:paraId="4F502DD6" w14:textId="77777777" w:rsidR="00DA1944" w:rsidRPr="0048001C" w:rsidRDefault="00DA1944" w:rsidP="00B153B2">
            <w:pPr>
              <w:rPr>
                <w:rFonts w:cs="Arial"/>
                <w:color w:val="000000"/>
                <w:sz w:val="24"/>
                <w:szCs w:val="28"/>
              </w:rPr>
            </w:pPr>
            <w:r w:rsidRPr="0048001C">
              <w:rPr>
                <w:rFonts w:cs="Arial"/>
                <w:color w:val="000000"/>
                <w:sz w:val="24"/>
                <w:szCs w:val="28"/>
              </w:rPr>
              <w:t>Наименование</w:t>
            </w:r>
          </w:p>
        </w:tc>
        <w:tc>
          <w:tcPr>
            <w:tcW w:w="2816" w:type="pct"/>
          </w:tcPr>
          <w:p w14:paraId="51FB3D63" w14:textId="77777777" w:rsidR="00DA1944" w:rsidRPr="0048001C" w:rsidRDefault="00DA1944" w:rsidP="00B153B2">
            <w:pPr>
              <w:rPr>
                <w:rFonts w:cs="Arial"/>
                <w:color w:val="000000"/>
                <w:sz w:val="24"/>
                <w:szCs w:val="28"/>
              </w:rPr>
            </w:pPr>
            <w:r w:rsidRPr="0048001C">
              <w:rPr>
                <w:rFonts w:cs="Arial"/>
                <w:color w:val="000000"/>
                <w:sz w:val="24"/>
                <w:szCs w:val="28"/>
              </w:rPr>
              <w:t>Условия доступа</w:t>
            </w:r>
          </w:p>
        </w:tc>
      </w:tr>
      <w:tr w:rsidR="00DA1944" w:rsidRPr="0048001C" w14:paraId="1544C7EE" w14:textId="77777777" w:rsidTr="00B153B2">
        <w:tc>
          <w:tcPr>
            <w:tcW w:w="283" w:type="pct"/>
          </w:tcPr>
          <w:p w14:paraId="6F82B15B" w14:textId="77777777" w:rsidR="00DA1944" w:rsidRPr="0048001C" w:rsidRDefault="00DA1944" w:rsidP="00B153B2">
            <w:pPr>
              <w:rPr>
                <w:rFonts w:cs="Arial"/>
                <w:color w:val="000000"/>
                <w:sz w:val="24"/>
                <w:szCs w:val="28"/>
              </w:rPr>
            </w:pPr>
            <w:r w:rsidRPr="0048001C">
              <w:rPr>
                <w:rFonts w:cs="Arial"/>
                <w:color w:val="000000"/>
                <w:sz w:val="24"/>
                <w:szCs w:val="28"/>
              </w:rPr>
              <w:t>1</w:t>
            </w:r>
          </w:p>
        </w:tc>
        <w:tc>
          <w:tcPr>
            <w:tcW w:w="1901" w:type="pct"/>
          </w:tcPr>
          <w:p w14:paraId="03DAE70C" w14:textId="77777777" w:rsidR="00DA1944" w:rsidRPr="0048001C" w:rsidRDefault="00DA1944" w:rsidP="00B153B2">
            <w:pPr>
              <w:rPr>
                <w:rFonts w:cs="Arial"/>
                <w:color w:val="000000"/>
                <w:sz w:val="24"/>
                <w:szCs w:val="28"/>
              </w:rPr>
            </w:pPr>
            <w:r w:rsidRPr="0048001C">
              <w:rPr>
                <w:rFonts w:cs="Arial"/>
                <w:color w:val="000000"/>
                <w:sz w:val="24"/>
                <w:szCs w:val="28"/>
              </w:rPr>
              <w:t>Электронная библиотека полнотекстовых документов Пензенского ГАУ (</w:t>
            </w:r>
            <w:hyperlink r:id="rId74" w:history="1">
              <w:r w:rsidRPr="0048001C">
                <w:rPr>
                  <w:color w:val="0000FF"/>
                  <w:sz w:val="24"/>
                  <w:szCs w:val="28"/>
                  <w:u w:val="single"/>
                </w:rPr>
                <w:t>https://lib.rucont.ru/collection/72</w:t>
              </w:r>
            </w:hyperlink>
            <w:r w:rsidRPr="0048001C">
              <w:rPr>
                <w:rFonts w:cs="Arial"/>
                <w:color w:val="000000"/>
                <w:sz w:val="24"/>
                <w:szCs w:val="28"/>
              </w:rPr>
              <w:t>) – собственная генерация</w:t>
            </w:r>
          </w:p>
        </w:tc>
        <w:tc>
          <w:tcPr>
            <w:tcW w:w="2816" w:type="pct"/>
          </w:tcPr>
          <w:p w14:paraId="7FDE7BEA" w14:textId="77777777" w:rsidR="00DA1944" w:rsidRPr="0048001C" w:rsidRDefault="00DA1944" w:rsidP="00B153B2">
            <w:pPr>
              <w:rPr>
                <w:rFonts w:cs="Arial"/>
                <w:color w:val="000000"/>
                <w:sz w:val="24"/>
                <w:szCs w:val="28"/>
              </w:rPr>
            </w:pPr>
            <w:r w:rsidRPr="0048001C">
              <w:rPr>
                <w:rFonts w:cs="Arial"/>
                <w:color w:val="000000"/>
                <w:sz w:val="24"/>
                <w:szCs w:val="28"/>
              </w:rPr>
              <w:t xml:space="preserve">Доступ с любого компьютера локальной сети университета по IP-адресам; с личных ПК, мобильных устройств по </w:t>
            </w:r>
            <w:proofErr w:type="gramStart"/>
            <w:r w:rsidRPr="0048001C">
              <w:rPr>
                <w:rFonts w:cs="Arial"/>
                <w:color w:val="000000"/>
                <w:sz w:val="24"/>
                <w:szCs w:val="28"/>
              </w:rPr>
              <w:t>коллективному  или</w:t>
            </w:r>
            <w:proofErr w:type="gramEnd"/>
            <w:r w:rsidRPr="0048001C">
              <w:rPr>
                <w:rFonts w:cs="Arial"/>
                <w:color w:val="000000"/>
                <w:sz w:val="24"/>
                <w:szCs w:val="28"/>
              </w:rPr>
              <w:t xml:space="preserve">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 через Личный кабинет; возможность регистрации для удаленной работы по IP.</w:t>
            </w:r>
          </w:p>
        </w:tc>
      </w:tr>
      <w:tr w:rsidR="00DA1944" w:rsidRPr="0048001C" w14:paraId="09DA3C33" w14:textId="77777777" w:rsidTr="00B153B2">
        <w:tc>
          <w:tcPr>
            <w:tcW w:w="283" w:type="pct"/>
          </w:tcPr>
          <w:p w14:paraId="0AB6BC1F" w14:textId="77777777" w:rsidR="00DA1944" w:rsidRPr="0048001C" w:rsidRDefault="00DA1944" w:rsidP="00B153B2">
            <w:pPr>
              <w:rPr>
                <w:rFonts w:cs="Arial"/>
                <w:color w:val="000000"/>
                <w:sz w:val="24"/>
                <w:szCs w:val="28"/>
              </w:rPr>
            </w:pPr>
            <w:r w:rsidRPr="0048001C">
              <w:rPr>
                <w:rFonts w:cs="Arial"/>
                <w:color w:val="000000"/>
                <w:sz w:val="24"/>
                <w:szCs w:val="28"/>
              </w:rPr>
              <w:t>2</w:t>
            </w:r>
          </w:p>
        </w:tc>
        <w:tc>
          <w:tcPr>
            <w:tcW w:w="1901" w:type="pct"/>
          </w:tcPr>
          <w:p w14:paraId="1F5BAFC1" w14:textId="77777777" w:rsidR="00DA1944" w:rsidRPr="0048001C" w:rsidRDefault="00DA1944" w:rsidP="00B153B2">
            <w:pPr>
              <w:rPr>
                <w:rFonts w:cs="Arial"/>
                <w:color w:val="000000"/>
                <w:sz w:val="24"/>
                <w:szCs w:val="28"/>
              </w:rPr>
            </w:pPr>
            <w:r w:rsidRPr="0048001C">
              <w:rPr>
                <w:rFonts w:cs="Arial"/>
                <w:color w:val="000000"/>
                <w:sz w:val="24"/>
                <w:szCs w:val="28"/>
              </w:rPr>
              <w:t>Электронный каталог научной библиотеки Пензенского ГАУ в рамках Сводного каталога библиотек АПК (</w:t>
            </w:r>
            <w:hyperlink r:id="rId75" w:history="1">
              <w:r w:rsidRPr="0048001C">
                <w:rPr>
                  <w:color w:val="0000FF"/>
                  <w:sz w:val="24"/>
                  <w:szCs w:val="28"/>
                  <w:u w:val="single"/>
                </w:rPr>
                <w:t>www.cnsb.ru</w:t>
              </w:r>
            </w:hyperlink>
            <w:r w:rsidRPr="0048001C">
              <w:rPr>
                <w:rFonts w:cs="Arial"/>
                <w:color w:val="000000"/>
                <w:sz w:val="24"/>
                <w:szCs w:val="28"/>
              </w:rPr>
              <w:t xml:space="preserve"> ) – </w:t>
            </w:r>
            <w:proofErr w:type="gramStart"/>
            <w:r w:rsidRPr="0048001C">
              <w:rPr>
                <w:rFonts w:cs="Arial"/>
                <w:color w:val="000000"/>
                <w:sz w:val="24"/>
                <w:szCs w:val="28"/>
              </w:rPr>
              <w:t>собственная  генерация</w:t>
            </w:r>
            <w:proofErr w:type="gramEnd"/>
            <w:r w:rsidRPr="0048001C">
              <w:rPr>
                <w:rFonts w:cs="Arial"/>
                <w:color w:val="000000"/>
                <w:sz w:val="24"/>
                <w:szCs w:val="28"/>
              </w:rPr>
              <w:t xml:space="preserve"> </w:t>
            </w:r>
          </w:p>
        </w:tc>
        <w:tc>
          <w:tcPr>
            <w:tcW w:w="2816" w:type="pct"/>
          </w:tcPr>
          <w:p w14:paraId="1B724553" w14:textId="77777777" w:rsidR="00DA1944" w:rsidRPr="0048001C" w:rsidRDefault="00DA1944" w:rsidP="00B153B2">
            <w:pPr>
              <w:rPr>
                <w:rFonts w:cs="Arial"/>
                <w:color w:val="000000"/>
                <w:sz w:val="24"/>
                <w:szCs w:val="28"/>
              </w:rPr>
            </w:pPr>
            <w:r w:rsidRPr="0048001C">
              <w:rPr>
                <w:rFonts w:cs="Arial"/>
                <w:color w:val="000000"/>
                <w:sz w:val="24"/>
                <w:szCs w:val="28"/>
              </w:rPr>
              <w:t xml:space="preserve">Доступ </w:t>
            </w:r>
            <w:proofErr w:type="gramStart"/>
            <w:r w:rsidRPr="0048001C">
              <w:rPr>
                <w:rFonts w:cs="Arial"/>
                <w:color w:val="000000"/>
                <w:sz w:val="24"/>
                <w:szCs w:val="28"/>
              </w:rPr>
              <w:t>свободный  с</w:t>
            </w:r>
            <w:proofErr w:type="gramEnd"/>
            <w:r w:rsidRPr="0048001C">
              <w:rPr>
                <w:rFonts w:cs="Arial"/>
                <w:color w:val="000000"/>
                <w:sz w:val="24"/>
                <w:szCs w:val="28"/>
              </w:rPr>
              <w:t xml:space="preserve">  любого компьютера локальной сети университета по IP-адресам; с личных ПК, мобильных устройств, имеющих выход в Интернет</w:t>
            </w:r>
          </w:p>
        </w:tc>
      </w:tr>
      <w:tr w:rsidR="00DA1944" w:rsidRPr="0048001C" w14:paraId="71CB4F9A" w14:textId="77777777" w:rsidTr="00B153B2">
        <w:tc>
          <w:tcPr>
            <w:tcW w:w="283" w:type="pct"/>
          </w:tcPr>
          <w:p w14:paraId="1444291A" w14:textId="77777777" w:rsidR="00DA1944" w:rsidRPr="0048001C" w:rsidRDefault="00DA1944" w:rsidP="00B153B2">
            <w:pPr>
              <w:rPr>
                <w:rFonts w:cs="Arial"/>
                <w:color w:val="000000"/>
                <w:sz w:val="24"/>
                <w:szCs w:val="28"/>
              </w:rPr>
            </w:pPr>
            <w:r w:rsidRPr="0048001C">
              <w:rPr>
                <w:rFonts w:cs="Arial"/>
                <w:color w:val="000000"/>
                <w:sz w:val="24"/>
                <w:szCs w:val="28"/>
              </w:rPr>
              <w:t>3</w:t>
            </w:r>
          </w:p>
        </w:tc>
        <w:tc>
          <w:tcPr>
            <w:tcW w:w="1901" w:type="pct"/>
          </w:tcPr>
          <w:p w14:paraId="15E9833E" w14:textId="77777777" w:rsidR="00DA1944" w:rsidRPr="0048001C" w:rsidRDefault="00DA1944" w:rsidP="00B153B2">
            <w:pPr>
              <w:rPr>
                <w:rFonts w:cs="Arial"/>
                <w:color w:val="000000"/>
                <w:sz w:val="24"/>
                <w:szCs w:val="28"/>
              </w:rPr>
            </w:pPr>
            <w:r w:rsidRPr="0048001C">
              <w:rPr>
                <w:rFonts w:cs="Arial"/>
                <w:color w:val="000000"/>
                <w:sz w:val="24"/>
                <w:szCs w:val="28"/>
              </w:rPr>
              <w:t>Электронно-библиотечная система издательства «ЛАНЬ» (</w:t>
            </w:r>
            <w:hyperlink r:id="rId76" w:history="1">
              <w:r w:rsidRPr="0048001C">
                <w:rPr>
                  <w:color w:val="0000FF"/>
                  <w:sz w:val="24"/>
                  <w:szCs w:val="28"/>
                  <w:u w:val="single"/>
                </w:rPr>
                <w:t>http://e.lanbook.com</w:t>
              </w:r>
            </w:hyperlink>
            <w:r w:rsidRPr="0048001C">
              <w:rPr>
                <w:rFonts w:cs="Arial"/>
                <w:color w:val="000000"/>
                <w:sz w:val="24"/>
                <w:szCs w:val="28"/>
              </w:rPr>
              <w:t xml:space="preserve"> ) – сторонняя</w:t>
            </w:r>
          </w:p>
          <w:p w14:paraId="3A5CAF3A" w14:textId="77777777" w:rsidR="00DA1944" w:rsidRPr="0048001C" w:rsidRDefault="00DA1944" w:rsidP="00B153B2">
            <w:pPr>
              <w:rPr>
                <w:rFonts w:cs="Arial"/>
                <w:color w:val="000000"/>
                <w:sz w:val="24"/>
                <w:szCs w:val="28"/>
              </w:rPr>
            </w:pPr>
            <w:r w:rsidRPr="0048001C">
              <w:rPr>
                <w:rFonts w:cs="Arial"/>
                <w:color w:val="000000"/>
                <w:sz w:val="24"/>
                <w:szCs w:val="28"/>
              </w:rPr>
              <w:t> </w:t>
            </w:r>
          </w:p>
        </w:tc>
        <w:tc>
          <w:tcPr>
            <w:tcW w:w="2816" w:type="pct"/>
          </w:tcPr>
          <w:p w14:paraId="10BB0569" w14:textId="77777777" w:rsidR="00DA1944" w:rsidRPr="0048001C" w:rsidRDefault="00DA1944" w:rsidP="00B153B2">
            <w:pPr>
              <w:rPr>
                <w:rFonts w:cs="Arial"/>
                <w:color w:val="000000"/>
                <w:sz w:val="24"/>
                <w:szCs w:val="28"/>
              </w:rPr>
            </w:pPr>
            <w:r w:rsidRPr="0048001C">
              <w:rPr>
                <w:rFonts w:cs="Arial"/>
                <w:color w:val="000000"/>
                <w:sz w:val="24"/>
                <w:szCs w:val="28"/>
              </w:rPr>
              <w:t xml:space="preserve">Доступ с любого компьютера локальной сети университета по IP-адресам; с личных </w:t>
            </w:r>
            <w:proofErr w:type="gramStart"/>
            <w:r w:rsidRPr="0048001C">
              <w:rPr>
                <w:rFonts w:cs="Arial"/>
                <w:color w:val="000000"/>
                <w:sz w:val="24"/>
                <w:szCs w:val="28"/>
              </w:rPr>
              <w:t>ПК,  мобильных</w:t>
            </w:r>
            <w:proofErr w:type="gramEnd"/>
            <w:r w:rsidRPr="0048001C">
              <w:rPr>
                <w:rFonts w:cs="Arial"/>
                <w:color w:val="000000"/>
                <w:sz w:val="24"/>
                <w:szCs w:val="28"/>
              </w:rPr>
              <w:t xml:space="preserve"> устройств через Личный кабинет  по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 возможность удаленной регистрации и работы</w:t>
            </w:r>
          </w:p>
        </w:tc>
      </w:tr>
      <w:tr w:rsidR="00DA1944" w:rsidRPr="0048001C" w14:paraId="23D91F17" w14:textId="77777777" w:rsidTr="00B153B2">
        <w:tc>
          <w:tcPr>
            <w:tcW w:w="283" w:type="pct"/>
          </w:tcPr>
          <w:p w14:paraId="1FB9CB92" w14:textId="77777777" w:rsidR="00DA1944" w:rsidRPr="0048001C" w:rsidRDefault="00DA1944" w:rsidP="00B153B2">
            <w:pPr>
              <w:rPr>
                <w:rFonts w:cs="Arial"/>
                <w:color w:val="000000"/>
                <w:sz w:val="24"/>
                <w:szCs w:val="28"/>
              </w:rPr>
            </w:pPr>
            <w:r w:rsidRPr="0048001C">
              <w:rPr>
                <w:rFonts w:cs="Arial"/>
                <w:color w:val="000000"/>
                <w:sz w:val="24"/>
                <w:szCs w:val="28"/>
              </w:rPr>
              <w:t>4</w:t>
            </w:r>
          </w:p>
        </w:tc>
        <w:tc>
          <w:tcPr>
            <w:tcW w:w="1901" w:type="pct"/>
          </w:tcPr>
          <w:p w14:paraId="35C366FF" w14:textId="77777777" w:rsidR="00DA1944" w:rsidRPr="0048001C" w:rsidRDefault="00DA1944" w:rsidP="00B153B2">
            <w:pPr>
              <w:rPr>
                <w:rFonts w:cs="Arial"/>
                <w:color w:val="000000"/>
                <w:sz w:val="24"/>
                <w:szCs w:val="28"/>
              </w:rPr>
            </w:pPr>
            <w:r w:rsidRPr="0048001C">
              <w:rPr>
                <w:rFonts w:cs="Arial"/>
                <w:color w:val="000000"/>
                <w:sz w:val="24"/>
                <w:szCs w:val="28"/>
              </w:rPr>
              <w:t xml:space="preserve">Электронно-библиотечная система «Национальный цифровой </w:t>
            </w:r>
            <w:r w:rsidRPr="0048001C">
              <w:rPr>
                <w:rFonts w:cs="Arial"/>
                <w:color w:val="000000"/>
                <w:sz w:val="24"/>
                <w:szCs w:val="28"/>
              </w:rPr>
              <w:lastRenderedPageBreak/>
              <w:t>ресурс «</w:t>
            </w:r>
            <w:proofErr w:type="spellStart"/>
            <w:r w:rsidRPr="0048001C">
              <w:rPr>
                <w:rFonts w:cs="Arial"/>
                <w:color w:val="000000"/>
                <w:sz w:val="24"/>
                <w:szCs w:val="28"/>
              </w:rPr>
              <w:t>Руконт</w:t>
            </w:r>
            <w:proofErr w:type="spellEnd"/>
            <w:r w:rsidRPr="0048001C">
              <w:rPr>
                <w:rFonts w:cs="Arial"/>
                <w:color w:val="000000"/>
                <w:sz w:val="24"/>
                <w:szCs w:val="28"/>
              </w:rPr>
              <w:t>» (</w:t>
            </w:r>
            <w:hyperlink r:id="rId77" w:history="1">
              <w:r w:rsidRPr="0048001C">
                <w:rPr>
                  <w:color w:val="0000FF"/>
                  <w:sz w:val="24"/>
                  <w:szCs w:val="28"/>
                  <w:u w:val="single"/>
                </w:rPr>
                <w:t>https://lib.rucont.ru/search</w:t>
              </w:r>
            </w:hyperlink>
            <w:r w:rsidRPr="0048001C">
              <w:rPr>
                <w:rFonts w:cs="Arial"/>
                <w:color w:val="000000"/>
                <w:sz w:val="24"/>
                <w:szCs w:val="28"/>
              </w:rPr>
              <w:t>) - сторонняя</w:t>
            </w:r>
          </w:p>
        </w:tc>
        <w:tc>
          <w:tcPr>
            <w:tcW w:w="2816" w:type="pct"/>
          </w:tcPr>
          <w:p w14:paraId="24531F01" w14:textId="77777777" w:rsidR="00DA1944" w:rsidRPr="0048001C" w:rsidRDefault="00DA1944" w:rsidP="00B153B2">
            <w:pPr>
              <w:rPr>
                <w:rFonts w:cs="Arial"/>
                <w:color w:val="000000"/>
                <w:sz w:val="24"/>
                <w:szCs w:val="28"/>
              </w:rPr>
            </w:pPr>
            <w:r w:rsidRPr="0048001C">
              <w:rPr>
                <w:rFonts w:cs="Arial"/>
                <w:color w:val="000000"/>
                <w:sz w:val="24"/>
                <w:szCs w:val="28"/>
              </w:rPr>
              <w:lastRenderedPageBreak/>
              <w:t xml:space="preserve">Доступ с любого компьютера локальной сети университета по IP-адресам; с личных </w:t>
            </w:r>
            <w:proofErr w:type="gramStart"/>
            <w:r w:rsidRPr="0048001C">
              <w:rPr>
                <w:rFonts w:cs="Arial"/>
                <w:color w:val="000000"/>
                <w:sz w:val="24"/>
                <w:szCs w:val="28"/>
              </w:rPr>
              <w:t>ПК,  мобильных</w:t>
            </w:r>
            <w:proofErr w:type="gramEnd"/>
            <w:r w:rsidRPr="0048001C">
              <w:rPr>
                <w:rFonts w:cs="Arial"/>
                <w:color w:val="000000"/>
                <w:sz w:val="24"/>
                <w:szCs w:val="28"/>
              </w:rPr>
              <w:t xml:space="preserve"> </w:t>
            </w:r>
            <w:r w:rsidRPr="0048001C">
              <w:rPr>
                <w:rFonts w:cs="Arial"/>
                <w:color w:val="000000"/>
                <w:sz w:val="24"/>
                <w:szCs w:val="28"/>
              </w:rPr>
              <w:lastRenderedPageBreak/>
              <w:t xml:space="preserve">устройств по коллективному или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  возможность регистрации для удаленной работы по IP:</w:t>
            </w:r>
          </w:p>
        </w:tc>
      </w:tr>
      <w:tr w:rsidR="00DA1944" w:rsidRPr="0048001C" w14:paraId="3468984C" w14:textId="77777777" w:rsidTr="00B153B2">
        <w:tc>
          <w:tcPr>
            <w:tcW w:w="283" w:type="pct"/>
          </w:tcPr>
          <w:p w14:paraId="5B8A71E5" w14:textId="77777777" w:rsidR="00DA1944" w:rsidRPr="0048001C" w:rsidRDefault="00DA1944" w:rsidP="00B153B2">
            <w:pPr>
              <w:rPr>
                <w:rFonts w:cs="Arial"/>
                <w:color w:val="000000"/>
                <w:sz w:val="24"/>
                <w:szCs w:val="28"/>
              </w:rPr>
            </w:pPr>
            <w:r w:rsidRPr="0048001C">
              <w:rPr>
                <w:rFonts w:cs="Arial"/>
                <w:color w:val="000000"/>
                <w:sz w:val="24"/>
                <w:szCs w:val="28"/>
              </w:rPr>
              <w:lastRenderedPageBreak/>
              <w:t>5</w:t>
            </w:r>
          </w:p>
        </w:tc>
        <w:tc>
          <w:tcPr>
            <w:tcW w:w="1901" w:type="pct"/>
          </w:tcPr>
          <w:p w14:paraId="69405566" w14:textId="77777777" w:rsidR="00DA1944" w:rsidRPr="0048001C" w:rsidRDefault="00DA1944" w:rsidP="00B153B2">
            <w:pPr>
              <w:rPr>
                <w:rFonts w:cs="Arial"/>
                <w:color w:val="000000"/>
                <w:sz w:val="24"/>
                <w:szCs w:val="28"/>
              </w:rPr>
            </w:pPr>
            <w:r w:rsidRPr="0048001C">
              <w:rPr>
                <w:rFonts w:cs="Arial"/>
                <w:color w:val="000000"/>
                <w:sz w:val="24"/>
                <w:szCs w:val="28"/>
              </w:rPr>
              <w:t>Образовательная платформа «</w:t>
            </w:r>
            <w:proofErr w:type="spellStart"/>
            <w:r w:rsidRPr="0048001C">
              <w:rPr>
                <w:rFonts w:cs="Arial"/>
                <w:color w:val="000000"/>
                <w:sz w:val="24"/>
                <w:szCs w:val="28"/>
              </w:rPr>
              <w:t>Юрайт</w:t>
            </w:r>
            <w:proofErr w:type="spellEnd"/>
            <w:r w:rsidRPr="0048001C">
              <w:rPr>
                <w:rFonts w:cs="Arial"/>
                <w:color w:val="000000"/>
                <w:sz w:val="24"/>
                <w:szCs w:val="28"/>
              </w:rPr>
              <w:t>» Электронно-библиотечная система «ЮРАЙТ» http://urait.ru/</w:t>
            </w:r>
          </w:p>
        </w:tc>
        <w:tc>
          <w:tcPr>
            <w:tcW w:w="2816" w:type="pct"/>
          </w:tcPr>
          <w:p w14:paraId="641929E1" w14:textId="77777777" w:rsidR="00DA1944" w:rsidRPr="0048001C" w:rsidRDefault="00DA1944" w:rsidP="00B153B2">
            <w:pPr>
              <w:rPr>
                <w:rFonts w:cs="Arial"/>
                <w:color w:val="000000"/>
                <w:sz w:val="24"/>
                <w:szCs w:val="28"/>
              </w:rPr>
            </w:pPr>
            <w:r w:rsidRPr="0048001C">
              <w:rPr>
                <w:rFonts w:cs="Arial"/>
                <w:color w:val="000000"/>
                <w:sz w:val="24"/>
                <w:szCs w:val="28"/>
              </w:rPr>
              <w:t xml:space="preserve">Доступ с любого компьютера локальной сети университета по IP-адресам; с личных </w:t>
            </w:r>
            <w:proofErr w:type="gramStart"/>
            <w:r w:rsidRPr="0048001C">
              <w:rPr>
                <w:rFonts w:cs="Arial"/>
                <w:color w:val="000000"/>
                <w:sz w:val="24"/>
                <w:szCs w:val="28"/>
              </w:rPr>
              <w:t>ПК,  мобильных</w:t>
            </w:r>
            <w:proofErr w:type="gramEnd"/>
            <w:r w:rsidRPr="0048001C">
              <w:rPr>
                <w:rFonts w:cs="Arial"/>
                <w:color w:val="000000"/>
                <w:sz w:val="24"/>
                <w:szCs w:val="28"/>
              </w:rPr>
              <w:t xml:space="preserve"> устройств по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 через Личный кабинет</w:t>
            </w:r>
          </w:p>
        </w:tc>
      </w:tr>
      <w:tr w:rsidR="00DA1944" w:rsidRPr="0048001C" w14:paraId="098007FF" w14:textId="77777777" w:rsidTr="00B153B2">
        <w:tc>
          <w:tcPr>
            <w:tcW w:w="283" w:type="pct"/>
          </w:tcPr>
          <w:p w14:paraId="2BA7633E" w14:textId="77777777" w:rsidR="00DA1944" w:rsidRPr="0048001C" w:rsidRDefault="00DA1944" w:rsidP="00B153B2">
            <w:pPr>
              <w:rPr>
                <w:rFonts w:cs="Arial"/>
                <w:color w:val="000000"/>
                <w:sz w:val="24"/>
                <w:szCs w:val="28"/>
              </w:rPr>
            </w:pPr>
            <w:r w:rsidRPr="0048001C">
              <w:rPr>
                <w:rFonts w:cs="Arial"/>
                <w:color w:val="000000"/>
                <w:sz w:val="24"/>
                <w:szCs w:val="28"/>
              </w:rPr>
              <w:t>6</w:t>
            </w:r>
          </w:p>
        </w:tc>
        <w:tc>
          <w:tcPr>
            <w:tcW w:w="1901" w:type="pct"/>
          </w:tcPr>
          <w:p w14:paraId="4F970DE0" w14:textId="77777777" w:rsidR="00DA1944" w:rsidRPr="0048001C" w:rsidRDefault="00DA1944" w:rsidP="00B153B2">
            <w:pPr>
              <w:rPr>
                <w:rFonts w:cs="Arial"/>
                <w:color w:val="000000"/>
                <w:sz w:val="24"/>
                <w:szCs w:val="28"/>
              </w:rPr>
            </w:pPr>
            <w:r w:rsidRPr="0048001C">
              <w:rPr>
                <w:rFonts w:cs="Arial"/>
                <w:color w:val="000000"/>
                <w:sz w:val="24"/>
                <w:szCs w:val="28"/>
              </w:rPr>
              <w:t>Электронно- библиотечная система «</w:t>
            </w:r>
            <w:proofErr w:type="spellStart"/>
            <w:r w:rsidRPr="0048001C">
              <w:rPr>
                <w:rFonts w:cs="Arial"/>
                <w:color w:val="000000"/>
                <w:sz w:val="24"/>
                <w:szCs w:val="28"/>
              </w:rPr>
              <w:t>Agrilib</w:t>
            </w:r>
            <w:proofErr w:type="spellEnd"/>
            <w:r w:rsidRPr="0048001C">
              <w:rPr>
                <w:rFonts w:cs="Arial"/>
                <w:color w:val="000000"/>
                <w:sz w:val="24"/>
                <w:szCs w:val="28"/>
              </w:rPr>
              <w:t>» (</w:t>
            </w:r>
            <w:hyperlink r:id="rId78" w:history="1">
              <w:r w:rsidRPr="0048001C">
                <w:rPr>
                  <w:color w:val="0000FF"/>
                  <w:sz w:val="24"/>
                  <w:szCs w:val="28"/>
                  <w:u w:val="single"/>
                </w:rPr>
                <w:t>www.ebs.rgazu.ru</w:t>
              </w:r>
            </w:hyperlink>
            <w:r w:rsidRPr="0048001C">
              <w:rPr>
                <w:rFonts w:cs="Arial"/>
                <w:color w:val="000000"/>
                <w:sz w:val="24"/>
                <w:szCs w:val="28"/>
              </w:rPr>
              <w:t>) – сторонняя</w:t>
            </w:r>
          </w:p>
          <w:p w14:paraId="70FC27BC" w14:textId="77777777" w:rsidR="00DA1944" w:rsidRPr="0048001C" w:rsidRDefault="00DA1944" w:rsidP="00B153B2">
            <w:pPr>
              <w:rPr>
                <w:rFonts w:cs="Arial"/>
                <w:color w:val="000000"/>
                <w:sz w:val="24"/>
                <w:szCs w:val="28"/>
              </w:rPr>
            </w:pPr>
          </w:p>
        </w:tc>
        <w:tc>
          <w:tcPr>
            <w:tcW w:w="2816" w:type="pct"/>
          </w:tcPr>
          <w:p w14:paraId="148D3D94" w14:textId="77777777" w:rsidR="00DA1944" w:rsidRPr="0048001C" w:rsidRDefault="00DA1944" w:rsidP="00B153B2">
            <w:pPr>
              <w:rPr>
                <w:rFonts w:cs="Arial"/>
                <w:color w:val="000000"/>
                <w:sz w:val="24"/>
                <w:szCs w:val="28"/>
              </w:rPr>
            </w:pPr>
            <w:r w:rsidRPr="0048001C">
              <w:rPr>
                <w:rFonts w:cs="Arial"/>
                <w:color w:val="000000"/>
                <w:sz w:val="24"/>
                <w:szCs w:val="28"/>
              </w:rPr>
              <w:t xml:space="preserve">С любого компьютера локальной сети университета по IP-адресам; с личных </w:t>
            </w:r>
            <w:proofErr w:type="gramStart"/>
            <w:r w:rsidRPr="0048001C">
              <w:rPr>
                <w:rFonts w:cs="Arial"/>
                <w:color w:val="000000"/>
                <w:sz w:val="24"/>
                <w:szCs w:val="28"/>
              </w:rPr>
              <w:t>ПК,  мобильных</w:t>
            </w:r>
            <w:proofErr w:type="gramEnd"/>
            <w:r w:rsidRPr="0048001C">
              <w:rPr>
                <w:rFonts w:cs="Arial"/>
                <w:color w:val="000000"/>
                <w:sz w:val="24"/>
                <w:szCs w:val="28"/>
              </w:rPr>
              <w:t xml:space="preserve"> устройств по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 Регистрационный код: penzgsha1359  (вводить только один раз).</w:t>
            </w:r>
          </w:p>
        </w:tc>
      </w:tr>
      <w:tr w:rsidR="00DA1944" w:rsidRPr="0048001C" w14:paraId="55E2603E" w14:textId="77777777" w:rsidTr="00B153B2">
        <w:tc>
          <w:tcPr>
            <w:tcW w:w="283" w:type="pct"/>
          </w:tcPr>
          <w:p w14:paraId="0FBF8214" w14:textId="77777777" w:rsidR="00DA1944" w:rsidRPr="0048001C" w:rsidRDefault="00DA1944" w:rsidP="00B153B2">
            <w:pPr>
              <w:rPr>
                <w:rFonts w:cs="Arial"/>
                <w:color w:val="000000"/>
                <w:sz w:val="24"/>
                <w:szCs w:val="28"/>
              </w:rPr>
            </w:pPr>
            <w:r w:rsidRPr="0048001C">
              <w:rPr>
                <w:rFonts w:cs="Arial"/>
                <w:color w:val="000000"/>
                <w:sz w:val="24"/>
                <w:szCs w:val="28"/>
              </w:rPr>
              <w:t>7</w:t>
            </w:r>
          </w:p>
        </w:tc>
        <w:tc>
          <w:tcPr>
            <w:tcW w:w="1901" w:type="pct"/>
          </w:tcPr>
          <w:p w14:paraId="40EDF4D5" w14:textId="77777777" w:rsidR="00DA1944" w:rsidRPr="0048001C" w:rsidRDefault="00DA1944" w:rsidP="00B153B2">
            <w:pPr>
              <w:rPr>
                <w:rFonts w:cs="Arial"/>
                <w:color w:val="000000"/>
                <w:sz w:val="24"/>
                <w:szCs w:val="28"/>
              </w:rPr>
            </w:pPr>
            <w:r w:rsidRPr="0048001C">
              <w:rPr>
                <w:rFonts w:cs="Arial"/>
                <w:color w:val="000000"/>
                <w:sz w:val="24"/>
                <w:szCs w:val="28"/>
              </w:rPr>
              <w:t>Электронная библиотека Издательского центра «Академия» (</w:t>
            </w:r>
            <w:hyperlink r:id="rId79" w:history="1">
              <w:r w:rsidRPr="0048001C">
                <w:rPr>
                  <w:color w:val="0000FF"/>
                  <w:sz w:val="24"/>
                  <w:szCs w:val="28"/>
                  <w:u w:val="single"/>
                </w:rPr>
                <w:t>www.academia-moscow.ru)-</w:t>
              </w:r>
            </w:hyperlink>
            <w:r w:rsidRPr="0048001C">
              <w:rPr>
                <w:rFonts w:cs="Arial"/>
                <w:color w:val="000000"/>
                <w:sz w:val="24"/>
                <w:szCs w:val="28"/>
              </w:rPr>
              <w:t>сторонняя</w:t>
            </w:r>
          </w:p>
        </w:tc>
        <w:tc>
          <w:tcPr>
            <w:tcW w:w="2816" w:type="pct"/>
          </w:tcPr>
          <w:p w14:paraId="03D678BB" w14:textId="77777777" w:rsidR="00DA1944" w:rsidRPr="0048001C" w:rsidRDefault="00DA1944" w:rsidP="00B153B2">
            <w:pPr>
              <w:rPr>
                <w:rFonts w:cs="Arial"/>
                <w:color w:val="000000"/>
                <w:sz w:val="24"/>
                <w:szCs w:val="28"/>
              </w:rPr>
            </w:pPr>
            <w:r w:rsidRPr="0048001C">
              <w:rPr>
                <w:rFonts w:cs="Arial"/>
                <w:color w:val="000000"/>
                <w:sz w:val="24"/>
                <w:szCs w:val="28"/>
              </w:rPr>
              <w:t xml:space="preserve">Доступ с любого компьютера локальной сети университета по IP-адресам; с личных </w:t>
            </w:r>
            <w:proofErr w:type="gramStart"/>
            <w:r w:rsidRPr="0048001C">
              <w:rPr>
                <w:rFonts w:cs="Arial"/>
                <w:color w:val="000000"/>
                <w:sz w:val="24"/>
                <w:szCs w:val="28"/>
              </w:rPr>
              <w:t>ПК,  мобильных</w:t>
            </w:r>
            <w:proofErr w:type="gramEnd"/>
            <w:r w:rsidRPr="0048001C">
              <w:rPr>
                <w:rFonts w:cs="Arial"/>
                <w:color w:val="000000"/>
                <w:sz w:val="24"/>
                <w:szCs w:val="28"/>
              </w:rPr>
              <w:t xml:space="preserve"> устройств по  индивидуальному   </w:t>
            </w:r>
            <w:proofErr w:type="spellStart"/>
            <w:r w:rsidRPr="0048001C">
              <w:rPr>
                <w:rFonts w:cs="Arial"/>
                <w:color w:val="000000"/>
                <w:sz w:val="24"/>
                <w:szCs w:val="28"/>
              </w:rPr>
              <w:t>аутентификатору</w:t>
            </w:r>
            <w:proofErr w:type="spellEnd"/>
            <w:r w:rsidRPr="0048001C">
              <w:rPr>
                <w:rFonts w:cs="Arial"/>
                <w:color w:val="000000"/>
                <w:sz w:val="24"/>
                <w:szCs w:val="28"/>
              </w:rPr>
              <w:t xml:space="preserve"> (логин/пароль)</w:t>
            </w:r>
          </w:p>
        </w:tc>
      </w:tr>
      <w:tr w:rsidR="00DA1944" w:rsidRPr="0048001C" w14:paraId="1125EE6E" w14:textId="77777777" w:rsidTr="00B153B2">
        <w:tc>
          <w:tcPr>
            <w:tcW w:w="283" w:type="pct"/>
          </w:tcPr>
          <w:p w14:paraId="68932135" w14:textId="77777777" w:rsidR="00DA1944" w:rsidRPr="0048001C" w:rsidRDefault="00DA1944" w:rsidP="00B153B2">
            <w:pPr>
              <w:rPr>
                <w:rFonts w:cs="Arial"/>
                <w:color w:val="000000"/>
                <w:sz w:val="24"/>
                <w:szCs w:val="28"/>
              </w:rPr>
            </w:pPr>
            <w:r w:rsidRPr="0048001C">
              <w:rPr>
                <w:rFonts w:cs="Arial"/>
                <w:color w:val="000000"/>
                <w:sz w:val="24"/>
                <w:szCs w:val="28"/>
              </w:rPr>
              <w:t>8</w:t>
            </w:r>
          </w:p>
        </w:tc>
        <w:tc>
          <w:tcPr>
            <w:tcW w:w="1901" w:type="pct"/>
          </w:tcPr>
          <w:p w14:paraId="6F6DE3AA" w14:textId="77777777" w:rsidR="00DA1944" w:rsidRPr="0048001C" w:rsidRDefault="00DA1944" w:rsidP="00B153B2">
            <w:pPr>
              <w:rPr>
                <w:rFonts w:cs="Arial"/>
                <w:color w:val="000000"/>
                <w:sz w:val="24"/>
                <w:szCs w:val="28"/>
              </w:rPr>
            </w:pPr>
            <w:r w:rsidRPr="0048001C">
              <w:rPr>
                <w:rFonts w:cs="Arial"/>
                <w:color w:val="000000"/>
                <w:sz w:val="24"/>
                <w:szCs w:val="28"/>
              </w:rPr>
              <w:t>Научная электронная библиотека eLIBRARY.RU (</w:t>
            </w:r>
            <w:hyperlink r:id="rId80" w:history="1">
              <w:r w:rsidRPr="0048001C">
                <w:rPr>
                  <w:color w:val="0000FF"/>
                  <w:sz w:val="24"/>
                  <w:szCs w:val="28"/>
                  <w:u w:val="single"/>
                </w:rPr>
                <w:t>http://elibrary.ru</w:t>
              </w:r>
            </w:hyperlink>
            <w:r w:rsidRPr="0048001C">
              <w:rPr>
                <w:rFonts w:cs="Arial"/>
                <w:color w:val="000000"/>
                <w:sz w:val="24"/>
                <w:szCs w:val="28"/>
              </w:rPr>
              <w:t>) – сторонняя</w:t>
            </w:r>
          </w:p>
          <w:p w14:paraId="65C3E2CC" w14:textId="77777777" w:rsidR="00DA1944" w:rsidRPr="0048001C" w:rsidRDefault="00DA1944" w:rsidP="00B153B2">
            <w:pPr>
              <w:rPr>
                <w:rFonts w:cs="Arial"/>
                <w:color w:val="000000"/>
                <w:sz w:val="24"/>
                <w:szCs w:val="28"/>
              </w:rPr>
            </w:pPr>
            <w:r w:rsidRPr="0048001C">
              <w:rPr>
                <w:rFonts w:cs="Arial"/>
                <w:color w:val="000000"/>
                <w:sz w:val="24"/>
                <w:szCs w:val="28"/>
              </w:rPr>
              <w:t> </w:t>
            </w:r>
          </w:p>
        </w:tc>
        <w:tc>
          <w:tcPr>
            <w:tcW w:w="2816" w:type="pct"/>
          </w:tcPr>
          <w:p w14:paraId="26E097A2" w14:textId="77777777" w:rsidR="00DA1944" w:rsidRPr="0048001C" w:rsidRDefault="00DA1944" w:rsidP="00B153B2">
            <w:pPr>
              <w:rPr>
                <w:rFonts w:cs="Arial"/>
                <w:color w:val="000000"/>
                <w:sz w:val="24"/>
                <w:szCs w:val="28"/>
              </w:rPr>
            </w:pPr>
            <w:r w:rsidRPr="0048001C">
              <w:rPr>
                <w:rFonts w:cs="Arial"/>
                <w:color w:val="000000"/>
                <w:sz w:val="24"/>
                <w:szCs w:val="28"/>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738BDDC" w14:textId="77777777" w:rsidR="00DA1944" w:rsidRPr="00D90238" w:rsidRDefault="00DA1944" w:rsidP="00DA1944">
      <w:pPr>
        <w:autoSpaceDE w:val="0"/>
        <w:autoSpaceDN w:val="0"/>
        <w:rPr>
          <w:b/>
          <w:color w:val="000000"/>
          <w:spacing w:val="-4"/>
          <w:szCs w:val="28"/>
        </w:rPr>
      </w:pPr>
    </w:p>
    <w:p w14:paraId="56D8A133" w14:textId="77777777" w:rsidR="00DA1944" w:rsidRDefault="00DA1944" w:rsidP="00DA1944">
      <w:pPr>
        <w:jc w:val="left"/>
        <w:rPr>
          <w:b/>
          <w:bCs/>
          <w:szCs w:val="28"/>
        </w:rPr>
        <w:sectPr w:rsidR="00DA1944" w:rsidSect="00B03D3B">
          <w:footerReference w:type="even" r:id="rId81"/>
          <w:pgSz w:w="12240" w:h="15840" w:code="1"/>
          <w:pgMar w:top="1134" w:right="851" w:bottom="1134" w:left="1701" w:header="720" w:footer="720" w:gutter="0"/>
          <w:cols w:space="720"/>
          <w:noEndnote/>
          <w:titlePg/>
        </w:sectPr>
      </w:pPr>
    </w:p>
    <w:p w14:paraId="4FACFA2B" w14:textId="77777777" w:rsidR="00DA1944" w:rsidRPr="004B5FD8" w:rsidRDefault="00DA1944" w:rsidP="00DA1944">
      <w:pPr>
        <w:autoSpaceDE w:val="0"/>
        <w:autoSpaceDN w:val="0"/>
        <w:spacing w:after="120"/>
        <w:ind w:firstLine="709"/>
        <w:rPr>
          <w:i/>
          <w:color w:val="C00000"/>
          <w:spacing w:val="-8"/>
          <w:sz w:val="28"/>
          <w:szCs w:val="28"/>
        </w:rPr>
      </w:pPr>
      <w:r w:rsidRPr="004B5FD8">
        <w:rPr>
          <w:i/>
          <w:color w:val="1F497D"/>
          <w:spacing w:val="-8"/>
          <w:sz w:val="28"/>
          <w:szCs w:val="28"/>
        </w:rPr>
        <w:lastRenderedPageBreak/>
        <w:t xml:space="preserve">Таблица </w:t>
      </w:r>
      <w:r w:rsidR="0067067A">
        <w:rPr>
          <w:i/>
          <w:color w:val="1F497D"/>
          <w:spacing w:val="-8"/>
          <w:sz w:val="28"/>
          <w:szCs w:val="28"/>
        </w:rPr>
        <w:t>7</w:t>
      </w:r>
      <w:r w:rsidRPr="004B5FD8">
        <w:rPr>
          <w:i/>
          <w:color w:val="1F497D"/>
          <w:spacing w:val="-8"/>
          <w:sz w:val="28"/>
          <w:szCs w:val="28"/>
        </w:rPr>
        <w:t>.2.2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4B5FD8" w:rsidRPr="004B5FD8">
        <w:rPr>
          <w:sz w:val="28"/>
          <w:szCs w:val="28"/>
          <w:lang w:val="x-none"/>
        </w:rPr>
        <w:t>Выполнение, подготовка к процедуре защиты и защита выпускной квалификационной работы</w:t>
      </w:r>
      <w:r w:rsidRPr="004B5FD8">
        <w:rPr>
          <w:i/>
          <w:color w:val="1F497D"/>
          <w:spacing w:val="-8"/>
          <w:sz w:val="28"/>
          <w:szCs w:val="28"/>
        </w:rPr>
        <w:t xml:space="preserve">» </w:t>
      </w:r>
      <w:r w:rsidRPr="004B5FD8">
        <w:rPr>
          <w:i/>
          <w:color w:val="C00000"/>
          <w:spacing w:val="-8"/>
          <w:sz w:val="28"/>
          <w:szCs w:val="28"/>
        </w:rPr>
        <w:t>(редакция от 30.08.2022)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549"/>
        <w:gridCol w:w="5256"/>
      </w:tblGrid>
      <w:tr w:rsidR="00DA1944" w:rsidRPr="00D27670" w14:paraId="4662E289" w14:textId="77777777" w:rsidTr="00B153B2">
        <w:tc>
          <w:tcPr>
            <w:tcW w:w="283" w:type="pct"/>
          </w:tcPr>
          <w:p w14:paraId="3A0618E4" w14:textId="77777777" w:rsidR="00DA1944" w:rsidRPr="00D27670" w:rsidRDefault="00DA1944" w:rsidP="00B153B2">
            <w:pPr>
              <w:rPr>
                <w:rFonts w:cs="Arial"/>
                <w:color w:val="1F497D"/>
                <w:sz w:val="24"/>
                <w:szCs w:val="28"/>
              </w:rPr>
            </w:pPr>
            <w:r w:rsidRPr="00D27670">
              <w:rPr>
                <w:rFonts w:cs="Arial"/>
                <w:color w:val="1F497D"/>
                <w:sz w:val="24"/>
                <w:szCs w:val="28"/>
              </w:rPr>
              <w:t>№ п/п</w:t>
            </w:r>
          </w:p>
        </w:tc>
        <w:tc>
          <w:tcPr>
            <w:tcW w:w="1901" w:type="pct"/>
          </w:tcPr>
          <w:p w14:paraId="16F5B16E" w14:textId="77777777" w:rsidR="00DA1944" w:rsidRPr="00D27670" w:rsidRDefault="00DA1944" w:rsidP="00B153B2">
            <w:pPr>
              <w:rPr>
                <w:rFonts w:cs="Arial"/>
                <w:color w:val="1F497D"/>
                <w:sz w:val="24"/>
                <w:szCs w:val="28"/>
              </w:rPr>
            </w:pPr>
            <w:r w:rsidRPr="00D27670">
              <w:rPr>
                <w:rFonts w:cs="Arial"/>
                <w:color w:val="1F497D"/>
                <w:sz w:val="24"/>
                <w:szCs w:val="28"/>
              </w:rPr>
              <w:t>Наименование</w:t>
            </w:r>
          </w:p>
        </w:tc>
        <w:tc>
          <w:tcPr>
            <w:tcW w:w="2816" w:type="pct"/>
          </w:tcPr>
          <w:p w14:paraId="6AA49131" w14:textId="77777777" w:rsidR="00DA1944" w:rsidRPr="00D27670" w:rsidRDefault="00DA1944" w:rsidP="00B153B2">
            <w:pPr>
              <w:rPr>
                <w:rFonts w:cs="Arial"/>
                <w:color w:val="1F497D"/>
                <w:sz w:val="24"/>
                <w:szCs w:val="28"/>
              </w:rPr>
            </w:pPr>
            <w:r w:rsidRPr="00D27670">
              <w:rPr>
                <w:rFonts w:cs="Arial"/>
                <w:color w:val="1F497D"/>
                <w:sz w:val="24"/>
                <w:szCs w:val="28"/>
              </w:rPr>
              <w:t>Условия доступа</w:t>
            </w:r>
          </w:p>
        </w:tc>
      </w:tr>
      <w:tr w:rsidR="00DA1944" w:rsidRPr="00D27670" w14:paraId="3DCBCDC7" w14:textId="77777777" w:rsidTr="00B153B2">
        <w:tc>
          <w:tcPr>
            <w:tcW w:w="283" w:type="pct"/>
          </w:tcPr>
          <w:p w14:paraId="5A998486" w14:textId="77777777" w:rsidR="00DA1944" w:rsidRPr="00D27670" w:rsidRDefault="00DA1944" w:rsidP="00B153B2">
            <w:pPr>
              <w:rPr>
                <w:rFonts w:cs="Arial"/>
                <w:color w:val="1F497D"/>
                <w:sz w:val="24"/>
                <w:szCs w:val="28"/>
              </w:rPr>
            </w:pPr>
            <w:r w:rsidRPr="00D27670">
              <w:rPr>
                <w:rFonts w:cs="Arial"/>
                <w:color w:val="1F497D"/>
                <w:sz w:val="24"/>
                <w:szCs w:val="28"/>
              </w:rPr>
              <w:t>1</w:t>
            </w:r>
          </w:p>
        </w:tc>
        <w:tc>
          <w:tcPr>
            <w:tcW w:w="1901" w:type="pct"/>
          </w:tcPr>
          <w:p w14:paraId="4E7DF1F4" w14:textId="77777777" w:rsidR="00DA1944" w:rsidRPr="00D27670" w:rsidRDefault="00DA1944" w:rsidP="00B153B2">
            <w:pPr>
              <w:rPr>
                <w:rFonts w:cs="Arial"/>
                <w:color w:val="1F497D"/>
                <w:sz w:val="24"/>
                <w:szCs w:val="28"/>
              </w:rPr>
            </w:pPr>
            <w:r w:rsidRPr="00D27670">
              <w:rPr>
                <w:rFonts w:cs="Arial"/>
                <w:color w:val="1F497D"/>
                <w:sz w:val="24"/>
                <w:szCs w:val="28"/>
              </w:rPr>
              <w:t>Электронная библиотека полнотекстовых документов Пензенского ГАУ (</w:t>
            </w:r>
            <w:hyperlink r:id="rId82" w:history="1">
              <w:r w:rsidRPr="00D27670">
                <w:rPr>
                  <w:color w:val="1F497D"/>
                  <w:sz w:val="24"/>
                  <w:szCs w:val="28"/>
                  <w:u w:val="single"/>
                </w:rPr>
                <w:t>https://lib.rucont.ru/collection/72</w:t>
              </w:r>
            </w:hyperlink>
            <w:r w:rsidRPr="00D27670">
              <w:rPr>
                <w:rFonts w:cs="Arial"/>
                <w:color w:val="1F497D"/>
                <w:sz w:val="24"/>
                <w:szCs w:val="28"/>
              </w:rPr>
              <w:t>) – собственная генерация</w:t>
            </w:r>
          </w:p>
        </w:tc>
        <w:tc>
          <w:tcPr>
            <w:tcW w:w="2816" w:type="pct"/>
          </w:tcPr>
          <w:p w14:paraId="50B7FF59"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с любого компьютера локальной сети университета по IP-адресам; с личных ПК, мобильных устройств по </w:t>
            </w:r>
            <w:proofErr w:type="gramStart"/>
            <w:r w:rsidRPr="00D27670">
              <w:rPr>
                <w:rFonts w:cs="Arial"/>
                <w:color w:val="1F497D"/>
                <w:sz w:val="24"/>
                <w:szCs w:val="28"/>
              </w:rPr>
              <w:t>коллективному  или</w:t>
            </w:r>
            <w:proofErr w:type="gramEnd"/>
            <w:r w:rsidRPr="00D27670">
              <w:rPr>
                <w:rFonts w:cs="Arial"/>
                <w:color w:val="1F497D"/>
                <w:sz w:val="24"/>
                <w:szCs w:val="28"/>
              </w:rPr>
              <w:t xml:space="preserve">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 через Личный кабинет; возможность регистрации для удаленной работы по IP.</w:t>
            </w:r>
          </w:p>
        </w:tc>
      </w:tr>
      <w:tr w:rsidR="00DA1944" w:rsidRPr="00D27670" w14:paraId="53F5D70D" w14:textId="77777777" w:rsidTr="00B153B2">
        <w:tc>
          <w:tcPr>
            <w:tcW w:w="283" w:type="pct"/>
          </w:tcPr>
          <w:p w14:paraId="4EA219F8" w14:textId="77777777" w:rsidR="00DA1944" w:rsidRPr="00D27670" w:rsidRDefault="00DA1944" w:rsidP="00B153B2">
            <w:pPr>
              <w:rPr>
                <w:rFonts w:cs="Arial"/>
                <w:color w:val="1F497D"/>
                <w:sz w:val="24"/>
                <w:szCs w:val="28"/>
              </w:rPr>
            </w:pPr>
            <w:r w:rsidRPr="00D27670">
              <w:rPr>
                <w:rFonts w:cs="Arial"/>
                <w:color w:val="1F497D"/>
                <w:sz w:val="24"/>
                <w:szCs w:val="28"/>
              </w:rPr>
              <w:t>2</w:t>
            </w:r>
          </w:p>
        </w:tc>
        <w:tc>
          <w:tcPr>
            <w:tcW w:w="1901" w:type="pct"/>
          </w:tcPr>
          <w:p w14:paraId="3BCB0E4B" w14:textId="77777777" w:rsidR="00DA1944" w:rsidRPr="00D27670" w:rsidRDefault="00DA1944" w:rsidP="00B153B2">
            <w:pPr>
              <w:rPr>
                <w:rFonts w:cs="Arial"/>
                <w:color w:val="1F497D"/>
                <w:sz w:val="24"/>
                <w:szCs w:val="28"/>
              </w:rPr>
            </w:pPr>
            <w:r w:rsidRPr="00D27670">
              <w:rPr>
                <w:rFonts w:cs="Arial"/>
                <w:color w:val="1F497D"/>
                <w:sz w:val="24"/>
                <w:szCs w:val="28"/>
              </w:rPr>
              <w:t>Электронный каталог научной библиотеки Пензенского ГАУ в рамках Сводного каталога библиотек АПК (</w:t>
            </w:r>
            <w:hyperlink r:id="rId83" w:history="1">
              <w:r w:rsidRPr="00D27670">
                <w:rPr>
                  <w:color w:val="1F497D"/>
                  <w:sz w:val="24"/>
                  <w:szCs w:val="28"/>
                  <w:u w:val="single"/>
                </w:rPr>
                <w:t>www.cnsb.ru</w:t>
              </w:r>
            </w:hyperlink>
            <w:r w:rsidRPr="00D27670">
              <w:rPr>
                <w:rFonts w:cs="Arial"/>
                <w:color w:val="1F497D"/>
                <w:sz w:val="24"/>
                <w:szCs w:val="28"/>
              </w:rPr>
              <w:t xml:space="preserve"> ) – </w:t>
            </w:r>
            <w:proofErr w:type="gramStart"/>
            <w:r w:rsidRPr="00D27670">
              <w:rPr>
                <w:rFonts w:cs="Arial"/>
                <w:color w:val="1F497D"/>
                <w:sz w:val="24"/>
                <w:szCs w:val="28"/>
              </w:rPr>
              <w:t>собственная  генерация</w:t>
            </w:r>
            <w:proofErr w:type="gramEnd"/>
            <w:r w:rsidRPr="00D27670">
              <w:rPr>
                <w:rFonts w:cs="Arial"/>
                <w:color w:val="1F497D"/>
                <w:sz w:val="24"/>
                <w:szCs w:val="28"/>
              </w:rPr>
              <w:t xml:space="preserve"> </w:t>
            </w:r>
          </w:p>
        </w:tc>
        <w:tc>
          <w:tcPr>
            <w:tcW w:w="2816" w:type="pct"/>
          </w:tcPr>
          <w:p w14:paraId="77F02CDB"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w:t>
            </w:r>
            <w:proofErr w:type="gramStart"/>
            <w:r w:rsidRPr="00D27670">
              <w:rPr>
                <w:rFonts w:cs="Arial"/>
                <w:color w:val="1F497D"/>
                <w:sz w:val="24"/>
                <w:szCs w:val="28"/>
              </w:rPr>
              <w:t>свободный  с</w:t>
            </w:r>
            <w:proofErr w:type="gramEnd"/>
            <w:r w:rsidRPr="00D27670">
              <w:rPr>
                <w:rFonts w:cs="Arial"/>
                <w:color w:val="1F497D"/>
                <w:sz w:val="24"/>
                <w:szCs w:val="28"/>
              </w:rPr>
              <w:t xml:space="preserve">  любого компьютера локальной сети университета по IP-адресам; с личных ПК, мобильных устройств, имеющих выход в Интернет</w:t>
            </w:r>
          </w:p>
        </w:tc>
      </w:tr>
      <w:tr w:rsidR="00DA1944" w:rsidRPr="00D27670" w14:paraId="10BCC62C" w14:textId="77777777" w:rsidTr="00B153B2">
        <w:tc>
          <w:tcPr>
            <w:tcW w:w="283" w:type="pct"/>
          </w:tcPr>
          <w:p w14:paraId="1947F38E" w14:textId="77777777" w:rsidR="00DA1944" w:rsidRPr="00D27670" w:rsidRDefault="00DA1944" w:rsidP="00B153B2">
            <w:pPr>
              <w:rPr>
                <w:rFonts w:cs="Arial"/>
                <w:color w:val="1F497D"/>
                <w:sz w:val="24"/>
                <w:szCs w:val="28"/>
              </w:rPr>
            </w:pPr>
            <w:r w:rsidRPr="00D27670">
              <w:rPr>
                <w:rFonts w:cs="Arial"/>
                <w:color w:val="1F497D"/>
                <w:sz w:val="24"/>
                <w:szCs w:val="28"/>
              </w:rPr>
              <w:t>3</w:t>
            </w:r>
          </w:p>
        </w:tc>
        <w:tc>
          <w:tcPr>
            <w:tcW w:w="1901" w:type="pct"/>
          </w:tcPr>
          <w:p w14:paraId="78573C4A" w14:textId="77777777" w:rsidR="00DA1944" w:rsidRPr="00D27670" w:rsidRDefault="00DA1944" w:rsidP="00B153B2">
            <w:pPr>
              <w:rPr>
                <w:rFonts w:cs="Arial"/>
                <w:color w:val="1F497D"/>
                <w:sz w:val="24"/>
                <w:szCs w:val="28"/>
              </w:rPr>
            </w:pPr>
            <w:r w:rsidRPr="00D27670">
              <w:rPr>
                <w:rFonts w:cs="Arial"/>
                <w:color w:val="1F497D"/>
                <w:sz w:val="24"/>
                <w:szCs w:val="28"/>
              </w:rPr>
              <w:t>Электронно-библиотечная система издательства «ЛАНЬ» (</w:t>
            </w:r>
            <w:hyperlink r:id="rId84" w:history="1">
              <w:r w:rsidRPr="00D27670">
                <w:rPr>
                  <w:color w:val="1F497D"/>
                  <w:sz w:val="24"/>
                  <w:szCs w:val="28"/>
                  <w:u w:val="single"/>
                </w:rPr>
                <w:t>http://e.lanbook.com</w:t>
              </w:r>
            </w:hyperlink>
            <w:r w:rsidRPr="00D27670">
              <w:rPr>
                <w:rFonts w:cs="Arial"/>
                <w:color w:val="1F497D"/>
                <w:sz w:val="24"/>
                <w:szCs w:val="28"/>
              </w:rPr>
              <w:t xml:space="preserve"> ) – сторонняя</w:t>
            </w:r>
          </w:p>
          <w:p w14:paraId="45B0DB71" w14:textId="77777777" w:rsidR="00DA1944" w:rsidRPr="00D27670" w:rsidRDefault="00DA1944" w:rsidP="00B153B2">
            <w:pPr>
              <w:rPr>
                <w:rFonts w:cs="Arial"/>
                <w:color w:val="1F497D"/>
                <w:sz w:val="24"/>
                <w:szCs w:val="28"/>
              </w:rPr>
            </w:pPr>
            <w:r w:rsidRPr="00D27670">
              <w:rPr>
                <w:rFonts w:cs="Arial"/>
                <w:color w:val="1F497D"/>
                <w:sz w:val="24"/>
                <w:szCs w:val="28"/>
              </w:rPr>
              <w:t> </w:t>
            </w:r>
          </w:p>
        </w:tc>
        <w:tc>
          <w:tcPr>
            <w:tcW w:w="2816" w:type="pct"/>
          </w:tcPr>
          <w:p w14:paraId="2CDF61EF"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с любого компьютера локальной сети университета по IP-адресам; с личных </w:t>
            </w:r>
            <w:proofErr w:type="gramStart"/>
            <w:r w:rsidRPr="00D27670">
              <w:rPr>
                <w:rFonts w:cs="Arial"/>
                <w:color w:val="1F497D"/>
                <w:sz w:val="24"/>
                <w:szCs w:val="28"/>
              </w:rPr>
              <w:t>ПК,  мобильных</w:t>
            </w:r>
            <w:proofErr w:type="gramEnd"/>
            <w:r w:rsidRPr="00D27670">
              <w:rPr>
                <w:rFonts w:cs="Arial"/>
                <w:color w:val="1F497D"/>
                <w:sz w:val="24"/>
                <w:szCs w:val="28"/>
              </w:rPr>
              <w:t xml:space="preserve"> устройств через Личный кабинет  по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 возможность удаленной регистрации и работы</w:t>
            </w:r>
          </w:p>
        </w:tc>
      </w:tr>
      <w:tr w:rsidR="00DA1944" w:rsidRPr="00D27670" w14:paraId="732AC88B" w14:textId="77777777" w:rsidTr="00B153B2">
        <w:tc>
          <w:tcPr>
            <w:tcW w:w="283" w:type="pct"/>
          </w:tcPr>
          <w:p w14:paraId="350B503D" w14:textId="77777777" w:rsidR="00DA1944" w:rsidRPr="00D27670" w:rsidRDefault="00DA1944" w:rsidP="00B153B2">
            <w:pPr>
              <w:rPr>
                <w:rFonts w:cs="Arial"/>
                <w:color w:val="1F497D"/>
                <w:sz w:val="24"/>
                <w:szCs w:val="28"/>
              </w:rPr>
            </w:pPr>
            <w:r w:rsidRPr="00D27670">
              <w:rPr>
                <w:rFonts w:cs="Arial"/>
                <w:color w:val="1F497D"/>
                <w:sz w:val="24"/>
                <w:szCs w:val="28"/>
              </w:rPr>
              <w:t>4</w:t>
            </w:r>
          </w:p>
        </w:tc>
        <w:tc>
          <w:tcPr>
            <w:tcW w:w="1901" w:type="pct"/>
          </w:tcPr>
          <w:p w14:paraId="0E120E3A" w14:textId="77777777" w:rsidR="00DA1944" w:rsidRPr="00D27670" w:rsidRDefault="00DA1944" w:rsidP="00B153B2">
            <w:pPr>
              <w:rPr>
                <w:rFonts w:cs="Arial"/>
                <w:color w:val="1F497D"/>
                <w:sz w:val="24"/>
                <w:szCs w:val="28"/>
              </w:rPr>
            </w:pPr>
            <w:r w:rsidRPr="00D27670">
              <w:rPr>
                <w:rFonts w:cs="Arial"/>
                <w:color w:val="1F497D"/>
                <w:sz w:val="24"/>
                <w:szCs w:val="28"/>
              </w:rPr>
              <w:t>Электронно-библиотечная система «Национальный цифровой ресурс «</w:t>
            </w:r>
            <w:proofErr w:type="spellStart"/>
            <w:r w:rsidRPr="00D27670">
              <w:rPr>
                <w:rFonts w:cs="Arial"/>
                <w:color w:val="1F497D"/>
                <w:sz w:val="24"/>
                <w:szCs w:val="28"/>
              </w:rPr>
              <w:t>Руконт</w:t>
            </w:r>
            <w:proofErr w:type="spellEnd"/>
            <w:r w:rsidRPr="00D27670">
              <w:rPr>
                <w:rFonts w:cs="Arial"/>
                <w:color w:val="1F497D"/>
                <w:sz w:val="24"/>
                <w:szCs w:val="28"/>
              </w:rPr>
              <w:t>» (</w:t>
            </w:r>
            <w:hyperlink r:id="rId85" w:history="1">
              <w:r w:rsidRPr="00D27670">
                <w:rPr>
                  <w:color w:val="1F497D"/>
                  <w:sz w:val="24"/>
                  <w:szCs w:val="28"/>
                  <w:u w:val="single"/>
                </w:rPr>
                <w:t>https://lib.rucont.ru/search</w:t>
              </w:r>
            </w:hyperlink>
            <w:r w:rsidRPr="00D27670">
              <w:rPr>
                <w:rFonts w:cs="Arial"/>
                <w:color w:val="1F497D"/>
                <w:sz w:val="24"/>
                <w:szCs w:val="28"/>
              </w:rPr>
              <w:t>) - сторонняя</w:t>
            </w:r>
          </w:p>
        </w:tc>
        <w:tc>
          <w:tcPr>
            <w:tcW w:w="2816" w:type="pct"/>
          </w:tcPr>
          <w:p w14:paraId="65B88748"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с любого компьютера локальной сети университета по IP-адресам; с личных </w:t>
            </w:r>
            <w:proofErr w:type="gramStart"/>
            <w:r w:rsidRPr="00D27670">
              <w:rPr>
                <w:rFonts w:cs="Arial"/>
                <w:color w:val="1F497D"/>
                <w:sz w:val="24"/>
                <w:szCs w:val="28"/>
              </w:rPr>
              <w:t>ПК,  мобильных</w:t>
            </w:r>
            <w:proofErr w:type="gramEnd"/>
            <w:r w:rsidRPr="00D27670">
              <w:rPr>
                <w:rFonts w:cs="Arial"/>
                <w:color w:val="1F497D"/>
                <w:sz w:val="24"/>
                <w:szCs w:val="28"/>
              </w:rPr>
              <w:t xml:space="preserve"> устройств по коллективному или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  возможность регистрации для удаленной работы по IP:</w:t>
            </w:r>
          </w:p>
        </w:tc>
      </w:tr>
      <w:tr w:rsidR="00DA1944" w:rsidRPr="00D27670" w14:paraId="5C7B1099" w14:textId="77777777" w:rsidTr="00B153B2">
        <w:tc>
          <w:tcPr>
            <w:tcW w:w="283" w:type="pct"/>
          </w:tcPr>
          <w:p w14:paraId="4B5C7235" w14:textId="77777777" w:rsidR="00DA1944" w:rsidRPr="00D27670" w:rsidRDefault="00DA1944" w:rsidP="00B153B2">
            <w:pPr>
              <w:rPr>
                <w:rFonts w:cs="Arial"/>
                <w:color w:val="1F497D"/>
                <w:sz w:val="24"/>
                <w:szCs w:val="28"/>
              </w:rPr>
            </w:pPr>
            <w:r w:rsidRPr="00D27670">
              <w:rPr>
                <w:rFonts w:cs="Arial"/>
                <w:color w:val="1F497D"/>
                <w:sz w:val="24"/>
                <w:szCs w:val="28"/>
              </w:rPr>
              <w:t>5</w:t>
            </w:r>
          </w:p>
        </w:tc>
        <w:tc>
          <w:tcPr>
            <w:tcW w:w="1901" w:type="pct"/>
          </w:tcPr>
          <w:p w14:paraId="349642E1" w14:textId="77777777" w:rsidR="00DA1944" w:rsidRPr="00D27670" w:rsidRDefault="00DA1944" w:rsidP="00B153B2">
            <w:pPr>
              <w:rPr>
                <w:rFonts w:cs="Arial"/>
                <w:color w:val="1F497D"/>
                <w:sz w:val="24"/>
                <w:szCs w:val="28"/>
              </w:rPr>
            </w:pPr>
            <w:r w:rsidRPr="00D27670">
              <w:rPr>
                <w:rFonts w:cs="Arial"/>
                <w:color w:val="1F497D"/>
                <w:sz w:val="24"/>
                <w:szCs w:val="28"/>
              </w:rPr>
              <w:t>Образовательная платформа «</w:t>
            </w:r>
            <w:proofErr w:type="spellStart"/>
            <w:r w:rsidRPr="00D27670">
              <w:rPr>
                <w:rFonts w:cs="Arial"/>
                <w:color w:val="1F497D"/>
                <w:sz w:val="24"/>
                <w:szCs w:val="28"/>
              </w:rPr>
              <w:t>Юрайт</w:t>
            </w:r>
            <w:proofErr w:type="spellEnd"/>
            <w:r w:rsidRPr="00D27670">
              <w:rPr>
                <w:rFonts w:cs="Arial"/>
                <w:color w:val="1F497D"/>
                <w:sz w:val="24"/>
                <w:szCs w:val="28"/>
              </w:rPr>
              <w:t>» Электронно-библиотечная система «ЮРАЙТ» http://urait.ru/</w:t>
            </w:r>
          </w:p>
        </w:tc>
        <w:tc>
          <w:tcPr>
            <w:tcW w:w="2816" w:type="pct"/>
          </w:tcPr>
          <w:p w14:paraId="03909399"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с любого компьютера локальной сети университета по IP-адресам; с личных </w:t>
            </w:r>
            <w:proofErr w:type="gramStart"/>
            <w:r w:rsidRPr="00D27670">
              <w:rPr>
                <w:rFonts w:cs="Arial"/>
                <w:color w:val="1F497D"/>
                <w:sz w:val="24"/>
                <w:szCs w:val="28"/>
              </w:rPr>
              <w:t>ПК,  мобильных</w:t>
            </w:r>
            <w:proofErr w:type="gramEnd"/>
            <w:r w:rsidRPr="00D27670">
              <w:rPr>
                <w:rFonts w:cs="Arial"/>
                <w:color w:val="1F497D"/>
                <w:sz w:val="24"/>
                <w:szCs w:val="28"/>
              </w:rPr>
              <w:t xml:space="preserve"> устройств по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 через Личный кабинет</w:t>
            </w:r>
          </w:p>
        </w:tc>
      </w:tr>
      <w:tr w:rsidR="00DA1944" w:rsidRPr="00D27670" w14:paraId="4A2FA41E" w14:textId="77777777" w:rsidTr="00B153B2">
        <w:tc>
          <w:tcPr>
            <w:tcW w:w="283" w:type="pct"/>
          </w:tcPr>
          <w:p w14:paraId="7838AA60" w14:textId="77777777" w:rsidR="00DA1944" w:rsidRPr="00D27670" w:rsidRDefault="00DA1944" w:rsidP="00B153B2">
            <w:pPr>
              <w:rPr>
                <w:rFonts w:cs="Arial"/>
                <w:color w:val="1F497D"/>
                <w:sz w:val="24"/>
                <w:szCs w:val="28"/>
              </w:rPr>
            </w:pPr>
            <w:r w:rsidRPr="00D27670">
              <w:rPr>
                <w:rFonts w:cs="Arial"/>
                <w:color w:val="1F497D"/>
                <w:sz w:val="24"/>
                <w:szCs w:val="28"/>
              </w:rPr>
              <w:t>6</w:t>
            </w:r>
          </w:p>
        </w:tc>
        <w:tc>
          <w:tcPr>
            <w:tcW w:w="1901" w:type="pct"/>
          </w:tcPr>
          <w:p w14:paraId="30ED1B30" w14:textId="77777777" w:rsidR="00DA1944" w:rsidRPr="00D27670" w:rsidRDefault="00DA1944" w:rsidP="00B153B2">
            <w:pPr>
              <w:rPr>
                <w:rFonts w:cs="Arial"/>
                <w:color w:val="1F497D"/>
                <w:sz w:val="24"/>
                <w:szCs w:val="28"/>
              </w:rPr>
            </w:pPr>
            <w:r w:rsidRPr="00D27670">
              <w:rPr>
                <w:rFonts w:cs="Arial"/>
                <w:color w:val="1F497D"/>
                <w:sz w:val="24"/>
                <w:szCs w:val="28"/>
              </w:rPr>
              <w:t>Электронно- библиотечная система «</w:t>
            </w:r>
            <w:proofErr w:type="spellStart"/>
            <w:r w:rsidRPr="00D27670">
              <w:rPr>
                <w:rFonts w:cs="Arial"/>
                <w:color w:val="1F497D"/>
                <w:sz w:val="24"/>
                <w:szCs w:val="28"/>
              </w:rPr>
              <w:t>Agrilib</w:t>
            </w:r>
            <w:proofErr w:type="spellEnd"/>
            <w:r w:rsidRPr="00D27670">
              <w:rPr>
                <w:rFonts w:cs="Arial"/>
                <w:color w:val="1F497D"/>
                <w:sz w:val="24"/>
                <w:szCs w:val="28"/>
              </w:rPr>
              <w:t>» (</w:t>
            </w:r>
            <w:hyperlink r:id="rId86" w:history="1">
              <w:r w:rsidRPr="00D27670">
                <w:rPr>
                  <w:color w:val="1F497D"/>
                  <w:sz w:val="24"/>
                  <w:szCs w:val="28"/>
                  <w:u w:val="single"/>
                </w:rPr>
                <w:t>www.ebs.rgazu.ru</w:t>
              </w:r>
            </w:hyperlink>
            <w:r w:rsidRPr="00D27670">
              <w:rPr>
                <w:rFonts w:cs="Arial"/>
                <w:color w:val="1F497D"/>
                <w:sz w:val="24"/>
                <w:szCs w:val="28"/>
              </w:rPr>
              <w:t>) – сторонняя</w:t>
            </w:r>
          </w:p>
          <w:p w14:paraId="1338D316" w14:textId="77777777" w:rsidR="00DA1944" w:rsidRPr="00D27670" w:rsidRDefault="00DA1944" w:rsidP="00B153B2">
            <w:pPr>
              <w:rPr>
                <w:rFonts w:cs="Arial"/>
                <w:color w:val="1F497D"/>
                <w:sz w:val="24"/>
                <w:szCs w:val="28"/>
              </w:rPr>
            </w:pPr>
          </w:p>
        </w:tc>
        <w:tc>
          <w:tcPr>
            <w:tcW w:w="2816" w:type="pct"/>
          </w:tcPr>
          <w:p w14:paraId="0606B3E2" w14:textId="77777777" w:rsidR="00DA1944" w:rsidRPr="00D27670" w:rsidRDefault="00DA1944" w:rsidP="00B153B2">
            <w:pPr>
              <w:rPr>
                <w:rFonts w:cs="Arial"/>
                <w:color w:val="1F497D"/>
                <w:sz w:val="24"/>
                <w:szCs w:val="28"/>
              </w:rPr>
            </w:pPr>
            <w:r w:rsidRPr="00D27670">
              <w:rPr>
                <w:rFonts w:cs="Arial"/>
                <w:color w:val="1F497D"/>
                <w:sz w:val="24"/>
                <w:szCs w:val="28"/>
              </w:rPr>
              <w:t xml:space="preserve">С любого компьютера локальной сети университета по IP-адресам; с личных </w:t>
            </w:r>
            <w:proofErr w:type="gramStart"/>
            <w:r w:rsidRPr="00D27670">
              <w:rPr>
                <w:rFonts w:cs="Arial"/>
                <w:color w:val="1F497D"/>
                <w:sz w:val="24"/>
                <w:szCs w:val="28"/>
              </w:rPr>
              <w:t>ПК,  мобильных</w:t>
            </w:r>
            <w:proofErr w:type="gramEnd"/>
            <w:r w:rsidRPr="00D27670">
              <w:rPr>
                <w:rFonts w:cs="Arial"/>
                <w:color w:val="1F497D"/>
                <w:sz w:val="24"/>
                <w:szCs w:val="28"/>
              </w:rPr>
              <w:t xml:space="preserve"> устройств по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 Регистрационный код: penzgsha1359  (вводить только один раз).</w:t>
            </w:r>
          </w:p>
        </w:tc>
      </w:tr>
      <w:tr w:rsidR="00DA1944" w:rsidRPr="00D27670" w14:paraId="10D4FA5B" w14:textId="77777777" w:rsidTr="00B153B2">
        <w:tc>
          <w:tcPr>
            <w:tcW w:w="283" w:type="pct"/>
          </w:tcPr>
          <w:p w14:paraId="20B7E386" w14:textId="77777777" w:rsidR="00DA1944" w:rsidRPr="00D27670" w:rsidRDefault="00DA1944" w:rsidP="00B153B2">
            <w:pPr>
              <w:rPr>
                <w:rFonts w:cs="Arial"/>
                <w:color w:val="1F497D"/>
                <w:sz w:val="24"/>
                <w:szCs w:val="28"/>
              </w:rPr>
            </w:pPr>
            <w:r w:rsidRPr="00D27670">
              <w:rPr>
                <w:rFonts w:cs="Arial"/>
                <w:color w:val="1F497D"/>
                <w:sz w:val="24"/>
                <w:szCs w:val="28"/>
              </w:rPr>
              <w:t>7</w:t>
            </w:r>
          </w:p>
        </w:tc>
        <w:tc>
          <w:tcPr>
            <w:tcW w:w="1901" w:type="pct"/>
          </w:tcPr>
          <w:p w14:paraId="49A0503D" w14:textId="77777777" w:rsidR="00DA1944" w:rsidRPr="00D27670" w:rsidRDefault="00DA1944" w:rsidP="00B153B2">
            <w:pPr>
              <w:rPr>
                <w:rFonts w:cs="Arial"/>
                <w:color w:val="1F497D"/>
                <w:sz w:val="24"/>
                <w:szCs w:val="28"/>
              </w:rPr>
            </w:pPr>
            <w:r w:rsidRPr="00D27670">
              <w:rPr>
                <w:rFonts w:cs="Arial"/>
                <w:color w:val="1F497D"/>
                <w:sz w:val="24"/>
                <w:szCs w:val="28"/>
              </w:rPr>
              <w:t>Электронная библиотека Издательского центра «Академия» (</w:t>
            </w:r>
            <w:hyperlink r:id="rId87" w:history="1">
              <w:r w:rsidRPr="00D27670">
                <w:rPr>
                  <w:color w:val="1F497D"/>
                  <w:sz w:val="24"/>
                  <w:szCs w:val="28"/>
                  <w:u w:val="single"/>
                </w:rPr>
                <w:t>www.academia-moscow.ru)-</w:t>
              </w:r>
            </w:hyperlink>
            <w:r w:rsidRPr="00D27670">
              <w:rPr>
                <w:rFonts w:cs="Arial"/>
                <w:color w:val="1F497D"/>
                <w:sz w:val="24"/>
                <w:szCs w:val="28"/>
              </w:rPr>
              <w:t>сторонняя</w:t>
            </w:r>
          </w:p>
        </w:tc>
        <w:tc>
          <w:tcPr>
            <w:tcW w:w="2816" w:type="pct"/>
          </w:tcPr>
          <w:p w14:paraId="263315B8" w14:textId="77777777" w:rsidR="00DA1944" w:rsidRPr="00D27670" w:rsidRDefault="00DA1944" w:rsidP="00B153B2">
            <w:pPr>
              <w:rPr>
                <w:rFonts w:cs="Arial"/>
                <w:color w:val="1F497D"/>
                <w:sz w:val="24"/>
                <w:szCs w:val="28"/>
              </w:rPr>
            </w:pPr>
            <w:r w:rsidRPr="00D27670">
              <w:rPr>
                <w:rFonts w:cs="Arial"/>
                <w:color w:val="1F497D"/>
                <w:sz w:val="24"/>
                <w:szCs w:val="28"/>
              </w:rPr>
              <w:t xml:space="preserve">Доступ с любого компьютера локальной сети университета по IP-адресам; с личных </w:t>
            </w:r>
            <w:proofErr w:type="gramStart"/>
            <w:r w:rsidRPr="00D27670">
              <w:rPr>
                <w:rFonts w:cs="Arial"/>
                <w:color w:val="1F497D"/>
                <w:sz w:val="24"/>
                <w:szCs w:val="28"/>
              </w:rPr>
              <w:t>ПК,  мобильных</w:t>
            </w:r>
            <w:proofErr w:type="gramEnd"/>
            <w:r w:rsidRPr="00D27670">
              <w:rPr>
                <w:rFonts w:cs="Arial"/>
                <w:color w:val="1F497D"/>
                <w:sz w:val="24"/>
                <w:szCs w:val="28"/>
              </w:rPr>
              <w:t xml:space="preserve"> устройств по  индивидуальному   </w:t>
            </w:r>
            <w:proofErr w:type="spellStart"/>
            <w:r w:rsidRPr="00D27670">
              <w:rPr>
                <w:rFonts w:cs="Arial"/>
                <w:color w:val="1F497D"/>
                <w:sz w:val="24"/>
                <w:szCs w:val="28"/>
              </w:rPr>
              <w:t>аутентификатору</w:t>
            </w:r>
            <w:proofErr w:type="spellEnd"/>
            <w:r w:rsidRPr="00D27670">
              <w:rPr>
                <w:rFonts w:cs="Arial"/>
                <w:color w:val="1F497D"/>
                <w:sz w:val="24"/>
                <w:szCs w:val="28"/>
              </w:rPr>
              <w:t xml:space="preserve"> (логин/пароль)</w:t>
            </w:r>
          </w:p>
        </w:tc>
      </w:tr>
      <w:tr w:rsidR="00DA1944" w:rsidRPr="00D27670" w14:paraId="2D88B628" w14:textId="77777777" w:rsidTr="00B153B2">
        <w:tc>
          <w:tcPr>
            <w:tcW w:w="283" w:type="pct"/>
          </w:tcPr>
          <w:p w14:paraId="5595259C" w14:textId="77777777" w:rsidR="00DA1944" w:rsidRPr="00D27670" w:rsidRDefault="00DA1944" w:rsidP="00B153B2">
            <w:pPr>
              <w:rPr>
                <w:rFonts w:cs="Arial"/>
                <w:color w:val="1F497D"/>
                <w:sz w:val="24"/>
                <w:szCs w:val="28"/>
              </w:rPr>
            </w:pPr>
            <w:r w:rsidRPr="00D27670">
              <w:rPr>
                <w:rFonts w:cs="Arial"/>
                <w:color w:val="1F497D"/>
                <w:sz w:val="24"/>
                <w:szCs w:val="28"/>
              </w:rPr>
              <w:t>8</w:t>
            </w:r>
          </w:p>
        </w:tc>
        <w:tc>
          <w:tcPr>
            <w:tcW w:w="1901" w:type="pct"/>
          </w:tcPr>
          <w:p w14:paraId="55D0C67C" w14:textId="77777777" w:rsidR="00DA1944" w:rsidRPr="00D27670" w:rsidRDefault="00DA1944" w:rsidP="00B153B2">
            <w:pPr>
              <w:rPr>
                <w:rFonts w:cs="Arial"/>
                <w:color w:val="1F497D"/>
                <w:sz w:val="24"/>
                <w:szCs w:val="28"/>
              </w:rPr>
            </w:pPr>
            <w:r w:rsidRPr="00D27670">
              <w:rPr>
                <w:rFonts w:cs="Arial"/>
                <w:color w:val="1F497D"/>
                <w:sz w:val="24"/>
                <w:szCs w:val="28"/>
              </w:rPr>
              <w:t>Научная электронная библиотека eLIBRARY.RU (</w:t>
            </w:r>
            <w:hyperlink r:id="rId88" w:history="1">
              <w:r w:rsidRPr="00D27670">
                <w:rPr>
                  <w:color w:val="1F497D"/>
                  <w:sz w:val="24"/>
                  <w:szCs w:val="28"/>
                  <w:u w:val="single"/>
                </w:rPr>
                <w:t>http://elibrary.ru</w:t>
              </w:r>
            </w:hyperlink>
            <w:r w:rsidRPr="00D27670">
              <w:rPr>
                <w:rFonts w:cs="Arial"/>
                <w:color w:val="1F497D"/>
                <w:sz w:val="24"/>
                <w:szCs w:val="28"/>
              </w:rPr>
              <w:t>) – сторонняя</w:t>
            </w:r>
          </w:p>
          <w:p w14:paraId="455B63B4" w14:textId="77777777" w:rsidR="00DA1944" w:rsidRPr="00D27670" w:rsidRDefault="00DA1944" w:rsidP="00B153B2">
            <w:pPr>
              <w:rPr>
                <w:rFonts w:cs="Arial"/>
                <w:color w:val="1F497D"/>
                <w:sz w:val="24"/>
                <w:szCs w:val="28"/>
              </w:rPr>
            </w:pPr>
            <w:r w:rsidRPr="00D27670">
              <w:rPr>
                <w:rFonts w:cs="Arial"/>
                <w:color w:val="1F497D"/>
                <w:sz w:val="24"/>
                <w:szCs w:val="28"/>
              </w:rPr>
              <w:t> </w:t>
            </w:r>
          </w:p>
        </w:tc>
        <w:tc>
          <w:tcPr>
            <w:tcW w:w="2816" w:type="pct"/>
          </w:tcPr>
          <w:p w14:paraId="5E0CD65E" w14:textId="77777777" w:rsidR="00DA1944" w:rsidRPr="00D27670" w:rsidRDefault="00DA1944" w:rsidP="00B153B2">
            <w:pPr>
              <w:rPr>
                <w:rFonts w:cs="Arial"/>
                <w:color w:val="1F497D"/>
                <w:sz w:val="24"/>
                <w:szCs w:val="28"/>
              </w:rPr>
            </w:pPr>
            <w:r w:rsidRPr="00D27670">
              <w:rPr>
                <w:rFonts w:cs="Arial"/>
                <w:color w:val="1F497D"/>
                <w:sz w:val="24"/>
                <w:szCs w:val="28"/>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70C0E67C" w14:textId="77777777" w:rsidR="00DA1944" w:rsidRPr="004B5FD8" w:rsidRDefault="00DA1944" w:rsidP="00DA1944">
      <w:pPr>
        <w:autoSpaceDE w:val="0"/>
        <w:autoSpaceDN w:val="0"/>
        <w:ind w:firstLine="709"/>
        <w:rPr>
          <w:i/>
          <w:color w:val="C00000"/>
          <w:spacing w:val="-8"/>
          <w:sz w:val="28"/>
          <w:szCs w:val="28"/>
        </w:rPr>
      </w:pPr>
      <w:r w:rsidRPr="00F74231">
        <w:rPr>
          <w:i/>
          <w:color w:val="C00000"/>
          <w:spacing w:val="-8"/>
          <w:szCs w:val="28"/>
        </w:rPr>
        <w:br w:type="page"/>
      </w:r>
      <w:r w:rsidRPr="004B5FD8">
        <w:rPr>
          <w:i/>
          <w:color w:val="1F497D"/>
          <w:spacing w:val="-8"/>
          <w:sz w:val="28"/>
          <w:szCs w:val="28"/>
        </w:rPr>
        <w:lastRenderedPageBreak/>
        <w:t xml:space="preserve">Таблица </w:t>
      </w:r>
      <w:r w:rsidR="0067067A">
        <w:rPr>
          <w:i/>
          <w:color w:val="1F497D"/>
          <w:spacing w:val="-8"/>
          <w:sz w:val="28"/>
          <w:szCs w:val="28"/>
        </w:rPr>
        <w:t>7</w:t>
      </w:r>
      <w:r w:rsidRPr="004B5FD8">
        <w:rPr>
          <w:i/>
          <w:color w:val="1F497D"/>
          <w:spacing w:val="-8"/>
          <w:sz w:val="28"/>
          <w:szCs w:val="28"/>
        </w:rPr>
        <w:t>.2.2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4B5FD8" w:rsidRPr="004B5FD8">
        <w:rPr>
          <w:sz w:val="28"/>
          <w:szCs w:val="28"/>
          <w:lang w:val="x-none"/>
        </w:rPr>
        <w:t>Выполнение, подготовка к процедуре защиты и защита выпускной квалификационной работы</w:t>
      </w:r>
      <w:r w:rsidRPr="004B5FD8">
        <w:rPr>
          <w:i/>
          <w:color w:val="1F497D"/>
          <w:spacing w:val="-8"/>
          <w:sz w:val="28"/>
          <w:szCs w:val="28"/>
        </w:rPr>
        <w:t xml:space="preserve">» </w:t>
      </w:r>
      <w:r w:rsidRPr="004B5FD8">
        <w:rPr>
          <w:i/>
          <w:color w:val="C00000"/>
          <w:spacing w:val="-8"/>
          <w:sz w:val="28"/>
          <w:szCs w:val="28"/>
        </w:rPr>
        <w:t>(редакция от 28.08.2023)</w:t>
      </w:r>
    </w:p>
    <w:p w14:paraId="3357079A" w14:textId="77777777" w:rsidR="00DA1944" w:rsidRPr="00F74231" w:rsidRDefault="00DA1944" w:rsidP="00DA1944">
      <w:pPr>
        <w:autoSpaceDE w:val="0"/>
        <w:autoSpaceDN w:val="0"/>
        <w:ind w:firstLine="709"/>
        <w:rPr>
          <w:i/>
          <w:color w:val="1F497D"/>
          <w:spacing w:val="-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3"/>
        <w:gridCol w:w="4033"/>
        <w:gridCol w:w="4829"/>
      </w:tblGrid>
      <w:tr w:rsidR="00DA1944" w:rsidRPr="00F74231" w14:paraId="1A690732" w14:textId="77777777" w:rsidTr="00B153B2">
        <w:tc>
          <w:tcPr>
            <w:tcW w:w="258" w:type="pct"/>
          </w:tcPr>
          <w:p w14:paraId="2CCB6FCB" w14:textId="77777777" w:rsidR="00DA1944" w:rsidRPr="00F74231" w:rsidRDefault="00DA1944" w:rsidP="00B153B2">
            <w:pPr>
              <w:tabs>
                <w:tab w:val="num" w:pos="1068"/>
              </w:tabs>
              <w:jc w:val="left"/>
              <w:rPr>
                <w:i/>
                <w:color w:val="1F497D"/>
                <w:spacing w:val="-4"/>
                <w:sz w:val="24"/>
                <w:szCs w:val="24"/>
              </w:rPr>
            </w:pPr>
            <w:r w:rsidRPr="00F74231">
              <w:rPr>
                <w:i/>
                <w:color w:val="1F497D"/>
                <w:spacing w:val="-4"/>
                <w:sz w:val="24"/>
                <w:szCs w:val="24"/>
              </w:rPr>
              <w:t>№ п/п</w:t>
            </w:r>
          </w:p>
        </w:tc>
        <w:tc>
          <w:tcPr>
            <w:tcW w:w="2158" w:type="pct"/>
          </w:tcPr>
          <w:p w14:paraId="138C9837" w14:textId="77777777" w:rsidR="00DA1944" w:rsidRPr="00F74231" w:rsidRDefault="00DA1944" w:rsidP="00B153B2">
            <w:pPr>
              <w:tabs>
                <w:tab w:val="num" w:pos="1068"/>
              </w:tabs>
              <w:ind w:left="-1" w:firstLine="1"/>
              <w:jc w:val="center"/>
              <w:rPr>
                <w:i/>
                <w:color w:val="1F497D"/>
                <w:spacing w:val="-4"/>
                <w:sz w:val="24"/>
                <w:szCs w:val="24"/>
              </w:rPr>
            </w:pPr>
            <w:r w:rsidRPr="00F74231">
              <w:rPr>
                <w:i/>
                <w:color w:val="1F497D"/>
                <w:spacing w:val="-4"/>
                <w:sz w:val="24"/>
                <w:szCs w:val="24"/>
              </w:rPr>
              <w:t>Наименование</w:t>
            </w:r>
          </w:p>
        </w:tc>
        <w:tc>
          <w:tcPr>
            <w:tcW w:w="2584" w:type="pct"/>
          </w:tcPr>
          <w:p w14:paraId="13B824D0" w14:textId="77777777" w:rsidR="00DA1944" w:rsidRPr="00F74231" w:rsidRDefault="00DA1944" w:rsidP="00B153B2">
            <w:pPr>
              <w:tabs>
                <w:tab w:val="num" w:pos="1068"/>
              </w:tabs>
              <w:jc w:val="center"/>
              <w:rPr>
                <w:i/>
                <w:color w:val="1F497D"/>
                <w:spacing w:val="-4"/>
                <w:sz w:val="24"/>
                <w:szCs w:val="24"/>
              </w:rPr>
            </w:pPr>
            <w:r w:rsidRPr="00F74231">
              <w:rPr>
                <w:i/>
                <w:color w:val="1F497D"/>
                <w:spacing w:val="-4"/>
                <w:sz w:val="24"/>
                <w:szCs w:val="24"/>
              </w:rPr>
              <w:t>Условия доступа</w:t>
            </w:r>
          </w:p>
        </w:tc>
      </w:tr>
      <w:tr w:rsidR="00DA1944" w:rsidRPr="00F74231" w14:paraId="370E0E33" w14:textId="77777777" w:rsidTr="00B153B2">
        <w:trPr>
          <w:trHeight w:val="1932"/>
        </w:trPr>
        <w:tc>
          <w:tcPr>
            <w:tcW w:w="258" w:type="pct"/>
          </w:tcPr>
          <w:p w14:paraId="4A45D584" w14:textId="77777777" w:rsidR="00DA1944" w:rsidRPr="00F74231" w:rsidRDefault="00DA1944" w:rsidP="00B153B2">
            <w:pPr>
              <w:tabs>
                <w:tab w:val="num" w:pos="1068"/>
              </w:tabs>
              <w:jc w:val="center"/>
              <w:rPr>
                <w:color w:val="1F497D"/>
                <w:spacing w:val="-4"/>
                <w:sz w:val="24"/>
                <w:szCs w:val="24"/>
              </w:rPr>
            </w:pPr>
            <w:r w:rsidRPr="00F74231">
              <w:rPr>
                <w:color w:val="1F497D"/>
                <w:spacing w:val="-4"/>
                <w:sz w:val="24"/>
                <w:szCs w:val="24"/>
              </w:rPr>
              <w:t>1</w:t>
            </w:r>
          </w:p>
        </w:tc>
        <w:tc>
          <w:tcPr>
            <w:tcW w:w="2158" w:type="pct"/>
          </w:tcPr>
          <w:p w14:paraId="741D0650"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Электронная библиотека полнотекстовых документов  Пензенского ГАУ (</w:t>
            </w:r>
            <w:hyperlink r:id="rId89" w:history="1">
              <w:r w:rsidRPr="00F74840">
                <w:rPr>
                  <w:rStyle w:val="af4"/>
                  <w:iCs/>
                  <w:spacing w:val="-4"/>
                  <w:sz w:val="24"/>
                  <w:szCs w:val="24"/>
                </w:rPr>
                <w:t>https://pgau.ru/strukturnye-podrazdeleniya/nauchnaya-biblioteka/elektronnaya-biblioteka-pgau</w:t>
              </w:r>
            </w:hyperlink>
            <w:hyperlink r:id="rId90" w:history="1">
              <w:r w:rsidRPr="00F74840">
                <w:rPr>
                  <w:rStyle w:val="af4"/>
                  <w:iCs/>
                  <w:spacing w:val="-4"/>
                  <w:sz w:val="24"/>
                  <w:szCs w:val="24"/>
                </w:rPr>
                <w:t>) -</w:t>
              </w:r>
            </w:hyperlink>
            <w:r w:rsidRPr="00F74840">
              <w:rPr>
                <w:iCs/>
                <w:color w:val="1F497D"/>
                <w:spacing w:val="-4"/>
                <w:sz w:val="24"/>
                <w:szCs w:val="24"/>
              </w:rPr>
              <w:t xml:space="preserve"> собственная генерация</w:t>
            </w:r>
          </w:p>
        </w:tc>
        <w:tc>
          <w:tcPr>
            <w:tcW w:w="2584" w:type="pct"/>
          </w:tcPr>
          <w:p w14:paraId="18881158"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через Личный кабинет; возможность регистрации для удаленной работы по IP.</w:t>
            </w:r>
          </w:p>
        </w:tc>
      </w:tr>
      <w:tr w:rsidR="00DA1944" w:rsidRPr="00F74231" w14:paraId="6BD45CB2" w14:textId="77777777" w:rsidTr="00B153B2">
        <w:tc>
          <w:tcPr>
            <w:tcW w:w="258" w:type="pct"/>
          </w:tcPr>
          <w:p w14:paraId="31437AF8" w14:textId="77777777" w:rsidR="00DA1944" w:rsidRPr="00F74231" w:rsidRDefault="00DA1944" w:rsidP="00B153B2">
            <w:pPr>
              <w:tabs>
                <w:tab w:val="num" w:pos="1068"/>
              </w:tabs>
              <w:jc w:val="center"/>
              <w:rPr>
                <w:color w:val="1F497D"/>
                <w:spacing w:val="-4"/>
                <w:sz w:val="24"/>
                <w:szCs w:val="24"/>
              </w:rPr>
            </w:pPr>
            <w:r w:rsidRPr="00F74231">
              <w:rPr>
                <w:color w:val="1F497D"/>
                <w:spacing w:val="-4"/>
                <w:sz w:val="24"/>
                <w:szCs w:val="24"/>
              </w:rPr>
              <w:t>2</w:t>
            </w:r>
          </w:p>
        </w:tc>
        <w:tc>
          <w:tcPr>
            <w:tcW w:w="2158" w:type="pct"/>
          </w:tcPr>
          <w:p w14:paraId="04D137AA"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Сводный каталог библиотек АПК http://www.cnshb.ru/artefact3/ia/is1.asp?lv=11&amp;un=svkat&amp;p1=&amp;em=c2R</w:t>
            </w:r>
          </w:p>
        </w:tc>
        <w:tc>
          <w:tcPr>
            <w:tcW w:w="2584" w:type="pct"/>
          </w:tcPr>
          <w:p w14:paraId="695137BE"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 xml:space="preserve">Доступ </w:t>
            </w:r>
            <w:proofErr w:type="gramStart"/>
            <w:r w:rsidRPr="00F74840">
              <w:rPr>
                <w:iCs/>
                <w:color w:val="1F497D"/>
                <w:spacing w:val="-4"/>
                <w:sz w:val="24"/>
                <w:szCs w:val="24"/>
              </w:rPr>
              <w:t>свободный  с</w:t>
            </w:r>
            <w:proofErr w:type="gramEnd"/>
            <w:r w:rsidRPr="00F74840">
              <w:rPr>
                <w:iCs/>
                <w:color w:val="1F497D"/>
                <w:spacing w:val="-4"/>
                <w:sz w:val="24"/>
                <w:szCs w:val="24"/>
              </w:rPr>
              <w:t xml:space="preserve">  любого компьютера локальной сети университета по IP-адресам; с личных ПК</w:t>
            </w:r>
          </w:p>
        </w:tc>
      </w:tr>
      <w:tr w:rsidR="00DA1944" w:rsidRPr="00F74231" w14:paraId="2269D5D2" w14:textId="77777777" w:rsidTr="00B153B2">
        <w:tc>
          <w:tcPr>
            <w:tcW w:w="258" w:type="pct"/>
          </w:tcPr>
          <w:p w14:paraId="4CF50F5A" w14:textId="77777777" w:rsidR="00DA1944" w:rsidRPr="00F74231" w:rsidRDefault="00DA1944" w:rsidP="00B153B2">
            <w:pPr>
              <w:tabs>
                <w:tab w:val="num" w:pos="1068"/>
              </w:tabs>
              <w:jc w:val="center"/>
              <w:rPr>
                <w:color w:val="1F497D"/>
                <w:spacing w:val="-4"/>
                <w:sz w:val="24"/>
                <w:szCs w:val="24"/>
              </w:rPr>
            </w:pPr>
            <w:r w:rsidRPr="00F74231">
              <w:rPr>
                <w:color w:val="1F497D"/>
                <w:spacing w:val="-4"/>
                <w:sz w:val="24"/>
                <w:szCs w:val="24"/>
              </w:rPr>
              <w:t>3</w:t>
            </w:r>
          </w:p>
        </w:tc>
        <w:tc>
          <w:tcPr>
            <w:tcW w:w="2158" w:type="pct"/>
          </w:tcPr>
          <w:p w14:paraId="705ABEBE" w14:textId="77777777" w:rsidR="00DA1944" w:rsidRPr="00F74840" w:rsidRDefault="00DA1944" w:rsidP="00B153B2">
            <w:pPr>
              <w:spacing w:after="100" w:afterAutospacing="1"/>
              <w:rPr>
                <w:iCs/>
                <w:color w:val="1F497D"/>
                <w:spacing w:val="-4"/>
                <w:sz w:val="24"/>
                <w:szCs w:val="24"/>
              </w:rPr>
            </w:pPr>
            <w:r w:rsidRPr="00F74840">
              <w:rPr>
                <w:iCs/>
                <w:color w:val="1F497D"/>
                <w:spacing w:val="-4"/>
                <w:sz w:val="24"/>
                <w:szCs w:val="24"/>
              </w:rPr>
              <w:t>Электронно-библиотечная система издательства «ЛАНЬ» (</w:t>
            </w:r>
            <w:bookmarkStart w:id="49" w:name="_Hlk144725941"/>
            <w:r w:rsidRPr="00F74840">
              <w:rPr>
                <w:iCs/>
                <w:color w:val="1F497D"/>
                <w:spacing w:val="-4"/>
                <w:sz w:val="24"/>
                <w:szCs w:val="24"/>
              </w:rPr>
              <w:t>https://e.lanbook.com/</w:t>
            </w:r>
            <w:bookmarkEnd w:id="49"/>
            <w:r w:rsidRPr="00F74840">
              <w:rPr>
                <w:iCs/>
                <w:color w:val="1F497D"/>
                <w:spacing w:val="-4"/>
                <w:sz w:val="24"/>
                <w:szCs w:val="24"/>
              </w:rPr>
              <w:t>) – сторонняя</w:t>
            </w:r>
          </w:p>
          <w:p w14:paraId="64547110" w14:textId="77777777" w:rsidR="00DA1944" w:rsidRPr="00F74231" w:rsidRDefault="00DA1944" w:rsidP="00B153B2">
            <w:pPr>
              <w:spacing w:after="100" w:afterAutospacing="1"/>
              <w:rPr>
                <w:iCs/>
                <w:color w:val="1F497D"/>
                <w:spacing w:val="-4"/>
                <w:sz w:val="24"/>
                <w:szCs w:val="24"/>
              </w:rPr>
            </w:pPr>
          </w:p>
        </w:tc>
        <w:tc>
          <w:tcPr>
            <w:tcW w:w="2584" w:type="pct"/>
          </w:tcPr>
          <w:p w14:paraId="16825E56"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возможность удаленной регистрации и работы</w:t>
            </w:r>
          </w:p>
        </w:tc>
      </w:tr>
      <w:tr w:rsidR="00DA1944" w:rsidRPr="00F74231" w14:paraId="1AB85902" w14:textId="77777777" w:rsidTr="00B153B2">
        <w:tc>
          <w:tcPr>
            <w:tcW w:w="258" w:type="pct"/>
          </w:tcPr>
          <w:p w14:paraId="513CA531" w14:textId="77777777" w:rsidR="00DA1944" w:rsidRPr="00F74231" w:rsidRDefault="00DA1944" w:rsidP="00B153B2">
            <w:pPr>
              <w:tabs>
                <w:tab w:val="num" w:pos="1068"/>
              </w:tabs>
              <w:jc w:val="center"/>
              <w:rPr>
                <w:color w:val="1F497D"/>
                <w:spacing w:val="-4"/>
                <w:sz w:val="24"/>
                <w:szCs w:val="24"/>
              </w:rPr>
            </w:pPr>
            <w:r w:rsidRPr="00F74231">
              <w:rPr>
                <w:color w:val="1F497D"/>
                <w:spacing w:val="-4"/>
                <w:sz w:val="24"/>
                <w:szCs w:val="24"/>
              </w:rPr>
              <w:t>4</w:t>
            </w:r>
          </w:p>
        </w:tc>
        <w:tc>
          <w:tcPr>
            <w:tcW w:w="2158" w:type="pct"/>
          </w:tcPr>
          <w:p w14:paraId="1E9A22B8" w14:textId="77777777" w:rsidR="00DA1944" w:rsidRPr="00F74840" w:rsidRDefault="00DA1944" w:rsidP="00B153B2">
            <w:pPr>
              <w:spacing w:after="100" w:afterAutospacing="1"/>
              <w:rPr>
                <w:iCs/>
                <w:color w:val="1F497D"/>
                <w:spacing w:val="-4"/>
                <w:sz w:val="24"/>
                <w:szCs w:val="24"/>
              </w:rPr>
            </w:pPr>
            <w:r w:rsidRPr="00F74840">
              <w:rPr>
                <w:iCs/>
                <w:color w:val="1F497D"/>
                <w:spacing w:val="-4"/>
                <w:sz w:val="24"/>
                <w:szCs w:val="24"/>
              </w:rPr>
              <w:t>Электронно-библиотечная система «Национальный цифровой ресурс «</w:t>
            </w:r>
            <w:proofErr w:type="spellStart"/>
            <w:r w:rsidRPr="00F74840">
              <w:rPr>
                <w:iCs/>
                <w:color w:val="1F497D"/>
                <w:spacing w:val="-4"/>
                <w:sz w:val="24"/>
                <w:szCs w:val="24"/>
              </w:rPr>
              <w:t>Руконт</w:t>
            </w:r>
            <w:proofErr w:type="spellEnd"/>
            <w:r w:rsidRPr="00F74840">
              <w:rPr>
                <w:iCs/>
                <w:color w:val="1F497D"/>
                <w:spacing w:val="-4"/>
                <w:sz w:val="24"/>
                <w:szCs w:val="24"/>
              </w:rPr>
              <w:t>» (</w:t>
            </w:r>
            <w:bookmarkStart w:id="50" w:name="_Hlk144802757"/>
            <w:r w:rsidRPr="00F74840">
              <w:rPr>
                <w:iCs/>
                <w:color w:val="1F497D"/>
                <w:spacing w:val="-4"/>
                <w:sz w:val="24"/>
                <w:szCs w:val="24"/>
              </w:rPr>
              <w:fldChar w:fldCharType="begin"/>
            </w:r>
            <w:r w:rsidRPr="00F74840">
              <w:rPr>
                <w:iCs/>
                <w:color w:val="1F497D"/>
                <w:spacing w:val="-4"/>
                <w:sz w:val="24"/>
                <w:szCs w:val="24"/>
              </w:rPr>
              <w:instrText xml:space="preserve"> HYPERLINK "https://lib.rucont.ru/search" </w:instrText>
            </w:r>
            <w:r w:rsidRPr="00F74840">
              <w:rPr>
                <w:iCs/>
                <w:color w:val="1F497D"/>
                <w:spacing w:val="-4"/>
                <w:sz w:val="24"/>
                <w:szCs w:val="24"/>
              </w:rPr>
              <w:fldChar w:fldCharType="separate"/>
            </w:r>
            <w:r w:rsidRPr="00F74840">
              <w:rPr>
                <w:rStyle w:val="af4"/>
                <w:iCs/>
                <w:spacing w:val="-4"/>
                <w:sz w:val="24"/>
                <w:szCs w:val="24"/>
              </w:rPr>
              <w:t>https://lib.rucont.ru/search</w:t>
            </w:r>
            <w:r w:rsidRPr="00F74840">
              <w:rPr>
                <w:iCs/>
                <w:color w:val="1F497D"/>
                <w:spacing w:val="-4"/>
                <w:sz w:val="24"/>
                <w:szCs w:val="24"/>
              </w:rPr>
              <w:fldChar w:fldCharType="end"/>
            </w:r>
            <w:bookmarkEnd w:id="50"/>
            <w:r w:rsidRPr="00F74840">
              <w:rPr>
                <w:iCs/>
                <w:color w:val="1F497D"/>
                <w:spacing w:val="-4"/>
                <w:sz w:val="24"/>
                <w:szCs w:val="24"/>
              </w:rPr>
              <w:t>) – сторонняя</w:t>
            </w:r>
          </w:p>
          <w:p w14:paraId="1A329F20" w14:textId="77777777" w:rsidR="00DA1944" w:rsidRPr="00F74231" w:rsidRDefault="00DA1944" w:rsidP="00B153B2">
            <w:pPr>
              <w:spacing w:after="100" w:afterAutospacing="1"/>
              <w:rPr>
                <w:iCs/>
                <w:color w:val="1F497D"/>
                <w:spacing w:val="-4"/>
                <w:sz w:val="24"/>
                <w:szCs w:val="24"/>
              </w:rPr>
            </w:pPr>
          </w:p>
        </w:tc>
        <w:tc>
          <w:tcPr>
            <w:tcW w:w="2584" w:type="pct"/>
          </w:tcPr>
          <w:p w14:paraId="230F3D88"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 xml:space="preserve">Доступ </w:t>
            </w:r>
            <w:proofErr w:type="gramStart"/>
            <w:r w:rsidRPr="00F74840">
              <w:rPr>
                <w:iCs/>
                <w:color w:val="1F497D"/>
                <w:spacing w:val="-4"/>
                <w:sz w:val="24"/>
                <w:szCs w:val="24"/>
              </w:rPr>
              <w:t>с  любого</w:t>
            </w:r>
            <w:proofErr w:type="gramEnd"/>
            <w:r w:rsidRPr="00F74840">
              <w:rPr>
                <w:iCs/>
                <w:color w:val="1F497D"/>
                <w:spacing w:val="-4"/>
                <w:sz w:val="24"/>
                <w:szCs w:val="24"/>
              </w:rPr>
              <w:t xml:space="preserve"> компьютера локальной сети университета по IP-адресам; с личных ПК,  мобильных устройств по коллективному или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возможность регистрации для удаленной работы по IP:</w:t>
            </w:r>
          </w:p>
        </w:tc>
      </w:tr>
      <w:tr w:rsidR="00DA1944" w:rsidRPr="00F74231" w14:paraId="3995D35D" w14:textId="77777777" w:rsidTr="00B153B2">
        <w:tc>
          <w:tcPr>
            <w:tcW w:w="258" w:type="pct"/>
          </w:tcPr>
          <w:p w14:paraId="2D3B69F5" w14:textId="77777777" w:rsidR="00DA1944" w:rsidRPr="00F74231" w:rsidRDefault="00DA1944" w:rsidP="00B153B2">
            <w:pPr>
              <w:spacing w:after="100" w:afterAutospacing="1"/>
              <w:jc w:val="center"/>
              <w:rPr>
                <w:iCs/>
                <w:color w:val="1F497D"/>
                <w:spacing w:val="-4"/>
                <w:sz w:val="24"/>
                <w:szCs w:val="24"/>
              </w:rPr>
            </w:pPr>
            <w:r w:rsidRPr="00F74231">
              <w:rPr>
                <w:iCs/>
                <w:color w:val="1F497D"/>
                <w:spacing w:val="-4"/>
                <w:sz w:val="24"/>
                <w:szCs w:val="24"/>
              </w:rPr>
              <w:t>5</w:t>
            </w:r>
          </w:p>
        </w:tc>
        <w:tc>
          <w:tcPr>
            <w:tcW w:w="2158" w:type="pct"/>
          </w:tcPr>
          <w:p w14:paraId="5B5CB9BD" w14:textId="77777777" w:rsidR="00DA1944" w:rsidRPr="00F74840" w:rsidRDefault="00DA1944" w:rsidP="00B153B2">
            <w:pPr>
              <w:spacing w:after="100" w:afterAutospacing="1"/>
              <w:rPr>
                <w:iCs/>
                <w:color w:val="1F497D"/>
                <w:spacing w:val="-4"/>
                <w:sz w:val="24"/>
                <w:szCs w:val="24"/>
              </w:rPr>
            </w:pPr>
            <w:r w:rsidRPr="00F74840">
              <w:rPr>
                <w:iCs/>
                <w:color w:val="1F497D"/>
                <w:spacing w:val="-4"/>
                <w:sz w:val="24"/>
                <w:szCs w:val="24"/>
              </w:rPr>
              <w:t xml:space="preserve">Электронно-библиотечная система </w:t>
            </w:r>
            <w:proofErr w:type="spellStart"/>
            <w:r w:rsidRPr="00F74840">
              <w:rPr>
                <w:iCs/>
                <w:color w:val="1F497D"/>
                <w:spacing w:val="-4"/>
                <w:sz w:val="24"/>
                <w:szCs w:val="24"/>
              </w:rPr>
              <w:t>Znanium</w:t>
            </w:r>
            <w:proofErr w:type="spellEnd"/>
            <w:r w:rsidRPr="00F74840">
              <w:rPr>
                <w:iCs/>
                <w:color w:val="1F497D"/>
                <w:spacing w:val="-4"/>
                <w:sz w:val="24"/>
                <w:szCs w:val="24"/>
              </w:rPr>
              <w:t xml:space="preserve"> (</w:t>
            </w:r>
            <w:bookmarkStart w:id="51" w:name="_Hlk144802796"/>
            <w:r w:rsidRPr="00F74840">
              <w:rPr>
                <w:iCs/>
                <w:color w:val="1F497D"/>
                <w:spacing w:val="-4"/>
                <w:sz w:val="24"/>
                <w:szCs w:val="24"/>
              </w:rPr>
              <w:t>https://znanium.com/</w:t>
            </w:r>
            <w:bookmarkEnd w:id="51"/>
            <w:r w:rsidRPr="00F74840">
              <w:rPr>
                <w:iCs/>
                <w:color w:val="1F497D"/>
                <w:spacing w:val="-4"/>
                <w:sz w:val="24"/>
                <w:szCs w:val="24"/>
              </w:rPr>
              <w:t>) – сторонняя</w:t>
            </w:r>
          </w:p>
          <w:p w14:paraId="0F4E6A6B" w14:textId="77777777" w:rsidR="00DA1944" w:rsidRPr="00F74231" w:rsidRDefault="00DA1944" w:rsidP="00B153B2">
            <w:pPr>
              <w:spacing w:after="100" w:afterAutospacing="1"/>
              <w:rPr>
                <w:iCs/>
                <w:color w:val="1F497D"/>
                <w:spacing w:val="-4"/>
                <w:sz w:val="24"/>
                <w:szCs w:val="24"/>
              </w:rPr>
            </w:pPr>
          </w:p>
        </w:tc>
        <w:tc>
          <w:tcPr>
            <w:tcW w:w="2584" w:type="pct"/>
          </w:tcPr>
          <w:p w14:paraId="4E554DC8" w14:textId="77777777" w:rsidR="00DA1944" w:rsidRPr="00F74231" w:rsidRDefault="00DA1944" w:rsidP="00B153B2">
            <w:pPr>
              <w:spacing w:after="100" w:afterAutospacing="1"/>
              <w:rPr>
                <w:iCs/>
                <w:color w:val="1F497D"/>
                <w:spacing w:val="-4"/>
                <w:sz w:val="24"/>
                <w:szCs w:val="24"/>
              </w:rPr>
            </w:pPr>
            <w:r w:rsidRPr="00F74840">
              <w:rPr>
                <w:iCs/>
                <w:color w:val="1F497D"/>
                <w:spacing w:val="-4"/>
                <w:sz w:val="24"/>
                <w:szCs w:val="24"/>
              </w:rPr>
              <w:t xml:space="preserve">С любого компьютера локальной сети университета по IP-адресам; с личных ПК, мобильных устройств </w:t>
            </w:r>
            <w:proofErr w:type="gramStart"/>
            <w:r w:rsidRPr="00F74840">
              <w:rPr>
                <w:iCs/>
                <w:color w:val="1F497D"/>
                <w:spacing w:val="-4"/>
                <w:sz w:val="24"/>
                <w:szCs w:val="24"/>
              </w:rPr>
              <w:t>по  индивидуальным</w:t>
            </w:r>
            <w:proofErr w:type="gramEnd"/>
            <w:r w:rsidRPr="00F74840">
              <w:rPr>
                <w:iCs/>
                <w:color w:val="1F497D"/>
                <w:spacing w:val="-4"/>
                <w:sz w:val="24"/>
                <w:szCs w:val="24"/>
              </w:rPr>
              <w:t xml:space="preserve"> ключам доступа</w:t>
            </w:r>
          </w:p>
        </w:tc>
      </w:tr>
      <w:tr w:rsidR="00DA1944" w:rsidRPr="00F74231" w14:paraId="6FBE0EC1" w14:textId="77777777" w:rsidTr="00B153B2">
        <w:tc>
          <w:tcPr>
            <w:tcW w:w="258" w:type="pct"/>
          </w:tcPr>
          <w:p w14:paraId="43DA6B3B" w14:textId="77777777" w:rsidR="00DA1944" w:rsidRPr="00F74231" w:rsidRDefault="00DA1944" w:rsidP="00B153B2">
            <w:pPr>
              <w:spacing w:after="100" w:afterAutospacing="1"/>
              <w:jc w:val="center"/>
              <w:rPr>
                <w:iCs/>
                <w:color w:val="1F497D"/>
                <w:spacing w:val="-4"/>
                <w:sz w:val="24"/>
                <w:szCs w:val="24"/>
              </w:rPr>
            </w:pPr>
            <w:r w:rsidRPr="00F74231">
              <w:rPr>
                <w:iCs/>
                <w:color w:val="1F497D"/>
                <w:spacing w:val="-4"/>
                <w:sz w:val="24"/>
                <w:szCs w:val="24"/>
              </w:rPr>
              <w:t>6</w:t>
            </w:r>
          </w:p>
        </w:tc>
        <w:tc>
          <w:tcPr>
            <w:tcW w:w="2158" w:type="pct"/>
          </w:tcPr>
          <w:p w14:paraId="2D50851C" w14:textId="77777777" w:rsidR="00DA1944" w:rsidRPr="007C2BEA" w:rsidRDefault="00DA1944" w:rsidP="00B153B2">
            <w:pPr>
              <w:spacing w:after="100" w:afterAutospacing="1"/>
              <w:rPr>
                <w:iCs/>
                <w:color w:val="1F497D"/>
                <w:spacing w:val="-4"/>
                <w:sz w:val="24"/>
                <w:szCs w:val="24"/>
              </w:rPr>
            </w:pPr>
            <w:r w:rsidRPr="007C2BEA">
              <w:rPr>
                <w:iCs/>
                <w:color w:val="1F497D"/>
                <w:spacing w:val="-4"/>
                <w:sz w:val="24"/>
                <w:szCs w:val="24"/>
              </w:rPr>
              <w:t xml:space="preserve">Образовательная платформа </w:t>
            </w:r>
            <w:proofErr w:type="spellStart"/>
            <w:r w:rsidRPr="007C2BEA">
              <w:rPr>
                <w:iCs/>
                <w:color w:val="1F497D"/>
                <w:spacing w:val="-4"/>
                <w:sz w:val="24"/>
                <w:szCs w:val="24"/>
              </w:rPr>
              <w:t>Юрайт</w:t>
            </w:r>
            <w:proofErr w:type="spellEnd"/>
            <w:r w:rsidRPr="007C2BEA">
              <w:rPr>
                <w:iCs/>
                <w:color w:val="1F497D"/>
                <w:spacing w:val="-4"/>
                <w:sz w:val="24"/>
                <w:szCs w:val="24"/>
              </w:rPr>
              <w:t xml:space="preserve">. Для вузов и </w:t>
            </w:r>
            <w:proofErr w:type="spellStart"/>
            <w:r w:rsidRPr="007C2BEA">
              <w:rPr>
                <w:iCs/>
                <w:color w:val="1F497D"/>
                <w:spacing w:val="-4"/>
                <w:sz w:val="24"/>
                <w:szCs w:val="24"/>
              </w:rPr>
              <w:t>ссузов</w:t>
            </w:r>
            <w:proofErr w:type="spellEnd"/>
            <w:r w:rsidRPr="007C2BEA">
              <w:rPr>
                <w:iCs/>
                <w:color w:val="1F497D"/>
                <w:spacing w:val="-4"/>
                <w:sz w:val="24"/>
                <w:szCs w:val="24"/>
              </w:rPr>
              <w:t xml:space="preserve">. </w:t>
            </w:r>
            <w:r w:rsidRPr="007C2BEA">
              <w:rPr>
                <w:iCs/>
                <w:color w:val="1F497D"/>
                <w:spacing w:val="-4"/>
                <w:sz w:val="24"/>
                <w:szCs w:val="24"/>
              </w:rPr>
              <w:br/>
              <w:t xml:space="preserve"> (</w:t>
            </w:r>
            <w:bookmarkStart w:id="52" w:name="_Hlk144802855"/>
            <w:r w:rsidRPr="007C2BEA">
              <w:rPr>
                <w:iCs/>
                <w:color w:val="1F497D"/>
                <w:spacing w:val="-4"/>
                <w:sz w:val="24"/>
                <w:szCs w:val="24"/>
              </w:rPr>
              <w:t xml:space="preserve">https://urait.ru/) </w:t>
            </w:r>
            <w:bookmarkEnd w:id="52"/>
            <w:r w:rsidRPr="007C2BEA">
              <w:rPr>
                <w:iCs/>
                <w:color w:val="1F497D"/>
                <w:spacing w:val="-4"/>
                <w:sz w:val="24"/>
                <w:szCs w:val="24"/>
              </w:rPr>
              <w:t>– сторонняя</w:t>
            </w:r>
          </w:p>
          <w:p w14:paraId="050F5260" w14:textId="77777777" w:rsidR="00DA1944" w:rsidRPr="00F74231" w:rsidRDefault="00DA1944" w:rsidP="00B153B2">
            <w:pPr>
              <w:spacing w:after="100" w:afterAutospacing="1"/>
              <w:rPr>
                <w:iCs/>
                <w:color w:val="1F497D"/>
                <w:spacing w:val="-4"/>
                <w:sz w:val="24"/>
                <w:szCs w:val="24"/>
              </w:rPr>
            </w:pPr>
          </w:p>
        </w:tc>
        <w:tc>
          <w:tcPr>
            <w:tcW w:w="2584" w:type="pct"/>
          </w:tcPr>
          <w:p w14:paraId="37D7E020" w14:textId="77777777" w:rsidR="00DA1944" w:rsidRPr="00F74231" w:rsidRDefault="00DA1944" w:rsidP="00B153B2">
            <w:pPr>
              <w:spacing w:after="100" w:afterAutospacing="1"/>
              <w:rPr>
                <w:iCs/>
                <w:color w:val="1F497D"/>
                <w:spacing w:val="-4"/>
                <w:sz w:val="24"/>
                <w:szCs w:val="24"/>
              </w:rPr>
            </w:pPr>
            <w:r w:rsidRPr="007C2BEA">
              <w:rPr>
                <w:iCs/>
                <w:color w:val="1F497D"/>
                <w:spacing w:val="-4"/>
                <w:sz w:val="24"/>
                <w:szCs w:val="24"/>
              </w:rPr>
              <w:t xml:space="preserve">Доступ с любого компьютера локальной сети университета по IP-адресам; с личных </w:t>
            </w:r>
            <w:proofErr w:type="gramStart"/>
            <w:r w:rsidRPr="007C2BEA">
              <w:rPr>
                <w:iCs/>
                <w:color w:val="1F497D"/>
                <w:spacing w:val="-4"/>
                <w:sz w:val="24"/>
                <w:szCs w:val="24"/>
              </w:rPr>
              <w:t>ПК,  мобильных</w:t>
            </w:r>
            <w:proofErr w:type="gramEnd"/>
            <w:r w:rsidRPr="007C2BEA">
              <w:rPr>
                <w:iCs/>
                <w:color w:val="1F497D"/>
                <w:spacing w:val="-4"/>
                <w:sz w:val="24"/>
                <w:szCs w:val="24"/>
              </w:rPr>
              <w:t xml:space="preserve"> устройств по  индивидуальному   </w:t>
            </w:r>
            <w:proofErr w:type="spellStart"/>
            <w:r w:rsidRPr="007C2BEA">
              <w:rPr>
                <w:iCs/>
                <w:color w:val="1F497D"/>
                <w:spacing w:val="-4"/>
                <w:sz w:val="24"/>
                <w:szCs w:val="24"/>
              </w:rPr>
              <w:t>аутентификатору</w:t>
            </w:r>
            <w:proofErr w:type="spellEnd"/>
            <w:r w:rsidRPr="007C2BEA">
              <w:rPr>
                <w:iCs/>
                <w:color w:val="1F497D"/>
                <w:spacing w:val="-4"/>
                <w:sz w:val="24"/>
                <w:szCs w:val="24"/>
              </w:rPr>
              <w:t xml:space="preserve"> (логин/пароль), через Личный кабинет</w:t>
            </w:r>
          </w:p>
        </w:tc>
      </w:tr>
      <w:tr w:rsidR="00DA1944" w:rsidRPr="00F74231" w14:paraId="624D70FA" w14:textId="77777777" w:rsidTr="00B153B2">
        <w:tc>
          <w:tcPr>
            <w:tcW w:w="258" w:type="pct"/>
          </w:tcPr>
          <w:p w14:paraId="6948E7DD" w14:textId="77777777" w:rsidR="00DA1944" w:rsidRPr="00F74231" w:rsidRDefault="00DA1944" w:rsidP="00B153B2">
            <w:pPr>
              <w:spacing w:after="100" w:afterAutospacing="1"/>
              <w:jc w:val="center"/>
              <w:rPr>
                <w:iCs/>
                <w:color w:val="1F497D"/>
                <w:spacing w:val="-4"/>
                <w:sz w:val="24"/>
                <w:szCs w:val="24"/>
              </w:rPr>
            </w:pPr>
            <w:r w:rsidRPr="00F74231">
              <w:rPr>
                <w:iCs/>
                <w:color w:val="1F497D"/>
                <w:spacing w:val="-4"/>
                <w:sz w:val="24"/>
                <w:szCs w:val="24"/>
              </w:rPr>
              <w:t>7</w:t>
            </w:r>
          </w:p>
        </w:tc>
        <w:tc>
          <w:tcPr>
            <w:tcW w:w="2158" w:type="pct"/>
          </w:tcPr>
          <w:p w14:paraId="2CF3FCE7" w14:textId="77777777" w:rsidR="00DA1944" w:rsidRPr="007C2BEA" w:rsidRDefault="00DA1944" w:rsidP="00B153B2">
            <w:pPr>
              <w:spacing w:after="100" w:afterAutospacing="1"/>
              <w:rPr>
                <w:iCs/>
                <w:color w:val="1F497D"/>
                <w:spacing w:val="-4"/>
                <w:sz w:val="24"/>
                <w:szCs w:val="24"/>
              </w:rPr>
            </w:pPr>
            <w:r w:rsidRPr="007C2BEA">
              <w:rPr>
                <w:iCs/>
                <w:color w:val="1F497D"/>
                <w:spacing w:val="-4"/>
                <w:sz w:val="24"/>
                <w:szCs w:val="24"/>
              </w:rPr>
              <w:t>Электронно-библиотечная система "</w:t>
            </w:r>
            <w:proofErr w:type="spellStart"/>
            <w:r w:rsidRPr="007C2BEA">
              <w:rPr>
                <w:iCs/>
                <w:color w:val="1F497D"/>
                <w:spacing w:val="-4"/>
                <w:sz w:val="24"/>
                <w:szCs w:val="24"/>
              </w:rPr>
              <w:t>AgriLib</w:t>
            </w:r>
            <w:proofErr w:type="spellEnd"/>
            <w:r w:rsidRPr="007C2BEA">
              <w:rPr>
                <w:iCs/>
                <w:color w:val="1F497D"/>
                <w:spacing w:val="-4"/>
                <w:sz w:val="24"/>
                <w:szCs w:val="24"/>
              </w:rPr>
              <w:t xml:space="preserve">" | Научная и учебно-методическая литература для аграрного </w:t>
            </w:r>
            <w:proofErr w:type="gramStart"/>
            <w:r w:rsidRPr="007C2BEA">
              <w:rPr>
                <w:iCs/>
                <w:color w:val="1F497D"/>
                <w:spacing w:val="-4"/>
                <w:sz w:val="24"/>
                <w:szCs w:val="24"/>
              </w:rPr>
              <w:t>образования  (</w:t>
            </w:r>
            <w:bookmarkStart w:id="53" w:name="_Hlk144802894"/>
            <w:proofErr w:type="gramEnd"/>
            <w:r w:rsidRPr="007C2BEA">
              <w:rPr>
                <w:iCs/>
                <w:color w:val="1F497D"/>
                <w:spacing w:val="-4"/>
                <w:sz w:val="24"/>
                <w:szCs w:val="24"/>
              </w:rPr>
              <w:t>http://ebs.rgazu.ru/) </w:t>
            </w:r>
            <w:bookmarkEnd w:id="53"/>
            <w:r w:rsidRPr="007C2BEA">
              <w:rPr>
                <w:iCs/>
                <w:color w:val="1F497D"/>
                <w:spacing w:val="-4"/>
                <w:sz w:val="24"/>
                <w:szCs w:val="24"/>
              </w:rPr>
              <w:t>- сторонняя</w:t>
            </w:r>
          </w:p>
          <w:p w14:paraId="2739E7D0" w14:textId="77777777" w:rsidR="00DA1944" w:rsidRPr="00F74231" w:rsidRDefault="00DA1944" w:rsidP="00B153B2">
            <w:pPr>
              <w:spacing w:after="100" w:afterAutospacing="1"/>
              <w:rPr>
                <w:iCs/>
                <w:color w:val="1F497D"/>
                <w:spacing w:val="-4"/>
                <w:sz w:val="24"/>
                <w:szCs w:val="24"/>
              </w:rPr>
            </w:pPr>
          </w:p>
        </w:tc>
        <w:tc>
          <w:tcPr>
            <w:tcW w:w="2584" w:type="pct"/>
          </w:tcPr>
          <w:p w14:paraId="737ECB62" w14:textId="77777777" w:rsidR="00DA1944" w:rsidRPr="00F74231" w:rsidRDefault="00DA1944" w:rsidP="00B153B2">
            <w:pPr>
              <w:spacing w:after="100" w:afterAutospacing="1"/>
              <w:rPr>
                <w:iCs/>
                <w:color w:val="1F497D"/>
                <w:spacing w:val="-4"/>
                <w:sz w:val="24"/>
                <w:szCs w:val="24"/>
              </w:rPr>
            </w:pPr>
            <w:r w:rsidRPr="007C2BEA">
              <w:rPr>
                <w:iCs/>
                <w:color w:val="1F497D"/>
                <w:spacing w:val="-4"/>
                <w:sz w:val="24"/>
                <w:szCs w:val="24"/>
              </w:rPr>
              <w:t xml:space="preserve">С любого компьютера локальной сети университета по IP-адресам; с личных </w:t>
            </w:r>
            <w:proofErr w:type="gramStart"/>
            <w:r w:rsidRPr="007C2BEA">
              <w:rPr>
                <w:iCs/>
                <w:color w:val="1F497D"/>
                <w:spacing w:val="-4"/>
                <w:sz w:val="24"/>
                <w:szCs w:val="24"/>
              </w:rPr>
              <w:t>ПК,  мобильных</w:t>
            </w:r>
            <w:proofErr w:type="gramEnd"/>
            <w:r w:rsidRPr="007C2BEA">
              <w:rPr>
                <w:iCs/>
                <w:color w:val="1F497D"/>
                <w:spacing w:val="-4"/>
                <w:sz w:val="24"/>
                <w:szCs w:val="24"/>
              </w:rPr>
              <w:t xml:space="preserve"> устройств по  индивидуальному   </w:t>
            </w:r>
            <w:proofErr w:type="spellStart"/>
            <w:r w:rsidRPr="007C2BEA">
              <w:rPr>
                <w:iCs/>
                <w:color w:val="1F497D"/>
                <w:spacing w:val="-4"/>
                <w:sz w:val="24"/>
                <w:szCs w:val="24"/>
              </w:rPr>
              <w:t>аутентификатору</w:t>
            </w:r>
            <w:proofErr w:type="spellEnd"/>
            <w:r w:rsidRPr="007C2BEA">
              <w:rPr>
                <w:iCs/>
                <w:color w:val="1F497D"/>
                <w:spacing w:val="-4"/>
                <w:sz w:val="24"/>
                <w:szCs w:val="24"/>
              </w:rPr>
              <w:t xml:space="preserve"> (логин/пароль) Регистрационный код: penzgsha1359  (вводить только один раз).</w:t>
            </w:r>
          </w:p>
        </w:tc>
      </w:tr>
      <w:tr w:rsidR="00DA1944" w:rsidRPr="00F74231" w14:paraId="5A190C94" w14:textId="77777777" w:rsidTr="00B153B2">
        <w:tc>
          <w:tcPr>
            <w:tcW w:w="258" w:type="pct"/>
          </w:tcPr>
          <w:p w14:paraId="4FF402C2" w14:textId="77777777" w:rsidR="00DA1944" w:rsidRPr="00F74231" w:rsidRDefault="00DA1944" w:rsidP="00B153B2">
            <w:pPr>
              <w:spacing w:after="100" w:afterAutospacing="1"/>
              <w:jc w:val="center"/>
              <w:rPr>
                <w:iCs/>
                <w:color w:val="1F497D"/>
                <w:spacing w:val="-4"/>
                <w:sz w:val="24"/>
                <w:szCs w:val="24"/>
              </w:rPr>
            </w:pPr>
            <w:r w:rsidRPr="00F74231">
              <w:rPr>
                <w:iCs/>
                <w:color w:val="1F497D"/>
                <w:spacing w:val="-4"/>
                <w:sz w:val="24"/>
                <w:szCs w:val="24"/>
              </w:rPr>
              <w:t>8</w:t>
            </w:r>
          </w:p>
        </w:tc>
        <w:tc>
          <w:tcPr>
            <w:tcW w:w="2158" w:type="pct"/>
          </w:tcPr>
          <w:p w14:paraId="5F1AA172" w14:textId="77777777" w:rsidR="00DA1944" w:rsidRPr="00E25A96" w:rsidRDefault="00DA1944" w:rsidP="00B153B2">
            <w:pPr>
              <w:spacing w:after="100" w:afterAutospacing="1"/>
              <w:jc w:val="left"/>
              <w:rPr>
                <w:iCs/>
                <w:color w:val="002060"/>
                <w:sz w:val="24"/>
                <w:szCs w:val="24"/>
                <w:lang w:eastAsia="en-US"/>
              </w:rPr>
            </w:pPr>
            <w:r w:rsidRPr="007C2BEA">
              <w:rPr>
                <w:iCs/>
                <w:color w:val="002060"/>
                <w:sz w:val="24"/>
                <w:szCs w:val="24"/>
                <w:lang w:eastAsia="en-US"/>
              </w:rPr>
              <w:t>Электронная библиотека Издательского центра «Академия»</w:t>
            </w:r>
            <w:r w:rsidRPr="007C2BEA">
              <w:rPr>
                <w:iCs/>
                <w:color w:val="002060"/>
                <w:sz w:val="24"/>
                <w:szCs w:val="24"/>
                <w:lang w:eastAsia="en-US"/>
              </w:rPr>
              <w:br/>
              <w:t>(</w:t>
            </w:r>
            <w:bookmarkStart w:id="54" w:name="_Hlk144802938"/>
            <w:r w:rsidRPr="007C2BEA">
              <w:rPr>
                <w:iCs/>
                <w:color w:val="002060"/>
                <w:sz w:val="24"/>
                <w:szCs w:val="24"/>
                <w:lang w:eastAsia="en-US"/>
              </w:rPr>
              <w:fldChar w:fldCharType="begin"/>
            </w:r>
            <w:r w:rsidRPr="007C2BEA">
              <w:rPr>
                <w:iCs/>
                <w:color w:val="002060"/>
                <w:sz w:val="24"/>
                <w:szCs w:val="24"/>
                <w:lang w:eastAsia="en-US"/>
              </w:rPr>
              <w:instrText xml:space="preserve"> HYPERLINK "https://academia-moscow.ru/elibrary/" </w:instrText>
            </w:r>
            <w:r w:rsidRPr="007C2BEA">
              <w:rPr>
                <w:iCs/>
                <w:color w:val="002060"/>
                <w:sz w:val="24"/>
                <w:szCs w:val="24"/>
                <w:lang w:eastAsia="en-US"/>
              </w:rPr>
              <w:fldChar w:fldCharType="separate"/>
            </w:r>
            <w:r w:rsidRPr="007C2BEA">
              <w:rPr>
                <w:rStyle w:val="af4"/>
                <w:iCs/>
                <w:color w:val="002060"/>
                <w:sz w:val="24"/>
                <w:szCs w:val="24"/>
                <w:lang w:eastAsia="en-US"/>
              </w:rPr>
              <w:t>https://academia-moscow.ru/elibrary/</w:t>
            </w:r>
            <w:bookmarkEnd w:id="54"/>
            <w:r w:rsidRPr="007C2BEA">
              <w:rPr>
                <w:iCs/>
                <w:color w:val="002060"/>
                <w:sz w:val="24"/>
                <w:szCs w:val="24"/>
                <w:lang w:eastAsia="en-US"/>
              </w:rPr>
              <w:fldChar w:fldCharType="end"/>
            </w:r>
            <w:hyperlink r:id="rId91" w:history="1">
              <w:r w:rsidRPr="007C2BEA">
                <w:rPr>
                  <w:color w:val="002060"/>
                  <w:sz w:val="24"/>
                  <w:szCs w:val="24"/>
                  <w:lang w:eastAsia="en-US"/>
                </w:rPr>
                <w:t xml:space="preserve">) </w:t>
              </w:r>
              <w:r w:rsidRPr="007C2BEA">
                <w:rPr>
                  <w:color w:val="002060"/>
                  <w:sz w:val="24"/>
                  <w:szCs w:val="24"/>
                  <w:lang w:eastAsia="en-US"/>
                </w:rPr>
                <w:lastRenderedPageBreak/>
                <w:t>- сторонняя</w:t>
              </w:r>
            </w:hyperlink>
          </w:p>
        </w:tc>
        <w:tc>
          <w:tcPr>
            <w:tcW w:w="2584" w:type="pct"/>
          </w:tcPr>
          <w:p w14:paraId="1BB06B82" w14:textId="77777777" w:rsidR="00DA1944" w:rsidRPr="00F74231" w:rsidRDefault="00DA1944" w:rsidP="00B153B2">
            <w:pPr>
              <w:spacing w:after="100" w:afterAutospacing="1"/>
              <w:rPr>
                <w:iCs/>
                <w:color w:val="1F497D"/>
                <w:spacing w:val="-4"/>
                <w:sz w:val="24"/>
                <w:szCs w:val="24"/>
              </w:rPr>
            </w:pPr>
            <w:r w:rsidRPr="007C2BEA">
              <w:rPr>
                <w:iCs/>
                <w:color w:val="1F497D"/>
                <w:spacing w:val="-4"/>
                <w:sz w:val="24"/>
                <w:szCs w:val="24"/>
              </w:rPr>
              <w:lastRenderedPageBreak/>
              <w:t xml:space="preserve">Доступ </w:t>
            </w:r>
            <w:proofErr w:type="gramStart"/>
            <w:r w:rsidRPr="007C2BEA">
              <w:rPr>
                <w:iCs/>
                <w:color w:val="1F497D"/>
                <w:spacing w:val="-4"/>
                <w:sz w:val="24"/>
                <w:szCs w:val="24"/>
              </w:rPr>
              <w:t>с  любого</w:t>
            </w:r>
            <w:proofErr w:type="gramEnd"/>
            <w:r w:rsidRPr="007C2BEA">
              <w:rPr>
                <w:iCs/>
                <w:color w:val="1F497D"/>
                <w:spacing w:val="-4"/>
                <w:sz w:val="24"/>
                <w:szCs w:val="24"/>
              </w:rPr>
              <w:t xml:space="preserve"> компьютера локальной сети университета по IP-адресам; с личных ПК,  мобильных устройств по  индивидуальному   </w:t>
            </w:r>
            <w:proofErr w:type="spellStart"/>
            <w:r w:rsidRPr="007C2BEA">
              <w:rPr>
                <w:iCs/>
                <w:color w:val="1F497D"/>
                <w:spacing w:val="-4"/>
                <w:sz w:val="24"/>
                <w:szCs w:val="24"/>
              </w:rPr>
              <w:lastRenderedPageBreak/>
              <w:t>аутентификатору</w:t>
            </w:r>
            <w:proofErr w:type="spellEnd"/>
            <w:r w:rsidRPr="007C2BEA">
              <w:rPr>
                <w:iCs/>
                <w:color w:val="1F497D"/>
                <w:spacing w:val="-4"/>
                <w:sz w:val="24"/>
                <w:szCs w:val="24"/>
              </w:rPr>
              <w:t xml:space="preserve"> (логин/пароль)</w:t>
            </w:r>
          </w:p>
        </w:tc>
      </w:tr>
      <w:tr w:rsidR="00DA1944" w:rsidRPr="00F74231" w14:paraId="40E4BE38" w14:textId="77777777" w:rsidTr="00B153B2">
        <w:tc>
          <w:tcPr>
            <w:tcW w:w="258" w:type="pct"/>
          </w:tcPr>
          <w:p w14:paraId="0E046601" w14:textId="77777777" w:rsidR="00DA1944" w:rsidRPr="00F74231" w:rsidRDefault="00DA1944" w:rsidP="00B153B2">
            <w:pPr>
              <w:jc w:val="center"/>
              <w:rPr>
                <w:iCs/>
                <w:color w:val="1F497D"/>
                <w:spacing w:val="-4"/>
                <w:sz w:val="24"/>
                <w:szCs w:val="24"/>
              </w:rPr>
            </w:pPr>
            <w:r w:rsidRPr="00F74231">
              <w:rPr>
                <w:iCs/>
                <w:color w:val="1F497D"/>
                <w:spacing w:val="-4"/>
                <w:sz w:val="24"/>
                <w:szCs w:val="24"/>
              </w:rPr>
              <w:lastRenderedPageBreak/>
              <w:t>9</w:t>
            </w:r>
          </w:p>
        </w:tc>
        <w:tc>
          <w:tcPr>
            <w:tcW w:w="2158" w:type="pct"/>
          </w:tcPr>
          <w:p w14:paraId="59C9FED7" w14:textId="77777777" w:rsidR="00DA1944" w:rsidRPr="007C2BEA" w:rsidRDefault="00DA1944" w:rsidP="00B153B2">
            <w:pPr>
              <w:rPr>
                <w:iCs/>
                <w:color w:val="1F497D"/>
                <w:spacing w:val="-4"/>
                <w:sz w:val="24"/>
                <w:szCs w:val="24"/>
              </w:rPr>
            </w:pPr>
            <w:r w:rsidRPr="007C2BEA">
              <w:rPr>
                <w:iCs/>
                <w:color w:val="1F497D"/>
                <w:spacing w:val="-4"/>
                <w:sz w:val="24"/>
                <w:szCs w:val="24"/>
              </w:rPr>
              <w:t xml:space="preserve">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bookmarkStart w:id="55" w:name="_Hlk144802994"/>
            <w:r w:rsidRPr="007C2BEA">
              <w:rPr>
                <w:iCs/>
                <w:color w:val="1F497D"/>
                <w:spacing w:val="-4"/>
                <w:sz w:val="24"/>
                <w:szCs w:val="24"/>
              </w:rPr>
              <w:t xml:space="preserve">http://www.cnshb.ru/ </w:t>
            </w:r>
          </w:p>
          <w:bookmarkEnd w:id="55"/>
          <w:p w14:paraId="35426D13" w14:textId="77777777" w:rsidR="00DA1944" w:rsidRPr="007C2BEA" w:rsidRDefault="00DA1944" w:rsidP="00B153B2">
            <w:pPr>
              <w:rPr>
                <w:iCs/>
                <w:color w:val="1F497D"/>
                <w:spacing w:val="-4"/>
                <w:sz w:val="24"/>
                <w:szCs w:val="24"/>
              </w:rPr>
            </w:pPr>
            <w:r w:rsidRPr="007C2BEA">
              <w:rPr>
                <w:iCs/>
                <w:color w:val="1F497D"/>
                <w:spacing w:val="-4"/>
                <w:sz w:val="24"/>
                <w:szCs w:val="24"/>
              </w:rPr>
              <w:t xml:space="preserve">  - сторонняя</w:t>
            </w:r>
          </w:p>
          <w:p w14:paraId="505F4C1E" w14:textId="77777777" w:rsidR="00DA1944" w:rsidRPr="00F74231" w:rsidRDefault="00DA1944" w:rsidP="00B153B2">
            <w:pPr>
              <w:rPr>
                <w:iCs/>
                <w:color w:val="1F497D"/>
                <w:spacing w:val="-4"/>
                <w:sz w:val="24"/>
                <w:szCs w:val="24"/>
              </w:rPr>
            </w:pPr>
          </w:p>
        </w:tc>
        <w:tc>
          <w:tcPr>
            <w:tcW w:w="2584" w:type="pct"/>
          </w:tcPr>
          <w:p w14:paraId="72F7E90C" w14:textId="77777777" w:rsidR="00DA1944" w:rsidRPr="007C2BEA" w:rsidRDefault="00DA1944" w:rsidP="00B153B2">
            <w:pPr>
              <w:rPr>
                <w:iCs/>
                <w:color w:val="1F497D"/>
                <w:spacing w:val="-4"/>
                <w:sz w:val="24"/>
                <w:szCs w:val="24"/>
              </w:rPr>
            </w:pPr>
            <w:r w:rsidRPr="007C2BEA">
              <w:rPr>
                <w:iCs/>
                <w:color w:val="1F497D"/>
                <w:spacing w:val="-4"/>
                <w:sz w:val="24"/>
                <w:szCs w:val="24"/>
              </w:rPr>
              <w:t>Доступ с любого компьютера локальной сети университета; с личных ПК, мобильных устройств, имеющих выход в Интернет</w:t>
            </w:r>
          </w:p>
          <w:p w14:paraId="2BB45C82" w14:textId="77777777" w:rsidR="00DA1944" w:rsidRPr="007C2BEA" w:rsidRDefault="00DA1944" w:rsidP="00B153B2">
            <w:pPr>
              <w:rPr>
                <w:iCs/>
                <w:color w:val="1F497D"/>
                <w:spacing w:val="-4"/>
                <w:sz w:val="24"/>
                <w:szCs w:val="24"/>
              </w:rPr>
            </w:pPr>
          </w:p>
          <w:p w14:paraId="414DB77A" w14:textId="77777777" w:rsidR="00DA1944" w:rsidRPr="007C2BEA" w:rsidRDefault="00DA1944" w:rsidP="00B153B2">
            <w:pPr>
              <w:rPr>
                <w:iCs/>
                <w:color w:val="1F497D"/>
                <w:spacing w:val="-4"/>
                <w:sz w:val="24"/>
                <w:szCs w:val="24"/>
              </w:rPr>
            </w:pPr>
            <w:r w:rsidRPr="007C2BEA">
              <w:rPr>
                <w:iCs/>
                <w:color w:val="1F497D"/>
                <w:spacing w:val="-4"/>
                <w:sz w:val="24"/>
                <w:szCs w:val="24"/>
              </w:rPr>
              <w:t xml:space="preserve">Доступ к лицензионным </w:t>
            </w:r>
            <w:proofErr w:type="gramStart"/>
            <w:r w:rsidRPr="007C2BEA">
              <w:rPr>
                <w:iCs/>
                <w:color w:val="1F497D"/>
                <w:spacing w:val="-4"/>
                <w:sz w:val="24"/>
                <w:szCs w:val="24"/>
              </w:rPr>
              <w:t>ресурсам  через</w:t>
            </w:r>
            <w:proofErr w:type="gramEnd"/>
            <w:r w:rsidRPr="007C2BEA">
              <w:rPr>
                <w:iCs/>
                <w:color w:val="1F497D"/>
                <w:spacing w:val="-4"/>
                <w:sz w:val="24"/>
                <w:szCs w:val="24"/>
              </w:rPr>
              <w:t xml:space="preserve"> терминал удаленного доступа Пензенского ГАУ согласно ежегодно заключаемому договору</w:t>
            </w:r>
          </w:p>
          <w:p w14:paraId="5D848B66" w14:textId="77777777" w:rsidR="00DA1944" w:rsidRPr="00F74231" w:rsidRDefault="00DA1944" w:rsidP="00B153B2">
            <w:pPr>
              <w:rPr>
                <w:iCs/>
                <w:color w:val="1F497D"/>
                <w:spacing w:val="-4"/>
                <w:sz w:val="24"/>
                <w:szCs w:val="24"/>
              </w:rPr>
            </w:pPr>
            <w:r w:rsidRPr="007C2BEA">
              <w:rPr>
                <w:iCs/>
                <w:color w:val="1F497D"/>
                <w:spacing w:val="-4"/>
                <w:sz w:val="24"/>
                <w:szCs w:val="24"/>
              </w:rPr>
              <w:t>Заказ документов через службу ЭДД (электронной доставки документов) согласно договору</w:t>
            </w:r>
          </w:p>
        </w:tc>
      </w:tr>
      <w:tr w:rsidR="00DA1944" w:rsidRPr="00F74231" w14:paraId="6D8ECCA4" w14:textId="77777777" w:rsidTr="00B153B2">
        <w:tc>
          <w:tcPr>
            <w:tcW w:w="258" w:type="pct"/>
          </w:tcPr>
          <w:p w14:paraId="22622EFB" w14:textId="77777777" w:rsidR="00DA1944" w:rsidRPr="00F74231" w:rsidRDefault="00DA1944" w:rsidP="00B153B2">
            <w:pPr>
              <w:spacing w:after="100" w:afterAutospacing="1"/>
              <w:jc w:val="center"/>
              <w:rPr>
                <w:iCs/>
                <w:color w:val="1F497D"/>
                <w:spacing w:val="-4"/>
                <w:sz w:val="24"/>
                <w:szCs w:val="24"/>
              </w:rPr>
            </w:pPr>
            <w:r w:rsidRPr="00F74231">
              <w:rPr>
                <w:iCs/>
                <w:color w:val="1F497D"/>
                <w:spacing w:val="-4"/>
                <w:sz w:val="24"/>
                <w:szCs w:val="24"/>
              </w:rPr>
              <w:t>10</w:t>
            </w:r>
          </w:p>
        </w:tc>
        <w:tc>
          <w:tcPr>
            <w:tcW w:w="2158" w:type="pct"/>
          </w:tcPr>
          <w:p w14:paraId="2BB11559" w14:textId="77777777" w:rsidR="00DA1944" w:rsidRPr="007C2BEA" w:rsidRDefault="00DA1944" w:rsidP="00B153B2">
            <w:pPr>
              <w:spacing w:after="100" w:afterAutospacing="1"/>
              <w:rPr>
                <w:iCs/>
                <w:color w:val="1F497D"/>
                <w:spacing w:val="-4"/>
                <w:sz w:val="24"/>
                <w:szCs w:val="24"/>
              </w:rPr>
            </w:pPr>
            <w:r w:rsidRPr="007C2BEA">
              <w:rPr>
                <w:iCs/>
                <w:color w:val="1F497D"/>
                <w:spacing w:val="-4"/>
                <w:sz w:val="24"/>
                <w:szCs w:val="24"/>
              </w:rPr>
              <w:t>eLIBRARY.RU - НАУЧНАЯ ЭЛЕКТРОННАЯ БИБЛИОТЕКА (</w:t>
            </w:r>
            <w:bookmarkStart w:id="56" w:name="_Hlk144803090"/>
            <w:r w:rsidRPr="007C2BEA">
              <w:rPr>
                <w:iCs/>
                <w:color w:val="1F497D"/>
                <w:spacing w:val="-4"/>
                <w:sz w:val="24"/>
                <w:szCs w:val="24"/>
              </w:rPr>
              <w:t>https://www.elibrary.ru/defaultx.asp</w:t>
            </w:r>
            <w:bookmarkEnd w:id="56"/>
            <w:r w:rsidRPr="007C2BEA">
              <w:rPr>
                <w:iCs/>
                <w:color w:val="1F497D"/>
                <w:spacing w:val="-4"/>
                <w:sz w:val="24"/>
                <w:szCs w:val="24"/>
              </w:rPr>
              <w:t>) – сторонняя</w:t>
            </w:r>
          </w:p>
          <w:p w14:paraId="438CB9B8" w14:textId="77777777" w:rsidR="00DA1944" w:rsidRPr="00F74231" w:rsidRDefault="00DA1944" w:rsidP="00B153B2">
            <w:pPr>
              <w:spacing w:after="100" w:afterAutospacing="1"/>
              <w:rPr>
                <w:iCs/>
                <w:color w:val="1F497D"/>
                <w:spacing w:val="-4"/>
                <w:sz w:val="24"/>
                <w:szCs w:val="24"/>
              </w:rPr>
            </w:pPr>
          </w:p>
        </w:tc>
        <w:tc>
          <w:tcPr>
            <w:tcW w:w="2584" w:type="pct"/>
          </w:tcPr>
          <w:p w14:paraId="08BD9F24" w14:textId="77777777" w:rsidR="00DA1944" w:rsidRPr="00F74231" w:rsidRDefault="00DA1944" w:rsidP="00B153B2">
            <w:pPr>
              <w:spacing w:after="100" w:afterAutospacing="1"/>
              <w:rPr>
                <w:iCs/>
                <w:color w:val="1F497D"/>
                <w:spacing w:val="-4"/>
                <w:sz w:val="24"/>
                <w:szCs w:val="24"/>
              </w:rPr>
            </w:pPr>
            <w:r w:rsidRPr="007C2BEA">
              <w:rPr>
                <w:iCs/>
                <w:color w:val="1F497D"/>
                <w:spacing w:val="-4"/>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1A4DA1FF" w14:textId="77777777" w:rsidR="00DA1944" w:rsidRDefault="00DA1944" w:rsidP="00DA1944">
      <w:pPr>
        <w:autoSpaceDE w:val="0"/>
        <w:autoSpaceDN w:val="0"/>
        <w:ind w:firstLine="709"/>
        <w:rPr>
          <w:i/>
          <w:color w:val="1F497D"/>
          <w:spacing w:val="-8"/>
          <w:szCs w:val="28"/>
        </w:rPr>
      </w:pPr>
    </w:p>
    <w:p w14:paraId="2F4C7533" w14:textId="77777777" w:rsidR="00B035CD" w:rsidRPr="004B5FD8" w:rsidRDefault="00DA1944" w:rsidP="00B035CD">
      <w:pPr>
        <w:autoSpaceDE w:val="0"/>
        <w:autoSpaceDN w:val="0"/>
        <w:ind w:firstLine="709"/>
        <w:rPr>
          <w:i/>
          <w:color w:val="C00000"/>
          <w:spacing w:val="-8"/>
          <w:sz w:val="28"/>
          <w:szCs w:val="28"/>
        </w:rPr>
      </w:pPr>
      <w:r>
        <w:rPr>
          <w:i/>
          <w:color w:val="1F497D"/>
          <w:spacing w:val="-8"/>
          <w:szCs w:val="28"/>
        </w:rPr>
        <w:br w:type="page"/>
      </w:r>
      <w:r w:rsidR="00B035CD" w:rsidRPr="004B5FD8">
        <w:rPr>
          <w:i/>
          <w:color w:val="1F497D"/>
          <w:spacing w:val="-8"/>
          <w:sz w:val="28"/>
          <w:szCs w:val="28"/>
        </w:rPr>
        <w:lastRenderedPageBreak/>
        <w:t xml:space="preserve">Таблица </w:t>
      </w:r>
      <w:r w:rsidR="0067067A">
        <w:rPr>
          <w:i/>
          <w:color w:val="1F497D"/>
          <w:spacing w:val="-8"/>
          <w:sz w:val="28"/>
          <w:szCs w:val="28"/>
        </w:rPr>
        <w:t>7</w:t>
      </w:r>
      <w:r w:rsidR="00B035CD" w:rsidRPr="004B5FD8">
        <w:rPr>
          <w:i/>
          <w:color w:val="1F497D"/>
          <w:spacing w:val="-8"/>
          <w:sz w:val="28"/>
          <w:szCs w:val="28"/>
        </w:rPr>
        <w:t>.2.2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B035CD" w:rsidRPr="004B5FD8">
        <w:rPr>
          <w:sz w:val="28"/>
          <w:szCs w:val="28"/>
          <w:lang w:val="x-none"/>
        </w:rPr>
        <w:t>Выполнение, подготовка к процедуре защиты и защита выпускной квалификационной работы</w:t>
      </w:r>
      <w:r w:rsidR="00B035CD" w:rsidRPr="004B5FD8">
        <w:rPr>
          <w:i/>
          <w:color w:val="1F497D"/>
          <w:spacing w:val="-8"/>
          <w:sz w:val="28"/>
          <w:szCs w:val="28"/>
        </w:rPr>
        <w:t xml:space="preserve">» </w:t>
      </w:r>
      <w:r w:rsidR="00B035CD" w:rsidRPr="004B5FD8">
        <w:rPr>
          <w:i/>
          <w:color w:val="C00000"/>
          <w:spacing w:val="-8"/>
          <w:sz w:val="28"/>
          <w:szCs w:val="28"/>
        </w:rPr>
        <w:t>(редакция от 28.08.202</w:t>
      </w:r>
      <w:r w:rsidR="00B035CD">
        <w:rPr>
          <w:i/>
          <w:color w:val="C00000"/>
          <w:spacing w:val="-8"/>
          <w:sz w:val="28"/>
          <w:szCs w:val="28"/>
        </w:rPr>
        <w:t>4</w:t>
      </w:r>
      <w:r w:rsidR="00B035CD" w:rsidRPr="004B5FD8">
        <w:rPr>
          <w:i/>
          <w:color w:val="C00000"/>
          <w:spacing w:val="-8"/>
          <w:sz w:val="28"/>
          <w:szCs w:val="28"/>
        </w:rPr>
        <w:t>)</w:t>
      </w:r>
    </w:p>
    <w:p w14:paraId="2338FCE5" w14:textId="77777777" w:rsidR="00B035CD" w:rsidRPr="00F74231" w:rsidRDefault="00B035CD" w:rsidP="00B035CD">
      <w:pPr>
        <w:autoSpaceDE w:val="0"/>
        <w:autoSpaceDN w:val="0"/>
        <w:ind w:firstLine="709"/>
        <w:rPr>
          <w:i/>
          <w:color w:val="1F497D"/>
          <w:spacing w:val="-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3"/>
        <w:gridCol w:w="4033"/>
        <w:gridCol w:w="4829"/>
      </w:tblGrid>
      <w:tr w:rsidR="00B035CD" w:rsidRPr="00F74231" w14:paraId="609FD943" w14:textId="77777777" w:rsidTr="00004ECA">
        <w:tc>
          <w:tcPr>
            <w:tcW w:w="258" w:type="pct"/>
          </w:tcPr>
          <w:p w14:paraId="5C4AAF16" w14:textId="77777777" w:rsidR="00B035CD" w:rsidRPr="00F74231" w:rsidRDefault="00B035CD" w:rsidP="00004ECA">
            <w:pPr>
              <w:tabs>
                <w:tab w:val="num" w:pos="1068"/>
              </w:tabs>
              <w:jc w:val="left"/>
              <w:rPr>
                <w:i/>
                <w:color w:val="1F497D"/>
                <w:spacing w:val="-4"/>
                <w:sz w:val="24"/>
                <w:szCs w:val="24"/>
              </w:rPr>
            </w:pPr>
            <w:r w:rsidRPr="00F74231">
              <w:rPr>
                <w:i/>
                <w:color w:val="1F497D"/>
                <w:spacing w:val="-4"/>
                <w:sz w:val="24"/>
                <w:szCs w:val="24"/>
              </w:rPr>
              <w:t>№ п/п</w:t>
            </w:r>
          </w:p>
        </w:tc>
        <w:tc>
          <w:tcPr>
            <w:tcW w:w="2158" w:type="pct"/>
          </w:tcPr>
          <w:p w14:paraId="382BCD4A" w14:textId="77777777" w:rsidR="00B035CD" w:rsidRPr="00F74231" w:rsidRDefault="00B035CD" w:rsidP="00004ECA">
            <w:pPr>
              <w:tabs>
                <w:tab w:val="num" w:pos="1068"/>
              </w:tabs>
              <w:ind w:left="-1" w:firstLine="1"/>
              <w:jc w:val="center"/>
              <w:rPr>
                <w:i/>
                <w:color w:val="1F497D"/>
                <w:spacing w:val="-4"/>
                <w:sz w:val="24"/>
                <w:szCs w:val="24"/>
              </w:rPr>
            </w:pPr>
            <w:r w:rsidRPr="00F74231">
              <w:rPr>
                <w:i/>
                <w:color w:val="1F497D"/>
                <w:spacing w:val="-4"/>
                <w:sz w:val="24"/>
                <w:szCs w:val="24"/>
              </w:rPr>
              <w:t>Наименование</w:t>
            </w:r>
          </w:p>
        </w:tc>
        <w:tc>
          <w:tcPr>
            <w:tcW w:w="2584" w:type="pct"/>
          </w:tcPr>
          <w:p w14:paraId="036F51C0" w14:textId="77777777" w:rsidR="00B035CD" w:rsidRPr="00F74231" w:rsidRDefault="00B035CD" w:rsidP="00004ECA">
            <w:pPr>
              <w:tabs>
                <w:tab w:val="num" w:pos="1068"/>
              </w:tabs>
              <w:jc w:val="center"/>
              <w:rPr>
                <w:i/>
                <w:color w:val="1F497D"/>
                <w:spacing w:val="-4"/>
                <w:sz w:val="24"/>
                <w:szCs w:val="24"/>
              </w:rPr>
            </w:pPr>
            <w:r w:rsidRPr="00F74231">
              <w:rPr>
                <w:i/>
                <w:color w:val="1F497D"/>
                <w:spacing w:val="-4"/>
                <w:sz w:val="24"/>
                <w:szCs w:val="24"/>
              </w:rPr>
              <w:t>Условия доступа</w:t>
            </w:r>
          </w:p>
        </w:tc>
      </w:tr>
      <w:tr w:rsidR="00B035CD" w:rsidRPr="00F74231" w14:paraId="320F0F37" w14:textId="77777777" w:rsidTr="00004ECA">
        <w:trPr>
          <w:trHeight w:val="1932"/>
        </w:trPr>
        <w:tc>
          <w:tcPr>
            <w:tcW w:w="258" w:type="pct"/>
          </w:tcPr>
          <w:p w14:paraId="6F5EC71D" w14:textId="77777777" w:rsidR="00B035CD" w:rsidRPr="00F74231" w:rsidRDefault="00B035CD" w:rsidP="00004ECA">
            <w:pPr>
              <w:tabs>
                <w:tab w:val="num" w:pos="1068"/>
              </w:tabs>
              <w:jc w:val="center"/>
              <w:rPr>
                <w:color w:val="1F497D"/>
                <w:spacing w:val="-4"/>
                <w:sz w:val="24"/>
                <w:szCs w:val="24"/>
              </w:rPr>
            </w:pPr>
            <w:r w:rsidRPr="00F74231">
              <w:rPr>
                <w:color w:val="1F497D"/>
                <w:spacing w:val="-4"/>
                <w:sz w:val="24"/>
                <w:szCs w:val="24"/>
              </w:rPr>
              <w:t>1</w:t>
            </w:r>
          </w:p>
        </w:tc>
        <w:tc>
          <w:tcPr>
            <w:tcW w:w="2158" w:type="pct"/>
          </w:tcPr>
          <w:p w14:paraId="22099355"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Электронная библиотека полнотекстовых документов  Пензенского ГАУ (</w:t>
            </w:r>
            <w:hyperlink r:id="rId92" w:history="1">
              <w:r w:rsidRPr="00F74840">
                <w:rPr>
                  <w:rStyle w:val="af4"/>
                  <w:iCs/>
                  <w:spacing w:val="-4"/>
                  <w:sz w:val="24"/>
                  <w:szCs w:val="24"/>
                </w:rPr>
                <w:t>https://pgau.ru/strukturnye-podrazdeleniya/nauchnaya-biblioteka/elektronnaya-biblioteka-pgau</w:t>
              </w:r>
            </w:hyperlink>
            <w:hyperlink r:id="rId93" w:history="1">
              <w:r w:rsidRPr="00F74840">
                <w:rPr>
                  <w:rStyle w:val="af4"/>
                  <w:iCs/>
                  <w:spacing w:val="-4"/>
                  <w:sz w:val="24"/>
                  <w:szCs w:val="24"/>
                </w:rPr>
                <w:t>) -</w:t>
              </w:r>
            </w:hyperlink>
            <w:r w:rsidRPr="00F74840">
              <w:rPr>
                <w:iCs/>
                <w:color w:val="1F497D"/>
                <w:spacing w:val="-4"/>
                <w:sz w:val="24"/>
                <w:szCs w:val="24"/>
              </w:rPr>
              <w:t xml:space="preserve"> собственная генерация</w:t>
            </w:r>
          </w:p>
        </w:tc>
        <w:tc>
          <w:tcPr>
            <w:tcW w:w="2584" w:type="pct"/>
          </w:tcPr>
          <w:p w14:paraId="6465D7A7"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через Личный кабинет; возможность регистрации для удаленной работы по IP.</w:t>
            </w:r>
          </w:p>
        </w:tc>
      </w:tr>
      <w:tr w:rsidR="00B035CD" w:rsidRPr="00F74231" w14:paraId="363E33E1" w14:textId="77777777" w:rsidTr="00004ECA">
        <w:tc>
          <w:tcPr>
            <w:tcW w:w="258" w:type="pct"/>
          </w:tcPr>
          <w:p w14:paraId="06C779E4" w14:textId="77777777" w:rsidR="00B035CD" w:rsidRPr="00F74231" w:rsidRDefault="00B035CD" w:rsidP="00004ECA">
            <w:pPr>
              <w:tabs>
                <w:tab w:val="num" w:pos="1068"/>
              </w:tabs>
              <w:jc w:val="center"/>
              <w:rPr>
                <w:color w:val="1F497D"/>
                <w:spacing w:val="-4"/>
                <w:sz w:val="24"/>
                <w:szCs w:val="24"/>
              </w:rPr>
            </w:pPr>
            <w:r w:rsidRPr="00F74231">
              <w:rPr>
                <w:color w:val="1F497D"/>
                <w:spacing w:val="-4"/>
                <w:sz w:val="24"/>
                <w:szCs w:val="24"/>
              </w:rPr>
              <w:t>2</w:t>
            </w:r>
          </w:p>
        </w:tc>
        <w:tc>
          <w:tcPr>
            <w:tcW w:w="2158" w:type="pct"/>
          </w:tcPr>
          <w:p w14:paraId="2D9BC931"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Сводный каталог библиотек АПК http://www.cnshb.ru/artefact3/ia/is1.asp?lv=11&amp;un=svkat&amp;p1=&amp;em=c2R</w:t>
            </w:r>
          </w:p>
        </w:tc>
        <w:tc>
          <w:tcPr>
            <w:tcW w:w="2584" w:type="pct"/>
          </w:tcPr>
          <w:p w14:paraId="4C821A77"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 xml:space="preserve">Доступ </w:t>
            </w:r>
            <w:proofErr w:type="gramStart"/>
            <w:r w:rsidRPr="00F74840">
              <w:rPr>
                <w:iCs/>
                <w:color w:val="1F497D"/>
                <w:spacing w:val="-4"/>
                <w:sz w:val="24"/>
                <w:szCs w:val="24"/>
              </w:rPr>
              <w:t>свободный  с</w:t>
            </w:r>
            <w:proofErr w:type="gramEnd"/>
            <w:r w:rsidRPr="00F74840">
              <w:rPr>
                <w:iCs/>
                <w:color w:val="1F497D"/>
                <w:spacing w:val="-4"/>
                <w:sz w:val="24"/>
                <w:szCs w:val="24"/>
              </w:rPr>
              <w:t xml:space="preserve">  любого компьютера локальной сети университета по IP-адресам; с личных ПК</w:t>
            </w:r>
          </w:p>
        </w:tc>
      </w:tr>
      <w:tr w:rsidR="00B035CD" w:rsidRPr="00F74231" w14:paraId="3DAC440E" w14:textId="77777777" w:rsidTr="00004ECA">
        <w:tc>
          <w:tcPr>
            <w:tcW w:w="258" w:type="pct"/>
          </w:tcPr>
          <w:p w14:paraId="0B5900C1" w14:textId="77777777" w:rsidR="00B035CD" w:rsidRPr="00F74231" w:rsidRDefault="00B035CD" w:rsidP="00004ECA">
            <w:pPr>
              <w:tabs>
                <w:tab w:val="num" w:pos="1068"/>
              </w:tabs>
              <w:jc w:val="center"/>
              <w:rPr>
                <w:color w:val="1F497D"/>
                <w:spacing w:val="-4"/>
                <w:sz w:val="24"/>
                <w:szCs w:val="24"/>
              </w:rPr>
            </w:pPr>
            <w:r w:rsidRPr="00F74231">
              <w:rPr>
                <w:color w:val="1F497D"/>
                <w:spacing w:val="-4"/>
                <w:sz w:val="24"/>
                <w:szCs w:val="24"/>
              </w:rPr>
              <w:t>3</w:t>
            </w:r>
          </w:p>
        </w:tc>
        <w:tc>
          <w:tcPr>
            <w:tcW w:w="2158" w:type="pct"/>
          </w:tcPr>
          <w:p w14:paraId="707EA08F" w14:textId="77777777" w:rsidR="00B035CD" w:rsidRPr="00F74840" w:rsidRDefault="00B035CD" w:rsidP="00004ECA">
            <w:pPr>
              <w:spacing w:after="100" w:afterAutospacing="1"/>
              <w:rPr>
                <w:iCs/>
                <w:color w:val="1F497D"/>
                <w:spacing w:val="-4"/>
                <w:sz w:val="24"/>
                <w:szCs w:val="24"/>
              </w:rPr>
            </w:pPr>
            <w:r w:rsidRPr="00F74840">
              <w:rPr>
                <w:iCs/>
                <w:color w:val="1F497D"/>
                <w:spacing w:val="-4"/>
                <w:sz w:val="24"/>
                <w:szCs w:val="24"/>
              </w:rPr>
              <w:t>Электронно-библиотечная система издательства «ЛАНЬ» (https://e.lanbook.com/) – сторонняя</w:t>
            </w:r>
          </w:p>
          <w:p w14:paraId="44E293D9" w14:textId="77777777" w:rsidR="00B035CD" w:rsidRPr="00F74231" w:rsidRDefault="00B035CD" w:rsidP="00004ECA">
            <w:pPr>
              <w:spacing w:after="100" w:afterAutospacing="1"/>
              <w:rPr>
                <w:iCs/>
                <w:color w:val="1F497D"/>
                <w:spacing w:val="-4"/>
                <w:sz w:val="24"/>
                <w:szCs w:val="24"/>
              </w:rPr>
            </w:pPr>
          </w:p>
        </w:tc>
        <w:tc>
          <w:tcPr>
            <w:tcW w:w="2584" w:type="pct"/>
          </w:tcPr>
          <w:p w14:paraId="434EB616"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возможность удаленной регистрации и работы</w:t>
            </w:r>
          </w:p>
        </w:tc>
      </w:tr>
      <w:tr w:rsidR="00B035CD" w:rsidRPr="00F74231" w14:paraId="00A2D5CA" w14:textId="77777777" w:rsidTr="00004ECA">
        <w:tc>
          <w:tcPr>
            <w:tcW w:w="258" w:type="pct"/>
          </w:tcPr>
          <w:p w14:paraId="14BBB3AA" w14:textId="77777777" w:rsidR="00B035CD" w:rsidRPr="00F74231" w:rsidRDefault="00B035CD" w:rsidP="00004ECA">
            <w:pPr>
              <w:tabs>
                <w:tab w:val="num" w:pos="1068"/>
              </w:tabs>
              <w:jc w:val="center"/>
              <w:rPr>
                <w:color w:val="1F497D"/>
                <w:spacing w:val="-4"/>
                <w:sz w:val="24"/>
                <w:szCs w:val="24"/>
              </w:rPr>
            </w:pPr>
            <w:r w:rsidRPr="00F74231">
              <w:rPr>
                <w:color w:val="1F497D"/>
                <w:spacing w:val="-4"/>
                <w:sz w:val="24"/>
                <w:szCs w:val="24"/>
              </w:rPr>
              <w:t>4</w:t>
            </w:r>
          </w:p>
        </w:tc>
        <w:tc>
          <w:tcPr>
            <w:tcW w:w="2158" w:type="pct"/>
          </w:tcPr>
          <w:p w14:paraId="7FE84DC8" w14:textId="77777777" w:rsidR="00B035CD" w:rsidRPr="00F74840" w:rsidRDefault="00B035CD" w:rsidP="00004ECA">
            <w:pPr>
              <w:spacing w:after="100" w:afterAutospacing="1"/>
              <w:rPr>
                <w:iCs/>
                <w:color w:val="1F497D"/>
                <w:spacing w:val="-4"/>
                <w:sz w:val="24"/>
                <w:szCs w:val="24"/>
              </w:rPr>
            </w:pPr>
            <w:r w:rsidRPr="00F74840">
              <w:rPr>
                <w:iCs/>
                <w:color w:val="1F497D"/>
                <w:spacing w:val="-4"/>
                <w:sz w:val="24"/>
                <w:szCs w:val="24"/>
              </w:rPr>
              <w:t>Электронно-библиотечная система «Национальный цифровой ресурс «</w:t>
            </w:r>
            <w:proofErr w:type="spellStart"/>
            <w:r w:rsidRPr="00F74840">
              <w:rPr>
                <w:iCs/>
                <w:color w:val="1F497D"/>
                <w:spacing w:val="-4"/>
                <w:sz w:val="24"/>
                <w:szCs w:val="24"/>
              </w:rPr>
              <w:t>Руконт</w:t>
            </w:r>
            <w:proofErr w:type="spellEnd"/>
            <w:r w:rsidRPr="00F74840">
              <w:rPr>
                <w:iCs/>
                <w:color w:val="1F497D"/>
                <w:spacing w:val="-4"/>
                <w:sz w:val="24"/>
                <w:szCs w:val="24"/>
              </w:rPr>
              <w:t>» (</w:t>
            </w:r>
            <w:hyperlink r:id="rId94" w:history="1">
              <w:r w:rsidRPr="00F74840">
                <w:rPr>
                  <w:rStyle w:val="af4"/>
                  <w:iCs/>
                  <w:spacing w:val="-4"/>
                  <w:sz w:val="24"/>
                  <w:szCs w:val="24"/>
                </w:rPr>
                <w:t>https://lib.rucont.ru/search</w:t>
              </w:r>
            </w:hyperlink>
            <w:r w:rsidRPr="00F74840">
              <w:rPr>
                <w:iCs/>
                <w:color w:val="1F497D"/>
                <w:spacing w:val="-4"/>
                <w:sz w:val="24"/>
                <w:szCs w:val="24"/>
              </w:rPr>
              <w:t>) – сторонняя</w:t>
            </w:r>
          </w:p>
          <w:p w14:paraId="0DFCE75F" w14:textId="77777777" w:rsidR="00B035CD" w:rsidRPr="00F74231" w:rsidRDefault="00B035CD" w:rsidP="00004ECA">
            <w:pPr>
              <w:spacing w:after="100" w:afterAutospacing="1"/>
              <w:rPr>
                <w:iCs/>
                <w:color w:val="1F497D"/>
                <w:spacing w:val="-4"/>
                <w:sz w:val="24"/>
                <w:szCs w:val="24"/>
              </w:rPr>
            </w:pPr>
          </w:p>
        </w:tc>
        <w:tc>
          <w:tcPr>
            <w:tcW w:w="2584" w:type="pct"/>
          </w:tcPr>
          <w:p w14:paraId="3A44E8C6"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 xml:space="preserve">Доступ </w:t>
            </w:r>
            <w:proofErr w:type="gramStart"/>
            <w:r w:rsidRPr="00F74840">
              <w:rPr>
                <w:iCs/>
                <w:color w:val="1F497D"/>
                <w:spacing w:val="-4"/>
                <w:sz w:val="24"/>
                <w:szCs w:val="24"/>
              </w:rPr>
              <w:t>с  любого</w:t>
            </w:r>
            <w:proofErr w:type="gramEnd"/>
            <w:r w:rsidRPr="00F74840">
              <w:rPr>
                <w:iCs/>
                <w:color w:val="1F497D"/>
                <w:spacing w:val="-4"/>
                <w:sz w:val="24"/>
                <w:szCs w:val="24"/>
              </w:rPr>
              <w:t xml:space="preserve"> компьютера локальной сети университета по IP-адресам; с личных ПК,  мобильных устройств по коллективному или   индивидуальному   </w:t>
            </w:r>
            <w:proofErr w:type="spellStart"/>
            <w:r w:rsidRPr="00F74840">
              <w:rPr>
                <w:iCs/>
                <w:color w:val="1F497D"/>
                <w:spacing w:val="-4"/>
                <w:sz w:val="24"/>
                <w:szCs w:val="24"/>
              </w:rPr>
              <w:t>аутентификатору</w:t>
            </w:r>
            <w:proofErr w:type="spellEnd"/>
            <w:r w:rsidRPr="00F74840">
              <w:rPr>
                <w:iCs/>
                <w:color w:val="1F497D"/>
                <w:spacing w:val="-4"/>
                <w:sz w:val="24"/>
                <w:szCs w:val="24"/>
              </w:rPr>
              <w:t xml:space="preserve"> (логин/пароль);  возможность регистрации для удаленной работы по IP:</w:t>
            </w:r>
          </w:p>
        </w:tc>
      </w:tr>
      <w:tr w:rsidR="00B035CD" w:rsidRPr="00F74231" w14:paraId="429C8D3A" w14:textId="77777777" w:rsidTr="00004ECA">
        <w:tc>
          <w:tcPr>
            <w:tcW w:w="258" w:type="pct"/>
          </w:tcPr>
          <w:p w14:paraId="01F06268" w14:textId="77777777" w:rsidR="00B035CD" w:rsidRPr="00F74231" w:rsidRDefault="00B035CD" w:rsidP="00004ECA">
            <w:pPr>
              <w:spacing w:after="100" w:afterAutospacing="1"/>
              <w:jc w:val="center"/>
              <w:rPr>
                <w:iCs/>
                <w:color w:val="1F497D"/>
                <w:spacing w:val="-4"/>
                <w:sz w:val="24"/>
                <w:szCs w:val="24"/>
              </w:rPr>
            </w:pPr>
            <w:r w:rsidRPr="00F74231">
              <w:rPr>
                <w:iCs/>
                <w:color w:val="1F497D"/>
                <w:spacing w:val="-4"/>
                <w:sz w:val="24"/>
                <w:szCs w:val="24"/>
              </w:rPr>
              <w:t>5</w:t>
            </w:r>
          </w:p>
        </w:tc>
        <w:tc>
          <w:tcPr>
            <w:tcW w:w="2158" w:type="pct"/>
          </w:tcPr>
          <w:p w14:paraId="7DFBCFD9" w14:textId="77777777" w:rsidR="00B035CD" w:rsidRPr="00F74840" w:rsidRDefault="00B035CD" w:rsidP="00004ECA">
            <w:pPr>
              <w:spacing w:after="100" w:afterAutospacing="1"/>
              <w:rPr>
                <w:iCs/>
                <w:color w:val="1F497D"/>
                <w:spacing w:val="-4"/>
                <w:sz w:val="24"/>
                <w:szCs w:val="24"/>
              </w:rPr>
            </w:pPr>
            <w:r w:rsidRPr="00F74840">
              <w:rPr>
                <w:iCs/>
                <w:color w:val="1F497D"/>
                <w:spacing w:val="-4"/>
                <w:sz w:val="24"/>
                <w:szCs w:val="24"/>
              </w:rPr>
              <w:t xml:space="preserve">Электронно-библиотечная система </w:t>
            </w:r>
            <w:proofErr w:type="spellStart"/>
            <w:r w:rsidRPr="00F74840">
              <w:rPr>
                <w:iCs/>
                <w:color w:val="1F497D"/>
                <w:spacing w:val="-4"/>
                <w:sz w:val="24"/>
                <w:szCs w:val="24"/>
              </w:rPr>
              <w:t>Znanium</w:t>
            </w:r>
            <w:proofErr w:type="spellEnd"/>
            <w:r w:rsidRPr="00F74840">
              <w:rPr>
                <w:iCs/>
                <w:color w:val="1F497D"/>
                <w:spacing w:val="-4"/>
                <w:sz w:val="24"/>
                <w:szCs w:val="24"/>
              </w:rPr>
              <w:t xml:space="preserve"> (https://znanium.com/) – сторонняя</w:t>
            </w:r>
          </w:p>
          <w:p w14:paraId="4061B9A5" w14:textId="77777777" w:rsidR="00B035CD" w:rsidRPr="00F74231" w:rsidRDefault="00B035CD" w:rsidP="00004ECA">
            <w:pPr>
              <w:spacing w:after="100" w:afterAutospacing="1"/>
              <w:rPr>
                <w:iCs/>
                <w:color w:val="1F497D"/>
                <w:spacing w:val="-4"/>
                <w:sz w:val="24"/>
                <w:szCs w:val="24"/>
              </w:rPr>
            </w:pPr>
          </w:p>
        </w:tc>
        <w:tc>
          <w:tcPr>
            <w:tcW w:w="2584" w:type="pct"/>
          </w:tcPr>
          <w:p w14:paraId="001BB933" w14:textId="77777777" w:rsidR="00B035CD" w:rsidRPr="00F74231" w:rsidRDefault="00B035CD" w:rsidP="00004ECA">
            <w:pPr>
              <w:spacing w:after="100" w:afterAutospacing="1"/>
              <w:rPr>
                <w:iCs/>
                <w:color w:val="1F497D"/>
                <w:spacing w:val="-4"/>
                <w:sz w:val="24"/>
                <w:szCs w:val="24"/>
              </w:rPr>
            </w:pPr>
            <w:r w:rsidRPr="00F74840">
              <w:rPr>
                <w:iCs/>
                <w:color w:val="1F497D"/>
                <w:spacing w:val="-4"/>
                <w:sz w:val="24"/>
                <w:szCs w:val="24"/>
              </w:rPr>
              <w:t xml:space="preserve">С любого компьютера локальной сети университета по IP-адресам; с личных ПК, мобильных устройств </w:t>
            </w:r>
            <w:proofErr w:type="gramStart"/>
            <w:r w:rsidRPr="00F74840">
              <w:rPr>
                <w:iCs/>
                <w:color w:val="1F497D"/>
                <w:spacing w:val="-4"/>
                <w:sz w:val="24"/>
                <w:szCs w:val="24"/>
              </w:rPr>
              <w:t>по  индивидуальным</w:t>
            </w:r>
            <w:proofErr w:type="gramEnd"/>
            <w:r w:rsidRPr="00F74840">
              <w:rPr>
                <w:iCs/>
                <w:color w:val="1F497D"/>
                <w:spacing w:val="-4"/>
                <w:sz w:val="24"/>
                <w:szCs w:val="24"/>
              </w:rPr>
              <w:t xml:space="preserve"> ключам доступа</w:t>
            </w:r>
          </w:p>
        </w:tc>
      </w:tr>
      <w:tr w:rsidR="00B035CD" w:rsidRPr="00F74231" w14:paraId="69F42A94" w14:textId="77777777" w:rsidTr="00004ECA">
        <w:tc>
          <w:tcPr>
            <w:tcW w:w="258" w:type="pct"/>
          </w:tcPr>
          <w:p w14:paraId="0AE2D0A7" w14:textId="77777777" w:rsidR="00B035CD" w:rsidRPr="00F74231" w:rsidRDefault="00B035CD" w:rsidP="00004ECA">
            <w:pPr>
              <w:spacing w:after="100" w:afterAutospacing="1"/>
              <w:jc w:val="center"/>
              <w:rPr>
                <w:iCs/>
                <w:color w:val="1F497D"/>
                <w:spacing w:val="-4"/>
                <w:sz w:val="24"/>
                <w:szCs w:val="24"/>
              </w:rPr>
            </w:pPr>
            <w:r w:rsidRPr="00F74231">
              <w:rPr>
                <w:iCs/>
                <w:color w:val="1F497D"/>
                <w:spacing w:val="-4"/>
                <w:sz w:val="24"/>
                <w:szCs w:val="24"/>
              </w:rPr>
              <w:t>6</w:t>
            </w:r>
          </w:p>
        </w:tc>
        <w:tc>
          <w:tcPr>
            <w:tcW w:w="2158" w:type="pct"/>
          </w:tcPr>
          <w:p w14:paraId="3A6B4BB8" w14:textId="77777777" w:rsidR="00B035CD" w:rsidRPr="007C2BEA" w:rsidRDefault="00B035CD" w:rsidP="00004ECA">
            <w:pPr>
              <w:spacing w:after="100" w:afterAutospacing="1"/>
              <w:rPr>
                <w:iCs/>
                <w:color w:val="1F497D"/>
                <w:spacing w:val="-4"/>
                <w:sz w:val="24"/>
                <w:szCs w:val="24"/>
              </w:rPr>
            </w:pPr>
            <w:r w:rsidRPr="007C2BEA">
              <w:rPr>
                <w:iCs/>
                <w:color w:val="1F497D"/>
                <w:spacing w:val="-4"/>
                <w:sz w:val="24"/>
                <w:szCs w:val="24"/>
              </w:rPr>
              <w:t xml:space="preserve">Образовательная платформа </w:t>
            </w:r>
            <w:proofErr w:type="spellStart"/>
            <w:r w:rsidRPr="007C2BEA">
              <w:rPr>
                <w:iCs/>
                <w:color w:val="1F497D"/>
                <w:spacing w:val="-4"/>
                <w:sz w:val="24"/>
                <w:szCs w:val="24"/>
              </w:rPr>
              <w:t>Юрайт</w:t>
            </w:r>
            <w:proofErr w:type="spellEnd"/>
            <w:r w:rsidRPr="007C2BEA">
              <w:rPr>
                <w:iCs/>
                <w:color w:val="1F497D"/>
                <w:spacing w:val="-4"/>
                <w:sz w:val="24"/>
                <w:szCs w:val="24"/>
              </w:rPr>
              <w:t xml:space="preserve">. Для вузов и </w:t>
            </w:r>
            <w:proofErr w:type="spellStart"/>
            <w:r w:rsidRPr="007C2BEA">
              <w:rPr>
                <w:iCs/>
                <w:color w:val="1F497D"/>
                <w:spacing w:val="-4"/>
                <w:sz w:val="24"/>
                <w:szCs w:val="24"/>
              </w:rPr>
              <w:t>ссузов</w:t>
            </w:r>
            <w:proofErr w:type="spellEnd"/>
            <w:r w:rsidRPr="007C2BEA">
              <w:rPr>
                <w:iCs/>
                <w:color w:val="1F497D"/>
                <w:spacing w:val="-4"/>
                <w:sz w:val="24"/>
                <w:szCs w:val="24"/>
              </w:rPr>
              <w:t xml:space="preserve">. </w:t>
            </w:r>
            <w:r w:rsidRPr="007C2BEA">
              <w:rPr>
                <w:iCs/>
                <w:color w:val="1F497D"/>
                <w:spacing w:val="-4"/>
                <w:sz w:val="24"/>
                <w:szCs w:val="24"/>
              </w:rPr>
              <w:br/>
              <w:t xml:space="preserve"> (https://urait.ru/) – сторонняя</w:t>
            </w:r>
          </w:p>
          <w:p w14:paraId="41449C66" w14:textId="77777777" w:rsidR="00B035CD" w:rsidRPr="00F74231" w:rsidRDefault="00B035CD" w:rsidP="00004ECA">
            <w:pPr>
              <w:spacing w:after="100" w:afterAutospacing="1"/>
              <w:rPr>
                <w:iCs/>
                <w:color w:val="1F497D"/>
                <w:spacing w:val="-4"/>
                <w:sz w:val="24"/>
                <w:szCs w:val="24"/>
              </w:rPr>
            </w:pPr>
          </w:p>
        </w:tc>
        <w:tc>
          <w:tcPr>
            <w:tcW w:w="2584" w:type="pct"/>
          </w:tcPr>
          <w:p w14:paraId="0030C4A2" w14:textId="77777777" w:rsidR="00B035CD" w:rsidRPr="00F74231" w:rsidRDefault="00B035CD" w:rsidP="00004ECA">
            <w:pPr>
              <w:spacing w:after="100" w:afterAutospacing="1"/>
              <w:rPr>
                <w:iCs/>
                <w:color w:val="1F497D"/>
                <w:spacing w:val="-4"/>
                <w:sz w:val="24"/>
                <w:szCs w:val="24"/>
              </w:rPr>
            </w:pPr>
            <w:r w:rsidRPr="007C2BEA">
              <w:rPr>
                <w:iCs/>
                <w:color w:val="1F497D"/>
                <w:spacing w:val="-4"/>
                <w:sz w:val="24"/>
                <w:szCs w:val="24"/>
              </w:rPr>
              <w:t xml:space="preserve">Доступ с любого компьютера локальной сети университета по IP-адресам; с личных </w:t>
            </w:r>
            <w:proofErr w:type="gramStart"/>
            <w:r w:rsidRPr="007C2BEA">
              <w:rPr>
                <w:iCs/>
                <w:color w:val="1F497D"/>
                <w:spacing w:val="-4"/>
                <w:sz w:val="24"/>
                <w:szCs w:val="24"/>
              </w:rPr>
              <w:t>ПК,  мобильных</w:t>
            </w:r>
            <w:proofErr w:type="gramEnd"/>
            <w:r w:rsidRPr="007C2BEA">
              <w:rPr>
                <w:iCs/>
                <w:color w:val="1F497D"/>
                <w:spacing w:val="-4"/>
                <w:sz w:val="24"/>
                <w:szCs w:val="24"/>
              </w:rPr>
              <w:t xml:space="preserve"> устройств по  индивидуальному   </w:t>
            </w:r>
            <w:proofErr w:type="spellStart"/>
            <w:r w:rsidRPr="007C2BEA">
              <w:rPr>
                <w:iCs/>
                <w:color w:val="1F497D"/>
                <w:spacing w:val="-4"/>
                <w:sz w:val="24"/>
                <w:szCs w:val="24"/>
              </w:rPr>
              <w:t>аутентификатору</w:t>
            </w:r>
            <w:proofErr w:type="spellEnd"/>
            <w:r w:rsidRPr="007C2BEA">
              <w:rPr>
                <w:iCs/>
                <w:color w:val="1F497D"/>
                <w:spacing w:val="-4"/>
                <w:sz w:val="24"/>
                <w:szCs w:val="24"/>
              </w:rPr>
              <w:t xml:space="preserve"> (логин/пароль), через Личный кабинет</w:t>
            </w:r>
          </w:p>
        </w:tc>
      </w:tr>
      <w:tr w:rsidR="00B035CD" w:rsidRPr="00F74231" w14:paraId="6CD15E1E" w14:textId="77777777" w:rsidTr="00004ECA">
        <w:tc>
          <w:tcPr>
            <w:tcW w:w="258" w:type="pct"/>
          </w:tcPr>
          <w:p w14:paraId="571264A7" w14:textId="77777777" w:rsidR="00B035CD" w:rsidRPr="00F74231" w:rsidRDefault="00B035CD" w:rsidP="00004ECA">
            <w:pPr>
              <w:spacing w:after="100" w:afterAutospacing="1"/>
              <w:jc w:val="center"/>
              <w:rPr>
                <w:iCs/>
                <w:color w:val="1F497D"/>
                <w:spacing w:val="-4"/>
                <w:sz w:val="24"/>
                <w:szCs w:val="24"/>
              </w:rPr>
            </w:pPr>
            <w:r w:rsidRPr="00F74231">
              <w:rPr>
                <w:iCs/>
                <w:color w:val="1F497D"/>
                <w:spacing w:val="-4"/>
                <w:sz w:val="24"/>
                <w:szCs w:val="24"/>
              </w:rPr>
              <w:t>7</w:t>
            </w:r>
          </w:p>
        </w:tc>
        <w:tc>
          <w:tcPr>
            <w:tcW w:w="2158" w:type="pct"/>
          </w:tcPr>
          <w:p w14:paraId="77AC50AD" w14:textId="77777777" w:rsidR="00B035CD" w:rsidRPr="007C2BEA" w:rsidRDefault="00B035CD" w:rsidP="00004ECA">
            <w:pPr>
              <w:spacing w:after="100" w:afterAutospacing="1"/>
              <w:rPr>
                <w:iCs/>
                <w:color w:val="1F497D"/>
                <w:spacing w:val="-4"/>
                <w:sz w:val="24"/>
                <w:szCs w:val="24"/>
              </w:rPr>
            </w:pPr>
            <w:r w:rsidRPr="007C2BEA">
              <w:rPr>
                <w:iCs/>
                <w:color w:val="1F497D"/>
                <w:spacing w:val="-4"/>
                <w:sz w:val="24"/>
                <w:szCs w:val="24"/>
              </w:rPr>
              <w:t>Электронно-библиотечная система "</w:t>
            </w:r>
            <w:proofErr w:type="spellStart"/>
            <w:r w:rsidRPr="007C2BEA">
              <w:rPr>
                <w:iCs/>
                <w:color w:val="1F497D"/>
                <w:spacing w:val="-4"/>
                <w:sz w:val="24"/>
                <w:szCs w:val="24"/>
              </w:rPr>
              <w:t>AgriLib</w:t>
            </w:r>
            <w:proofErr w:type="spellEnd"/>
            <w:r w:rsidRPr="007C2BEA">
              <w:rPr>
                <w:iCs/>
                <w:color w:val="1F497D"/>
                <w:spacing w:val="-4"/>
                <w:sz w:val="24"/>
                <w:szCs w:val="24"/>
              </w:rPr>
              <w:t xml:space="preserve">" | Научная и учебно-методическая литература для аграрного </w:t>
            </w:r>
            <w:proofErr w:type="gramStart"/>
            <w:r w:rsidRPr="007C2BEA">
              <w:rPr>
                <w:iCs/>
                <w:color w:val="1F497D"/>
                <w:spacing w:val="-4"/>
                <w:sz w:val="24"/>
                <w:szCs w:val="24"/>
              </w:rPr>
              <w:t>образования  (</w:t>
            </w:r>
            <w:proofErr w:type="gramEnd"/>
            <w:r w:rsidRPr="007C2BEA">
              <w:rPr>
                <w:iCs/>
                <w:color w:val="1F497D"/>
                <w:spacing w:val="-4"/>
                <w:sz w:val="24"/>
                <w:szCs w:val="24"/>
              </w:rPr>
              <w:t>http://ebs.rgazu.ru/) - сторонняя</w:t>
            </w:r>
          </w:p>
          <w:p w14:paraId="28A00046" w14:textId="77777777" w:rsidR="00B035CD" w:rsidRPr="00F74231" w:rsidRDefault="00B035CD" w:rsidP="00004ECA">
            <w:pPr>
              <w:spacing w:after="100" w:afterAutospacing="1"/>
              <w:rPr>
                <w:iCs/>
                <w:color w:val="1F497D"/>
                <w:spacing w:val="-4"/>
                <w:sz w:val="24"/>
                <w:szCs w:val="24"/>
              </w:rPr>
            </w:pPr>
          </w:p>
        </w:tc>
        <w:tc>
          <w:tcPr>
            <w:tcW w:w="2584" w:type="pct"/>
          </w:tcPr>
          <w:p w14:paraId="1D3747FC" w14:textId="77777777" w:rsidR="00B035CD" w:rsidRPr="00F74231" w:rsidRDefault="00B035CD" w:rsidP="00004ECA">
            <w:pPr>
              <w:spacing w:after="100" w:afterAutospacing="1"/>
              <w:rPr>
                <w:iCs/>
                <w:color w:val="1F497D"/>
                <w:spacing w:val="-4"/>
                <w:sz w:val="24"/>
                <w:szCs w:val="24"/>
              </w:rPr>
            </w:pPr>
            <w:r w:rsidRPr="007C2BEA">
              <w:rPr>
                <w:iCs/>
                <w:color w:val="1F497D"/>
                <w:spacing w:val="-4"/>
                <w:sz w:val="24"/>
                <w:szCs w:val="24"/>
              </w:rPr>
              <w:t xml:space="preserve">С любого компьютера локальной сети университета по IP-адресам; с личных </w:t>
            </w:r>
            <w:proofErr w:type="gramStart"/>
            <w:r w:rsidRPr="007C2BEA">
              <w:rPr>
                <w:iCs/>
                <w:color w:val="1F497D"/>
                <w:spacing w:val="-4"/>
                <w:sz w:val="24"/>
                <w:szCs w:val="24"/>
              </w:rPr>
              <w:t>ПК,  мобильных</w:t>
            </w:r>
            <w:proofErr w:type="gramEnd"/>
            <w:r w:rsidRPr="007C2BEA">
              <w:rPr>
                <w:iCs/>
                <w:color w:val="1F497D"/>
                <w:spacing w:val="-4"/>
                <w:sz w:val="24"/>
                <w:szCs w:val="24"/>
              </w:rPr>
              <w:t xml:space="preserve"> устройств по  индивидуальному   </w:t>
            </w:r>
            <w:proofErr w:type="spellStart"/>
            <w:r w:rsidRPr="007C2BEA">
              <w:rPr>
                <w:iCs/>
                <w:color w:val="1F497D"/>
                <w:spacing w:val="-4"/>
                <w:sz w:val="24"/>
                <w:szCs w:val="24"/>
              </w:rPr>
              <w:t>аутентификатору</w:t>
            </w:r>
            <w:proofErr w:type="spellEnd"/>
            <w:r w:rsidRPr="007C2BEA">
              <w:rPr>
                <w:iCs/>
                <w:color w:val="1F497D"/>
                <w:spacing w:val="-4"/>
                <w:sz w:val="24"/>
                <w:szCs w:val="24"/>
              </w:rPr>
              <w:t xml:space="preserve"> (логин/пароль) Регистрационный код: penzgsha1359  (вводить только один раз).</w:t>
            </w:r>
          </w:p>
        </w:tc>
      </w:tr>
      <w:tr w:rsidR="00B035CD" w:rsidRPr="00F74231" w14:paraId="205D84DD" w14:textId="77777777" w:rsidTr="00004ECA">
        <w:tc>
          <w:tcPr>
            <w:tcW w:w="258" w:type="pct"/>
          </w:tcPr>
          <w:p w14:paraId="3714A15B" w14:textId="77777777" w:rsidR="00B035CD" w:rsidRPr="00F74231" w:rsidRDefault="00B035CD" w:rsidP="00004ECA">
            <w:pPr>
              <w:spacing w:after="100" w:afterAutospacing="1"/>
              <w:jc w:val="center"/>
              <w:rPr>
                <w:iCs/>
                <w:color w:val="1F497D"/>
                <w:spacing w:val="-4"/>
                <w:sz w:val="24"/>
                <w:szCs w:val="24"/>
              </w:rPr>
            </w:pPr>
            <w:r w:rsidRPr="00F74231">
              <w:rPr>
                <w:iCs/>
                <w:color w:val="1F497D"/>
                <w:spacing w:val="-4"/>
                <w:sz w:val="24"/>
                <w:szCs w:val="24"/>
              </w:rPr>
              <w:t>8</w:t>
            </w:r>
          </w:p>
        </w:tc>
        <w:tc>
          <w:tcPr>
            <w:tcW w:w="2158" w:type="pct"/>
          </w:tcPr>
          <w:p w14:paraId="2D7EEEA9" w14:textId="77777777" w:rsidR="00B035CD" w:rsidRPr="00E25A96" w:rsidRDefault="00B035CD" w:rsidP="00004ECA">
            <w:pPr>
              <w:spacing w:after="100" w:afterAutospacing="1"/>
              <w:jc w:val="left"/>
              <w:rPr>
                <w:iCs/>
                <w:color w:val="002060"/>
                <w:sz w:val="24"/>
                <w:szCs w:val="24"/>
                <w:lang w:eastAsia="en-US"/>
              </w:rPr>
            </w:pPr>
            <w:r w:rsidRPr="007C2BEA">
              <w:rPr>
                <w:iCs/>
                <w:color w:val="002060"/>
                <w:sz w:val="24"/>
                <w:szCs w:val="24"/>
                <w:lang w:eastAsia="en-US"/>
              </w:rPr>
              <w:t>Электронная библиотека Издательского центра «Академия»</w:t>
            </w:r>
            <w:r w:rsidRPr="007C2BEA">
              <w:rPr>
                <w:iCs/>
                <w:color w:val="002060"/>
                <w:sz w:val="24"/>
                <w:szCs w:val="24"/>
                <w:lang w:eastAsia="en-US"/>
              </w:rPr>
              <w:br/>
              <w:t>(</w:t>
            </w:r>
            <w:hyperlink r:id="rId95" w:history="1">
              <w:r w:rsidRPr="007C2BEA">
                <w:rPr>
                  <w:rStyle w:val="af4"/>
                  <w:iCs/>
                  <w:color w:val="002060"/>
                  <w:sz w:val="24"/>
                  <w:szCs w:val="24"/>
                  <w:lang w:eastAsia="en-US"/>
                </w:rPr>
                <w:t>https://academia-moscow.ru/elibrary/</w:t>
              </w:r>
            </w:hyperlink>
            <w:hyperlink r:id="rId96" w:history="1">
              <w:r w:rsidRPr="007C2BEA">
                <w:rPr>
                  <w:color w:val="002060"/>
                  <w:sz w:val="24"/>
                  <w:szCs w:val="24"/>
                  <w:lang w:eastAsia="en-US"/>
                </w:rPr>
                <w:t xml:space="preserve">) </w:t>
              </w:r>
              <w:r w:rsidRPr="007C2BEA">
                <w:rPr>
                  <w:color w:val="002060"/>
                  <w:sz w:val="24"/>
                  <w:szCs w:val="24"/>
                  <w:lang w:eastAsia="en-US"/>
                </w:rPr>
                <w:lastRenderedPageBreak/>
                <w:t>- сторонняя</w:t>
              </w:r>
            </w:hyperlink>
          </w:p>
        </w:tc>
        <w:tc>
          <w:tcPr>
            <w:tcW w:w="2584" w:type="pct"/>
          </w:tcPr>
          <w:p w14:paraId="7996919F" w14:textId="77777777" w:rsidR="00B035CD" w:rsidRPr="00F74231" w:rsidRDefault="00B035CD" w:rsidP="00004ECA">
            <w:pPr>
              <w:spacing w:after="100" w:afterAutospacing="1"/>
              <w:rPr>
                <w:iCs/>
                <w:color w:val="1F497D"/>
                <w:spacing w:val="-4"/>
                <w:sz w:val="24"/>
                <w:szCs w:val="24"/>
              </w:rPr>
            </w:pPr>
            <w:r w:rsidRPr="007C2BEA">
              <w:rPr>
                <w:iCs/>
                <w:color w:val="1F497D"/>
                <w:spacing w:val="-4"/>
                <w:sz w:val="24"/>
                <w:szCs w:val="24"/>
              </w:rPr>
              <w:lastRenderedPageBreak/>
              <w:t xml:space="preserve">Доступ </w:t>
            </w:r>
            <w:proofErr w:type="gramStart"/>
            <w:r w:rsidRPr="007C2BEA">
              <w:rPr>
                <w:iCs/>
                <w:color w:val="1F497D"/>
                <w:spacing w:val="-4"/>
                <w:sz w:val="24"/>
                <w:szCs w:val="24"/>
              </w:rPr>
              <w:t>с  любого</w:t>
            </w:r>
            <w:proofErr w:type="gramEnd"/>
            <w:r w:rsidRPr="007C2BEA">
              <w:rPr>
                <w:iCs/>
                <w:color w:val="1F497D"/>
                <w:spacing w:val="-4"/>
                <w:sz w:val="24"/>
                <w:szCs w:val="24"/>
              </w:rPr>
              <w:t xml:space="preserve"> компьютера локальной сети университета по IP-адресам; с личных ПК,  мобильных устройств по  индивидуальному   </w:t>
            </w:r>
            <w:proofErr w:type="spellStart"/>
            <w:r w:rsidRPr="007C2BEA">
              <w:rPr>
                <w:iCs/>
                <w:color w:val="1F497D"/>
                <w:spacing w:val="-4"/>
                <w:sz w:val="24"/>
                <w:szCs w:val="24"/>
              </w:rPr>
              <w:lastRenderedPageBreak/>
              <w:t>аутентификатору</w:t>
            </w:r>
            <w:proofErr w:type="spellEnd"/>
            <w:r w:rsidRPr="007C2BEA">
              <w:rPr>
                <w:iCs/>
                <w:color w:val="1F497D"/>
                <w:spacing w:val="-4"/>
                <w:sz w:val="24"/>
                <w:szCs w:val="24"/>
              </w:rPr>
              <w:t xml:space="preserve"> (логин/пароль)</w:t>
            </w:r>
          </w:p>
        </w:tc>
      </w:tr>
      <w:tr w:rsidR="00B035CD" w:rsidRPr="00F74231" w14:paraId="243863CD" w14:textId="77777777" w:rsidTr="00004ECA">
        <w:tc>
          <w:tcPr>
            <w:tcW w:w="258" w:type="pct"/>
          </w:tcPr>
          <w:p w14:paraId="3EBECEC1" w14:textId="77777777" w:rsidR="00B035CD" w:rsidRPr="00F74231" w:rsidRDefault="00B035CD" w:rsidP="00004ECA">
            <w:pPr>
              <w:jc w:val="center"/>
              <w:rPr>
                <w:iCs/>
                <w:color w:val="1F497D"/>
                <w:spacing w:val="-4"/>
                <w:sz w:val="24"/>
                <w:szCs w:val="24"/>
              </w:rPr>
            </w:pPr>
            <w:r w:rsidRPr="00F74231">
              <w:rPr>
                <w:iCs/>
                <w:color w:val="1F497D"/>
                <w:spacing w:val="-4"/>
                <w:sz w:val="24"/>
                <w:szCs w:val="24"/>
              </w:rPr>
              <w:lastRenderedPageBreak/>
              <w:t>9</w:t>
            </w:r>
          </w:p>
        </w:tc>
        <w:tc>
          <w:tcPr>
            <w:tcW w:w="2158" w:type="pct"/>
          </w:tcPr>
          <w:p w14:paraId="390E8BFE" w14:textId="77777777" w:rsidR="00B035CD" w:rsidRPr="007C2BEA" w:rsidRDefault="00B035CD" w:rsidP="00004ECA">
            <w:pPr>
              <w:rPr>
                <w:iCs/>
                <w:color w:val="1F497D"/>
                <w:spacing w:val="-4"/>
                <w:sz w:val="24"/>
                <w:szCs w:val="24"/>
              </w:rPr>
            </w:pPr>
            <w:r w:rsidRPr="007C2BEA">
              <w:rPr>
                <w:iCs/>
                <w:color w:val="1F497D"/>
                <w:spacing w:val="-4"/>
                <w:sz w:val="24"/>
                <w:szCs w:val="24"/>
              </w:rPr>
              <w:t xml:space="preserve">Электронные ресурсы Федерального государственного бюджетного научного учреждения «Центральная научная сельскохозяйственная библиотека» (ФГБНУ ЦНСХБ) http://www.cnshb.ru/ </w:t>
            </w:r>
          </w:p>
          <w:p w14:paraId="7E1D6CDB" w14:textId="77777777" w:rsidR="00B035CD" w:rsidRPr="007C2BEA" w:rsidRDefault="00B035CD" w:rsidP="00004ECA">
            <w:pPr>
              <w:rPr>
                <w:iCs/>
                <w:color w:val="1F497D"/>
                <w:spacing w:val="-4"/>
                <w:sz w:val="24"/>
                <w:szCs w:val="24"/>
              </w:rPr>
            </w:pPr>
            <w:r w:rsidRPr="007C2BEA">
              <w:rPr>
                <w:iCs/>
                <w:color w:val="1F497D"/>
                <w:spacing w:val="-4"/>
                <w:sz w:val="24"/>
                <w:szCs w:val="24"/>
              </w:rPr>
              <w:t xml:space="preserve">  - сторонняя</w:t>
            </w:r>
          </w:p>
          <w:p w14:paraId="49E608BE" w14:textId="77777777" w:rsidR="00B035CD" w:rsidRPr="00F74231" w:rsidRDefault="00B035CD" w:rsidP="00004ECA">
            <w:pPr>
              <w:rPr>
                <w:iCs/>
                <w:color w:val="1F497D"/>
                <w:spacing w:val="-4"/>
                <w:sz w:val="24"/>
                <w:szCs w:val="24"/>
              </w:rPr>
            </w:pPr>
          </w:p>
        </w:tc>
        <w:tc>
          <w:tcPr>
            <w:tcW w:w="2584" w:type="pct"/>
          </w:tcPr>
          <w:p w14:paraId="18EA2C2E" w14:textId="77777777" w:rsidR="00B035CD" w:rsidRPr="007C2BEA" w:rsidRDefault="00B035CD" w:rsidP="00004ECA">
            <w:pPr>
              <w:rPr>
                <w:iCs/>
                <w:color w:val="1F497D"/>
                <w:spacing w:val="-4"/>
                <w:sz w:val="24"/>
                <w:szCs w:val="24"/>
              </w:rPr>
            </w:pPr>
            <w:r w:rsidRPr="007C2BEA">
              <w:rPr>
                <w:iCs/>
                <w:color w:val="1F497D"/>
                <w:spacing w:val="-4"/>
                <w:sz w:val="24"/>
                <w:szCs w:val="24"/>
              </w:rPr>
              <w:t>Доступ с любого компьютера локальной сети университета; с личных ПК, мобильных устройств, имеющих выход в Интернет</w:t>
            </w:r>
          </w:p>
          <w:p w14:paraId="6AAD9B4D" w14:textId="77777777" w:rsidR="00B035CD" w:rsidRPr="007C2BEA" w:rsidRDefault="00B035CD" w:rsidP="00004ECA">
            <w:pPr>
              <w:rPr>
                <w:iCs/>
                <w:color w:val="1F497D"/>
                <w:spacing w:val="-4"/>
                <w:sz w:val="24"/>
                <w:szCs w:val="24"/>
              </w:rPr>
            </w:pPr>
          </w:p>
          <w:p w14:paraId="212BDAD3" w14:textId="77777777" w:rsidR="00B035CD" w:rsidRPr="007C2BEA" w:rsidRDefault="00B035CD" w:rsidP="00004ECA">
            <w:pPr>
              <w:rPr>
                <w:iCs/>
                <w:color w:val="1F497D"/>
                <w:spacing w:val="-4"/>
                <w:sz w:val="24"/>
                <w:szCs w:val="24"/>
              </w:rPr>
            </w:pPr>
            <w:r w:rsidRPr="007C2BEA">
              <w:rPr>
                <w:iCs/>
                <w:color w:val="1F497D"/>
                <w:spacing w:val="-4"/>
                <w:sz w:val="24"/>
                <w:szCs w:val="24"/>
              </w:rPr>
              <w:t xml:space="preserve">Доступ к лицензионным </w:t>
            </w:r>
            <w:proofErr w:type="gramStart"/>
            <w:r w:rsidRPr="007C2BEA">
              <w:rPr>
                <w:iCs/>
                <w:color w:val="1F497D"/>
                <w:spacing w:val="-4"/>
                <w:sz w:val="24"/>
                <w:szCs w:val="24"/>
              </w:rPr>
              <w:t>ресурсам  через</w:t>
            </w:r>
            <w:proofErr w:type="gramEnd"/>
            <w:r w:rsidRPr="007C2BEA">
              <w:rPr>
                <w:iCs/>
                <w:color w:val="1F497D"/>
                <w:spacing w:val="-4"/>
                <w:sz w:val="24"/>
                <w:szCs w:val="24"/>
              </w:rPr>
              <w:t xml:space="preserve"> терминал удаленного доступа Пензенского ГАУ согласно ежегодно заключаемому договору</w:t>
            </w:r>
          </w:p>
          <w:p w14:paraId="2A76A22D" w14:textId="77777777" w:rsidR="00B035CD" w:rsidRPr="00F74231" w:rsidRDefault="00B035CD" w:rsidP="00004ECA">
            <w:pPr>
              <w:rPr>
                <w:iCs/>
                <w:color w:val="1F497D"/>
                <w:spacing w:val="-4"/>
                <w:sz w:val="24"/>
                <w:szCs w:val="24"/>
              </w:rPr>
            </w:pPr>
            <w:r w:rsidRPr="007C2BEA">
              <w:rPr>
                <w:iCs/>
                <w:color w:val="1F497D"/>
                <w:spacing w:val="-4"/>
                <w:sz w:val="24"/>
                <w:szCs w:val="24"/>
              </w:rPr>
              <w:t>Заказ документов через службу ЭДД (электронной доставки документов) согласно договору</w:t>
            </w:r>
          </w:p>
        </w:tc>
      </w:tr>
      <w:tr w:rsidR="00B035CD" w:rsidRPr="00F74231" w14:paraId="5966BD67" w14:textId="77777777" w:rsidTr="00004ECA">
        <w:tc>
          <w:tcPr>
            <w:tcW w:w="258" w:type="pct"/>
          </w:tcPr>
          <w:p w14:paraId="225985F1" w14:textId="77777777" w:rsidR="00B035CD" w:rsidRPr="00F74231" w:rsidRDefault="00B035CD" w:rsidP="00004ECA">
            <w:pPr>
              <w:spacing w:after="100" w:afterAutospacing="1"/>
              <w:jc w:val="center"/>
              <w:rPr>
                <w:iCs/>
                <w:color w:val="1F497D"/>
                <w:spacing w:val="-4"/>
                <w:sz w:val="24"/>
                <w:szCs w:val="24"/>
              </w:rPr>
            </w:pPr>
            <w:r w:rsidRPr="00F74231">
              <w:rPr>
                <w:iCs/>
                <w:color w:val="1F497D"/>
                <w:spacing w:val="-4"/>
                <w:sz w:val="24"/>
                <w:szCs w:val="24"/>
              </w:rPr>
              <w:t>10</w:t>
            </w:r>
          </w:p>
        </w:tc>
        <w:tc>
          <w:tcPr>
            <w:tcW w:w="2158" w:type="pct"/>
          </w:tcPr>
          <w:p w14:paraId="5F74398D" w14:textId="77777777" w:rsidR="00B035CD" w:rsidRPr="007C2BEA" w:rsidRDefault="00B035CD" w:rsidP="00004ECA">
            <w:pPr>
              <w:spacing w:after="100" w:afterAutospacing="1"/>
              <w:rPr>
                <w:iCs/>
                <w:color w:val="1F497D"/>
                <w:spacing w:val="-4"/>
                <w:sz w:val="24"/>
                <w:szCs w:val="24"/>
              </w:rPr>
            </w:pPr>
            <w:r w:rsidRPr="007C2BEA">
              <w:rPr>
                <w:iCs/>
                <w:color w:val="1F497D"/>
                <w:spacing w:val="-4"/>
                <w:sz w:val="24"/>
                <w:szCs w:val="24"/>
              </w:rPr>
              <w:t>eLIBRARY.RU - НАУЧНАЯ ЭЛЕКТРОННАЯ БИБЛИОТЕКА (https://www.elibrary.ru/defaultx.asp) – сторонняя</w:t>
            </w:r>
          </w:p>
          <w:p w14:paraId="08D0CF9C" w14:textId="77777777" w:rsidR="00B035CD" w:rsidRPr="00F74231" w:rsidRDefault="00B035CD" w:rsidP="00004ECA">
            <w:pPr>
              <w:spacing w:after="100" w:afterAutospacing="1"/>
              <w:rPr>
                <w:iCs/>
                <w:color w:val="1F497D"/>
                <w:spacing w:val="-4"/>
                <w:sz w:val="24"/>
                <w:szCs w:val="24"/>
              </w:rPr>
            </w:pPr>
          </w:p>
        </w:tc>
        <w:tc>
          <w:tcPr>
            <w:tcW w:w="2584" w:type="pct"/>
          </w:tcPr>
          <w:p w14:paraId="4DB9510A" w14:textId="77777777" w:rsidR="00B035CD" w:rsidRPr="00F74231" w:rsidRDefault="00B035CD" w:rsidP="00004ECA">
            <w:pPr>
              <w:spacing w:after="100" w:afterAutospacing="1"/>
              <w:rPr>
                <w:iCs/>
                <w:color w:val="1F497D"/>
                <w:spacing w:val="-4"/>
                <w:sz w:val="24"/>
                <w:szCs w:val="24"/>
              </w:rPr>
            </w:pPr>
            <w:r w:rsidRPr="007C2BEA">
              <w:rPr>
                <w:iCs/>
                <w:color w:val="1F497D"/>
                <w:spacing w:val="-4"/>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557D1147" w14:textId="77777777" w:rsidR="00B035CD" w:rsidRDefault="00B035CD" w:rsidP="00B035CD">
      <w:pPr>
        <w:autoSpaceDE w:val="0"/>
        <w:autoSpaceDN w:val="0"/>
        <w:ind w:firstLine="709"/>
        <w:rPr>
          <w:i/>
          <w:color w:val="1F497D"/>
          <w:spacing w:val="-8"/>
          <w:szCs w:val="28"/>
        </w:rPr>
      </w:pPr>
    </w:p>
    <w:p w14:paraId="3A0CAA1C" w14:textId="77777777" w:rsidR="00B035CD" w:rsidRPr="004B5FD8" w:rsidRDefault="00B035CD" w:rsidP="00B035CD">
      <w:pPr>
        <w:autoSpaceDE w:val="0"/>
        <w:autoSpaceDN w:val="0"/>
        <w:ind w:firstLine="709"/>
        <w:rPr>
          <w:i/>
          <w:color w:val="C00000"/>
          <w:spacing w:val="-8"/>
          <w:sz w:val="28"/>
          <w:szCs w:val="28"/>
        </w:rPr>
      </w:pPr>
      <w:r>
        <w:rPr>
          <w:i/>
          <w:color w:val="1F497D"/>
          <w:spacing w:val="-8"/>
          <w:szCs w:val="28"/>
        </w:rPr>
        <w:br w:type="page"/>
      </w:r>
      <w:bookmarkStart w:id="57" w:name="_Hlk210131929"/>
      <w:r w:rsidRPr="004B5FD8">
        <w:rPr>
          <w:i/>
          <w:color w:val="1F497D"/>
          <w:spacing w:val="-8"/>
          <w:sz w:val="28"/>
          <w:szCs w:val="28"/>
        </w:rPr>
        <w:lastRenderedPageBreak/>
        <w:t xml:space="preserve">Таблица </w:t>
      </w:r>
      <w:r w:rsidR="0067067A">
        <w:rPr>
          <w:i/>
          <w:color w:val="1F497D"/>
          <w:spacing w:val="-8"/>
          <w:sz w:val="28"/>
          <w:szCs w:val="28"/>
        </w:rPr>
        <w:t>7</w:t>
      </w:r>
      <w:r w:rsidRPr="004B5FD8">
        <w:rPr>
          <w:i/>
          <w:color w:val="1F497D"/>
          <w:spacing w:val="-8"/>
          <w:sz w:val="28"/>
          <w:szCs w:val="28"/>
        </w:rPr>
        <w:t>.2.2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4B5FD8">
        <w:rPr>
          <w:sz w:val="28"/>
          <w:szCs w:val="28"/>
          <w:lang w:val="x-none"/>
        </w:rPr>
        <w:t>Выполнение, подготовка к процедуре защиты и защита выпускной квалификационной работы</w:t>
      </w:r>
      <w:r w:rsidRPr="004B5FD8">
        <w:rPr>
          <w:i/>
          <w:color w:val="1F497D"/>
          <w:spacing w:val="-8"/>
          <w:sz w:val="28"/>
          <w:szCs w:val="28"/>
        </w:rPr>
        <w:t xml:space="preserve">» </w:t>
      </w:r>
      <w:r w:rsidRPr="004B5FD8">
        <w:rPr>
          <w:i/>
          <w:color w:val="C00000"/>
          <w:spacing w:val="-8"/>
          <w:sz w:val="28"/>
          <w:szCs w:val="28"/>
        </w:rPr>
        <w:t>(редакция от 28.08.202</w:t>
      </w:r>
      <w:r>
        <w:rPr>
          <w:i/>
          <w:color w:val="C00000"/>
          <w:spacing w:val="-8"/>
          <w:sz w:val="28"/>
          <w:szCs w:val="28"/>
        </w:rPr>
        <w:t>5</w:t>
      </w:r>
      <w:r w:rsidRPr="004B5FD8">
        <w:rPr>
          <w:i/>
          <w:color w:val="C00000"/>
          <w:spacing w:val="-8"/>
          <w:sz w:val="28"/>
          <w:szCs w:val="28"/>
        </w:rPr>
        <w:t>)</w:t>
      </w:r>
    </w:p>
    <w:p w14:paraId="12E6BB6F" w14:textId="77777777" w:rsidR="00B035CD" w:rsidRPr="00DB1252" w:rsidRDefault="00B035CD" w:rsidP="00B035CD">
      <w:pPr>
        <w:autoSpaceDE w:val="0"/>
        <w:autoSpaceDN w:val="0"/>
        <w:adjustRightInd w:val="0"/>
        <w:ind w:firstLine="709"/>
        <w:rPr>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3255"/>
        <w:gridCol w:w="5445"/>
      </w:tblGrid>
      <w:tr w:rsidR="00B035CD" w:rsidRPr="00DB1252" w14:paraId="09B510A4" w14:textId="77777777" w:rsidTr="00004ECA">
        <w:tc>
          <w:tcPr>
            <w:tcW w:w="651" w:type="dxa"/>
          </w:tcPr>
          <w:p w14:paraId="38B13AD6" w14:textId="77777777" w:rsidR="00B035CD" w:rsidRPr="00DB1252" w:rsidRDefault="00B035CD" w:rsidP="00004ECA">
            <w:pPr>
              <w:tabs>
                <w:tab w:val="num" w:pos="1068"/>
              </w:tabs>
              <w:rPr>
                <w:sz w:val="28"/>
                <w:szCs w:val="28"/>
              </w:rPr>
            </w:pPr>
            <w:r w:rsidRPr="00DB1252">
              <w:rPr>
                <w:sz w:val="28"/>
                <w:szCs w:val="28"/>
              </w:rPr>
              <w:t>№ п/п</w:t>
            </w:r>
          </w:p>
        </w:tc>
        <w:tc>
          <w:tcPr>
            <w:tcW w:w="3260" w:type="dxa"/>
          </w:tcPr>
          <w:p w14:paraId="022AEF59" w14:textId="77777777" w:rsidR="00B035CD" w:rsidRPr="00DB1252" w:rsidRDefault="00B035CD" w:rsidP="00004ECA">
            <w:pPr>
              <w:tabs>
                <w:tab w:val="num" w:pos="1068"/>
                <w:tab w:val="center" w:pos="1522"/>
              </w:tabs>
              <w:ind w:left="-1" w:firstLine="1"/>
              <w:rPr>
                <w:sz w:val="28"/>
                <w:szCs w:val="28"/>
              </w:rPr>
            </w:pPr>
            <w:r>
              <w:rPr>
                <w:sz w:val="28"/>
                <w:szCs w:val="28"/>
              </w:rPr>
              <w:tab/>
            </w:r>
            <w:r w:rsidRPr="00DB1252">
              <w:rPr>
                <w:sz w:val="28"/>
                <w:szCs w:val="28"/>
              </w:rPr>
              <w:t>Наименование</w:t>
            </w:r>
          </w:p>
        </w:tc>
        <w:tc>
          <w:tcPr>
            <w:tcW w:w="5660" w:type="dxa"/>
          </w:tcPr>
          <w:p w14:paraId="442CE75F" w14:textId="77777777" w:rsidR="00B035CD" w:rsidRPr="00DB1252" w:rsidRDefault="00B035CD" w:rsidP="00004ECA">
            <w:pPr>
              <w:tabs>
                <w:tab w:val="num" w:pos="1068"/>
              </w:tabs>
              <w:jc w:val="center"/>
              <w:rPr>
                <w:sz w:val="28"/>
                <w:szCs w:val="28"/>
              </w:rPr>
            </w:pPr>
            <w:r w:rsidRPr="00DB1252">
              <w:rPr>
                <w:sz w:val="28"/>
                <w:szCs w:val="28"/>
              </w:rPr>
              <w:t>Условия доступа</w:t>
            </w:r>
          </w:p>
        </w:tc>
      </w:tr>
      <w:tr w:rsidR="00B035CD" w:rsidRPr="00DB1252" w14:paraId="771879C4" w14:textId="77777777" w:rsidTr="00004ECA">
        <w:tc>
          <w:tcPr>
            <w:tcW w:w="651" w:type="dxa"/>
          </w:tcPr>
          <w:p w14:paraId="024C27FE" w14:textId="77777777" w:rsidR="00B035CD" w:rsidRPr="00DB1252" w:rsidRDefault="00B035CD" w:rsidP="00004ECA">
            <w:pPr>
              <w:tabs>
                <w:tab w:val="num" w:pos="1068"/>
              </w:tabs>
              <w:rPr>
                <w:sz w:val="28"/>
                <w:szCs w:val="28"/>
              </w:rPr>
            </w:pPr>
            <w:r w:rsidRPr="00DB1252">
              <w:rPr>
                <w:sz w:val="28"/>
                <w:szCs w:val="28"/>
              </w:rPr>
              <w:t>1</w:t>
            </w:r>
          </w:p>
          <w:p w14:paraId="3EA6E888" w14:textId="77777777" w:rsidR="00B035CD" w:rsidRPr="00DB1252" w:rsidRDefault="00B035CD" w:rsidP="00004ECA">
            <w:pPr>
              <w:rPr>
                <w:sz w:val="28"/>
                <w:szCs w:val="28"/>
              </w:rPr>
            </w:pPr>
          </w:p>
        </w:tc>
        <w:tc>
          <w:tcPr>
            <w:tcW w:w="3260" w:type="dxa"/>
          </w:tcPr>
          <w:p w14:paraId="24337829" w14:textId="77777777" w:rsidR="00B035CD" w:rsidRPr="00707F2B" w:rsidRDefault="00B035CD" w:rsidP="00004ECA">
            <w:pPr>
              <w:spacing w:after="100" w:afterAutospacing="1"/>
              <w:rPr>
                <w:rStyle w:val="affff8"/>
                <w:i w:val="0"/>
                <w:iCs/>
                <w:sz w:val="28"/>
                <w:szCs w:val="28"/>
              </w:rPr>
            </w:pPr>
            <w:r w:rsidRPr="00707F2B">
              <w:rPr>
                <w:rStyle w:val="affff8"/>
                <w:iCs/>
                <w:sz w:val="28"/>
                <w:szCs w:val="28"/>
              </w:rPr>
              <w:t>Электронно-библиотечная сис</w:t>
            </w:r>
            <w:r>
              <w:rPr>
                <w:rStyle w:val="affff8"/>
                <w:iCs/>
                <w:sz w:val="28"/>
                <w:szCs w:val="28"/>
              </w:rPr>
              <w:t xml:space="preserve">тема издательства «ЛАНЬ» </w:t>
            </w:r>
          </w:p>
          <w:p w14:paraId="659583B3" w14:textId="77777777" w:rsidR="00B035CD" w:rsidRPr="00DB1252" w:rsidRDefault="00B035CD" w:rsidP="00004ECA">
            <w:pPr>
              <w:rPr>
                <w:sz w:val="28"/>
                <w:szCs w:val="28"/>
              </w:rPr>
            </w:pPr>
          </w:p>
        </w:tc>
        <w:tc>
          <w:tcPr>
            <w:tcW w:w="5660" w:type="dxa"/>
          </w:tcPr>
          <w:p w14:paraId="33EA5CD2" w14:textId="77777777" w:rsidR="00B035CD" w:rsidRDefault="002D6DC9" w:rsidP="00004ECA">
            <w:pPr>
              <w:rPr>
                <w:rStyle w:val="affff8"/>
                <w:i w:val="0"/>
                <w:iCs/>
                <w:sz w:val="24"/>
                <w:szCs w:val="24"/>
              </w:rPr>
            </w:pPr>
            <w:hyperlink r:id="rId97" w:history="1">
              <w:r w:rsidR="00B035CD" w:rsidRPr="00C63CF2">
                <w:rPr>
                  <w:rStyle w:val="af4"/>
                  <w:sz w:val="24"/>
                  <w:szCs w:val="24"/>
                </w:rPr>
                <w:t>https://e.lanbook.com/</w:t>
              </w:r>
            </w:hyperlink>
          </w:p>
          <w:p w14:paraId="40F7A241" w14:textId="77777777" w:rsidR="00B035CD" w:rsidRPr="00DB1252" w:rsidRDefault="00B035CD" w:rsidP="00004ECA">
            <w:pPr>
              <w:rPr>
                <w:color w:val="000000"/>
                <w:sz w:val="28"/>
                <w:szCs w:val="28"/>
              </w:rPr>
            </w:pPr>
            <w:r w:rsidRPr="00707F2B">
              <w:rPr>
                <w:rStyle w:val="affff8"/>
                <w:iCs/>
                <w:sz w:val="24"/>
                <w:szCs w:val="24"/>
              </w:rPr>
              <w:t>Доступ с любого компьютера локальной сети университета по IP-адресам; с личных ПК, мобильных устройств через Личный каби</w:t>
            </w:r>
            <w:r>
              <w:rPr>
                <w:rStyle w:val="affff8"/>
                <w:iCs/>
                <w:sz w:val="24"/>
                <w:szCs w:val="24"/>
              </w:rPr>
              <w:t xml:space="preserve">нет по </w:t>
            </w:r>
            <w:r w:rsidRPr="00707F2B">
              <w:rPr>
                <w:rStyle w:val="affff8"/>
                <w:iCs/>
                <w:sz w:val="24"/>
                <w:szCs w:val="24"/>
              </w:rPr>
              <w:t xml:space="preserve">индивидуальному </w:t>
            </w:r>
            <w:proofErr w:type="spellStart"/>
            <w:r w:rsidRPr="00707F2B">
              <w:rPr>
                <w:rStyle w:val="affff8"/>
                <w:iCs/>
                <w:sz w:val="24"/>
                <w:szCs w:val="24"/>
              </w:rPr>
              <w:t>аутентификатору</w:t>
            </w:r>
            <w:proofErr w:type="spellEnd"/>
            <w:r w:rsidRPr="00707F2B">
              <w:rPr>
                <w:rStyle w:val="affff8"/>
                <w:iCs/>
                <w:sz w:val="24"/>
                <w:szCs w:val="24"/>
              </w:rPr>
              <w:t xml:space="preserve"> (логин/пароль); возможность удаленной регистрации и работы</w:t>
            </w:r>
          </w:p>
        </w:tc>
      </w:tr>
      <w:tr w:rsidR="00B035CD" w:rsidRPr="00DB1252" w14:paraId="0C82BC5D" w14:textId="77777777" w:rsidTr="00004ECA">
        <w:tc>
          <w:tcPr>
            <w:tcW w:w="651" w:type="dxa"/>
          </w:tcPr>
          <w:p w14:paraId="01045276" w14:textId="77777777" w:rsidR="00B035CD" w:rsidRPr="00DB1252" w:rsidRDefault="00B035CD" w:rsidP="00004ECA">
            <w:pPr>
              <w:tabs>
                <w:tab w:val="num" w:pos="1068"/>
              </w:tabs>
              <w:rPr>
                <w:sz w:val="28"/>
                <w:szCs w:val="28"/>
              </w:rPr>
            </w:pPr>
            <w:r w:rsidRPr="00DB1252">
              <w:rPr>
                <w:sz w:val="28"/>
                <w:szCs w:val="28"/>
              </w:rPr>
              <w:t>2</w:t>
            </w:r>
          </w:p>
        </w:tc>
        <w:tc>
          <w:tcPr>
            <w:tcW w:w="3260" w:type="dxa"/>
          </w:tcPr>
          <w:p w14:paraId="1DDC2EE5" w14:textId="77777777" w:rsidR="00B035CD" w:rsidRPr="00DB1252" w:rsidRDefault="00B035CD" w:rsidP="00004ECA">
            <w:pPr>
              <w:spacing w:after="100" w:afterAutospacing="1"/>
              <w:rPr>
                <w:bCs/>
                <w:caps/>
                <w:sz w:val="28"/>
                <w:szCs w:val="28"/>
                <w:shd w:val="clear" w:color="auto" w:fill="FFFFFF"/>
              </w:rPr>
            </w:pPr>
            <w:r w:rsidRPr="00DB1252">
              <w:rPr>
                <w:iCs/>
                <w:sz w:val="28"/>
                <w:szCs w:val="28"/>
              </w:rPr>
              <w:t>Электронно-библиотечная система «Национальный цифровой ресурс «</w:t>
            </w:r>
            <w:proofErr w:type="spellStart"/>
            <w:r w:rsidRPr="00DB1252">
              <w:rPr>
                <w:iCs/>
                <w:sz w:val="28"/>
                <w:szCs w:val="28"/>
              </w:rPr>
              <w:t>Руконт</w:t>
            </w:r>
            <w:proofErr w:type="spellEnd"/>
            <w:r w:rsidRPr="00DB1252">
              <w:rPr>
                <w:iCs/>
                <w:sz w:val="28"/>
                <w:szCs w:val="28"/>
              </w:rPr>
              <w:t xml:space="preserve">» </w:t>
            </w:r>
          </w:p>
        </w:tc>
        <w:tc>
          <w:tcPr>
            <w:tcW w:w="5660" w:type="dxa"/>
          </w:tcPr>
          <w:p w14:paraId="22FFB93F" w14:textId="77777777" w:rsidR="00B035CD" w:rsidRPr="00284CDF" w:rsidRDefault="002D6DC9" w:rsidP="00004ECA">
            <w:pPr>
              <w:autoSpaceDE w:val="0"/>
              <w:autoSpaceDN w:val="0"/>
              <w:adjustRightInd w:val="0"/>
              <w:rPr>
                <w:iCs/>
                <w:caps/>
                <w:sz w:val="24"/>
                <w:szCs w:val="24"/>
                <w:u w:val="single"/>
              </w:rPr>
            </w:pPr>
            <w:hyperlink r:id="rId98" w:history="1">
              <w:r w:rsidR="00B035CD" w:rsidRPr="00284CDF">
                <w:rPr>
                  <w:iCs/>
                  <w:color w:val="0000FF"/>
                  <w:sz w:val="24"/>
                  <w:szCs w:val="24"/>
                  <w:u w:val="single"/>
                </w:rPr>
                <w:t>www.rucont.ru</w:t>
              </w:r>
            </w:hyperlink>
          </w:p>
          <w:p w14:paraId="477271C0" w14:textId="77777777" w:rsidR="00B035CD" w:rsidRPr="00DB1252" w:rsidRDefault="00B035CD" w:rsidP="00004ECA">
            <w:pPr>
              <w:tabs>
                <w:tab w:val="num" w:pos="1068"/>
              </w:tabs>
              <w:rPr>
                <w:caps/>
                <w:sz w:val="28"/>
                <w:szCs w:val="28"/>
              </w:rPr>
            </w:pPr>
            <w:r w:rsidRPr="00707F2B">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07F2B">
              <w:rPr>
                <w:sz w:val="24"/>
                <w:szCs w:val="24"/>
              </w:rPr>
              <w:t>аутентификатору</w:t>
            </w:r>
            <w:proofErr w:type="spellEnd"/>
            <w:r w:rsidRPr="00707F2B">
              <w:rPr>
                <w:sz w:val="24"/>
                <w:szCs w:val="24"/>
              </w:rPr>
              <w:t xml:space="preserve"> (логин/пароль)</w:t>
            </w:r>
            <w:r>
              <w:rPr>
                <w:sz w:val="24"/>
                <w:szCs w:val="24"/>
              </w:rPr>
              <w:t>;</w:t>
            </w:r>
            <w:r w:rsidRPr="00FF3E73">
              <w:rPr>
                <w:rStyle w:val="50"/>
              </w:rPr>
              <w:t xml:space="preserve"> </w:t>
            </w:r>
            <w:r w:rsidRPr="00707F2B">
              <w:rPr>
                <w:rStyle w:val="affff8"/>
                <w:iCs/>
                <w:sz w:val="24"/>
                <w:szCs w:val="24"/>
              </w:rPr>
              <w:t>возможность удаленной регистрации и работы</w:t>
            </w:r>
          </w:p>
        </w:tc>
      </w:tr>
      <w:tr w:rsidR="00B035CD" w:rsidRPr="00DB1252" w14:paraId="226EE60D" w14:textId="77777777" w:rsidTr="00004ECA">
        <w:tc>
          <w:tcPr>
            <w:tcW w:w="651" w:type="dxa"/>
          </w:tcPr>
          <w:p w14:paraId="0E810345" w14:textId="77777777" w:rsidR="00B035CD" w:rsidRPr="00DB1252" w:rsidRDefault="00B035CD" w:rsidP="00004ECA">
            <w:pPr>
              <w:tabs>
                <w:tab w:val="num" w:pos="1068"/>
              </w:tabs>
              <w:rPr>
                <w:sz w:val="28"/>
                <w:szCs w:val="28"/>
              </w:rPr>
            </w:pPr>
            <w:r w:rsidRPr="00DB1252">
              <w:rPr>
                <w:sz w:val="28"/>
                <w:szCs w:val="28"/>
              </w:rPr>
              <w:t>3</w:t>
            </w:r>
          </w:p>
        </w:tc>
        <w:tc>
          <w:tcPr>
            <w:tcW w:w="3260" w:type="dxa"/>
          </w:tcPr>
          <w:p w14:paraId="06672C7C" w14:textId="77777777" w:rsidR="00B035CD" w:rsidRPr="00707F2B" w:rsidRDefault="00B035CD" w:rsidP="00004ECA">
            <w:pPr>
              <w:spacing w:after="100" w:afterAutospacing="1"/>
              <w:rPr>
                <w:iCs/>
                <w:sz w:val="28"/>
                <w:szCs w:val="28"/>
              </w:rPr>
            </w:pPr>
            <w:r w:rsidRPr="00707F2B">
              <w:rPr>
                <w:rStyle w:val="affff8"/>
                <w:iCs/>
                <w:sz w:val="28"/>
                <w:szCs w:val="28"/>
              </w:rPr>
              <w:t>Электронная библиотека полнотекстовых доку</w:t>
            </w:r>
            <w:r>
              <w:rPr>
                <w:rStyle w:val="affff8"/>
                <w:iCs/>
                <w:sz w:val="28"/>
                <w:szCs w:val="28"/>
              </w:rPr>
              <w:t xml:space="preserve">ментов </w:t>
            </w:r>
            <w:r w:rsidRPr="00707F2B">
              <w:rPr>
                <w:rStyle w:val="affff8"/>
                <w:iCs/>
                <w:sz w:val="28"/>
                <w:szCs w:val="28"/>
              </w:rPr>
              <w:t>Пензенского ГАУ собственная генерация</w:t>
            </w:r>
          </w:p>
        </w:tc>
        <w:tc>
          <w:tcPr>
            <w:tcW w:w="5660" w:type="dxa"/>
          </w:tcPr>
          <w:p w14:paraId="3F225049" w14:textId="77777777" w:rsidR="00B035CD" w:rsidRPr="00DB1252" w:rsidRDefault="002D6DC9" w:rsidP="00004ECA">
            <w:pPr>
              <w:ind w:left="89"/>
              <w:contextualSpacing/>
              <w:rPr>
                <w:sz w:val="28"/>
                <w:szCs w:val="28"/>
              </w:rPr>
            </w:pPr>
            <w:hyperlink r:id="rId99" w:history="1">
              <w:r w:rsidR="00B035CD" w:rsidRPr="00C63CF2">
                <w:rPr>
                  <w:rStyle w:val="af4"/>
                </w:rPr>
                <w:t>https://pgau.ru/strukturnye podrazdeleniya/nauchnaya-biblioteka/elektronnaya-biblioteka-pgau</w:t>
              </w:r>
            </w:hyperlink>
            <w:r w:rsidR="00B035CD" w:rsidRPr="00707F2B">
              <w:t>) -</w:t>
            </w:r>
            <w:r w:rsidR="00B035CD" w:rsidRPr="00284CDF">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00B035CD" w:rsidRPr="00284CDF">
              <w:rPr>
                <w:sz w:val="24"/>
                <w:szCs w:val="24"/>
              </w:rPr>
              <w:t>аутентификатору</w:t>
            </w:r>
            <w:proofErr w:type="spellEnd"/>
            <w:r w:rsidR="00B035CD" w:rsidRPr="00284CDF">
              <w:rPr>
                <w:sz w:val="24"/>
                <w:szCs w:val="24"/>
              </w:rPr>
              <w:t xml:space="preserve"> (логин/пароль);</w:t>
            </w:r>
            <w:r w:rsidR="00B035CD" w:rsidRPr="00284CDF">
              <w:rPr>
                <w:rStyle w:val="50"/>
              </w:rPr>
              <w:t xml:space="preserve"> </w:t>
            </w:r>
            <w:r w:rsidR="00B035CD" w:rsidRPr="00284CDF">
              <w:rPr>
                <w:rStyle w:val="affff8"/>
                <w:iCs/>
                <w:sz w:val="24"/>
                <w:szCs w:val="24"/>
              </w:rPr>
              <w:t>возможность удаленной регистрации и работы</w:t>
            </w:r>
          </w:p>
        </w:tc>
      </w:tr>
      <w:tr w:rsidR="00B035CD" w:rsidRPr="00284CDF" w14:paraId="5C823379" w14:textId="77777777" w:rsidTr="00004ECA">
        <w:tc>
          <w:tcPr>
            <w:tcW w:w="651" w:type="dxa"/>
          </w:tcPr>
          <w:p w14:paraId="137C38EC" w14:textId="77777777" w:rsidR="00B035CD" w:rsidRPr="00DB1252" w:rsidRDefault="00B035CD" w:rsidP="00004ECA">
            <w:pPr>
              <w:tabs>
                <w:tab w:val="num" w:pos="1068"/>
              </w:tabs>
              <w:rPr>
                <w:sz w:val="28"/>
                <w:szCs w:val="28"/>
              </w:rPr>
            </w:pPr>
            <w:r w:rsidRPr="00DB1252">
              <w:rPr>
                <w:sz w:val="28"/>
                <w:szCs w:val="28"/>
              </w:rPr>
              <w:t>4</w:t>
            </w:r>
          </w:p>
        </w:tc>
        <w:tc>
          <w:tcPr>
            <w:tcW w:w="3260" w:type="dxa"/>
          </w:tcPr>
          <w:p w14:paraId="1FA0720E" w14:textId="77777777" w:rsidR="00B035CD" w:rsidRPr="00FF3E73" w:rsidRDefault="00B035CD" w:rsidP="00004ECA">
            <w:pPr>
              <w:spacing w:after="100" w:afterAutospacing="1"/>
              <w:rPr>
                <w:rStyle w:val="affff8"/>
                <w:i w:val="0"/>
                <w:iCs/>
              </w:rPr>
            </w:pPr>
            <w:r w:rsidRPr="00284CDF">
              <w:rPr>
                <w:rStyle w:val="affff8"/>
                <w:iCs/>
                <w:sz w:val="28"/>
                <w:szCs w:val="28"/>
              </w:rPr>
              <w:t xml:space="preserve">Электронно-библиотечная система </w:t>
            </w:r>
            <w:proofErr w:type="spellStart"/>
            <w:r w:rsidRPr="00284CDF">
              <w:rPr>
                <w:rStyle w:val="affff8"/>
                <w:iCs/>
                <w:sz w:val="28"/>
                <w:szCs w:val="28"/>
              </w:rPr>
              <w:t>Znanium</w:t>
            </w:r>
            <w:proofErr w:type="spellEnd"/>
            <w:r w:rsidRPr="00FF3E73">
              <w:rPr>
                <w:rStyle w:val="affff8"/>
                <w:iCs/>
              </w:rPr>
              <w:t xml:space="preserve"> </w:t>
            </w:r>
          </w:p>
          <w:p w14:paraId="69443F07" w14:textId="77777777" w:rsidR="00B035CD" w:rsidRPr="00DB1252" w:rsidRDefault="00B035CD" w:rsidP="00004ECA">
            <w:pPr>
              <w:rPr>
                <w:color w:val="000000"/>
                <w:sz w:val="28"/>
                <w:szCs w:val="28"/>
              </w:rPr>
            </w:pPr>
          </w:p>
        </w:tc>
        <w:tc>
          <w:tcPr>
            <w:tcW w:w="5660" w:type="dxa"/>
          </w:tcPr>
          <w:p w14:paraId="7A32D55E" w14:textId="77777777" w:rsidR="00B035CD" w:rsidRPr="00284CDF" w:rsidRDefault="002D6DC9" w:rsidP="00004ECA">
            <w:pPr>
              <w:ind w:left="89"/>
              <w:contextualSpacing/>
              <w:rPr>
                <w:rStyle w:val="affff8"/>
                <w:i w:val="0"/>
                <w:iCs/>
                <w:sz w:val="24"/>
                <w:szCs w:val="24"/>
              </w:rPr>
            </w:pPr>
            <w:hyperlink r:id="rId100" w:history="1">
              <w:r w:rsidR="00B035CD" w:rsidRPr="00C63CF2">
                <w:rPr>
                  <w:rStyle w:val="af4"/>
                  <w:sz w:val="24"/>
                  <w:szCs w:val="24"/>
                </w:rPr>
                <w:t>https://znanium.com/</w:t>
              </w:r>
            </w:hyperlink>
            <w:r w:rsidR="00B035CD">
              <w:rPr>
                <w:rStyle w:val="affff8"/>
                <w:iCs/>
                <w:sz w:val="24"/>
                <w:szCs w:val="24"/>
              </w:rPr>
              <w:t xml:space="preserve"> </w:t>
            </w:r>
            <w:r w:rsidR="00B035CD" w:rsidRPr="00284CDF">
              <w:rPr>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00B035CD" w:rsidRPr="00284CDF">
              <w:rPr>
                <w:sz w:val="24"/>
                <w:szCs w:val="24"/>
              </w:rPr>
              <w:t>аутентификатору</w:t>
            </w:r>
            <w:proofErr w:type="spellEnd"/>
            <w:r w:rsidR="00B035CD" w:rsidRPr="00284CDF">
              <w:rPr>
                <w:sz w:val="24"/>
                <w:szCs w:val="24"/>
              </w:rPr>
              <w:t xml:space="preserve"> (логин/пароль);</w:t>
            </w:r>
            <w:r w:rsidR="00B035CD" w:rsidRPr="00284CDF">
              <w:rPr>
                <w:rStyle w:val="50"/>
              </w:rPr>
              <w:t xml:space="preserve"> </w:t>
            </w:r>
            <w:r w:rsidR="00B035CD" w:rsidRPr="00284CDF">
              <w:rPr>
                <w:rStyle w:val="affff8"/>
                <w:iCs/>
                <w:sz w:val="24"/>
                <w:szCs w:val="24"/>
              </w:rPr>
              <w:t>возможность удаленной регистрации и работы</w:t>
            </w:r>
          </w:p>
          <w:p w14:paraId="0B307196" w14:textId="77777777" w:rsidR="00B035CD" w:rsidRPr="00284CDF" w:rsidRDefault="00B035CD" w:rsidP="00004ECA">
            <w:pPr>
              <w:ind w:left="1068"/>
              <w:contextualSpacing/>
              <w:jc w:val="center"/>
              <w:rPr>
                <w:sz w:val="24"/>
                <w:szCs w:val="24"/>
              </w:rPr>
            </w:pPr>
          </w:p>
        </w:tc>
      </w:tr>
      <w:tr w:rsidR="00B035CD" w:rsidRPr="00DB1252" w14:paraId="33313B05" w14:textId="77777777" w:rsidTr="00004ECA">
        <w:tc>
          <w:tcPr>
            <w:tcW w:w="651" w:type="dxa"/>
          </w:tcPr>
          <w:p w14:paraId="09FD9AB4" w14:textId="77777777" w:rsidR="00B035CD" w:rsidRPr="00DB1252" w:rsidRDefault="00B035CD" w:rsidP="00004ECA">
            <w:pPr>
              <w:tabs>
                <w:tab w:val="num" w:pos="1068"/>
              </w:tabs>
              <w:rPr>
                <w:sz w:val="28"/>
                <w:szCs w:val="28"/>
              </w:rPr>
            </w:pPr>
            <w:r w:rsidRPr="00DB1252">
              <w:rPr>
                <w:sz w:val="28"/>
                <w:szCs w:val="28"/>
              </w:rPr>
              <w:t>5</w:t>
            </w:r>
          </w:p>
        </w:tc>
        <w:tc>
          <w:tcPr>
            <w:tcW w:w="3260" w:type="dxa"/>
          </w:tcPr>
          <w:p w14:paraId="61249486" w14:textId="77777777" w:rsidR="00B035CD" w:rsidRPr="00DB1252" w:rsidRDefault="00B035CD" w:rsidP="00004ECA">
            <w:pPr>
              <w:rPr>
                <w:sz w:val="28"/>
                <w:szCs w:val="28"/>
              </w:rPr>
            </w:pPr>
            <w:r w:rsidRPr="00DB1252">
              <w:rPr>
                <w:bCs/>
                <w:iCs/>
                <w:sz w:val="28"/>
                <w:szCs w:val="28"/>
              </w:rPr>
              <w:t>Центральный металлический портал РФ</w:t>
            </w:r>
          </w:p>
          <w:p w14:paraId="5362CE2B" w14:textId="77777777" w:rsidR="00B035CD" w:rsidRPr="00DB1252" w:rsidRDefault="00B035CD" w:rsidP="00004ECA">
            <w:pPr>
              <w:rPr>
                <w:sz w:val="28"/>
                <w:szCs w:val="28"/>
              </w:rPr>
            </w:pPr>
          </w:p>
        </w:tc>
        <w:tc>
          <w:tcPr>
            <w:tcW w:w="5660" w:type="dxa"/>
          </w:tcPr>
          <w:p w14:paraId="108C1A45" w14:textId="77777777" w:rsidR="00B035CD" w:rsidRPr="00284CDF" w:rsidRDefault="002D6DC9" w:rsidP="00004ECA">
            <w:pPr>
              <w:jc w:val="center"/>
              <w:rPr>
                <w:bCs/>
                <w:iCs/>
                <w:color w:val="0000CC"/>
                <w:sz w:val="24"/>
                <w:szCs w:val="24"/>
              </w:rPr>
            </w:pPr>
            <w:hyperlink r:id="rId101" w:history="1">
              <w:r w:rsidR="00B035CD" w:rsidRPr="00284CDF">
                <w:rPr>
                  <w:bCs/>
                  <w:iCs/>
                  <w:color w:val="0000FF"/>
                  <w:sz w:val="24"/>
                  <w:szCs w:val="24"/>
                  <w:u w:val="single"/>
                </w:rPr>
                <w:t>http://metallicheckiy-portal.ru/marki_metallov/stk/45</w:t>
              </w:r>
            </w:hyperlink>
          </w:p>
          <w:p w14:paraId="69D889F4" w14:textId="77777777" w:rsidR="00B035CD" w:rsidRPr="00284CDF" w:rsidRDefault="00B035CD" w:rsidP="00004ECA">
            <w:pPr>
              <w:tabs>
                <w:tab w:val="num" w:pos="1068"/>
              </w:tabs>
              <w:jc w:val="center"/>
              <w:rPr>
                <w:color w:val="2E1532"/>
                <w:sz w:val="24"/>
                <w:szCs w:val="24"/>
                <w:shd w:val="clear" w:color="auto" w:fill="F3F3F3"/>
              </w:rPr>
            </w:pPr>
            <w:r w:rsidRPr="00284CDF">
              <w:rPr>
                <w:color w:val="2E1532"/>
                <w:sz w:val="24"/>
                <w:szCs w:val="24"/>
                <w:shd w:val="clear" w:color="auto" w:fill="F3F3F3"/>
              </w:rPr>
              <w:t>Доступ свободный</w:t>
            </w:r>
          </w:p>
        </w:tc>
      </w:tr>
      <w:tr w:rsidR="00B035CD" w:rsidRPr="00DB1252" w14:paraId="116A02B3" w14:textId="77777777" w:rsidTr="00004ECA">
        <w:tc>
          <w:tcPr>
            <w:tcW w:w="651" w:type="dxa"/>
          </w:tcPr>
          <w:p w14:paraId="02B1FF71" w14:textId="77777777" w:rsidR="00B035CD" w:rsidRPr="00DB1252" w:rsidRDefault="00B035CD" w:rsidP="00004ECA">
            <w:pPr>
              <w:tabs>
                <w:tab w:val="num" w:pos="1068"/>
              </w:tabs>
              <w:rPr>
                <w:sz w:val="28"/>
                <w:szCs w:val="28"/>
              </w:rPr>
            </w:pPr>
            <w:r w:rsidRPr="00DB1252">
              <w:rPr>
                <w:sz w:val="28"/>
                <w:szCs w:val="28"/>
              </w:rPr>
              <w:t>6</w:t>
            </w:r>
          </w:p>
        </w:tc>
        <w:tc>
          <w:tcPr>
            <w:tcW w:w="3260" w:type="dxa"/>
          </w:tcPr>
          <w:p w14:paraId="01A1569D" w14:textId="77777777" w:rsidR="00B035CD" w:rsidRPr="00284CDF" w:rsidRDefault="00B035CD" w:rsidP="00004ECA">
            <w:pPr>
              <w:spacing w:after="100" w:afterAutospacing="1"/>
              <w:rPr>
                <w:rStyle w:val="affff8"/>
                <w:i w:val="0"/>
                <w:iCs/>
              </w:rPr>
            </w:pPr>
            <w:r w:rsidRPr="00284CDF">
              <w:rPr>
                <w:rStyle w:val="affff8"/>
                <w:iCs/>
                <w:sz w:val="28"/>
                <w:szCs w:val="28"/>
              </w:rPr>
              <w:t>eLIBRARY.RU - НАУЧНАЯ ЭЛЕКТРОННАЯ БИБЛИОТЕКА</w:t>
            </w:r>
            <w:r w:rsidRPr="00284CDF">
              <w:t xml:space="preserve"> </w:t>
            </w:r>
          </w:p>
          <w:p w14:paraId="2584803C" w14:textId="77777777" w:rsidR="00B035CD" w:rsidRPr="00DB1252" w:rsidRDefault="00B035CD" w:rsidP="00004ECA">
            <w:pPr>
              <w:rPr>
                <w:bCs/>
                <w:iCs/>
                <w:sz w:val="28"/>
                <w:szCs w:val="28"/>
              </w:rPr>
            </w:pPr>
          </w:p>
        </w:tc>
        <w:tc>
          <w:tcPr>
            <w:tcW w:w="5660" w:type="dxa"/>
          </w:tcPr>
          <w:p w14:paraId="673834F0" w14:textId="77777777" w:rsidR="00B035CD" w:rsidRDefault="002D6DC9" w:rsidP="00004ECA">
            <w:pPr>
              <w:jc w:val="center"/>
              <w:rPr>
                <w:rStyle w:val="affff8"/>
                <w:iCs/>
              </w:rPr>
            </w:pPr>
            <w:hyperlink r:id="rId102" w:history="1">
              <w:r w:rsidR="00B035CD" w:rsidRPr="00C63CF2">
                <w:rPr>
                  <w:rStyle w:val="af4"/>
                  <w:sz w:val="24"/>
                  <w:szCs w:val="24"/>
                </w:rPr>
                <w:t>https://www.elibrary.ru/defaultx.asp</w:t>
              </w:r>
            </w:hyperlink>
          </w:p>
          <w:p w14:paraId="7253BC41" w14:textId="77777777" w:rsidR="00B035CD" w:rsidRPr="00284CDF" w:rsidRDefault="00B035CD" w:rsidP="00004ECA">
            <w:pPr>
              <w:rPr>
                <w:bCs/>
                <w:i/>
                <w:iCs/>
                <w:sz w:val="24"/>
                <w:szCs w:val="24"/>
              </w:rPr>
            </w:pPr>
            <w:r w:rsidRPr="00284CDF">
              <w:rPr>
                <w:rStyle w:val="affff8"/>
                <w:iCs/>
                <w:sz w:val="24"/>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B035CD" w:rsidRPr="00DB1252" w14:paraId="46C97D46" w14:textId="77777777" w:rsidTr="00004ECA">
        <w:tc>
          <w:tcPr>
            <w:tcW w:w="651" w:type="dxa"/>
          </w:tcPr>
          <w:p w14:paraId="2AF654E3" w14:textId="77777777" w:rsidR="00B035CD" w:rsidRPr="00DB1252" w:rsidRDefault="00B035CD" w:rsidP="00004ECA">
            <w:pPr>
              <w:tabs>
                <w:tab w:val="num" w:pos="1068"/>
              </w:tabs>
              <w:rPr>
                <w:sz w:val="28"/>
                <w:szCs w:val="28"/>
              </w:rPr>
            </w:pPr>
            <w:r w:rsidRPr="00DB1252">
              <w:rPr>
                <w:sz w:val="28"/>
                <w:szCs w:val="28"/>
              </w:rPr>
              <w:t>7</w:t>
            </w:r>
          </w:p>
        </w:tc>
        <w:tc>
          <w:tcPr>
            <w:tcW w:w="3260" w:type="dxa"/>
          </w:tcPr>
          <w:p w14:paraId="4723435C" w14:textId="77777777" w:rsidR="00B035CD" w:rsidRPr="00284CDF" w:rsidRDefault="00B035CD" w:rsidP="00004ECA">
            <w:pPr>
              <w:rPr>
                <w:bCs/>
                <w:i/>
                <w:iCs/>
                <w:sz w:val="28"/>
                <w:szCs w:val="28"/>
              </w:rPr>
            </w:pPr>
            <w:r w:rsidRPr="00284CDF">
              <w:rPr>
                <w:rStyle w:val="affff8"/>
                <w:iCs/>
                <w:sz w:val="28"/>
                <w:szCs w:val="28"/>
              </w:rPr>
              <w:t xml:space="preserve">НЭБ — Национальная электронная библиотека </w:t>
            </w:r>
          </w:p>
        </w:tc>
        <w:tc>
          <w:tcPr>
            <w:tcW w:w="5660" w:type="dxa"/>
          </w:tcPr>
          <w:p w14:paraId="2EDBF16C" w14:textId="77777777" w:rsidR="00B035CD" w:rsidRPr="00DB1252" w:rsidRDefault="00B035CD" w:rsidP="00004ECA">
            <w:pPr>
              <w:rPr>
                <w:bCs/>
                <w:iCs/>
                <w:sz w:val="28"/>
                <w:szCs w:val="28"/>
              </w:rPr>
            </w:pPr>
            <w:r w:rsidRPr="00FF3E73">
              <w:t>(</w:t>
            </w:r>
            <w:hyperlink r:id="rId103" w:history="1">
              <w:r w:rsidRPr="00FF3E73">
                <w:rPr>
                  <w:rStyle w:val="af4"/>
                </w:rPr>
                <w:t>https://rusneb.ru/</w:t>
              </w:r>
            </w:hyperlink>
            <w:r w:rsidRPr="00FF3E73">
              <w:rPr>
                <w:rStyle w:val="affff8"/>
                <w:iCs/>
              </w:rPr>
              <w:t xml:space="preserve">) – </w:t>
            </w:r>
            <w:r>
              <w:rPr>
                <w:rStyle w:val="affff8"/>
                <w:iCs/>
                <w:sz w:val="24"/>
                <w:szCs w:val="24"/>
              </w:rPr>
              <w:t xml:space="preserve">В </w:t>
            </w:r>
            <w:r w:rsidRPr="00284CDF">
              <w:rPr>
                <w:rStyle w:val="affff8"/>
                <w:iCs/>
                <w:sz w:val="24"/>
                <w:szCs w:val="24"/>
              </w:rPr>
              <w:t>зале обеспечения цифровыми ресурсами и сервисами, коворкинга НБ (ауд. 5202)</w:t>
            </w:r>
            <w:r>
              <w:rPr>
                <w:rStyle w:val="affff8"/>
                <w:iCs/>
                <w:sz w:val="24"/>
                <w:szCs w:val="24"/>
              </w:rPr>
              <w:t xml:space="preserve">; </w:t>
            </w:r>
            <w:r w:rsidRPr="00284CDF">
              <w:rPr>
                <w:rStyle w:val="affff8"/>
                <w:iCs/>
                <w:sz w:val="24"/>
                <w:szCs w:val="24"/>
              </w:rPr>
              <w:t>скачать и читать онлайн книги, диссертации, учебные пособия</w:t>
            </w:r>
          </w:p>
        </w:tc>
      </w:tr>
      <w:tr w:rsidR="00B035CD" w:rsidRPr="00DB1252" w14:paraId="7C037046" w14:textId="77777777" w:rsidTr="00004ECA">
        <w:tc>
          <w:tcPr>
            <w:tcW w:w="651" w:type="dxa"/>
          </w:tcPr>
          <w:p w14:paraId="3AD7B362" w14:textId="77777777" w:rsidR="00B035CD" w:rsidRPr="00DB1252" w:rsidRDefault="00B035CD" w:rsidP="00004ECA">
            <w:pPr>
              <w:tabs>
                <w:tab w:val="num" w:pos="1068"/>
              </w:tabs>
              <w:rPr>
                <w:sz w:val="28"/>
                <w:szCs w:val="28"/>
              </w:rPr>
            </w:pPr>
            <w:r w:rsidRPr="00DB1252">
              <w:rPr>
                <w:sz w:val="28"/>
                <w:szCs w:val="28"/>
              </w:rPr>
              <w:t>8</w:t>
            </w:r>
          </w:p>
        </w:tc>
        <w:tc>
          <w:tcPr>
            <w:tcW w:w="3260" w:type="dxa"/>
          </w:tcPr>
          <w:p w14:paraId="00097EFD" w14:textId="77777777" w:rsidR="00B035CD" w:rsidRPr="00FF3E73" w:rsidRDefault="00B035CD" w:rsidP="00004ECA">
            <w:pPr>
              <w:spacing w:after="100" w:afterAutospacing="1"/>
              <w:rPr>
                <w:rStyle w:val="affff8"/>
                <w:i w:val="0"/>
                <w:iCs/>
              </w:rPr>
            </w:pPr>
            <w:r w:rsidRPr="00486E01">
              <w:rPr>
                <w:rStyle w:val="affff8"/>
                <w:iCs/>
                <w:sz w:val="28"/>
                <w:szCs w:val="28"/>
              </w:rPr>
              <w:t xml:space="preserve">Научная электронная </w:t>
            </w:r>
            <w:r w:rsidRPr="00486E01">
              <w:rPr>
                <w:rStyle w:val="affff8"/>
                <w:iCs/>
                <w:sz w:val="28"/>
                <w:szCs w:val="28"/>
              </w:rPr>
              <w:lastRenderedPageBreak/>
              <w:t>библиотека «КИБЕРЛЕНИНКА»</w:t>
            </w:r>
            <w:r w:rsidRPr="00FF3E73">
              <w:rPr>
                <w:rStyle w:val="affff8"/>
                <w:iCs/>
              </w:rPr>
              <w:t xml:space="preserve">  </w:t>
            </w:r>
          </w:p>
          <w:p w14:paraId="07594EDC" w14:textId="77777777" w:rsidR="00B035CD" w:rsidRPr="00DB1252" w:rsidRDefault="00B035CD" w:rsidP="00004ECA">
            <w:pPr>
              <w:spacing w:after="100" w:afterAutospacing="1"/>
              <w:rPr>
                <w:iCs/>
                <w:caps/>
                <w:sz w:val="28"/>
                <w:szCs w:val="28"/>
              </w:rPr>
            </w:pPr>
          </w:p>
        </w:tc>
        <w:tc>
          <w:tcPr>
            <w:tcW w:w="5660" w:type="dxa"/>
          </w:tcPr>
          <w:p w14:paraId="08330214" w14:textId="77777777" w:rsidR="00B035CD" w:rsidRDefault="002D6DC9" w:rsidP="00004ECA">
            <w:pPr>
              <w:autoSpaceDE w:val="0"/>
              <w:autoSpaceDN w:val="0"/>
              <w:adjustRightInd w:val="0"/>
              <w:rPr>
                <w:rStyle w:val="affff8"/>
                <w:sz w:val="24"/>
                <w:szCs w:val="24"/>
              </w:rPr>
            </w:pPr>
            <w:hyperlink r:id="rId104" w:history="1">
              <w:r w:rsidR="00B035CD" w:rsidRPr="00C63CF2">
                <w:rPr>
                  <w:rStyle w:val="af4"/>
                  <w:sz w:val="24"/>
                  <w:szCs w:val="24"/>
                </w:rPr>
                <w:t>https://cyberleninka.ru/</w:t>
              </w:r>
            </w:hyperlink>
          </w:p>
          <w:p w14:paraId="27E36438" w14:textId="77777777" w:rsidR="00B035CD" w:rsidRDefault="00B035CD" w:rsidP="00004ECA">
            <w:pPr>
              <w:autoSpaceDE w:val="0"/>
              <w:autoSpaceDN w:val="0"/>
              <w:adjustRightInd w:val="0"/>
              <w:rPr>
                <w:i/>
                <w:sz w:val="24"/>
                <w:szCs w:val="24"/>
              </w:rPr>
            </w:pPr>
          </w:p>
          <w:p w14:paraId="59888D68" w14:textId="77777777" w:rsidR="00B035CD" w:rsidRDefault="00B035CD" w:rsidP="00004ECA">
            <w:pPr>
              <w:autoSpaceDE w:val="0"/>
              <w:autoSpaceDN w:val="0"/>
              <w:adjustRightInd w:val="0"/>
              <w:rPr>
                <w:rStyle w:val="affff8"/>
                <w:i w:val="0"/>
                <w:iCs/>
                <w:sz w:val="24"/>
                <w:szCs w:val="24"/>
              </w:rPr>
            </w:pPr>
          </w:p>
          <w:p w14:paraId="66A5A6F8" w14:textId="77777777" w:rsidR="00B035CD" w:rsidRPr="00486E01" w:rsidRDefault="00B035CD" w:rsidP="00004ECA">
            <w:pPr>
              <w:autoSpaceDE w:val="0"/>
              <w:autoSpaceDN w:val="0"/>
              <w:adjustRightInd w:val="0"/>
              <w:rPr>
                <w:i/>
                <w:caps/>
                <w:sz w:val="24"/>
                <w:szCs w:val="24"/>
                <w:u w:val="single"/>
              </w:rPr>
            </w:pPr>
            <w:r w:rsidRPr="00486E01">
              <w:rPr>
                <w:rStyle w:val="affff8"/>
                <w:iCs/>
                <w:sz w:val="24"/>
                <w:szCs w:val="24"/>
              </w:rPr>
              <w:t xml:space="preserve"> </w:t>
            </w:r>
          </w:p>
        </w:tc>
      </w:tr>
      <w:tr w:rsidR="00B035CD" w:rsidRPr="00DB1252" w14:paraId="3E580E83" w14:textId="77777777" w:rsidTr="00004ECA">
        <w:tc>
          <w:tcPr>
            <w:tcW w:w="651" w:type="dxa"/>
          </w:tcPr>
          <w:p w14:paraId="2AF73B1F" w14:textId="77777777" w:rsidR="00B035CD" w:rsidRPr="00DB1252" w:rsidRDefault="00B035CD" w:rsidP="00004ECA">
            <w:pPr>
              <w:tabs>
                <w:tab w:val="num" w:pos="1068"/>
              </w:tabs>
              <w:rPr>
                <w:caps/>
                <w:sz w:val="28"/>
                <w:szCs w:val="28"/>
              </w:rPr>
            </w:pPr>
            <w:r>
              <w:rPr>
                <w:caps/>
                <w:sz w:val="28"/>
                <w:szCs w:val="28"/>
              </w:rPr>
              <w:lastRenderedPageBreak/>
              <w:t>9</w:t>
            </w:r>
          </w:p>
        </w:tc>
        <w:tc>
          <w:tcPr>
            <w:tcW w:w="3260" w:type="dxa"/>
          </w:tcPr>
          <w:p w14:paraId="69A3DA51" w14:textId="77777777" w:rsidR="00B035CD" w:rsidRPr="00FF3E73" w:rsidRDefault="00B035CD" w:rsidP="00004ECA">
            <w:pPr>
              <w:spacing w:after="100" w:afterAutospacing="1"/>
              <w:rPr>
                <w:rStyle w:val="affff8"/>
                <w:i w:val="0"/>
                <w:iCs/>
              </w:rPr>
            </w:pPr>
            <w:r w:rsidRPr="00486E01">
              <w:rPr>
                <w:rStyle w:val="affff8"/>
                <w:iCs/>
                <w:sz w:val="28"/>
                <w:szCs w:val="28"/>
              </w:rPr>
              <w:t>Национальная платформа открытого образования</w:t>
            </w:r>
            <w:r w:rsidRPr="00FF3E73">
              <w:rPr>
                <w:rStyle w:val="affff8"/>
                <w:iCs/>
              </w:rPr>
              <w:t xml:space="preserve"> </w:t>
            </w:r>
          </w:p>
          <w:p w14:paraId="4DFB4F42" w14:textId="77777777" w:rsidR="00B035CD" w:rsidRPr="00DB1252" w:rsidRDefault="00B035CD" w:rsidP="00004ECA">
            <w:pPr>
              <w:spacing w:after="100" w:afterAutospacing="1"/>
              <w:rPr>
                <w:iCs/>
                <w:caps/>
                <w:sz w:val="28"/>
                <w:szCs w:val="28"/>
              </w:rPr>
            </w:pPr>
          </w:p>
        </w:tc>
        <w:tc>
          <w:tcPr>
            <w:tcW w:w="5660" w:type="dxa"/>
          </w:tcPr>
          <w:p w14:paraId="3D1C7E27" w14:textId="77777777" w:rsidR="00B035CD" w:rsidRDefault="002D6DC9" w:rsidP="00004ECA">
            <w:pPr>
              <w:autoSpaceDE w:val="0"/>
              <w:autoSpaceDN w:val="0"/>
              <w:adjustRightInd w:val="0"/>
              <w:rPr>
                <w:rStyle w:val="affff8"/>
                <w:i w:val="0"/>
                <w:iCs/>
                <w:sz w:val="24"/>
                <w:szCs w:val="24"/>
              </w:rPr>
            </w:pPr>
            <w:hyperlink r:id="rId105" w:history="1">
              <w:r w:rsidR="00B035CD" w:rsidRPr="00C63CF2">
                <w:rPr>
                  <w:rStyle w:val="af4"/>
                  <w:sz w:val="24"/>
                  <w:szCs w:val="24"/>
                </w:rPr>
                <w:t>https://npoed.ru/about</w:t>
              </w:r>
            </w:hyperlink>
          </w:p>
          <w:p w14:paraId="09207C95" w14:textId="77777777" w:rsidR="00B035CD" w:rsidRPr="00486E01" w:rsidRDefault="00B035CD" w:rsidP="00004ECA">
            <w:pPr>
              <w:autoSpaceDE w:val="0"/>
              <w:autoSpaceDN w:val="0"/>
              <w:adjustRightInd w:val="0"/>
              <w:rPr>
                <w:i/>
                <w:caps/>
                <w:sz w:val="24"/>
                <w:szCs w:val="24"/>
                <w:u w:val="single"/>
              </w:rPr>
            </w:pPr>
            <w:r w:rsidRPr="00486E01">
              <w:rPr>
                <w:rStyle w:val="affff8"/>
                <w:iCs/>
                <w:sz w:val="24"/>
                <w:szCs w:val="24"/>
              </w:rPr>
              <w:t>Современная образовательная платформа, предлагающая онлайн-курсы по базовым дисциплинам, изучаемым в российских университетах</w:t>
            </w:r>
            <w:r>
              <w:rPr>
                <w:rStyle w:val="affff8"/>
                <w:iCs/>
                <w:sz w:val="24"/>
                <w:szCs w:val="24"/>
              </w:rPr>
              <w:t>. Доступ свободный</w:t>
            </w:r>
          </w:p>
        </w:tc>
      </w:tr>
      <w:tr w:rsidR="00B035CD" w:rsidRPr="00DB1252" w14:paraId="7C467825" w14:textId="77777777" w:rsidTr="00004ECA">
        <w:tc>
          <w:tcPr>
            <w:tcW w:w="651" w:type="dxa"/>
          </w:tcPr>
          <w:p w14:paraId="53317BC6" w14:textId="77777777" w:rsidR="00B035CD" w:rsidRPr="00DB1252" w:rsidRDefault="00B035CD" w:rsidP="00004ECA">
            <w:pPr>
              <w:tabs>
                <w:tab w:val="num" w:pos="1068"/>
              </w:tabs>
              <w:rPr>
                <w:caps/>
                <w:sz w:val="28"/>
                <w:szCs w:val="28"/>
              </w:rPr>
            </w:pPr>
            <w:r>
              <w:rPr>
                <w:caps/>
                <w:sz w:val="28"/>
                <w:szCs w:val="28"/>
              </w:rPr>
              <w:t>10</w:t>
            </w:r>
          </w:p>
        </w:tc>
        <w:tc>
          <w:tcPr>
            <w:tcW w:w="3260" w:type="dxa"/>
          </w:tcPr>
          <w:p w14:paraId="2C664002" w14:textId="77777777" w:rsidR="00B035CD" w:rsidRPr="00486E01" w:rsidRDefault="00B035CD" w:rsidP="00004ECA">
            <w:pPr>
              <w:spacing w:after="100" w:afterAutospacing="1"/>
              <w:rPr>
                <w:bCs/>
                <w:i/>
                <w:caps/>
                <w:sz w:val="28"/>
                <w:szCs w:val="28"/>
                <w:shd w:val="clear" w:color="auto" w:fill="FFFFFF"/>
              </w:rPr>
            </w:pPr>
            <w:r w:rsidRPr="00486E01">
              <w:rPr>
                <w:rStyle w:val="affff8"/>
                <w:iCs/>
                <w:sz w:val="28"/>
                <w:szCs w:val="28"/>
              </w:rPr>
              <w:t xml:space="preserve">РОСИНФОРМАГРОТЕХ </w:t>
            </w:r>
          </w:p>
        </w:tc>
        <w:tc>
          <w:tcPr>
            <w:tcW w:w="5660" w:type="dxa"/>
          </w:tcPr>
          <w:p w14:paraId="69B267D6" w14:textId="77777777" w:rsidR="00B035CD" w:rsidRPr="00DB1252" w:rsidRDefault="00B035CD" w:rsidP="00004ECA">
            <w:pPr>
              <w:tabs>
                <w:tab w:val="num" w:pos="1068"/>
              </w:tabs>
              <w:rPr>
                <w:caps/>
                <w:sz w:val="28"/>
                <w:szCs w:val="28"/>
              </w:rPr>
            </w:pPr>
            <w:r w:rsidRPr="00FF3E73">
              <w:rPr>
                <w:rStyle w:val="affff8"/>
                <w:iCs/>
              </w:rPr>
              <w:t>(</w:t>
            </w:r>
            <w:hyperlink r:id="rId106" w:history="1">
              <w:r w:rsidRPr="00C63CF2">
                <w:rPr>
                  <w:rStyle w:val="af4"/>
                </w:rPr>
                <w:t>https://rosinformagrotech.ru/</w:t>
              </w:r>
            </w:hyperlink>
            <w:r>
              <w:rPr>
                <w:rStyle w:val="affff8"/>
                <w:iCs/>
              </w:rPr>
              <w:t xml:space="preserve"> </w:t>
            </w:r>
            <w:r w:rsidRPr="00486E01">
              <w:rPr>
                <w:rStyle w:val="affff8"/>
                <w:iCs/>
                <w:sz w:val="24"/>
                <w:szCs w:val="24"/>
              </w:rPr>
              <w:t>Доступ свободный</w:t>
            </w:r>
          </w:p>
        </w:tc>
      </w:tr>
      <w:tr w:rsidR="00B035CD" w:rsidRPr="00DB1252" w14:paraId="79E33F6F" w14:textId="77777777" w:rsidTr="00004ECA">
        <w:tc>
          <w:tcPr>
            <w:tcW w:w="651" w:type="dxa"/>
          </w:tcPr>
          <w:p w14:paraId="367C29DD" w14:textId="77777777" w:rsidR="00B035CD" w:rsidRDefault="00B035CD" w:rsidP="00004ECA">
            <w:pPr>
              <w:tabs>
                <w:tab w:val="num" w:pos="1068"/>
              </w:tabs>
              <w:rPr>
                <w:caps/>
                <w:sz w:val="28"/>
                <w:szCs w:val="28"/>
              </w:rPr>
            </w:pPr>
            <w:r>
              <w:rPr>
                <w:caps/>
                <w:sz w:val="28"/>
                <w:szCs w:val="28"/>
              </w:rPr>
              <w:t>11</w:t>
            </w:r>
          </w:p>
        </w:tc>
        <w:tc>
          <w:tcPr>
            <w:tcW w:w="3260" w:type="dxa"/>
          </w:tcPr>
          <w:p w14:paraId="545ED807" w14:textId="77777777" w:rsidR="00B035CD" w:rsidRPr="00707B43" w:rsidRDefault="00B035CD" w:rsidP="00004ECA">
            <w:pPr>
              <w:shd w:val="clear" w:color="auto" w:fill="F3F3F3"/>
              <w:spacing w:line="259" w:lineRule="auto"/>
              <w:rPr>
                <w:iCs/>
                <w:sz w:val="28"/>
                <w:szCs w:val="28"/>
              </w:rPr>
            </w:pPr>
            <w:r w:rsidRPr="00922D49">
              <w:rPr>
                <w:iCs/>
                <w:sz w:val="28"/>
                <w:szCs w:val="28"/>
              </w:rPr>
              <w:t>Образовательная платфо</w:t>
            </w:r>
            <w:r>
              <w:rPr>
                <w:iCs/>
                <w:sz w:val="28"/>
                <w:szCs w:val="28"/>
              </w:rPr>
              <w:t xml:space="preserve">рма </w:t>
            </w:r>
            <w:proofErr w:type="spellStart"/>
            <w:r>
              <w:rPr>
                <w:iCs/>
                <w:sz w:val="28"/>
                <w:szCs w:val="28"/>
              </w:rPr>
              <w:t>Юрайт</w:t>
            </w:r>
            <w:proofErr w:type="spellEnd"/>
            <w:r>
              <w:rPr>
                <w:iCs/>
                <w:sz w:val="28"/>
                <w:szCs w:val="28"/>
              </w:rPr>
              <w:t xml:space="preserve">. Для вузов и </w:t>
            </w:r>
            <w:proofErr w:type="spellStart"/>
            <w:r>
              <w:rPr>
                <w:iCs/>
                <w:sz w:val="28"/>
                <w:szCs w:val="28"/>
              </w:rPr>
              <w:t>ссузов</w:t>
            </w:r>
            <w:proofErr w:type="spellEnd"/>
            <w:r>
              <w:rPr>
                <w:iCs/>
                <w:sz w:val="28"/>
                <w:szCs w:val="28"/>
              </w:rPr>
              <w:t xml:space="preserve">. </w:t>
            </w:r>
          </w:p>
          <w:p w14:paraId="55926F17" w14:textId="77777777" w:rsidR="00B035CD" w:rsidRPr="00973787" w:rsidRDefault="00B035CD" w:rsidP="00004ECA">
            <w:pPr>
              <w:spacing w:after="100" w:afterAutospacing="1"/>
              <w:rPr>
                <w:rStyle w:val="affff8"/>
                <w:i w:val="0"/>
                <w:iCs/>
                <w:sz w:val="28"/>
                <w:szCs w:val="28"/>
              </w:rPr>
            </w:pPr>
          </w:p>
        </w:tc>
        <w:tc>
          <w:tcPr>
            <w:tcW w:w="5660" w:type="dxa"/>
          </w:tcPr>
          <w:p w14:paraId="6DBCAA6E" w14:textId="77777777" w:rsidR="00B035CD" w:rsidRPr="00FF3E73" w:rsidRDefault="00B035CD" w:rsidP="00004ECA">
            <w:pPr>
              <w:tabs>
                <w:tab w:val="num" w:pos="1068"/>
              </w:tabs>
              <w:rPr>
                <w:rStyle w:val="affff8"/>
                <w:iCs/>
              </w:rPr>
            </w:pPr>
            <w:r w:rsidRPr="00433A7A">
              <w:rPr>
                <w:iCs/>
                <w:sz w:val="24"/>
                <w:szCs w:val="24"/>
              </w:rPr>
              <w:t>(</w:t>
            </w:r>
            <w:hyperlink r:id="rId107" w:history="1">
              <w:r w:rsidRPr="00AD4327">
                <w:rPr>
                  <w:rStyle w:val="af4"/>
                  <w:iCs/>
                  <w:sz w:val="24"/>
                  <w:szCs w:val="24"/>
                </w:rPr>
                <w:t>https://urait.ru/</w:t>
              </w:r>
            </w:hyperlink>
            <w:r w:rsidRPr="00433A7A">
              <w:rPr>
                <w:iCs/>
                <w:sz w:val="24"/>
                <w:szCs w:val="24"/>
              </w:rPr>
              <w:t>)</w:t>
            </w:r>
            <w:r>
              <w:rPr>
                <w:iCs/>
                <w:sz w:val="28"/>
                <w:szCs w:val="28"/>
              </w:rPr>
              <w:t xml:space="preserve">. </w:t>
            </w:r>
            <w:r w:rsidRPr="009710FB">
              <w:rPr>
                <w:iCs/>
              </w:rPr>
              <w:t xml:space="preserve"> Доступ с любого компьютера локальной сети университета по IP-адресам; с личных </w:t>
            </w:r>
            <w:proofErr w:type="gramStart"/>
            <w:r w:rsidRPr="009710FB">
              <w:rPr>
                <w:iCs/>
              </w:rPr>
              <w:t>ПК,  мобильных</w:t>
            </w:r>
            <w:proofErr w:type="gramEnd"/>
            <w:r w:rsidRPr="009710FB">
              <w:rPr>
                <w:iCs/>
              </w:rPr>
              <w:t xml:space="preserve"> устройств по  индивидуальному   </w:t>
            </w:r>
            <w:proofErr w:type="spellStart"/>
            <w:r w:rsidRPr="009710FB">
              <w:rPr>
                <w:iCs/>
              </w:rPr>
              <w:t>аутентификатору</w:t>
            </w:r>
            <w:proofErr w:type="spellEnd"/>
            <w:r w:rsidRPr="009710FB">
              <w:rPr>
                <w:iCs/>
              </w:rPr>
              <w:t xml:space="preserve"> (логин/пароль), через Личный кабинет</w:t>
            </w:r>
          </w:p>
        </w:tc>
      </w:tr>
      <w:tr w:rsidR="00B035CD" w:rsidRPr="00DB1252" w14:paraId="3A11AC27" w14:textId="77777777" w:rsidTr="00004ECA">
        <w:tc>
          <w:tcPr>
            <w:tcW w:w="651" w:type="dxa"/>
          </w:tcPr>
          <w:p w14:paraId="1E0580BC" w14:textId="77777777" w:rsidR="00B035CD" w:rsidRDefault="00B035CD" w:rsidP="00004ECA">
            <w:pPr>
              <w:tabs>
                <w:tab w:val="num" w:pos="1068"/>
              </w:tabs>
              <w:rPr>
                <w:caps/>
                <w:sz w:val="28"/>
                <w:szCs w:val="28"/>
              </w:rPr>
            </w:pPr>
            <w:r>
              <w:rPr>
                <w:caps/>
                <w:sz w:val="28"/>
                <w:szCs w:val="28"/>
              </w:rPr>
              <w:t>12</w:t>
            </w:r>
          </w:p>
        </w:tc>
        <w:tc>
          <w:tcPr>
            <w:tcW w:w="3260" w:type="dxa"/>
          </w:tcPr>
          <w:p w14:paraId="54286611" w14:textId="77777777" w:rsidR="00B035CD" w:rsidRPr="00922D49" w:rsidRDefault="00B035CD" w:rsidP="00004ECA">
            <w:pPr>
              <w:rPr>
                <w:rStyle w:val="affff8"/>
                <w:i w:val="0"/>
                <w:iCs/>
                <w:sz w:val="28"/>
                <w:szCs w:val="28"/>
              </w:rPr>
            </w:pPr>
            <w:r w:rsidRPr="00922D49">
              <w:rPr>
                <w:rStyle w:val="affff8"/>
                <w:iCs/>
                <w:sz w:val="28"/>
                <w:szCs w:val="28"/>
              </w:rPr>
              <w:t>Российская государственная библиотека</w:t>
            </w:r>
          </w:p>
        </w:tc>
        <w:tc>
          <w:tcPr>
            <w:tcW w:w="5660" w:type="dxa"/>
          </w:tcPr>
          <w:p w14:paraId="2CE075BD" w14:textId="77777777" w:rsidR="00B035CD" w:rsidRPr="00433A7A" w:rsidRDefault="00B035CD" w:rsidP="00004ECA">
            <w:pPr>
              <w:tabs>
                <w:tab w:val="num" w:pos="1068"/>
              </w:tabs>
              <w:rPr>
                <w:iCs/>
                <w:sz w:val="24"/>
                <w:szCs w:val="24"/>
              </w:rPr>
            </w:pPr>
            <w:r w:rsidRPr="00652B81">
              <w:t>(</w:t>
            </w:r>
            <w:hyperlink r:id="rId108" w:history="1">
              <w:r w:rsidRPr="00AD4327">
                <w:rPr>
                  <w:rStyle w:val="af4"/>
                </w:rPr>
                <w:t>https://www.rsl.ru/</w:t>
              </w:r>
            </w:hyperlink>
            <w:r w:rsidRPr="00652B81">
              <w:rPr>
                <w:rStyle w:val="affff8"/>
                <w:iCs/>
              </w:rPr>
              <w:t>)</w:t>
            </w:r>
            <w:r>
              <w:rPr>
                <w:rStyle w:val="affff8"/>
                <w:iCs/>
              </w:rPr>
              <w:t xml:space="preserve"> </w:t>
            </w:r>
            <w:r w:rsidRPr="00652B81">
              <w:t xml:space="preserve"> </w:t>
            </w:r>
            <w:r w:rsidRPr="00652B81">
              <w:rPr>
                <w:rStyle w:val="affff8"/>
                <w:iCs/>
              </w:rPr>
              <w:t xml:space="preserve">Доступ с любого компьютера локальной сети университета по IP-адресам; с личных </w:t>
            </w:r>
            <w:proofErr w:type="gramStart"/>
            <w:r w:rsidRPr="00652B81">
              <w:rPr>
                <w:rStyle w:val="affff8"/>
                <w:iCs/>
              </w:rPr>
              <w:t>ПК,  мобильных</w:t>
            </w:r>
            <w:proofErr w:type="gramEnd"/>
            <w:r w:rsidRPr="00652B81">
              <w:rPr>
                <w:rStyle w:val="affff8"/>
                <w:iCs/>
              </w:rPr>
              <w:t xml:space="preserve"> устройств по  индивидуальному   </w:t>
            </w:r>
            <w:proofErr w:type="spellStart"/>
            <w:r w:rsidRPr="00652B81">
              <w:rPr>
                <w:rStyle w:val="affff8"/>
                <w:iCs/>
              </w:rPr>
              <w:t>аутентификатору</w:t>
            </w:r>
            <w:proofErr w:type="spellEnd"/>
            <w:r w:rsidRPr="00652B81">
              <w:rPr>
                <w:rStyle w:val="affff8"/>
                <w:iCs/>
              </w:rPr>
              <w:t xml:space="preserve"> (логин/пароль), через Личный кабинет</w:t>
            </w:r>
          </w:p>
        </w:tc>
      </w:tr>
    </w:tbl>
    <w:p w14:paraId="53061B80" w14:textId="77777777" w:rsidR="00B035CD" w:rsidRDefault="00B035CD" w:rsidP="00B035CD">
      <w:pPr>
        <w:spacing w:after="40"/>
        <w:ind w:firstLine="709"/>
        <w:rPr>
          <w:sz w:val="28"/>
          <w:szCs w:val="28"/>
        </w:rPr>
      </w:pPr>
    </w:p>
    <w:bookmarkEnd w:id="57"/>
    <w:p w14:paraId="2C59D458" w14:textId="77777777" w:rsidR="00B035CD" w:rsidRDefault="005F1556" w:rsidP="00B035CD">
      <w:pPr>
        <w:spacing w:after="40"/>
        <w:ind w:firstLine="709"/>
        <w:rPr>
          <w:sz w:val="28"/>
          <w:szCs w:val="28"/>
        </w:rPr>
      </w:pPr>
      <w:r>
        <w:rPr>
          <w:sz w:val="28"/>
          <w:szCs w:val="28"/>
        </w:rPr>
        <w:br w:type="page"/>
      </w:r>
    </w:p>
    <w:p w14:paraId="0D33FB74" w14:textId="77777777" w:rsidR="003758B2" w:rsidRPr="00C228B4" w:rsidRDefault="0067067A" w:rsidP="003758B2">
      <w:pPr>
        <w:autoSpaceDE w:val="0"/>
        <w:autoSpaceDN w:val="0"/>
        <w:ind w:firstLine="709"/>
        <w:jc w:val="center"/>
        <w:rPr>
          <w:b/>
          <w:bCs/>
          <w:caps/>
          <w:sz w:val="28"/>
          <w:szCs w:val="28"/>
        </w:rPr>
      </w:pPr>
      <w:r>
        <w:rPr>
          <w:b/>
          <w:caps/>
          <w:sz w:val="28"/>
          <w:szCs w:val="28"/>
        </w:rPr>
        <w:lastRenderedPageBreak/>
        <w:t>8</w:t>
      </w:r>
      <w:r w:rsidR="003758B2" w:rsidRPr="00C228B4">
        <w:rPr>
          <w:b/>
          <w:caps/>
          <w:sz w:val="28"/>
          <w:szCs w:val="28"/>
        </w:rPr>
        <w:t>. Материально-техническая база, необходимая для подготовки к процедуре защиты выпускной квалификационной работы и процедуры защиты выпускной квалификационной работы</w:t>
      </w:r>
    </w:p>
    <w:p w14:paraId="1E424F8F" w14:textId="77777777" w:rsidR="003758B2" w:rsidRPr="00C228B4" w:rsidRDefault="003758B2" w:rsidP="003758B2">
      <w:pPr>
        <w:autoSpaceDE w:val="0"/>
        <w:autoSpaceDN w:val="0"/>
        <w:ind w:firstLine="709"/>
        <w:jc w:val="center"/>
        <w:rPr>
          <w:b/>
          <w:sz w:val="28"/>
          <w:szCs w:val="28"/>
        </w:rPr>
      </w:pPr>
    </w:p>
    <w:p w14:paraId="70F2E030" w14:textId="77777777" w:rsidR="003758B2" w:rsidRPr="00C228B4" w:rsidRDefault="003758B2" w:rsidP="003758B2">
      <w:pPr>
        <w:widowControl/>
        <w:ind w:left="2410" w:hanging="1701"/>
        <w:rPr>
          <w:i/>
          <w:caps/>
          <w:sz w:val="28"/>
          <w:szCs w:val="28"/>
        </w:rPr>
      </w:pPr>
      <w:r w:rsidRPr="00C228B4">
        <w:rPr>
          <w:i/>
          <w:sz w:val="28"/>
          <w:szCs w:val="28"/>
        </w:rPr>
        <w:t xml:space="preserve">Таблица </w:t>
      </w:r>
      <w:r w:rsidR="0067067A">
        <w:rPr>
          <w:i/>
          <w:sz w:val="28"/>
          <w:szCs w:val="28"/>
        </w:rPr>
        <w:t>8</w:t>
      </w:r>
      <w:r w:rsidRPr="00C228B4">
        <w:rPr>
          <w:i/>
          <w:sz w:val="28"/>
          <w:szCs w:val="28"/>
        </w:rPr>
        <w:t xml:space="preserve">.1 – Материально-техническое обеспечение </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5"/>
        <w:gridCol w:w="2127"/>
        <w:gridCol w:w="3543"/>
        <w:gridCol w:w="2410"/>
      </w:tblGrid>
      <w:tr w:rsidR="003758B2" w:rsidRPr="00C228B4" w14:paraId="23B55D71" w14:textId="77777777" w:rsidTr="00334CA1">
        <w:tc>
          <w:tcPr>
            <w:tcW w:w="425" w:type="dxa"/>
            <w:vAlign w:val="center"/>
          </w:tcPr>
          <w:p w14:paraId="308F76F7" w14:textId="77777777" w:rsidR="003758B2" w:rsidRPr="00C228B4" w:rsidRDefault="003758B2" w:rsidP="00334CA1">
            <w:pPr>
              <w:widowControl/>
              <w:ind w:firstLine="709"/>
              <w:jc w:val="center"/>
              <w:rPr>
                <w:sz w:val="24"/>
                <w:szCs w:val="24"/>
              </w:rPr>
            </w:pPr>
            <w:r w:rsidRPr="00C228B4">
              <w:rPr>
                <w:sz w:val="24"/>
                <w:szCs w:val="24"/>
              </w:rPr>
              <w:t>№ п/п</w:t>
            </w:r>
          </w:p>
        </w:tc>
        <w:tc>
          <w:tcPr>
            <w:tcW w:w="1985" w:type="dxa"/>
            <w:vAlign w:val="center"/>
          </w:tcPr>
          <w:p w14:paraId="0AD3C05E" w14:textId="77777777" w:rsidR="003758B2" w:rsidRPr="00C228B4" w:rsidRDefault="003758B2" w:rsidP="00334CA1">
            <w:pPr>
              <w:widowControl/>
              <w:ind w:firstLine="709"/>
              <w:jc w:val="center"/>
              <w:rPr>
                <w:sz w:val="24"/>
                <w:szCs w:val="24"/>
              </w:rPr>
            </w:pPr>
            <w:r w:rsidRPr="00C228B4">
              <w:rPr>
                <w:sz w:val="24"/>
                <w:szCs w:val="24"/>
              </w:rPr>
              <w:t xml:space="preserve">Наименование </w:t>
            </w:r>
          </w:p>
          <w:p w14:paraId="7887996E" w14:textId="77777777" w:rsidR="003758B2" w:rsidRPr="00C228B4" w:rsidRDefault="003758B2" w:rsidP="00334CA1">
            <w:pPr>
              <w:widowControl/>
              <w:ind w:firstLine="709"/>
              <w:jc w:val="center"/>
              <w:rPr>
                <w:sz w:val="24"/>
                <w:szCs w:val="24"/>
              </w:rPr>
            </w:pPr>
            <w:r w:rsidRPr="00C228B4">
              <w:rPr>
                <w:sz w:val="24"/>
                <w:szCs w:val="24"/>
              </w:rPr>
              <w:t>дисциплины в соответствии с учебным планом</w:t>
            </w:r>
          </w:p>
        </w:tc>
        <w:tc>
          <w:tcPr>
            <w:tcW w:w="2127" w:type="dxa"/>
            <w:vAlign w:val="center"/>
          </w:tcPr>
          <w:p w14:paraId="05161583" w14:textId="77777777" w:rsidR="003758B2" w:rsidRPr="00C228B4" w:rsidRDefault="003758B2" w:rsidP="00334CA1">
            <w:pPr>
              <w:widowControl/>
              <w:ind w:firstLine="709"/>
              <w:jc w:val="center"/>
              <w:rPr>
                <w:sz w:val="24"/>
                <w:szCs w:val="24"/>
              </w:rPr>
            </w:pPr>
            <w:r w:rsidRPr="00C228B4">
              <w:rPr>
                <w:sz w:val="24"/>
                <w:szCs w:val="24"/>
              </w:rPr>
              <w:t xml:space="preserve">Наименование </w:t>
            </w:r>
          </w:p>
          <w:p w14:paraId="3B440281" w14:textId="77777777" w:rsidR="003758B2" w:rsidRPr="00C228B4" w:rsidRDefault="003758B2" w:rsidP="00334CA1">
            <w:pPr>
              <w:widowControl/>
              <w:ind w:firstLine="709"/>
              <w:jc w:val="center"/>
              <w:rPr>
                <w:sz w:val="24"/>
                <w:szCs w:val="24"/>
              </w:rPr>
            </w:pPr>
            <w:r w:rsidRPr="00C228B4">
              <w:rPr>
                <w:sz w:val="24"/>
                <w:szCs w:val="24"/>
              </w:rPr>
              <w:t>специальных помещений и помещений для самостоятельной работы</w:t>
            </w:r>
          </w:p>
        </w:tc>
        <w:tc>
          <w:tcPr>
            <w:tcW w:w="3543" w:type="dxa"/>
            <w:vAlign w:val="center"/>
          </w:tcPr>
          <w:p w14:paraId="3B20E661" w14:textId="77777777" w:rsidR="003758B2" w:rsidRPr="00C228B4" w:rsidRDefault="003758B2" w:rsidP="00334CA1">
            <w:pPr>
              <w:widowControl/>
              <w:ind w:firstLine="709"/>
              <w:jc w:val="center"/>
              <w:rPr>
                <w:sz w:val="24"/>
                <w:szCs w:val="24"/>
              </w:rPr>
            </w:pPr>
            <w:r w:rsidRPr="00C228B4">
              <w:rPr>
                <w:sz w:val="24"/>
                <w:szCs w:val="24"/>
              </w:rPr>
              <w:t xml:space="preserve">Оснащенность специальных помещений и помещений для самостоятельной работы </w:t>
            </w:r>
          </w:p>
        </w:tc>
        <w:tc>
          <w:tcPr>
            <w:tcW w:w="2410" w:type="dxa"/>
            <w:vAlign w:val="center"/>
          </w:tcPr>
          <w:p w14:paraId="7832F712" w14:textId="77777777" w:rsidR="003758B2" w:rsidRPr="00C228B4" w:rsidRDefault="003758B2" w:rsidP="00334CA1">
            <w:pPr>
              <w:widowControl/>
              <w:ind w:firstLine="709"/>
              <w:jc w:val="center"/>
              <w:rPr>
                <w:sz w:val="24"/>
                <w:szCs w:val="24"/>
              </w:rPr>
            </w:pPr>
            <w:r w:rsidRPr="00C228B4">
              <w:rPr>
                <w:sz w:val="24"/>
                <w:szCs w:val="24"/>
              </w:rPr>
              <w:t xml:space="preserve">Перечень </w:t>
            </w:r>
          </w:p>
          <w:p w14:paraId="563D5397" w14:textId="77777777" w:rsidR="003758B2" w:rsidRPr="00C228B4" w:rsidRDefault="003758B2" w:rsidP="00334CA1">
            <w:pPr>
              <w:widowControl/>
              <w:ind w:firstLine="709"/>
              <w:jc w:val="center"/>
              <w:rPr>
                <w:sz w:val="24"/>
                <w:szCs w:val="24"/>
              </w:rPr>
            </w:pPr>
            <w:r w:rsidRPr="00C228B4">
              <w:rPr>
                <w:sz w:val="24"/>
                <w:szCs w:val="24"/>
              </w:rPr>
              <w:t xml:space="preserve">лицензионного программного обеспечения. </w:t>
            </w:r>
          </w:p>
          <w:p w14:paraId="09BCB0FC" w14:textId="77777777" w:rsidR="003758B2" w:rsidRPr="00C228B4" w:rsidRDefault="003758B2" w:rsidP="00334CA1">
            <w:pPr>
              <w:widowControl/>
              <w:ind w:firstLine="709"/>
              <w:jc w:val="center"/>
              <w:rPr>
                <w:sz w:val="24"/>
                <w:szCs w:val="24"/>
              </w:rPr>
            </w:pPr>
            <w:r w:rsidRPr="00C228B4">
              <w:rPr>
                <w:sz w:val="24"/>
                <w:szCs w:val="24"/>
              </w:rPr>
              <w:t xml:space="preserve">Реквизиты </w:t>
            </w:r>
          </w:p>
          <w:p w14:paraId="26DE60F5" w14:textId="77777777" w:rsidR="003758B2" w:rsidRPr="00C228B4" w:rsidRDefault="003758B2" w:rsidP="00334CA1">
            <w:pPr>
              <w:widowControl/>
              <w:ind w:firstLine="709"/>
              <w:jc w:val="center"/>
              <w:rPr>
                <w:sz w:val="24"/>
                <w:szCs w:val="24"/>
              </w:rPr>
            </w:pPr>
            <w:r w:rsidRPr="00C228B4">
              <w:rPr>
                <w:sz w:val="24"/>
                <w:szCs w:val="24"/>
              </w:rPr>
              <w:t xml:space="preserve">подтверждающего </w:t>
            </w:r>
          </w:p>
          <w:p w14:paraId="3C3A4D54" w14:textId="77777777" w:rsidR="003758B2" w:rsidRPr="00C228B4" w:rsidRDefault="003758B2" w:rsidP="00334CA1">
            <w:pPr>
              <w:widowControl/>
              <w:ind w:firstLine="709"/>
              <w:jc w:val="center"/>
              <w:rPr>
                <w:sz w:val="24"/>
                <w:szCs w:val="24"/>
              </w:rPr>
            </w:pPr>
            <w:r w:rsidRPr="00C228B4">
              <w:rPr>
                <w:sz w:val="24"/>
                <w:szCs w:val="24"/>
              </w:rPr>
              <w:t>документа</w:t>
            </w:r>
          </w:p>
        </w:tc>
      </w:tr>
      <w:tr w:rsidR="003758B2" w:rsidRPr="00C228B4" w14:paraId="169F9092" w14:textId="77777777" w:rsidTr="00334CA1">
        <w:trPr>
          <w:trHeight w:val="5244"/>
        </w:trPr>
        <w:tc>
          <w:tcPr>
            <w:tcW w:w="425" w:type="dxa"/>
          </w:tcPr>
          <w:p w14:paraId="7FCE8E4A" w14:textId="77777777" w:rsidR="003758B2" w:rsidRPr="00C228B4" w:rsidRDefault="003758B2" w:rsidP="00334CA1">
            <w:pPr>
              <w:widowControl/>
              <w:ind w:firstLine="709"/>
              <w:rPr>
                <w:sz w:val="24"/>
                <w:szCs w:val="24"/>
              </w:rPr>
            </w:pPr>
            <w:r w:rsidRPr="00C228B4">
              <w:rPr>
                <w:sz w:val="24"/>
                <w:szCs w:val="24"/>
              </w:rPr>
              <w:t>11</w:t>
            </w:r>
          </w:p>
        </w:tc>
        <w:tc>
          <w:tcPr>
            <w:tcW w:w="1985" w:type="dxa"/>
            <w:vMerge w:val="restart"/>
          </w:tcPr>
          <w:p w14:paraId="3235AFB5" w14:textId="77777777" w:rsidR="003758B2" w:rsidRPr="00C228B4" w:rsidRDefault="003758B2" w:rsidP="00334CA1">
            <w:pPr>
              <w:widowControl/>
              <w:ind w:firstLine="709"/>
              <w:jc w:val="center"/>
              <w:rPr>
                <w:sz w:val="24"/>
                <w:szCs w:val="24"/>
              </w:rPr>
            </w:pPr>
          </w:p>
          <w:p w14:paraId="50A29249" w14:textId="77777777" w:rsidR="003758B2" w:rsidRPr="00C228B4" w:rsidRDefault="003758B2" w:rsidP="00334CA1">
            <w:pPr>
              <w:widowControl/>
              <w:ind w:firstLine="709"/>
              <w:jc w:val="center"/>
              <w:rPr>
                <w:sz w:val="24"/>
                <w:szCs w:val="24"/>
              </w:rPr>
            </w:pPr>
            <w:r w:rsidRPr="00C228B4">
              <w:rPr>
                <w:sz w:val="24"/>
                <w:szCs w:val="24"/>
              </w:rPr>
              <w:t>Подготовка к процедуре защиты выпускной квалификационной работы и процедура защиты выпускной квалификационной работы</w:t>
            </w:r>
          </w:p>
        </w:tc>
        <w:tc>
          <w:tcPr>
            <w:tcW w:w="2127" w:type="dxa"/>
          </w:tcPr>
          <w:p w14:paraId="07D2EB11" w14:textId="77777777" w:rsidR="003758B2" w:rsidRPr="00C228B4" w:rsidRDefault="003758B2" w:rsidP="00334CA1">
            <w:pPr>
              <w:widowControl/>
              <w:ind w:firstLine="709"/>
              <w:rPr>
                <w:sz w:val="24"/>
                <w:szCs w:val="24"/>
              </w:rPr>
            </w:pPr>
          </w:p>
          <w:p w14:paraId="419097E9" w14:textId="77777777" w:rsidR="003758B2" w:rsidRPr="00C228B4" w:rsidRDefault="003758B2" w:rsidP="00334CA1">
            <w:pPr>
              <w:widowControl/>
              <w:ind w:firstLine="709"/>
              <w:rPr>
                <w:sz w:val="24"/>
                <w:szCs w:val="24"/>
              </w:rPr>
            </w:pPr>
            <w:r w:rsidRPr="00C228B4">
              <w:rPr>
                <w:sz w:val="24"/>
                <w:szCs w:val="24"/>
              </w:rPr>
              <w:t>Учебная аудитория для проведения учебных занятий</w:t>
            </w:r>
          </w:p>
          <w:p w14:paraId="632089FA" w14:textId="77777777" w:rsidR="003758B2" w:rsidRPr="00C228B4" w:rsidRDefault="003758B2" w:rsidP="00334CA1">
            <w:pPr>
              <w:widowControl/>
              <w:ind w:firstLine="709"/>
              <w:rPr>
                <w:sz w:val="24"/>
                <w:szCs w:val="24"/>
              </w:rPr>
            </w:pPr>
            <w:r w:rsidRPr="00C228B4">
              <w:rPr>
                <w:sz w:val="24"/>
                <w:szCs w:val="24"/>
              </w:rPr>
              <w:t>440014, Пензенская область, г. Пенза, ул. Ботаническая, д. 30;</w:t>
            </w:r>
          </w:p>
          <w:p w14:paraId="725A2ED5" w14:textId="77777777" w:rsidR="003758B2" w:rsidRPr="00C228B4" w:rsidRDefault="003758B2" w:rsidP="00334CA1">
            <w:pPr>
              <w:widowControl/>
              <w:ind w:firstLine="709"/>
              <w:rPr>
                <w:sz w:val="24"/>
                <w:szCs w:val="24"/>
              </w:rPr>
            </w:pPr>
            <w:r w:rsidRPr="00C228B4">
              <w:rPr>
                <w:sz w:val="24"/>
                <w:szCs w:val="24"/>
              </w:rPr>
              <w:t>аудитория 3237</w:t>
            </w:r>
          </w:p>
          <w:p w14:paraId="08C39A9E" w14:textId="77777777" w:rsidR="003758B2" w:rsidRPr="00C228B4" w:rsidRDefault="003758B2" w:rsidP="00334CA1">
            <w:pPr>
              <w:widowControl/>
              <w:ind w:firstLine="709"/>
              <w:jc w:val="center"/>
              <w:rPr>
                <w:sz w:val="24"/>
                <w:szCs w:val="24"/>
              </w:rPr>
            </w:pPr>
            <w:r w:rsidRPr="00C228B4">
              <w:rPr>
                <w:sz w:val="24"/>
                <w:szCs w:val="24"/>
              </w:rPr>
              <w:t>Кабинет</w:t>
            </w:r>
          </w:p>
          <w:p w14:paraId="530F4EFA" w14:textId="77777777" w:rsidR="003758B2" w:rsidRPr="00C228B4" w:rsidRDefault="003758B2" w:rsidP="00334CA1">
            <w:pPr>
              <w:widowControl/>
              <w:ind w:firstLine="709"/>
              <w:jc w:val="center"/>
              <w:rPr>
                <w:sz w:val="24"/>
                <w:szCs w:val="24"/>
              </w:rPr>
            </w:pPr>
            <w:r w:rsidRPr="00C228B4">
              <w:rPr>
                <w:sz w:val="24"/>
                <w:szCs w:val="24"/>
              </w:rPr>
              <w:t>философии</w:t>
            </w:r>
          </w:p>
        </w:tc>
        <w:tc>
          <w:tcPr>
            <w:tcW w:w="3543" w:type="dxa"/>
          </w:tcPr>
          <w:p w14:paraId="0D55B3C6" w14:textId="77777777" w:rsidR="003758B2" w:rsidRPr="00C228B4" w:rsidRDefault="003758B2" w:rsidP="00334CA1">
            <w:pPr>
              <w:widowControl/>
              <w:ind w:firstLine="709"/>
              <w:rPr>
                <w:sz w:val="24"/>
                <w:szCs w:val="24"/>
              </w:rPr>
            </w:pPr>
          </w:p>
          <w:p w14:paraId="2BDE7C70" w14:textId="77777777" w:rsidR="003758B2" w:rsidRPr="00C228B4" w:rsidRDefault="003758B2" w:rsidP="00334CA1">
            <w:pPr>
              <w:widowControl/>
              <w:ind w:firstLine="709"/>
              <w:rPr>
                <w:sz w:val="24"/>
                <w:szCs w:val="24"/>
              </w:rPr>
            </w:pPr>
            <w:r w:rsidRPr="00C228B4">
              <w:rPr>
                <w:sz w:val="24"/>
                <w:szCs w:val="24"/>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11588F6F" w14:textId="77777777" w:rsidR="003758B2" w:rsidRPr="00C228B4" w:rsidRDefault="003758B2" w:rsidP="00334CA1">
            <w:pPr>
              <w:widowControl/>
              <w:ind w:firstLine="709"/>
              <w:rPr>
                <w:sz w:val="24"/>
                <w:szCs w:val="24"/>
              </w:rPr>
            </w:pPr>
            <w:r w:rsidRPr="00C228B4">
              <w:rPr>
                <w:sz w:val="24"/>
                <w:szCs w:val="24"/>
              </w:rPr>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tc>
        <w:tc>
          <w:tcPr>
            <w:tcW w:w="2410" w:type="dxa"/>
          </w:tcPr>
          <w:p w14:paraId="0D835863" w14:textId="77777777" w:rsidR="003758B2" w:rsidRPr="00C228B4" w:rsidRDefault="003758B2" w:rsidP="00334CA1">
            <w:pPr>
              <w:widowControl/>
              <w:ind w:left="13" w:firstLine="9"/>
              <w:jc w:val="center"/>
              <w:rPr>
                <w:sz w:val="24"/>
                <w:szCs w:val="24"/>
              </w:rPr>
            </w:pPr>
          </w:p>
          <w:p w14:paraId="02E29740" w14:textId="77777777" w:rsidR="003758B2" w:rsidRPr="00C228B4" w:rsidRDefault="003758B2" w:rsidP="00334CA1">
            <w:pPr>
              <w:widowControl/>
              <w:ind w:left="13" w:firstLine="9"/>
              <w:jc w:val="center"/>
              <w:rPr>
                <w:b/>
                <w:sz w:val="24"/>
                <w:szCs w:val="24"/>
              </w:rPr>
            </w:pPr>
            <w:r w:rsidRPr="00C228B4">
              <w:rPr>
                <w:b/>
                <w:sz w:val="24"/>
                <w:szCs w:val="24"/>
              </w:rPr>
              <w:t>Комплект лицензионного программного обеспечения:</w:t>
            </w:r>
          </w:p>
          <w:p w14:paraId="49D11817" w14:textId="77777777" w:rsidR="003758B2" w:rsidRPr="00C228B4" w:rsidRDefault="003758B2" w:rsidP="00334CA1">
            <w:pPr>
              <w:widowControl/>
              <w:ind w:firstLine="709"/>
              <w:rPr>
                <w:caps/>
                <w:sz w:val="24"/>
                <w:szCs w:val="24"/>
              </w:rPr>
            </w:pPr>
            <w:r w:rsidRPr="00C228B4">
              <w:rPr>
                <w:sz w:val="24"/>
                <w:szCs w:val="24"/>
              </w:rPr>
              <w:t>• MS Windows 7 (46298560, 2009);</w:t>
            </w:r>
          </w:p>
          <w:p w14:paraId="7595F9C7" w14:textId="77777777" w:rsidR="003758B2" w:rsidRPr="00C228B4" w:rsidRDefault="003758B2" w:rsidP="00334CA1">
            <w:pPr>
              <w:widowControl/>
              <w:ind w:firstLine="709"/>
              <w:rPr>
                <w:caps/>
                <w:sz w:val="24"/>
                <w:szCs w:val="24"/>
              </w:rPr>
            </w:pPr>
            <w:r w:rsidRPr="00C228B4">
              <w:rPr>
                <w:sz w:val="24"/>
                <w:szCs w:val="24"/>
              </w:rPr>
              <w:t>• MS Office 2010 (61403663, 2013).</w:t>
            </w:r>
          </w:p>
          <w:p w14:paraId="159C4CD1" w14:textId="77777777" w:rsidR="003758B2" w:rsidRPr="00C228B4" w:rsidRDefault="003758B2" w:rsidP="00334CA1">
            <w:pPr>
              <w:pStyle w:val="a5"/>
              <w:spacing w:after="0" w:line="240" w:lineRule="auto"/>
              <w:ind w:left="0" w:firstLine="709"/>
              <w:contextualSpacing/>
              <w:jc w:val="both"/>
              <w:rPr>
                <w:rFonts w:ascii="Times New Roman" w:hAnsi="Times New Roman" w:cs="Times New Roman"/>
                <w:sz w:val="24"/>
                <w:szCs w:val="24"/>
                <w:lang w:eastAsia="ru-RU"/>
              </w:rPr>
            </w:pPr>
            <w:r w:rsidRPr="00C228B4">
              <w:rPr>
                <w:rFonts w:ascii="Times New Roman" w:hAnsi="Times New Roman" w:cs="Times New Roman"/>
                <w:sz w:val="24"/>
                <w:szCs w:val="24"/>
                <w:lang w:eastAsia="ru-RU"/>
              </w:rPr>
              <w:t>Доступ в электронную информационно-образовательную среду университета;</w:t>
            </w:r>
          </w:p>
          <w:p w14:paraId="283BBBC7" w14:textId="77777777" w:rsidR="003758B2" w:rsidRPr="00C228B4" w:rsidRDefault="003758B2" w:rsidP="00334CA1">
            <w:pPr>
              <w:widowControl/>
              <w:ind w:firstLine="709"/>
              <w:rPr>
                <w:sz w:val="24"/>
                <w:szCs w:val="24"/>
              </w:rPr>
            </w:pPr>
            <w:r w:rsidRPr="00C228B4">
              <w:rPr>
                <w:sz w:val="24"/>
                <w:szCs w:val="24"/>
              </w:rPr>
              <w:t>Выход в Интернет</w:t>
            </w:r>
          </w:p>
        </w:tc>
      </w:tr>
      <w:tr w:rsidR="003758B2" w:rsidRPr="00C228B4" w14:paraId="68D655B6" w14:textId="77777777" w:rsidTr="00334CA1">
        <w:trPr>
          <w:trHeight w:val="70"/>
        </w:trPr>
        <w:tc>
          <w:tcPr>
            <w:tcW w:w="425" w:type="dxa"/>
          </w:tcPr>
          <w:p w14:paraId="0279EB43" w14:textId="77777777" w:rsidR="003758B2" w:rsidRPr="00C228B4" w:rsidRDefault="003758B2" w:rsidP="00334CA1">
            <w:pPr>
              <w:widowControl/>
              <w:ind w:firstLine="709"/>
              <w:rPr>
                <w:sz w:val="24"/>
                <w:szCs w:val="24"/>
              </w:rPr>
            </w:pPr>
            <w:r w:rsidRPr="00C228B4">
              <w:rPr>
                <w:sz w:val="24"/>
                <w:szCs w:val="24"/>
              </w:rPr>
              <w:t>4</w:t>
            </w:r>
          </w:p>
          <w:p w14:paraId="1A4321FD" w14:textId="77777777" w:rsidR="003758B2" w:rsidRPr="00C228B4" w:rsidRDefault="003758B2" w:rsidP="00334CA1">
            <w:pPr>
              <w:widowControl/>
              <w:ind w:firstLine="709"/>
              <w:rPr>
                <w:sz w:val="24"/>
                <w:szCs w:val="24"/>
              </w:rPr>
            </w:pPr>
            <w:r w:rsidRPr="00C228B4">
              <w:rPr>
                <w:sz w:val="24"/>
                <w:szCs w:val="24"/>
              </w:rPr>
              <w:t>2</w:t>
            </w:r>
          </w:p>
        </w:tc>
        <w:tc>
          <w:tcPr>
            <w:tcW w:w="1985" w:type="dxa"/>
            <w:vMerge/>
          </w:tcPr>
          <w:p w14:paraId="1C7BA6AE" w14:textId="77777777" w:rsidR="003758B2" w:rsidRPr="00C228B4" w:rsidRDefault="003758B2" w:rsidP="00334CA1">
            <w:pPr>
              <w:widowControl/>
              <w:ind w:firstLine="709"/>
              <w:rPr>
                <w:sz w:val="24"/>
                <w:szCs w:val="24"/>
              </w:rPr>
            </w:pPr>
          </w:p>
        </w:tc>
        <w:tc>
          <w:tcPr>
            <w:tcW w:w="2127" w:type="dxa"/>
          </w:tcPr>
          <w:p w14:paraId="4EB61B6E" w14:textId="77777777" w:rsidR="003758B2" w:rsidRPr="00C228B4" w:rsidRDefault="003758B2" w:rsidP="00334CA1">
            <w:pPr>
              <w:widowControl/>
              <w:ind w:firstLine="709"/>
              <w:rPr>
                <w:sz w:val="24"/>
                <w:szCs w:val="24"/>
              </w:rPr>
            </w:pPr>
            <w:r w:rsidRPr="00C228B4">
              <w:rPr>
                <w:sz w:val="24"/>
                <w:szCs w:val="24"/>
              </w:rPr>
              <w:t>Помещение для самостоятельной работы</w:t>
            </w:r>
          </w:p>
          <w:p w14:paraId="3B4729F8" w14:textId="77777777" w:rsidR="003758B2" w:rsidRPr="00C228B4" w:rsidRDefault="003758B2" w:rsidP="00334CA1">
            <w:pPr>
              <w:widowControl/>
              <w:ind w:firstLine="709"/>
              <w:rPr>
                <w:sz w:val="24"/>
                <w:szCs w:val="24"/>
              </w:rPr>
            </w:pPr>
            <w:r w:rsidRPr="00C228B4">
              <w:rPr>
                <w:sz w:val="24"/>
                <w:szCs w:val="24"/>
              </w:rPr>
              <w:t>440014 Пензенская область, г. Пенза, ул. Ботаническая, д. 30.</w:t>
            </w:r>
          </w:p>
          <w:p w14:paraId="3421F539" w14:textId="77777777" w:rsidR="003758B2" w:rsidRPr="00C228B4" w:rsidRDefault="003758B2" w:rsidP="00334CA1">
            <w:pPr>
              <w:widowControl/>
              <w:ind w:right="-96" w:firstLine="709"/>
              <w:jc w:val="center"/>
              <w:rPr>
                <w:sz w:val="24"/>
                <w:szCs w:val="24"/>
              </w:rPr>
            </w:pPr>
            <w:r w:rsidRPr="00C228B4">
              <w:rPr>
                <w:sz w:val="24"/>
                <w:szCs w:val="24"/>
              </w:rPr>
              <w:t>аудитория 3383</w:t>
            </w:r>
          </w:p>
        </w:tc>
        <w:tc>
          <w:tcPr>
            <w:tcW w:w="3543" w:type="dxa"/>
          </w:tcPr>
          <w:p w14:paraId="15C9554A" w14:textId="77777777" w:rsidR="003758B2" w:rsidRPr="00C228B4" w:rsidRDefault="003758B2" w:rsidP="00334CA1">
            <w:pPr>
              <w:pStyle w:val="ae"/>
              <w:spacing w:after="0"/>
              <w:rPr>
                <w:color w:val="auto"/>
                <w:lang w:eastAsia="en-US"/>
              </w:rPr>
            </w:pPr>
            <w:r w:rsidRPr="00C228B4">
              <w:rPr>
                <w:color w:val="auto"/>
                <w:lang w:eastAsia="en-US"/>
              </w:rPr>
              <w:t>Специализированная мебель: столы письменные, столы компьютерные, стулья, сейф.</w:t>
            </w:r>
          </w:p>
          <w:p w14:paraId="67D9B998" w14:textId="77777777" w:rsidR="003758B2" w:rsidRPr="00C228B4" w:rsidRDefault="003758B2" w:rsidP="00334CA1">
            <w:pPr>
              <w:widowControl/>
              <w:ind w:firstLine="709"/>
              <w:rPr>
                <w:sz w:val="24"/>
                <w:szCs w:val="24"/>
              </w:rPr>
            </w:pPr>
            <w:r w:rsidRPr="00C228B4">
              <w:rPr>
                <w:sz w:val="24"/>
                <w:szCs w:val="24"/>
              </w:rPr>
              <w:t>Технические средства обучения, наборы демонстрационного оборудования и учебно-наглядных пособий: персональные компьютеры, принтер, колонки, сканер, плакаты.</w:t>
            </w:r>
          </w:p>
        </w:tc>
        <w:tc>
          <w:tcPr>
            <w:tcW w:w="2410" w:type="dxa"/>
          </w:tcPr>
          <w:p w14:paraId="26B1E186" w14:textId="77777777" w:rsidR="003758B2" w:rsidRPr="00C228B4" w:rsidRDefault="003758B2" w:rsidP="00334CA1">
            <w:pPr>
              <w:widowControl/>
              <w:ind w:left="13" w:firstLine="9"/>
              <w:jc w:val="center"/>
              <w:rPr>
                <w:b/>
                <w:sz w:val="24"/>
                <w:szCs w:val="24"/>
              </w:rPr>
            </w:pPr>
            <w:r w:rsidRPr="00C228B4">
              <w:rPr>
                <w:b/>
                <w:sz w:val="24"/>
                <w:szCs w:val="24"/>
              </w:rPr>
              <w:t>Комплект лицензионного программного обеспечения:</w:t>
            </w:r>
          </w:p>
          <w:p w14:paraId="11259B56" w14:textId="77777777" w:rsidR="003758B2" w:rsidRPr="00C228B4" w:rsidRDefault="003758B2" w:rsidP="00334CA1">
            <w:pPr>
              <w:pStyle w:val="ae"/>
              <w:spacing w:after="0"/>
              <w:rPr>
                <w:color w:val="auto"/>
                <w:lang w:eastAsia="en-US"/>
              </w:rPr>
            </w:pPr>
            <w:r w:rsidRPr="00C228B4">
              <w:rPr>
                <w:color w:val="auto"/>
                <w:lang w:eastAsia="en-US"/>
              </w:rPr>
              <w:t>• MS Windows XP (18572459, 2004) или MS Windows 10 (V9414975, 2021);</w:t>
            </w:r>
          </w:p>
          <w:p w14:paraId="6AC4FAEC" w14:textId="77777777" w:rsidR="003758B2" w:rsidRPr="00C228B4" w:rsidRDefault="003758B2" w:rsidP="00334CA1">
            <w:pPr>
              <w:pStyle w:val="ae"/>
              <w:spacing w:after="0"/>
              <w:rPr>
                <w:color w:val="auto"/>
                <w:lang w:val="en-US" w:eastAsia="en-US"/>
              </w:rPr>
            </w:pPr>
            <w:r w:rsidRPr="00C228B4">
              <w:rPr>
                <w:color w:val="auto"/>
                <w:lang w:val="en-US" w:eastAsia="en-US"/>
              </w:rPr>
              <w:t xml:space="preserve">• MS Office 2007 (46298560, 2009) </w:t>
            </w:r>
            <w:r w:rsidRPr="00C228B4">
              <w:rPr>
                <w:color w:val="auto"/>
                <w:lang w:eastAsia="en-US"/>
              </w:rPr>
              <w:t>или</w:t>
            </w:r>
            <w:r w:rsidRPr="00C228B4">
              <w:rPr>
                <w:color w:val="auto"/>
                <w:lang w:val="en-US" w:eastAsia="en-US"/>
              </w:rPr>
              <w:t xml:space="preserve"> MS Office 2019 (V9414975, 2021);</w:t>
            </w:r>
          </w:p>
          <w:p w14:paraId="21DB10EB" w14:textId="77777777" w:rsidR="003758B2" w:rsidRPr="00C228B4" w:rsidRDefault="003758B2" w:rsidP="00334CA1">
            <w:pPr>
              <w:pStyle w:val="ae"/>
              <w:spacing w:after="0"/>
              <w:rPr>
                <w:color w:val="auto"/>
                <w:lang w:val="en-US" w:eastAsia="en-US"/>
              </w:rPr>
            </w:pPr>
            <w:r w:rsidRPr="00C228B4">
              <w:rPr>
                <w:color w:val="auto"/>
                <w:lang w:val="en-US" w:eastAsia="en-US"/>
              </w:rPr>
              <w:t xml:space="preserve">• Yandex Browser (GNU Lesser General </w:t>
            </w:r>
            <w:r w:rsidRPr="00C228B4">
              <w:rPr>
                <w:color w:val="auto"/>
                <w:lang w:val="en-US" w:eastAsia="en-US"/>
              </w:rPr>
              <w:lastRenderedPageBreak/>
              <w:t>Public License) (</w:t>
            </w:r>
            <w:r w:rsidRPr="00C228B4">
              <w:rPr>
                <w:color w:val="auto"/>
                <w:lang w:eastAsia="en-US"/>
              </w:rPr>
              <w:t>на</w:t>
            </w:r>
            <w:r w:rsidRPr="00C228B4">
              <w:rPr>
                <w:color w:val="auto"/>
                <w:lang w:val="en-US" w:eastAsia="en-US"/>
              </w:rPr>
              <w:t xml:space="preserve"> </w:t>
            </w:r>
            <w:r w:rsidRPr="00C228B4">
              <w:rPr>
                <w:color w:val="auto"/>
                <w:lang w:eastAsia="en-US"/>
              </w:rPr>
              <w:t>ПК</w:t>
            </w:r>
            <w:r w:rsidRPr="00C228B4">
              <w:rPr>
                <w:color w:val="auto"/>
                <w:lang w:val="en-US" w:eastAsia="en-US"/>
              </w:rPr>
              <w:t xml:space="preserve"> c Windows 10);</w:t>
            </w:r>
          </w:p>
          <w:p w14:paraId="6C24D179" w14:textId="77777777" w:rsidR="003758B2" w:rsidRPr="00C228B4" w:rsidRDefault="003758B2" w:rsidP="00334CA1">
            <w:pPr>
              <w:pStyle w:val="ae"/>
              <w:spacing w:after="0"/>
              <w:rPr>
                <w:color w:val="auto"/>
                <w:lang w:val="en-US" w:eastAsia="en-US"/>
              </w:rPr>
            </w:pPr>
            <w:r w:rsidRPr="00C228B4">
              <w:rPr>
                <w:color w:val="auto"/>
                <w:lang w:val="en-US" w:eastAsia="en-US"/>
              </w:rPr>
              <w:t>• SMathStudio (Freeware) (</w:t>
            </w:r>
            <w:r w:rsidRPr="00C228B4">
              <w:rPr>
                <w:color w:val="auto"/>
                <w:lang w:eastAsia="en-US"/>
              </w:rPr>
              <w:t>на</w:t>
            </w:r>
            <w:r w:rsidRPr="00C228B4">
              <w:rPr>
                <w:color w:val="auto"/>
                <w:lang w:val="en-US" w:eastAsia="en-US"/>
              </w:rPr>
              <w:t xml:space="preserve"> </w:t>
            </w:r>
            <w:r w:rsidRPr="00C228B4">
              <w:rPr>
                <w:color w:val="auto"/>
                <w:lang w:eastAsia="en-US"/>
              </w:rPr>
              <w:t>ПК</w:t>
            </w:r>
            <w:r w:rsidRPr="00C228B4">
              <w:rPr>
                <w:color w:val="auto"/>
                <w:lang w:val="en-US" w:eastAsia="en-US"/>
              </w:rPr>
              <w:t xml:space="preserve"> c Windows XP);</w:t>
            </w:r>
          </w:p>
          <w:p w14:paraId="5B850172" w14:textId="77777777" w:rsidR="003758B2" w:rsidRPr="00C228B4" w:rsidRDefault="003758B2" w:rsidP="00334CA1">
            <w:pPr>
              <w:pStyle w:val="ae"/>
              <w:spacing w:after="0"/>
              <w:rPr>
                <w:color w:val="auto"/>
                <w:lang w:val="en-US" w:eastAsia="en-US"/>
              </w:rPr>
            </w:pPr>
            <w:r w:rsidRPr="00C228B4">
              <w:rPr>
                <w:color w:val="auto"/>
                <w:lang w:val="en-US" w:eastAsia="en-US"/>
              </w:rPr>
              <w:t>• NormCAD (Freeware) (</w:t>
            </w:r>
            <w:r w:rsidRPr="00C228B4">
              <w:rPr>
                <w:color w:val="auto"/>
                <w:lang w:eastAsia="en-US"/>
              </w:rPr>
              <w:t>на</w:t>
            </w:r>
            <w:r w:rsidRPr="00C228B4">
              <w:rPr>
                <w:color w:val="auto"/>
                <w:lang w:val="en-US" w:eastAsia="en-US"/>
              </w:rPr>
              <w:t xml:space="preserve"> </w:t>
            </w:r>
            <w:r w:rsidRPr="00C228B4">
              <w:rPr>
                <w:color w:val="auto"/>
                <w:lang w:eastAsia="en-US"/>
              </w:rPr>
              <w:t>ПК</w:t>
            </w:r>
            <w:r w:rsidRPr="00C228B4">
              <w:rPr>
                <w:color w:val="auto"/>
                <w:lang w:val="en-US" w:eastAsia="en-US"/>
              </w:rPr>
              <w:t xml:space="preserve"> c Windows XP);</w:t>
            </w:r>
          </w:p>
          <w:p w14:paraId="1895613C" w14:textId="77777777" w:rsidR="003758B2" w:rsidRPr="00C228B4" w:rsidRDefault="003758B2" w:rsidP="00334CA1">
            <w:pPr>
              <w:pStyle w:val="ae"/>
              <w:spacing w:after="0"/>
              <w:rPr>
                <w:color w:val="auto"/>
                <w:lang w:eastAsia="en-US"/>
              </w:rPr>
            </w:pPr>
            <w:r w:rsidRPr="00C228B4">
              <w:rPr>
                <w:color w:val="auto"/>
                <w:lang w:eastAsia="en-US"/>
              </w:rPr>
              <w:t>• КОМПАС-3D v15 (Лицензионное соглашение с ЗАО «АСКОН» о приобретении и использовании Комплекса автоматизированных систем «КОМПАС» № Нп-14-00047) (на ПК c Windows XP);</w:t>
            </w:r>
          </w:p>
          <w:p w14:paraId="35C00713" w14:textId="77777777" w:rsidR="003758B2" w:rsidRPr="00C228B4" w:rsidRDefault="003758B2" w:rsidP="00334CA1">
            <w:pPr>
              <w:pStyle w:val="ae"/>
              <w:spacing w:after="0"/>
              <w:rPr>
                <w:color w:val="auto"/>
                <w:lang w:eastAsia="en-US"/>
              </w:rPr>
            </w:pPr>
            <w:r w:rsidRPr="00C228B4">
              <w:rPr>
                <w:color w:val="auto"/>
                <w:lang w:eastAsia="en-US"/>
              </w:rPr>
              <w:t>• интегрированная среда разработки программного обеспечения LAZARUS (лицензия GNU) (на ПК c Windows XP);</w:t>
            </w:r>
          </w:p>
          <w:p w14:paraId="22DC3A4C" w14:textId="77777777" w:rsidR="003758B2" w:rsidRPr="00C228B4" w:rsidRDefault="003758B2" w:rsidP="00334CA1">
            <w:pPr>
              <w:pStyle w:val="ae"/>
              <w:spacing w:after="0"/>
              <w:rPr>
                <w:color w:val="auto"/>
                <w:lang w:eastAsia="en-US"/>
              </w:rPr>
            </w:pPr>
            <w:r w:rsidRPr="00C228B4">
              <w:rPr>
                <w:color w:val="auto"/>
                <w:lang w:eastAsia="en-US"/>
              </w:rPr>
              <w:t>• кафедральные программные разработки;</w:t>
            </w:r>
          </w:p>
          <w:p w14:paraId="75B539A4" w14:textId="77777777" w:rsidR="003758B2" w:rsidRPr="00C228B4" w:rsidRDefault="003758B2" w:rsidP="00334CA1">
            <w:pPr>
              <w:pStyle w:val="ae"/>
              <w:spacing w:after="0"/>
              <w:rPr>
                <w:color w:val="auto"/>
                <w:lang w:eastAsia="en-US"/>
              </w:rPr>
            </w:pPr>
            <w:r w:rsidRPr="00C228B4">
              <w:rPr>
                <w:color w:val="auto"/>
                <w:lang w:eastAsia="en-US"/>
              </w:rPr>
              <w:t>• СПС «КонсультантПлюс» («Договор об информационной поддержке» от 03 мая 2018 года (бессрочный)).</w:t>
            </w:r>
          </w:p>
          <w:p w14:paraId="44714615" w14:textId="77777777" w:rsidR="003758B2" w:rsidRPr="00C228B4" w:rsidRDefault="003758B2" w:rsidP="00334CA1">
            <w:pPr>
              <w:pStyle w:val="a5"/>
              <w:spacing w:after="0" w:line="240" w:lineRule="auto"/>
              <w:ind w:left="0" w:firstLine="709"/>
              <w:contextualSpacing/>
              <w:jc w:val="both"/>
              <w:rPr>
                <w:rFonts w:ascii="Times New Roman" w:hAnsi="Times New Roman" w:cs="Times New Roman"/>
                <w:sz w:val="24"/>
                <w:szCs w:val="24"/>
                <w:lang w:eastAsia="ru-RU"/>
              </w:rPr>
            </w:pPr>
            <w:r w:rsidRPr="00C228B4">
              <w:rPr>
                <w:rFonts w:ascii="Times New Roman" w:hAnsi="Times New Roman" w:cs="Times New Roman"/>
                <w:sz w:val="24"/>
                <w:szCs w:val="24"/>
                <w:lang w:eastAsia="ru-RU"/>
              </w:rPr>
              <w:t>Доступ в электронную информационно-</w:t>
            </w:r>
            <w:r w:rsidRPr="00C228B4">
              <w:rPr>
                <w:rFonts w:ascii="Times New Roman" w:hAnsi="Times New Roman" w:cs="Times New Roman"/>
                <w:sz w:val="24"/>
                <w:szCs w:val="24"/>
                <w:lang w:eastAsia="ru-RU"/>
              </w:rPr>
              <w:lastRenderedPageBreak/>
              <w:t>образовательную среду университета;</w:t>
            </w:r>
          </w:p>
          <w:p w14:paraId="489A770F" w14:textId="77777777" w:rsidR="003758B2" w:rsidRPr="00C228B4" w:rsidRDefault="003758B2" w:rsidP="00334CA1">
            <w:pPr>
              <w:widowControl/>
              <w:ind w:firstLine="709"/>
              <w:rPr>
                <w:caps/>
                <w:sz w:val="24"/>
                <w:szCs w:val="24"/>
              </w:rPr>
            </w:pPr>
            <w:r w:rsidRPr="00C228B4">
              <w:rPr>
                <w:sz w:val="24"/>
                <w:szCs w:val="24"/>
              </w:rPr>
              <w:t>Выход в Интернет</w:t>
            </w:r>
          </w:p>
        </w:tc>
      </w:tr>
      <w:tr w:rsidR="003758B2" w:rsidRPr="00C228B4" w14:paraId="026E95B9" w14:textId="77777777" w:rsidTr="00334CA1">
        <w:trPr>
          <w:trHeight w:val="70"/>
        </w:trPr>
        <w:tc>
          <w:tcPr>
            <w:tcW w:w="425" w:type="dxa"/>
          </w:tcPr>
          <w:p w14:paraId="01A30A1A" w14:textId="77777777" w:rsidR="003758B2" w:rsidRPr="00C228B4" w:rsidRDefault="003758B2" w:rsidP="00334CA1">
            <w:pPr>
              <w:widowControl/>
              <w:ind w:firstLine="709"/>
              <w:rPr>
                <w:sz w:val="24"/>
                <w:szCs w:val="24"/>
              </w:rPr>
            </w:pPr>
            <w:r w:rsidRPr="00C228B4">
              <w:rPr>
                <w:sz w:val="24"/>
                <w:szCs w:val="24"/>
              </w:rPr>
              <w:lastRenderedPageBreak/>
              <w:t>5</w:t>
            </w:r>
          </w:p>
          <w:p w14:paraId="66C738E5" w14:textId="77777777" w:rsidR="003758B2" w:rsidRPr="00C228B4" w:rsidRDefault="003758B2" w:rsidP="00334CA1">
            <w:pPr>
              <w:widowControl/>
              <w:ind w:firstLine="709"/>
              <w:rPr>
                <w:sz w:val="24"/>
                <w:szCs w:val="24"/>
              </w:rPr>
            </w:pPr>
          </w:p>
          <w:p w14:paraId="03DEA4E7" w14:textId="77777777" w:rsidR="003758B2" w:rsidRPr="00C228B4" w:rsidRDefault="003758B2" w:rsidP="00334CA1">
            <w:pPr>
              <w:widowControl/>
              <w:ind w:firstLine="709"/>
              <w:rPr>
                <w:sz w:val="24"/>
                <w:szCs w:val="24"/>
              </w:rPr>
            </w:pPr>
            <w:r w:rsidRPr="00C228B4">
              <w:rPr>
                <w:sz w:val="24"/>
                <w:szCs w:val="24"/>
              </w:rPr>
              <w:t>3</w:t>
            </w:r>
          </w:p>
        </w:tc>
        <w:tc>
          <w:tcPr>
            <w:tcW w:w="1985" w:type="dxa"/>
            <w:vMerge/>
          </w:tcPr>
          <w:p w14:paraId="0F68EC97" w14:textId="77777777" w:rsidR="003758B2" w:rsidRPr="00C228B4" w:rsidRDefault="003758B2" w:rsidP="00334CA1">
            <w:pPr>
              <w:widowControl/>
              <w:ind w:firstLine="709"/>
              <w:rPr>
                <w:sz w:val="24"/>
                <w:szCs w:val="24"/>
              </w:rPr>
            </w:pPr>
          </w:p>
        </w:tc>
        <w:tc>
          <w:tcPr>
            <w:tcW w:w="2127" w:type="dxa"/>
          </w:tcPr>
          <w:p w14:paraId="474918F3" w14:textId="77777777" w:rsidR="003758B2" w:rsidRPr="00C228B4" w:rsidRDefault="003758B2" w:rsidP="00334CA1">
            <w:pPr>
              <w:widowControl/>
              <w:ind w:firstLine="709"/>
              <w:rPr>
                <w:sz w:val="24"/>
                <w:szCs w:val="24"/>
              </w:rPr>
            </w:pPr>
            <w:r w:rsidRPr="00C228B4">
              <w:rPr>
                <w:sz w:val="24"/>
                <w:szCs w:val="24"/>
              </w:rPr>
              <w:t>Помещение для самостоятельной работы</w:t>
            </w:r>
          </w:p>
          <w:p w14:paraId="5A4EEFAD" w14:textId="77777777" w:rsidR="003758B2" w:rsidRPr="00C228B4" w:rsidRDefault="003758B2" w:rsidP="00334CA1">
            <w:pPr>
              <w:widowControl/>
              <w:ind w:firstLine="709"/>
              <w:rPr>
                <w:sz w:val="24"/>
                <w:szCs w:val="24"/>
              </w:rPr>
            </w:pPr>
            <w:r w:rsidRPr="00C228B4">
              <w:rPr>
                <w:sz w:val="24"/>
                <w:szCs w:val="24"/>
              </w:rPr>
              <w:t>440014 Пензенская область, г. Пенза, ул. Ботаническая, д. 30;</w:t>
            </w:r>
          </w:p>
          <w:p w14:paraId="214DB20A" w14:textId="77777777" w:rsidR="003758B2" w:rsidRPr="00C228B4" w:rsidRDefault="003758B2" w:rsidP="00334CA1">
            <w:pPr>
              <w:widowControl/>
              <w:ind w:firstLine="709"/>
              <w:jc w:val="center"/>
              <w:rPr>
                <w:sz w:val="24"/>
                <w:szCs w:val="24"/>
              </w:rPr>
            </w:pPr>
            <w:r w:rsidRPr="00C228B4">
              <w:rPr>
                <w:sz w:val="24"/>
                <w:szCs w:val="24"/>
              </w:rPr>
              <w:t>аудитория 3116</w:t>
            </w:r>
          </w:p>
          <w:p w14:paraId="3CB3FC94" w14:textId="77777777" w:rsidR="003758B2" w:rsidRPr="00C228B4" w:rsidRDefault="003758B2" w:rsidP="00334CA1">
            <w:pPr>
              <w:widowControl/>
              <w:ind w:firstLine="709"/>
              <w:jc w:val="center"/>
              <w:rPr>
                <w:sz w:val="24"/>
                <w:szCs w:val="24"/>
              </w:rPr>
            </w:pPr>
            <w:r w:rsidRPr="00C228B4">
              <w:rPr>
                <w:sz w:val="24"/>
                <w:szCs w:val="24"/>
              </w:rPr>
              <w:t>Абонемент</w:t>
            </w:r>
          </w:p>
          <w:p w14:paraId="5FED9686" w14:textId="77777777" w:rsidR="003758B2" w:rsidRPr="00C228B4" w:rsidRDefault="003758B2" w:rsidP="00334CA1">
            <w:pPr>
              <w:widowControl/>
              <w:ind w:firstLine="709"/>
              <w:jc w:val="center"/>
              <w:rPr>
                <w:sz w:val="24"/>
                <w:szCs w:val="24"/>
              </w:rPr>
            </w:pPr>
            <w:r w:rsidRPr="00C228B4">
              <w:rPr>
                <w:sz w:val="24"/>
                <w:szCs w:val="24"/>
              </w:rPr>
              <w:t>Технической</w:t>
            </w:r>
          </w:p>
          <w:p w14:paraId="38B48DF0" w14:textId="77777777" w:rsidR="003758B2" w:rsidRPr="00C228B4" w:rsidRDefault="003758B2" w:rsidP="00334CA1">
            <w:pPr>
              <w:widowControl/>
              <w:ind w:firstLine="709"/>
              <w:jc w:val="center"/>
              <w:rPr>
                <w:sz w:val="24"/>
                <w:szCs w:val="24"/>
              </w:rPr>
            </w:pPr>
            <w:r w:rsidRPr="00C228B4">
              <w:rPr>
                <w:sz w:val="24"/>
                <w:szCs w:val="24"/>
              </w:rPr>
              <w:t>литературы</w:t>
            </w:r>
          </w:p>
        </w:tc>
        <w:tc>
          <w:tcPr>
            <w:tcW w:w="3543" w:type="dxa"/>
          </w:tcPr>
          <w:p w14:paraId="01B60250" w14:textId="77777777" w:rsidR="003758B2" w:rsidRPr="00C228B4" w:rsidRDefault="003758B2" w:rsidP="00334CA1">
            <w:pPr>
              <w:widowControl/>
              <w:ind w:firstLine="709"/>
              <w:rPr>
                <w:sz w:val="24"/>
                <w:szCs w:val="24"/>
              </w:rPr>
            </w:pPr>
            <w:r w:rsidRPr="00C228B4">
              <w:rPr>
                <w:sz w:val="24"/>
                <w:szCs w:val="24"/>
              </w:rPr>
              <w:t>Специализированная мебель: столы компьютерные, столы читательские, стулья деревянные, стулья полумягкие, шкафы-витрины для выставок.</w:t>
            </w:r>
          </w:p>
          <w:p w14:paraId="3E836D89" w14:textId="77777777" w:rsidR="003758B2" w:rsidRPr="00C228B4" w:rsidRDefault="003758B2" w:rsidP="00334CA1">
            <w:pPr>
              <w:widowControl/>
              <w:ind w:firstLine="709"/>
              <w:rPr>
                <w:sz w:val="24"/>
                <w:szCs w:val="24"/>
              </w:rPr>
            </w:pPr>
            <w:r w:rsidRPr="00C228B4">
              <w:rPr>
                <w:sz w:val="24"/>
                <w:szCs w:val="24"/>
              </w:rPr>
              <w:t>Технические средства обучения, наборы демонстрационного оборудования и учебно-наглядных пособий:</w:t>
            </w:r>
          </w:p>
          <w:p w14:paraId="530DFCA2" w14:textId="77777777" w:rsidR="003758B2" w:rsidRPr="00C228B4" w:rsidRDefault="003758B2" w:rsidP="00334CA1">
            <w:pPr>
              <w:widowControl/>
              <w:ind w:firstLine="709"/>
              <w:rPr>
                <w:sz w:val="24"/>
                <w:szCs w:val="24"/>
              </w:rPr>
            </w:pPr>
            <w:r w:rsidRPr="00C228B4">
              <w:rPr>
                <w:sz w:val="24"/>
                <w:szCs w:val="24"/>
              </w:rPr>
              <w:t>персональные компьютеры, плакаты</w:t>
            </w:r>
          </w:p>
          <w:p w14:paraId="5AA1B7DB" w14:textId="77777777" w:rsidR="003758B2" w:rsidRPr="00C228B4" w:rsidRDefault="003758B2" w:rsidP="00334CA1">
            <w:pPr>
              <w:widowControl/>
              <w:ind w:firstLine="709"/>
              <w:rPr>
                <w:sz w:val="24"/>
                <w:szCs w:val="24"/>
              </w:rPr>
            </w:pPr>
          </w:p>
        </w:tc>
        <w:tc>
          <w:tcPr>
            <w:tcW w:w="2410" w:type="dxa"/>
          </w:tcPr>
          <w:p w14:paraId="091720B5" w14:textId="77777777" w:rsidR="003758B2" w:rsidRPr="00C228B4" w:rsidRDefault="003758B2" w:rsidP="00334CA1">
            <w:pPr>
              <w:widowControl/>
              <w:ind w:firstLine="709"/>
              <w:rPr>
                <w:b/>
                <w:sz w:val="24"/>
                <w:szCs w:val="24"/>
              </w:rPr>
            </w:pPr>
            <w:r w:rsidRPr="00C228B4">
              <w:rPr>
                <w:b/>
                <w:sz w:val="24"/>
                <w:szCs w:val="24"/>
              </w:rPr>
              <w:t>Комплект лицензионного программного обеспечения:</w:t>
            </w:r>
          </w:p>
          <w:p w14:paraId="574E728E" w14:textId="77777777" w:rsidR="003758B2" w:rsidRPr="00C228B4" w:rsidRDefault="003758B2" w:rsidP="00334CA1">
            <w:pPr>
              <w:widowControl/>
              <w:ind w:firstLine="709"/>
              <w:rPr>
                <w:caps/>
                <w:sz w:val="24"/>
                <w:szCs w:val="24"/>
              </w:rPr>
            </w:pPr>
            <w:r w:rsidRPr="00C228B4">
              <w:rPr>
                <w:sz w:val="24"/>
                <w:szCs w:val="24"/>
              </w:rPr>
              <w:t xml:space="preserve">• </w:t>
            </w:r>
            <w:r w:rsidRPr="00C228B4">
              <w:rPr>
                <w:sz w:val="24"/>
                <w:szCs w:val="24"/>
                <w:lang w:val="en-US"/>
              </w:rPr>
              <w:t>MS</w:t>
            </w:r>
            <w:r w:rsidRPr="00C228B4">
              <w:rPr>
                <w:sz w:val="24"/>
                <w:szCs w:val="24"/>
              </w:rPr>
              <w:t xml:space="preserve"> </w:t>
            </w:r>
            <w:r w:rsidRPr="00C228B4">
              <w:rPr>
                <w:sz w:val="24"/>
                <w:szCs w:val="24"/>
                <w:lang w:val="en-US"/>
              </w:rPr>
              <w:t>Windows</w:t>
            </w:r>
            <w:r w:rsidRPr="00C228B4">
              <w:rPr>
                <w:sz w:val="24"/>
                <w:szCs w:val="24"/>
              </w:rPr>
              <w:t xml:space="preserve"> 10 (69766168, 2018 и 9879093834, 2020);</w:t>
            </w:r>
          </w:p>
          <w:p w14:paraId="778D9144" w14:textId="77777777" w:rsidR="003758B2" w:rsidRPr="00C228B4" w:rsidRDefault="003758B2" w:rsidP="00334CA1">
            <w:pPr>
              <w:widowControl/>
              <w:ind w:firstLine="709"/>
              <w:rPr>
                <w:caps/>
                <w:sz w:val="24"/>
                <w:szCs w:val="24"/>
                <w:lang w:val="en-US"/>
              </w:rPr>
            </w:pPr>
            <w:r w:rsidRPr="00C228B4">
              <w:rPr>
                <w:sz w:val="24"/>
                <w:szCs w:val="24"/>
                <w:lang w:val="en-US"/>
              </w:rPr>
              <w:t xml:space="preserve">• MS Office 2016 (69766168, 2018) </w:t>
            </w:r>
            <w:r w:rsidRPr="00C228B4">
              <w:rPr>
                <w:sz w:val="24"/>
                <w:szCs w:val="24"/>
              </w:rPr>
              <w:t>или</w:t>
            </w:r>
            <w:r w:rsidRPr="00C228B4">
              <w:rPr>
                <w:sz w:val="24"/>
                <w:szCs w:val="24"/>
                <w:lang w:val="en-US"/>
              </w:rPr>
              <w:t xml:space="preserve"> MS Office 2019 (9879093834, 2020);</w:t>
            </w:r>
          </w:p>
          <w:p w14:paraId="0D0ADC2F" w14:textId="77777777" w:rsidR="003758B2" w:rsidRPr="00C228B4" w:rsidRDefault="003758B2" w:rsidP="00334CA1">
            <w:pPr>
              <w:widowControl/>
              <w:ind w:firstLine="709"/>
              <w:rPr>
                <w:caps/>
                <w:sz w:val="24"/>
                <w:szCs w:val="24"/>
                <w:lang w:val="en-US"/>
              </w:rPr>
            </w:pPr>
            <w:r w:rsidRPr="00C228B4">
              <w:rPr>
                <w:sz w:val="24"/>
                <w:szCs w:val="24"/>
                <w:lang w:val="en-US"/>
              </w:rPr>
              <w:t>• Yandex Browser (GNU Lesser General Public License);</w:t>
            </w:r>
          </w:p>
          <w:p w14:paraId="74ADC1ED" w14:textId="77777777" w:rsidR="003758B2" w:rsidRPr="00C228B4" w:rsidRDefault="003758B2" w:rsidP="00334CA1">
            <w:pPr>
              <w:widowControl/>
              <w:ind w:firstLine="709"/>
              <w:rPr>
                <w:caps/>
                <w:sz w:val="24"/>
                <w:szCs w:val="24"/>
              </w:rPr>
            </w:pPr>
            <w:r w:rsidRPr="00C228B4">
              <w:rPr>
                <w:sz w:val="24"/>
                <w:szCs w:val="24"/>
              </w:rPr>
              <w:t>• СПС «КонсультантПлюс» («Договор об информационной поддержке» от 03 мая 2018 года (бессрочный));</w:t>
            </w:r>
          </w:p>
          <w:p w14:paraId="48F58C8B" w14:textId="77777777" w:rsidR="003758B2" w:rsidRPr="00C228B4" w:rsidRDefault="003758B2" w:rsidP="00334CA1">
            <w:pPr>
              <w:widowControl/>
              <w:ind w:firstLine="709"/>
              <w:rPr>
                <w:caps/>
                <w:sz w:val="24"/>
                <w:szCs w:val="24"/>
              </w:rPr>
            </w:pPr>
            <w:r w:rsidRPr="00C228B4">
              <w:rPr>
                <w:sz w:val="24"/>
                <w:szCs w:val="24"/>
              </w:rPr>
              <w:t>• НЭБ РФ.</w:t>
            </w:r>
          </w:p>
          <w:p w14:paraId="0F1D9C9F" w14:textId="77777777" w:rsidR="003758B2" w:rsidRPr="00C228B4" w:rsidRDefault="003758B2" w:rsidP="00334CA1">
            <w:pPr>
              <w:widowControl/>
              <w:ind w:firstLine="709"/>
              <w:rPr>
                <w:caps/>
                <w:sz w:val="24"/>
                <w:szCs w:val="24"/>
              </w:rPr>
            </w:pPr>
            <w:r w:rsidRPr="00C228B4">
              <w:rPr>
                <w:sz w:val="24"/>
                <w:szCs w:val="24"/>
              </w:rPr>
              <w:t>Доступ в электронную информационно-образовательную среду университета;</w:t>
            </w:r>
          </w:p>
          <w:p w14:paraId="7E0E375B" w14:textId="77777777" w:rsidR="003758B2" w:rsidRPr="00C228B4" w:rsidRDefault="003758B2" w:rsidP="00334CA1">
            <w:pPr>
              <w:widowControl/>
              <w:ind w:firstLine="709"/>
              <w:rPr>
                <w:b/>
                <w:caps/>
                <w:sz w:val="24"/>
                <w:szCs w:val="24"/>
              </w:rPr>
            </w:pPr>
            <w:r w:rsidRPr="00C228B4">
              <w:rPr>
                <w:sz w:val="24"/>
                <w:szCs w:val="24"/>
              </w:rPr>
              <w:t>Выход в Интернет</w:t>
            </w:r>
          </w:p>
        </w:tc>
      </w:tr>
      <w:tr w:rsidR="003758B2" w:rsidRPr="00C228B4" w14:paraId="5207F9C4" w14:textId="77777777" w:rsidTr="00334CA1">
        <w:trPr>
          <w:trHeight w:val="70"/>
        </w:trPr>
        <w:tc>
          <w:tcPr>
            <w:tcW w:w="425" w:type="dxa"/>
          </w:tcPr>
          <w:p w14:paraId="677290D4" w14:textId="77777777" w:rsidR="003758B2" w:rsidRPr="00C228B4" w:rsidRDefault="003758B2" w:rsidP="00334CA1">
            <w:pPr>
              <w:widowControl/>
              <w:ind w:firstLine="709"/>
              <w:rPr>
                <w:sz w:val="24"/>
                <w:szCs w:val="24"/>
              </w:rPr>
            </w:pPr>
            <w:r w:rsidRPr="00C228B4">
              <w:rPr>
                <w:sz w:val="24"/>
                <w:szCs w:val="24"/>
              </w:rPr>
              <w:t>44</w:t>
            </w:r>
          </w:p>
        </w:tc>
        <w:tc>
          <w:tcPr>
            <w:tcW w:w="1985" w:type="dxa"/>
            <w:vMerge/>
          </w:tcPr>
          <w:p w14:paraId="312AFED1" w14:textId="77777777" w:rsidR="003758B2" w:rsidRPr="00C228B4" w:rsidRDefault="003758B2" w:rsidP="00334CA1">
            <w:pPr>
              <w:widowControl/>
              <w:ind w:firstLine="709"/>
              <w:rPr>
                <w:sz w:val="24"/>
                <w:szCs w:val="24"/>
              </w:rPr>
            </w:pPr>
          </w:p>
        </w:tc>
        <w:tc>
          <w:tcPr>
            <w:tcW w:w="2127" w:type="dxa"/>
          </w:tcPr>
          <w:p w14:paraId="597E74B0" w14:textId="77777777" w:rsidR="003758B2" w:rsidRPr="00C228B4" w:rsidRDefault="003758B2" w:rsidP="00334CA1">
            <w:pPr>
              <w:widowControl/>
              <w:ind w:firstLine="709"/>
              <w:rPr>
                <w:sz w:val="24"/>
                <w:szCs w:val="24"/>
              </w:rPr>
            </w:pPr>
          </w:p>
          <w:p w14:paraId="634F58D4" w14:textId="77777777" w:rsidR="003758B2" w:rsidRPr="00C228B4" w:rsidRDefault="003758B2" w:rsidP="00334CA1">
            <w:pPr>
              <w:widowControl/>
              <w:ind w:firstLine="709"/>
              <w:rPr>
                <w:sz w:val="24"/>
                <w:szCs w:val="24"/>
              </w:rPr>
            </w:pPr>
            <w:r w:rsidRPr="00C228B4">
              <w:rPr>
                <w:sz w:val="24"/>
                <w:szCs w:val="24"/>
              </w:rPr>
              <w:t>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w:t>
            </w:r>
          </w:p>
          <w:p w14:paraId="760FB57F" w14:textId="77777777" w:rsidR="003758B2" w:rsidRPr="00C228B4" w:rsidRDefault="003758B2" w:rsidP="00334CA1">
            <w:pPr>
              <w:widowControl/>
              <w:ind w:firstLine="709"/>
              <w:rPr>
                <w:sz w:val="24"/>
                <w:szCs w:val="24"/>
              </w:rPr>
            </w:pPr>
            <w:r w:rsidRPr="00C228B4">
              <w:rPr>
                <w:sz w:val="24"/>
                <w:szCs w:val="24"/>
              </w:rPr>
              <w:lastRenderedPageBreak/>
              <w:t>440014, Пензенская область, г. Пенза, ул. Ботаническая, д. 30;</w:t>
            </w:r>
          </w:p>
          <w:p w14:paraId="53B2CC56" w14:textId="77777777" w:rsidR="003758B2" w:rsidRPr="00C228B4" w:rsidRDefault="003758B2" w:rsidP="00334CA1">
            <w:pPr>
              <w:widowControl/>
              <w:ind w:firstLine="709"/>
              <w:rPr>
                <w:sz w:val="24"/>
                <w:szCs w:val="24"/>
              </w:rPr>
            </w:pPr>
            <w:r w:rsidRPr="00C228B4">
              <w:rPr>
                <w:sz w:val="24"/>
                <w:szCs w:val="24"/>
              </w:rPr>
              <w:t>аудитория 3275</w:t>
            </w:r>
          </w:p>
          <w:p w14:paraId="0D55DB2F" w14:textId="77777777" w:rsidR="003758B2" w:rsidRPr="00C228B4" w:rsidRDefault="003758B2" w:rsidP="00334CA1">
            <w:pPr>
              <w:widowControl/>
              <w:ind w:firstLine="709"/>
              <w:rPr>
                <w:sz w:val="24"/>
                <w:szCs w:val="24"/>
              </w:rPr>
            </w:pPr>
            <w:r w:rsidRPr="00C228B4">
              <w:rPr>
                <w:sz w:val="24"/>
                <w:szCs w:val="24"/>
              </w:rPr>
              <w:t>Лаборатория конструкции энергонасыщенных тракторов</w:t>
            </w:r>
          </w:p>
        </w:tc>
        <w:tc>
          <w:tcPr>
            <w:tcW w:w="3543" w:type="dxa"/>
          </w:tcPr>
          <w:p w14:paraId="31C648AE" w14:textId="77777777" w:rsidR="003758B2" w:rsidRPr="00C228B4" w:rsidRDefault="003758B2" w:rsidP="00334CA1">
            <w:pPr>
              <w:widowControl/>
              <w:ind w:firstLine="709"/>
              <w:rPr>
                <w:sz w:val="24"/>
                <w:szCs w:val="24"/>
              </w:rPr>
            </w:pPr>
          </w:p>
          <w:p w14:paraId="1EDF144E" w14:textId="77777777" w:rsidR="003758B2" w:rsidRPr="00C228B4" w:rsidRDefault="003758B2" w:rsidP="00334CA1">
            <w:pPr>
              <w:widowControl/>
              <w:ind w:firstLine="709"/>
              <w:rPr>
                <w:sz w:val="24"/>
                <w:szCs w:val="24"/>
              </w:rPr>
            </w:pPr>
            <w:r w:rsidRPr="00C228B4">
              <w:rPr>
                <w:sz w:val="24"/>
                <w:szCs w:val="24"/>
              </w:rPr>
              <w:t xml:space="preserve">Специализированная мебель: столы </w:t>
            </w:r>
            <w:proofErr w:type="spellStart"/>
            <w:r w:rsidRPr="00C228B4">
              <w:rPr>
                <w:sz w:val="24"/>
                <w:szCs w:val="24"/>
              </w:rPr>
              <w:t>однотумбовые</w:t>
            </w:r>
            <w:proofErr w:type="spellEnd"/>
            <w:r w:rsidRPr="00C228B4">
              <w:rPr>
                <w:sz w:val="24"/>
                <w:szCs w:val="24"/>
              </w:rPr>
              <w:t>, стулья, столы аудиторные со скамьей, трибуна большая.</w:t>
            </w:r>
          </w:p>
          <w:p w14:paraId="6F1AA6AF" w14:textId="77777777" w:rsidR="003758B2" w:rsidRPr="00C228B4" w:rsidRDefault="003758B2" w:rsidP="00334CA1">
            <w:pPr>
              <w:widowControl/>
              <w:ind w:firstLine="709"/>
              <w:rPr>
                <w:sz w:val="24"/>
                <w:szCs w:val="24"/>
              </w:rPr>
            </w:pPr>
            <w:r w:rsidRPr="00C228B4">
              <w:rPr>
                <w:sz w:val="24"/>
                <w:szCs w:val="24"/>
              </w:rPr>
              <w:t>Технические средства обучения, наборы демонстрационного оборудования и учебно-наглядных пособий, комплект лицензионного программного обеспечения: плакаты энергонасыщенных тракторов.</w:t>
            </w:r>
          </w:p>
          <w:p w14:paraId="6C798A2C" w14:textId="77777777" w:rsidR="003758B2" w:rsidRPr="00C228B4" w:rsidRDefault="003758B2" w:rsidP="00334CA1">
            <w:pPr>
              <w:widowControl/>
              <w:ind w:firstLine="709"/>
              <w:rPr>
                <w:sz w:val="24"/>
                <w:szCs w:val="24"/>
              </w:rPr>
            </w:pPr>
            <w:r w:rsidRPr="00C228B4">
              <w:rPr>
                <w:sz w:val="24"/>
                <w:szCs w:val="24"/>
              </w:rPr>
              <w:t>Набор демонстрационного оборудования (стационарный): доска интерактивная, проектор, ноутбук, колонки.</w:t>
            </w:r>
          </w:p>
        </w:tc>
        <w:tc>
          <w:tcPr>
            <w:tcW w:w="2410" w:type="dxa"/>
          </w:tcPr>
          <w:p w14:paraId="0DB6AAE8" w14:textId="77777777" w:rsidR="003758B2" w:rsidRPr="00C228B4" w:rsidRDefault="003758B2" w:rsidP="00334CA1">
            <w:pPr>
              <w:widowControl/>
              <w:ind w:firstLine="709"/>
              <w:rPr>
                <w:sz w:val="24"/>
                <w:szCs w:val="24"/>
              </w:rPr>
            </w:pPr>
          </w:p>
          <w:p w14:paraId="33C72F91" w14:textId="77777777" w:rsidR="003758B2" w:rsidRPr="00C228B4" w:rsidRDefault="003758B2" w:rsidP="00334CA1">
            <w:pPr>
              <w:widowControl/>
              <w:ind w:firstLine="709"/>
              <w:rPr>
                <w:b/>
                <w:sz w:val="24"/>
                <w:szCs w:val="24"/>
              </w:rPr>
            </w:pPr>
            <w:r w:rsidRPr="00C228B4">
              <w:rPr>
                <w:b/>
                <w:sz w:val="24"/>
                <w:szCs w:val="24"/>
              </w:rPr>
              <w:t>Комплект лицензионного программного обеспечения:</w:t>
            </w:r>
          </w:p>
          <w:p w14:paraId="7B78AABC" w14:textId="77777777" w:rsidR="003758B2" w:rsidRPr="00C228B4" w:rsidRDefault="003758B2" w:rsidP="00334CA1">
            <w:pPr>
              <w:widowControl/>
              <w:ind w:firstLine="709"/>
              <w:rPr>
                <w:sz w:val="24"/>
                <w:szCs w:val="24"/>
              </w:rPr>
            </w:pPr>
          </w:p>
          <w:p w14:paraId="5F3ADF10" w14:textId="77777777" w:rsidR="003758B2" w:rsidRPr="00C228B4" w:rsidRDefault="003758B2" w:rsidP="00334CA1">
            <w:pPr>
              <w:widowControl/>
              <w:ind w:firstLine="709"/>
              <w:rPr>
                <w:sz w:val="24"/>
                <w:szCs w:val="24"/>
              </w:rPr>
            </w:pPr>
            <w:r w:rsidRPr="00C228B4">
              <w:rPr>
                <w:sz w:val="24"/>
                <w:szCs w:val="24"/>
              </w:rPr>
              <w:t>• MS Windows 10 (лицензия OEM, поставлялась вместе с оборудованием);</w:t>
            </w:r>
          </w:p>
          <w:p w14:paraId="708C50E3" w14:textId="77777777" w:rsidR="003758B2" w:rsidRPr="00C228B4" w:rsidRDefault="003758B2" w:rsidP="00334CA1">
            <w:pPr>
              <w:widowControl/>
              <w:ind w:firstLine="709"/>
              <w:rPr>
                <w:rFonts w:cs="Arial"/>
                <w:sz w:val="20"/>
              </w:rPr>
            </w:pPr>
            <w:r w:rsidRPr="00C228B4">
              <w:rPr>
                <w:sz w:val="24"/>
                <w:szCs w:val="24"/>
              </w:rPr>
              <w:t xml:space="preserve">• </w:t>
            </w:r>
            <w:proofErr w:type="spellStart"/>
            <w:r w:rsidRPr="00C228B4">
              <w:rPr>
                <w:sz w:val="24"/>
                <w:szCs w:val="24"/>
              </w:rPr>
              <w:t>Libre</w:t>
            </w:r>
            <w:proofErr w:type="spellEnd"/>
            <w:r w:rsidRPr="00C228B4">
              <w:rPr>
                <w:sz w:val="24"/>
                <w:szCs w:val="24"/>
              </w:rPr>
              <w:t xml:space="preserve"> Office (GNU GPL).</w:t>
            </w:r>
          </w:p>
        </w:tc>
      </w:tr>
    </w:tbl>
    <w:p w14:paraId="1705C439" w14:textId="77777777" w:rsidR="003758B2" w:rsidRPr="00C228B4" w:rsidRDefault="003758B2" w:rsidP="003758B2">
      <w:pPr>
        <w:widowControl/>
        <w:spacing w:line="271" w:lineRule="auto"/>
        <w:ind w:firstLine="709"/>
        <w:rPr>
          <w:b/>
          <w:sz w:val="28"/>
          <w:szCs w:val="28"/>
        </w:rPr>
      </w:pPr>
    </w:p>
    <w:p w14:paraId="53458763" w14:textId="77777777" w:rsidR="00B035CD" w:rsidRDefault="00B035CD" w:rsidP="00471C97">
      <w:pPr>
        <w:spacing w:line="221" w:lineRule="auto"/>
        <w:ind w:left="2835"/>
        <w:rPr>
          <w:i/>
          <w:spacing w:val="-4"/>
          <w:sz w:val="24"/>
          <w:szCs w:val="24"/>
        </w:rPr>
      </w:pPr>
    </w:p>
    <w:p w14:paraId="2D67C226" w14:textId="77777777" w:rsidR="00B035CD" w:rsidRDefault="00B035CD" w:rsidP="00471C97">
      <w:pPr>
        <w:spacing w:line="221" w:lineRule="auto"/>
        <w:ind w:left="2835"/>
        <w:rPr>
          <w:i/>
          <w:spacing w:val="-4"/>
          <w:sz w:val="24"/>
          <w:szCs w:val="24"/>
        </w:rPr>
      </w:pPr>
    </w:p>
    <w:p w14:paraId="008FF5D7" w14:textId="77777777" w:rsidR="00471C97" w:rsidRPr="00471C97" w:rsidRDefault="00B035CD" w:rsidP="00471C97">
      <w:pPr>
        <w:spacing w:line="221" w:lineRule="auto"/>
        <w:ind w:left="2835"/>
        <w:rPr>
          <w:i/>
          <w:spacing w:val="-4"/>
          <w:sz w:val="24"/>
          <w:szCs w:val="24"/>
        </w:rPr>
      </w:pPr>
      <w:r>
        <w:rPr>
          <w:i/>
          <w:spacing w:val="-4"/>
          <w:sz w:val="24"/>
          <w:szCs w:val="24"/>
        </w:rPr>
        <w:br w:type="page"/>
      </w:r>
      <w:r w:rsidR="00471C97" w:rsidRPr="00471C97">
        <w:rPr>
          <w:i/>
          <w:spacing w:val="-4"/>
          <w:sz w:val="24"/>
          <w:szCs w:val="24"/>
        </w:rPr>
        <w:lastRenderedPageBreak/>
        <w:t xml:space="preserve">Редакция таблицы </w:t>
      </w:r>
      <w:r w:rsidR="0067067A">
        <w:rPr>
          <w:i/>
          <w:spacing w:val="-4"/>
          <w:sz w:val="24"/>
          <w:szCs w:val="24"/>
        </w:rPr>
        <w:t>8</w:t>
      </w:r>
      <w:r w:rsidR="00471C97" w:rsidRPr="00471C97">
        <w:rPr>
          <w:i/>
          <w:spacing w:val="-4"/>
          <w:sz w:val="24"/>
          <w:szCs w:val="24"/>
        </w:rPr>
        <w:t>.1 от 29.08.2023 в части обновления ПО в аудитории для проведения учебных занятий лекционного типа №3237 и помещении для самостоятельной работы № 3383</w:t>
      </w:r>
    </w:p>
    <w:p w14:paraId="2DD6D7E7" w14:textId="77777777" w:rsidR="003758B2" w:rsidRPr="00471C97" w:rsidRDefault="003758B2" w:rsidP="003758B2">
      <w:pPr>
        <w:widowControl/>
        <w:spacing w:line="271" w:lineRule="auto"/>
        <w:ind w:firstLine="709"/>
        <w:rPr>
          <w:b/>
          <w:sz w:val="24"/>
          <w:szCs w:val="24"/>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2551"/>
        <w:gridCol w:w="2410"/>
      </w:tblGrid>
      <w:tr w:rsidR="00471C97" w:rsidRPr="001D0832" w14:paraId="69DFDA69" w14:textId="77777777" w:rsidTr="008C723A">
        <w:trPr>
          <w:trHeight w:val="70"/>
        </w:trPr>
        <w:tc>
          <w:tcPr>
            <w:tcW w:w="567" w:type="dxa"/>
            <w:vAlign w:val="center"/>
          </w:tcPr>
          <w:p w14:paraId="2625857F" w14:textId="77777777" w:rsidR="00471C97" w:rsidRPr="001D0832" w:rsidRDefault="00471C97" w:rsidP="008C723A">
            <w:pPr>
              <w:jc w:val="center"/>
              <w:rPr>
                <w:spacing w:val="-4"/>
                <w:sz w:val="24"/>
                <w:szCs w:val="24"/>
                <w:lang w:eastAsia="en-US"/>
              </w:rPr>
            </w:pPr>
            <w:r w:rsidRPr="001D0832">
              <w:rPr>
                <w:spacing w:val="-4"/>
                <w:sz w:val="24"/>
                <w:szCs w:val="24"/>
                <w:lang w:eastAsia="en-US"/>
              </w:rPr>
              <w:t>№ п/п</w:t>
            </w:r>
          </w:p>
        </w:tc>
        <w:tc>
          <w:tcPr>
            <w:tcW w:w="1985" w:type="dxa"/>
            <w:vAlign w:val="center"/>
          </w:tcPr>
          <w:p w14:paraId="087F308B"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Наименование </w:t>
            </w:r>
          </w:p>
          <w:p w14:paraId="127606B3" w14:textId="77777777" w:rsidR="00471C97" w:rsidRPr="001D0832" w:rsidRDefault="00471C97" w:rsidP="008C723A">
            <w:pPr>
              <w:jc w:val="center"/>
              <w:rPr>
                <w:spacing w:val="-4"/>
                <w:sz w:val="24"/>
                <w:szCs w:val="24"/>
                <w:lang w:eastAsia="en-US"/>
              </w:rPr>
            </w:pPr>
            <w:r w:rsidRPr="001D0832">
              <w:rPr>
                <w:spacing w:val="-4"/>
                <w:sz w:val="24"/>
                <w:szCs w:val="24"/>
                <w:lang w:eastAsia="en-US"/>
              </w:rPr>
              <w:t>дисциплины в соответствии с учебным планом</w:t>
            </w:r>
          </w:p>
        </w:tc>
        <w:tc>
          <w:tcPr>
            <w:tcW w:w="2268" w:type="dxa"/>
            <w:vAlign w:val="center"/>
          </w:tcPr>
          <w:p w14:paraId="54EBB3B7"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Наименование </w:t>
            </w:r>
          </w:p>
          <w:p w14:paraId="715A5BE4" w14:textId="77777777" w:rsidR="00471C97" w:rsidRPr="001D0832" w:rsidRDefault="00471C97" w:rsidP="008C723A">
            <w:pPr>
              <w:jc w:val="center"/>
              <w:rPr>
                <w:spacing w:val="-4"/>
                <w:sz w:val="24"/>
                <w:szCs w:val="24"/>
                <w:lang w:eastAsia="en-US"/>
              </w:rPr>
            </w:pPr>
            <w:r w:rsidRPr="001D0832">
              <w:rPr>
                <w:spacing w:val="-4"/>
                <w:sz w:val="24"/>
                <w:szCs w:val="24"/>
                <w:lang w:eastAsia="en-US"/>
              </w:rPr>
              <w:t>специальных</w:t>
            </w:r>
            <w:r w:rsidRPr="001D0832">
              <w:rPr>
                <w:spacing w:val="-4"/>
                <w:sz w:val="24"/>
                <w:szCs w:val="24"/>
                <w:vertAlign w:val="superscript"/>
                <w:lang w:eastAsia="en-US"/>
              </w:rPr>
              <w:t xml:space="preserve"> </w:t>
            </w:r>
            <w:r w:rsidRPr="001D0832">
              <w:rPr>
                <w:spacing w:val="-4"/>
                <w:sz w:val="24"/>
                <w:szCs w:val="24"/>
                <w:lang w:eastAsia="en-US"/>
              </w:rPr>
              <w:t>помещений и помещений для самостоятельной работы</w:t>
            </w:r>
          </w:p>
        </w:tc>
        <w:tc>
          <w:tcPr>
            <w:tcW w:w="2551" w:type="dxa"/>
            <w:vAlign w:val="center"/>
          </w:tcPr>
          <w:p w14:paraId="32842B45"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Оснащенность специальных помещений и помещений для самостоятельной работы </w:t>
            </w:r>
          </w:p>
        </w:tc>
        <w:tc>
          <w:tcPr>
            <w:tcW w:w="2410" w:type="dxa"/>
            <w:vAlign w:val="center"/>
          </w:tcPr>
          <w:p w14:paraId="137CD035"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Перечень </w:t>
            </w:r>
          </w:p>
          <w:p w14:paraId="364C4870"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лицензионного программного обеспечения. </w:t>
            </w:r>
          </w:p>
          <w:p w14:paraId="2783B998"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Реквизиты </w:t>
            </w:r>
          </w:p>
          <w:p w14:paraId="0373CBF2" w14:textId="77777777" w:rsidR="00471C97" w:rsidRPr="001D0832" w:rsidRDefault="00471C97" w:rsidP="008C723A">
            <w:pPr>
              <w:jc w:val="center"/>
              <w:rPr>
                <w:spacing w:val="-4"/>
                <w:sz w:val="24"/>
                <w:szCs w:val="24"/>
                <w:lang w:eastAsia="en-US"/>
              </w:rPr>
            </w:pPr>
            <w:r w:rsidRPr="001D0832">
              <w:rPr>
                <w:spacing w:val="-4"/>
                <w:sz w:val="24"/>
                <w:szCs w:val="24"/>
                <w:lang w:eastAsia="en-US"/>
              </w:rPr>
              <w:t xml:space="preserve">подтверждающего </w:t>
            </w:r>
          </w:p>
          <w:p w14:paraId="0C63C095" w14:textId="77777777" w:rsidR="00471C97" w:rsidRPr="001D0832" w:rsidRDefault="00471C97" w:rsidP="008C723A">
            <w:pPr>
              <w:jc w:val="center"/>
              <w:rPr>
                <w:spacing w:val="-4"/>
                <w:sz w:val="24"/>
                <w:szCs w:val="24"/>
                <w:lang w:eastAsia="en-US"/>
              </w:rPr>
            </w:pPr>
            <w:r w:rsidRPr="001D0832">
              <w:rPr>
                <w:spacing w:val="-4"/>
                <w:sz w:val="24"/>
                <w:szCs w:val="24"/>
                <w:lang w:eastAsia="en-US"/>
              </w:rPr>
              <w:t>документа</w:t>
            </w:r>
          </w:p>
        </w:tc>
      </w:tr>
      <w:tr w:rsidR="00471C97" w:rsidRPr="00E50D5E" w14:paraId="11A18476" w14:textId="77777777" w:rsidTr="008C723A">
        <w:trPr>
          <w:trHeight w:val="70"/>
        </w:trPr>
        <w:tc>
          <w:tcPr>
            <w:tcW w:w="567" w:type="dxa"/>
          </w:tcPr>
          <w:p w14:paraId="4BCAD685" w14:textId="77777777" w:rsidR="00471C97" w:rsidRPr="001D0832" w:rsidRDefault="00471C97" w:rsidP="008C723A">
            <w:pPr>
              <w:rPr>
                <w:spacing w:val="-4"/>
                <w:sz w:val="24"/>
                <w:szCs w:val="24"/>
              </w:rPr>
            </w:pPr>
            <w:r w:rsidRPr="001D0832">
              <w:rPr>
                <w:spacing w:val="-4"/>
                <w:sz w:val="24"/>
                <w:szCs w:val="24"/>
              </w:rPr>
              <w:t>1</w:t>
            </w:r>
          </w:p>
        </w:tc>
        <w:tc>
          <w:tcPr>
            <w:tcW w:w="1985" w:type="dxa"/>
            <w:vMerge w:val="restart"/>
          </w:tcPr>
          <w:p w14:paraId="3F948721" w14:textId="77777777" w:rsidR="00471C97" w:rsidRPr="0015781C" w:rsidRDefault="00471C97" w:rsidP="008C723A">
            <w:pPr>
              <w:rPr>
                <w:spacing w:val="-4"/>
                <w:sz w:val="24"/>
                <w:szCs w:val="24"/>
              </w:rPr>
            </w:pPr>
            <w:r w:rsidRPr="00C228B4">
              <w:rPr>
                <w:sz w:val="24"/>
                <w:szCs w:val="24"/>
              </w:rPr>
              <w:t>Подготовка к процедуре защиты выпускной квалификационной работы и процедура защиты выпускной квалификационной работы</w:t>
            </w:r>
          </w:p>
        </w:tc>
        <w:tc>
          <w:tcPr>
            <w:tcW w:w="2268" w:type="dxa"/>
          </w:tcPr>
          <w:p w14:paraId="4010DC86" w14:textId="77777777" w:rsidR="00471C97" w:rsidRDefault="00471C97" w:rsidP="008C723A">
            <w:pPr>
              <w:rPr>
                <w:caps/>
                <w:sz w:val="24"/>
                <w:szCs w:val="24"/>
              </w:rPr>
            </w:pPr>
          </w:p>
          <w:p w14:paraId="61E8CADB" w14:textId="77777777" w:rsidR="00471C97" w:rsidRPr="00E50D5E" w:rsidRDefault="00471C97" w:rsidP="008C723A">
            <w:pPr>
              <w:ind w:firstLine="9"/>
              <w:rPr>
                <w:caps/>
                <w:sz w:val="24"/>
                <w:szCs w:val="24"/>
              </w:rPr>
            </w:pPr>
            <w:r w:rsidRPr="00E50D5E">
              <w:rPr>
                <w:sz w:val="24"/>
                <w:szCs w:val="24"/>
              </w:rPr>
              <w:t>Учебная аудитория для проведения учебных занятий</w:t>
            </w:r>
          </w:p>
          <w:p w14:paraId="3ABB2D05" w14:textId="77777777" w:rsidR="00471C97" w:rsidRPr="00E50D5E" w:rsidRDefault="00471C97" w:rsidP="008C723A">
            <w:pPr>
              <w:ind w:firstLine="9"/>
              <w:rPr>
                <w:caps/>
                <w:sz w:val="24"/>
                <w:szCs w:val="24"/>
              </w:rPr>
            </w:pPr>
            <w:r w:rsidRPr="00E50D5E">
              <w:rPr>
                <w:sz w:val="24"/>
                <w:szCs w:val="24"/>
              </w:rPr>
              <w:t>440014, Пензенская область, г. Пенза, ул. Ботаническая, д. 30;</w:t>
            </w:r>
          </w:p>
          <w:p w14:paraId="39BADD27" w14:textId="77777777" w:rsidR="00471C97" w:rsidRPr="00E50D5E" w:rsidRDefault="00471C97" w:rsidP="008C723A">
            <w:pPr>
              <w:ind w:firstLine="9"/>
              <w:jc w:val="center"/>
              <w:rPr>
                <w:b/>
                <w:caps/>
                <w:sz w:val="24"/>
                <w:szCs w:val="24"/>
              </w:rPr>
            </w:pPr>
            <w:r w:rsidRPr="00E50D5E">
              <w:rPr>
                <w:b/>
                <w:sz w:val="24"/>
                <w:szCs w:val="24"/>
              </w:rPr>
              <w:t>аудитория 3237</w:t>
            </w:r>
          </w:p>
          <w:p w14:paraId="50C2EDD2" w14:textId="77777777" w:rsidR="00471C97" w:rsidRPr="00E50D5E" w:rsidRDefault="00471C97" w:rsidP="008C723A">
            <w:pPr>
              <w:jc w:val="center"/>
              <w:rPr>
                <w:b/>
                <w:caps/>
                <w:sz w:val="24"/>
                <w:szCs w:val="24"/>
              </w:rPr>
            </w:pPr>
            <w:r w:rsidRPr="00E50D5E">
              <w:rPr>
                <w:b/>
                <w:sz w:val="24"/>
                <w:szCs w:val="24"/>
              </w:rPr>
              <w:t>Кабинет</w:t>
            </w:r>
          </w:p>
          <w:p w14:paraId="612A6428" w14:textId="77777777" w:rsidR="00471C97" w:rsidRPr="00E50D5E" w:rsidRDefault="00471C97" w:rsidP="008C723A">
            <w:pPr>
              <w:jc w:val="center"/>
              <w:rPr>
                <w:b/>
                <w:caps/>
                <w:sz w:val="24"/>
                <w:szCs w:val="24"/>
                <w:highlight w:val="yellow"/>
              </w:rPr>
            </w:pPr>
            <w:r w:rsidRPr="00E50D5E">
              <w:rPr>
                <w:b/>
                <w:sz w:val="24"/>
                <w:szCs w:val="24"/>
              </w:rPr>
              <w:t>философии</w:t>
            </w:r>
          </w:p>
        </w:tc>
        <w:tc>
          <w:tcPr>
            <w:tcW w:w="2551" w:type="dxa"/>
          </w:tcPr>
          <w:p w14:paraId="32514EB0" w14:textId="77777777" w:rsidR="00471C97" w:rsidRDefault="00471C97" w:rsidP="008C723A">
            <w:pPr>
              <w:rPr>
                <w:caps/>
                <w:sz w:val="24"/>
                <w:szCs w:val="24"/>
                <w:highlight w:val="yellow"/>
              </w:rPr>
            </w:pPr>
          </w:p>
          <w:p w14:paraId="74448EF3" w14:textId="77777777" w:rsidR="00471C97" w:rsidRPr="00E50D5E" w:rsidRDefault="00471C97" w:rsidP="008C723A">
            <w:pPr>
              <w:rPr>
                <w:caps/>
                <w:sz w:val="24"/>
                <w:szCs w:val="24"/>
              </w:rPr>
            </w:pPr>
            <w:r w:rsidRPr="00E50D5E">
              <w:rPr>
                <w:b/>
                <w:sz w:val="24"/>
                <w:szCs w:val="24"/>
              </w:rPr>
              <w:t>Специализированная мебель:</w:t>
            </w:r>
            <w:r w:rsidRPr="00E50D5E">
              <w:rPr>
                <w:sz w:val="24"/>
                <w:szCs w:val="24"/>
              </w:rPr>
              <w:t xml:space="preserve">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052CF864" w14:textId="77777777" w:rsidR="00471C97" w:rsidRPr="00E50D5E" w:rsidRDefault="00471C97" w:rsidP="008C723A">
            <w:pPr>
              <w:ind w:firstLine="9"/>
              <w:rPr>
                <w:caps/>
                <w:sz w:val="24"/>
                <w:szCs w:val="24"/>
                <w:highlight w:val="yellow"/>
              </w:rPr>
            </w:pPr>
            <w:r w:rsidRPr="00E50D5E">
              <w:rPr>
                <w:b/>
                <w:sz w:val="24"/>
                <w:szCs w:val="24"/>
              </w:rPr>
              <w:t xml:space="preserve">Оборудование и технические средства обучения, наборы демонстрационного оборудования и учебно-наглядных пособий, </w:t>
            </w:r>
            <w:r w:rsidRPr="00E50D5E">
              <w:rPr>
                <w:sz w:val="24"/>
                <w:szCs w:val="24"/>
              </w:rPr>
              <w:t>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p w14:paraId="2941CE66" w14:textId="77777777" w:rsidR="00471C97" w:rsidRPr="00E50D5E" w:rsidRDefault="00471C97" w:rsidP="008C723A">
            <w:pPr>
              <w:rPr>
                <w:caps/>
                <w:sz w:val="24"/>
                <w:szCs w:val="24"/>
                <w:highlight w:val="yellow"/>
              </w:rPr>
            </w:pPr>
          </w:p>
        </w:tc>
        <w:tc>
          <w:tcPr>
            <w:tcW w:w="2410" w:type="dxa"/>
          </w:tcPr>
          <w:p w14:paraId="5C97F020" w14:textId="77777777" w:rsidR="00471C97" w:rsidRDefault="00471C97" w:rsidP="008C723A">
            <w:pPr>
              <w:ind w:left="13" w:firstLine="9"/>
              <w:jc w:val="center"/>
              <w:rPr>
                <w:b/>
                <w:sz w:val="24"/>
                <w:szCs w:val="24"/>
                <w:lang w:eastAsia="en-US"/>
              </w:rPr>
            </w:pPr>
          </w:p>
          <w:p w14:paraId="4BE3E9FE" w14:textId="77777777" w:rsidR="00471C97" w:rsidRPr="00E50D5E" w:rsidRDefault="00471C97" w:rsidP="008C723A">
            <w:pPr>
              <w:ind w:left="13" w:firstLine="9"/>
              <w:rPr>
                <w:b/>
                <w:caps/>
                <w:sz w:val="24"/>
                <w:szCs w:val="24"/>
                <w:lang w:eastAsia="en-US"/>
              </w:rPr>
            </w:pPr>
            <w:r w:rsidRPr="00E50D5E">
              <w:rPr>
                <w:b/>
                <w:sz w:val="24"/>
                <w:szCs w:val="24"/>
                <w:lang w:eastAsia="en-US"/>
              </w:rPr>
              <w:t>Комплект лицензионного программного обеспечения:</w:t>
            </w:r>
          </w:p>
          <w:p w14:paraId="0194A479" w14:textId="77777777" w:rsidR="00471C97" w:rsidRPr="00E50D5E" w:rsidRDefault="00471C97" w:rsidP="008C723A">
            <w:pPr>
              <w:ind w:firstLine="9"/>
              <w:rPr>
                <w:caps/>
                <w:sz w:val="24"/>
                <w:szCs w:val="24"/>
              </w:rPr>
            </w:pPr>
            <w:r w:rsidRPr="00E50D5E">
              <w:rPr>
                <w:sz w:val="24"/>
                <w:szCs w:val="24"/>
              </w:rPr>
              <w:t>• MS Windows 7 (46298560, 2009);</w:t>
            </w:r>
          </w:p>
          <w:p w14:paraId="3E765859" w14:textId="77777777" w:rsidR="00471C97" w:rsidRPr="00E50D5E" w:rsidRDefault="00471C97" w:rsidP="008C723A">
            <w:pPr>
              <w:ind w:firstLine="9"/>
              <w:rPr>
                <w:caps/>
                <w:sz w:val="24"/>
                <w:szCs w:val="24"/>
              </w:rPr>
            </w:pPr>
            <w:r w:rsidRPr="00E50D5E">
              <w:rPr>
                <w:sz w:val="24"/>
                <w:szCs w:val="24"/>
              </w:rPr>
              <w:t>• MS Office 2010 (61403663, 2013).</w:t>
            </w:r>
          </w:p>
          <w:p w14:paraId="5D28367B" w14:textId="77777777" w:rsidR="00471C97" w:rsidRDefault="00471C97" w:rsidP="008C723A">
            <w:pPr>
              <w:ind w:firstLine="9"/>
              <w:rPr>
                <w:caps/>
                <w:sz w:val="24"/>
                <w:szCs w:val="24"/>
              </w:rPr>
            </w:pPr>
          </w:p>
          <w:p w14:paraId="6ABF046B" w14:textId="77777777" w:rsidR="00471C97" w:rsidRPr="00FC4A77" w:rsidRDefault="00471C97" w:rsidP="008C723A">
            <w:pPr>
              <w:pStyle w:val="a5"/>
              <w:ind w:left="0" w:firstLine="9"/>
              <w:jc w:val="both"/>
              <w:rPr>
                <w:sz w:val="24"/>
                <w:szCs w:val="24"/>
              </w:rPr>
            </w:pPr>
            <w:r w:rsidRPr="00FC4A77">
              <w:rPr>
                <w:sz w:val="24"/>
                <w:szCs w:val="24"/>
              </w:rPr>
              <w:t>Доступ в электронную информационно-образовательную среду университета;</w:t>
            </w:r>
          </w:p>
          <w:p w14:paraId="3D1960C0" w14:textId="77777777" w:rsidR="00471C97" w:rsidRPr="00E50D5E" w:rsidRDefault="00471C97" w:rsidP="008C723A">
            <w:pPr>
              <w:ind w:firstLine="9"/>
              <w:rPr>
                <w:caps/>
                <w:sz w:val="24"/>
                <w:szCs w:val="24"/>
                <w:highlight w:val="yellow"/>
              </w:rPr>
            </w:pPr>
            <w:r w:rsidRPr="00FC4A77">
              <w:rPr>
                <w:sz w:val="24"/>
                <w:szCs w:val="24"/>
                <w:lang w:eastAsia="en-US"/>
              </w:rPr>
              <w:t>Выход в Интернет</w:t>
            </w:r>
          </w:p>
        </w:tc>
      </w:tr>
      <w:tr w:rsidR="00471C97" w:rsidRPr="00FC4A77" w14:paraId="602DF552" w14:textId="77777777" w:rsidTr="008C723A">
        <w:trPr>
          <w:trHeight w:val="70"/>
        </w:trPr>
        <w:tc>
          <w:tcPr>
            <w:tcW w:w="567" w:type="dxa"/>
          </w:tcPr>
          <w:p w14:paraId="7C636D1E" w14:textId="77777777" w:rsidR="00471C97" w:rsidRPr="001D0832" w:rsidRDefault="00471C97" w:rsidP="008C723A">
            <w:pPr>
              <w:spacing w:line="221" w:lineRule="auto"/>
              <w:rPr>
                <w:spacing w:val="-4"/>
                <w:sz w:val="24"/>
                <w:szCs w:val="24"/>
              </w:rPr>
            </w:pPr>
            <w:r w:rsidRPr="001D0832">
              <w:rPr>
                <w:spacing w:val="-4"/>
                <w:sz w:val="24"/>
                <w:szCs w:val="24"/>
              </w:rPr>
              <w:t>2</w:t>
            </w:r>
          </w:p>
        </w:tc>
        <w:tc>
          <w:tcPr>
            <w:tcW w:w="1985" w:type="dxa"/>
            <w:vMerge/>
          </w:tcPr>
          <w:p w14:paraId="0D5E1854" w14:textId="77777777" w:rsidR="00471C97" w:rsidRPr="001D0832" w:rsidRDefault="00471C97" w:rsidP="008C723A">
            <w:pPr>
              <w:spacing w:line="221" w:lineRule="auto"/>
              <w:rPr>
                <w:spacing w:val="-4"/>
                <w:sz w:val="24"/>
                <w:szCs w:val="24"/>
              </w:rPr>
            </w:pPr>
          </w:p>
        </w:tc>
        <w:tc>
          <w:tcPr>
            <w:tcW w:w="2268" w:type="dxa"/>
          </w:tcPr>
          <w:p w14:paraId="6DD80EE0" w14:textId="77777777" w:rsidR="00471C97" w:rsidRDefault="00471C97" w:rsidP="008C723A">
            <w:pPr>
              <w:rPr>
                <w:caps/>
                <w:sz w:val="24"/>
                <w:szCs w:val="24"/>
              </w:rPr>
            </w:pPr>
          </w:p>
          <w:p w14:paraId="14BFA8B4" w14:textId="77777777" w:rsidR="00471C97" w:rsidRPr="00FC4A77" w:rsidRDefault="00471C97" w:rsidP="008C723A">
            <w:pPr>
              <w:ind w:firstLine="9"/>
              <w:rPr>
                <w:caps/>
                <w:sz w:val="24"/>
                <w:szCs w:val="24"/>
              </w:rPr>
            </w:pPr>
            <w:r w:rsidRPr="00FC4A77">
              <w:rPr>
                <w:sz w:val="24"/>
                <w:szCs w:val="24"/>
              </w:rPr>
              <w:t>Помещение для самостоятельной работы</w:t>
            </w:r>
          </w:p>
          <w:p w14:paraId="17B7C8A6" w14:textId="77777777" w:rsidR="00471C97" w:rsidRPr="00FC4A77" w:rsidRDefault="00471C97" w:rsidP="008C723A">
            <w:pPr>
              <w:rPr>
                <w:caps/>
                <w:sz w:val="24"/>
                <w:szCs w:val="24"/>
              </w:rPr>
            </w:pPr>
            <w:r w:rsidRPr="00FC4A77">
              <w:rPr>
                <w:sz w:val="24"/>
                <w:szCs w:val="24"/>
              </w:rPr>
              <w:t>440014 Пензенская область, г. Пенза, ул. Ботаническая, д. 30.</w:t>
            </w:r>
          </w:p>
          <w:p w14:paraId="0099582F" w14:textId="77777777" w:rsidR="00471C97" w:rsidRPr="00FC4A77" w:rsidRDefault="00471C97" w:rsidP="008C723A">
            <w:pPr>
              <w:ind w:right="-96"/>
              <w:jc w:val="center"/>
              <w:rPr>
                <w:b/>
                <w:caps/>
                <w:sz w:val="24"/>
                <w:szCs w:val="24"/>
              </w:rPr>
            </w:pPr>
            <w:r w:rsidRPr="00FC4A77">
              <w:rPr>
                <w:b/>
                <w:sz w:val="24"/>
                <w:szCs w:val="24"/>
              </w:rPr>
              <w:t>аудитория 3383</w:t>
            </w:r>
          </w:p>
        </w:tc>
        <w:tc>
          <w:tcPr>
            <w:tcW w:w="2551" w:type="dxa"/>
          </w:tcPr>
          <w:p w14:paraId="15D8A851" w14:textId="77777777" w:rsidR="00471C97" w:rsidRDefault="00471C97" w:rsidP="008C723A">
            <w:pPr>
              <w:pStyle w:val="ae"/>
              <w:spacing w:after="0"/>
              <w:rPr>
                <w:b/>
                <w:lang w:eastAsia="en-US"/>
              </w:rPr>
            </w:pPr>
          </w:p>
          <w:p w14:paraId="33BDE978" w14:textId="77777777" w:rsidR="00471C97" w:rsidRPr="00FC4A77" w:rsidRDefault="00471C97" w:rsidP="008C723A">
            <w:pPr>
              <w:pStyle w:val="ae"/>
              <w:spacing w:after="0"/>
              <w:ind w:firstLine="0"/>
              <w:rPr>
                <w:lang w:eastAsia="en-US"/>
              </w:rPr>
            </w:pPr>
            <w:r w:rsidRPr="00FC4A77">
              <w:rPr>
                <w:b/>
                <w:caps w:val="0"/>
                <w:lang w:eastAsia="en-US"/>
              </w:rPr>
              <w:t>специализированная мебель:</w:t>
            </w:r>
            <w:r w:rsidRPr="00FC4A77">
              <w:rPr>
                <w:caps w:val="0"/>
                <w:lang w:eastAsia="en-US"/>
              </w:rPr>
              <w:t xml:space="preserve"> столы письменные, столы компьютерные, стулья, сейф.</w:t>
            </w:r>
          </w:p>
          <w:p w14:paraId="17B26EDC" w14:textId="77777777" w:rsidR="00471C97" w:rsidRPr="00FC4A77" w:rsidRDefault="00471C97" w:rsidP="008C723A">
            <w:pPr>
              <w:ind w:firstLine="9"/>
              <w:rPr>
                <w:caps/>
                <w:sz w:val="24"/>
                <w:szCs w:val="24"/>
                <w:lang w:eastAsia="en-US"/>
              </w:rPr>
            </w:pPr>
            <w:r w:rsidRPr="00FC4A77">
              <w:rPr>
                <w:b/>
                <w:sz w:val="24"/>
                <w:szCs w:val="24"/>
                <w:lang w:eastAsia="en-US"/>
              </w:rPr>
              <w:t>Технические средства обучения, наборы демонстрационного оборудования и учебно-</w:t>
            </w:r>
            <w:r w:rsidRPr="00FC4A77">
              <w:rPr>
                <w:b/>
                <w:sz w:val="24"/>
                <w:szCs w:val="24"/>
                <w:lang w:eastAsia="en-US"/>
              </w:rPr>
              <w:lastRenderedPageBreak/>
              <w:t xml:space="preserve">наглядных пособий: </w:t>
            </w:r>
            <w:r w:rsidRPr="00FC4A77">
              <w:rPr>
                <w:sz w:val="24"/>
                <w:szCs w:val="24"/>
                <w:lang w:eastAsia="en-US"/>
              </w:rPr>
              <w:t>персональные компьютеры, принтер, колонки, сканер,</w:t>
            </w:r>
            <w:r w:rsidRPr="00FC4A77">
              <w:rPr>
                <w:b/>
                <w:sz w:val="24"/>
                <w:szCs w:val="24"/>
                <w:lang w:eastAsia="en-US"/>
              </w:rPr>
              <w:t xml:space="preserve"> </w:t>
            </w:r>
            <w:r w:rsidRPr="00FC4A77">
              <w:rPr>
                <w:sz w:val="24"/>
                <w:szCs w:val="24"/>
                <w:lang w:eastAsia="en-US"/>
              </w:rPr>
              <w:t>плакаты.</w:t>
            </w:r>
          </w:p>
        </w:tc>
        <w:tc>
          <w:tcPr>
            <w:tcW w:w="2410" w:type="dxa"/>
          </w:tcPr>
          <w:p w14:paraId="3353A9FA" w14:textId="77777777" w:rsidR="00471C97" w:rsidRDefault="00471C97" w:rsidP="008C723A">
            <w:pPr>
              <w:rPr>
                <w:b/>
                <w:caps/>
                <w:sz w:val="24"/>
                <w:szCs w:val="24"/>
              </w:rPr>
            </w:pPr>
          </w:p>
          <w:p w14:paraId="2BACB8EC" w14:textId="77777777" w:rsidR="00471C97" w:rsidRPr="00FC4A77" w:rsidRDefault="00471C97" w:rsidP="008C723A">
            <w:pPr>
              <w:rPr>
                <w:b/>
                <w:caps/>
                <w:sz w:val="24"/>
                <w:szCs w:val="24"/>
              </w:rPr>
            </w:pPr>
            <w:r w:rsidRPr="00FC4A77">
              <w:rPr>
                <w:b/>
                <w:sz w:val="24"/>
                <w:szCs w:val="24"/>
              </w:rPr>
              <w:t>Комплект лицензионного программного обеспечения:</w:t>
            </w:r>
          </w:p>
          <w:p w14:paraId="1C3EF071" w14:textId="77777777" w:rsidR="00471C97" w:rsidRPr="00E50D5E" w:rsidRDefault="00471C97" w:rsidP="008C723A">
            <w:pPr>
              <w:pStyle w:val="ae"/>
              <w:spacing w:after="0"/>
              <w:ind w:firstLine="0"/>
              <w:rPr>
                <w:lang w:eastAsia="en-US"/>
              </w:rPr>
            </w:pPr>
            <w:r w:rsidRPr="00E50D5E">
              <w:rPr>
                <w:lang w:eastAsia="en-US"/>
              </w:rPr>
              <w:t xml:space="preserve">• </w:t>
            </w:r>
            <w:r w:rsidRPr="00FC4A77">
              <w:rPr>
                <w:lang w:val="en-US" w:eastAsia="en-US"/>
              </w:rPr>
              <w:t>Linux</w:t>
            </w:r>
            <w:r w:rsidRPr="00E50D5E">
              <w:rPr>
                <w:lang w:eastAsia="en-US"/>
              </w:rPr>
              <w:t xml:space="preserve"> </w:t>
            </w:r>
            <w:r w:rsidRPr="00FC4A77">
              <w:rPr>
                <w:lang w:val="en-US" w:eastAsia="en-US"/>
              </w:rPr>
              <w:t>Mint</w:t>
            </w:r>
            <w:r w:rsidRPr="00E50D5E">
              <w:rPr>
                <w:lang w:eastAsia="en-US"/>
              </w:rPr>
              <w:t xml:space="preserve"> (</w:t>
            </w:r>
            <w:r w:rsidRPr="00FC4A77">
              <w:rPr>
                <w:lang w:val="en-US" w:eastAsia="en-US"/>
              </w:rPr>
              <w:t>GNU</w:t>
            </w:r>
            <w:r w:rsidRPr="00E50D5E">
              <w:rPr>
                <w:lang w:eastAsia="en-US"/>
              </w:rPr>
              <w:t xml:space="preserve"> </w:t>
            </w:r>
            <w:r w:rsidRPr="00FC4A77">
              <w:rPr>
                <w:lang w:val="en-US" w:eastAsia="en-US"/>
              </w:rPr>
              <w:t>GPL</w:t>
            </w:r>
            <w:r w:rsidRPr="00E50D5E">
              <w:rPr>
                <w:lang w:eastAsia="en-US"/>
              </w:rPr>
              <w:t>);</w:t>
            </w:r>
          </w:p>
          <w:p w14:paraId="359AF1CF" w14:textId="77777777" w:rsidR="00471C97" w:rsidRPr="008B00FD" w:rsidRDefault="00471C97" w:rsidP="008C723A">
            <w:pPr>
              <w:pStyle w:val="ae"/>
              <w:spacing w:after="0"/>
              <w:ind w:firstLine="0"/>
              <w:rPr>
                <w:lang w:val="en-US" w:eastAsia="en-US"/>
              </w:rPr>
            </w:pPr>
            <w:r w:rsidRPr="008B00FD">
              <w:rPr>
                <w:lang w:val="en-US" w:eastAsia="en-US"/>
              </w:rPr>
              <w:t xml:space="preserve">• </w:t>
            </w:r>
            <w:r w:rsidRPr="00FC4A77">
              <w:rPr>
                <w:lang w:val="en-US" w:eastAsia="en-US"/>
              </w:rPr>
              <w:t>Libre</w:t>
            </w:r>
            <w:r w:rsidRPr="008B00FD">
              <w:rPr>
                <w:lang w:val="en-US" w:eastAsia="en-US"/>
              </w:rPr>
              <w:t xml:space="preserve"> </w:t>
            </w:r>
            <w:r w:rsidRPr="00FC4A77">
              <w:rPr>
                <w:lang w:val="en-US" w:eastAsia="en-US"/>
              </w:rPr>
              <w:t>Office</w:t>
            </w:r>
            <w:r w:rsidRPr="008B00FD">
              <w:rPr>
                <w:lang w:val="en-US" w:eastAsia="en-US"/>
              </w:rPr>
              <w:t xml:space="preserve"> (</w:t>
            </w:r>
            <w:r w:rsidRPr="00FC4A77">
              <w:rPr>
                <w:lang w:val="en-US" w:eastAsia="en-US"/>
              </w:rPr>
              <w:t>GNU</w:t>
            </w:r>
            <w:r w:rsidRPr="008B00FD">
              <w:rPr>
                <w:lang w:val="en-US" w:eastAsia="en-US"/>
              </w:rPr>
              <w:t xml:space="preserve"> </w:t>
            </w:r>
            <w:r w:rsidRPr="00FC4A77">
              <w:rPr>
                <w:lang w:val="en-US" w:eastAsia="en-US"/>
              </w:rPr>
              <w:t>GPL</w:t>
            </w:r>
            <w:r w:rsidRPr="008B00FD">
              <w:rPr>
                <w:lang w:val="en-US" w:eastAsia="en-US"/>
              </w:rPr>
              <w:t>);</w:t>
            </w:r>
          </w:p>
          <w:p w14:paraId="143B70B9" w14:textId="77777777" w:rsidR="00471C97" w:rsidRPr="00C82790" w:rsidRDefault="00471C97" w:rsidP="008C723A">
            <w:pPr>
              <w:contextualSpacing/>
              <w:rPr>
                <w:caps/>
                <w:sz w:val="24"/>
                <w:szCs w:val="24"/>
                <w:lang w:val="en-US" w:eastAsia="en-US"/>
              </w:rPr>
            </w:pPr>
            <w:r w:rsidRPr="00747108">
              <w:rPr>
                <w:sz w:val="24"/>
                <w:szCs w:val="24"/>
                <w:lang w:val="en-US" w:eastAsia="en-US"/>
              </w:rPr>
              <w:t>• Yandex Browser</w:t>
            </w:r>
            <w:r w:rsidRPr="00C82790">
              <w:rPr>
                <w:sz w:val="24"/>
                <w:szCs w:val="24"/>
                <w:lang w:val="en-US" w:eastAsia="en-US"/>
              </w:rPr>
              <w:t>**</w:t>
            </w:r>
            <w:r w:rsidRPr="00747108">
              <w:rPr>
                <w:sz w:val="24"/>
                <w:szCs w:val="24"/>
                <w:lang w:val="en-US" w:eastAsia="en-US"/>
              </w:rPr>
              <w:t xml:space="preserve"> (GNU Lesser General Public License) (</w:t>
            </w:r>
            <w:r w:rsidRPr="00747108">
              <w:rPr>
                <w:sz w:val="24"/>
                <w:szCs w:val="24"/>
                <w:lang w:eastAsia="en-US"/>
              </w:rPr>
              <w:t>на</w:t>
            </w:r>
            <w:r w:rsidRPr="00747108">
              <w:rPr>
                <w:sz w:val="24"/>
                <w:szCs w:val="24"/>
                <w:lang w:val="en-US" w:eastAsia="en-US"/>
              </w:rPr>
              <w:t xml:space="preserve"> </w:t>
            </w:r>
            <w:r w:rsidRPr="00747108">
              <w:rPr>
                <w:sz w:val="24"/>
                <w:szCs w:val="24"/>
                <w:lang w:eastAsia="en-US"/>
              </w:rPr>
              <w:lastRenderedPageBreak/>
              <w:t>ПК</w:t>
            </w:r>
            <w:r w:rsidRPr="00747108">
              <w:rPr>
                <w:sz w:val="24"/>
                <w:szCs w:val="24"/>
                <w:lang w:val="en-US" w:eastAsia="en-US"/>
              </w:rPr>
              <w:t xml:space="preserve"> </w:t>
            </w:r>
            <w:r w:rsidRPr="00747108">
              <w:rPr>
                <w:sz w:val="24"/>
                <w:szCs w:val="24"/>
                <w:lang w:eastAsia="en-US"/>
              </w:rPr>
              <w:t>с</w:t>
            </w:r>
            <w:r w:rsidRPr="00747108">
              <w:rPr>
                <w:sz w:val="24"/>
                <w:szCs w:val="24"/>
                <w:lang w:val="en-US" w:eastAsia="en-US"/>
              </w:rPr>
              <w:t xml:space="preserve"> MS Windows);</w:t>
            </w:r>
          </w:p>
          <w:p w14:paraId="4760352F" w14:textId="77777777" w:rsidR="00471C97" w:rsidRPr="00FC4A77" w:rsidRDefault="00471C97" w:rsidP="008C723A">
            <w:pPr>
              <w:pStyle w:val="ae"/>
              <w:spacing w:after="0"/>
              <w:ind w:firstLine="0"/>
              <w:rPr>
                <w:lang w:eastAsia="en-US"/>
              </w:rPr>
            </w:pPr>
            <w:r w:rsidRPr="00FC4A77">
              <w:rPr>
                <w:lang w:eastAsia="en-US"/>
              </w:rPr>
              <w:t>• СПС «Консультант</w:t>
            </w:r>
            <w:r>
              <w:rPr>
                <w:lang w:eastAsia="en-US"/>
              </w:rPr>
              <w:t xml:space="preserve"> </w:t>
            </w:r>
            <w:proofErr w:type="gramStart"/>
            <w:r w:rsidRPr="00FC4A77">
              <w:rPr>
                <w:lang w:eastAsia="en-US"/>
              </w:rPr>
              <w:t>Плюс»</w:t>
            </w:r>
            <w:r>
              <w:rPr>
                <w:lang w:eastAsia="en-US"/>
              </w:rPr>
              <w:t>*</w:t>
            </w:r>
            <w:proofErr w:type="gramEnd"/>
            <w:r w:rsidRPr="00FC4A77">
              <w:rPr>
                <w:lang w:eastAsia="en-US"/>
              </w:rPr>
              <w:t xml:space="preserve"> </w:t>
            </w:r>
            <w:r w:rsidRPr="00FC4A77">
              <w:rPr>
                <w:caps w:val="0"/>
                <w:lang w:eastAsia="en-US"/>
              </w:rPr>
              <w:t>(«договор об информационной поддержке» от 03 мая 2018 года (бессрочный)).</w:t>
            </w:r>
          </w:p>
          <w:p w14:paraId="50E52CF5" w14:textId="77777777" w:rsidR="00471C97" w:rsidRPr="00FC4A77" w:rsidRDefault="00471C97" w:rsidP="008C723A">
            <w:pPr>
              <w:pStyle w:val="a5"/>
              <w:ind w:left="0" w:firstLine="3"/>
              <w:jc w:val="both"/>
              <w:rPr>
                <w:sz w:val="24"/>
                <w:szCs w:val="24"/>
              </w:rPr>
            </w:pPr>
            <w:r w:rsidRPr="00FC4A77">
              <w:rPr>
                <w:sz w:val="24"/>
                <w:szCs w:val="24"/>
              </w:rPr>
              <w:t>Доступ в электронную информационно-образовательную среду университета;</w:t>
            </w:r>
          </w:p>
          <w:p w14:paraId="02FA8787" w14:textId="77777777" w:rsidR="00471C97" w:rsidRPr="00FC4A77" w:rsidRDefault="00471C97" w:rsidP="008C723A">
            <w:pPr>
              <w:ind w:firstLine="3"/>
              <w:rPr>
                <w:caps/>
                <w:sz w:val="24"/>
                <w:szCs w:val="24"/>
              </w:rPr>
            </w:pPr>
            <w:r w:rsidRPr="00FC4A77">
              <w:rPr>
                <w:sz w:val="24"/>
                <w:szCs w:val="24"/>
                <w:lang w:eastAsia="en-US"/>
              </w:rPr>
              <w:t>Выход в Интернет</w:t>
            </w:r>
          </w:p>
        </w:tc>
      </w:tr>
    </w:tbl>
    <w:p w14:paraId="5E293C3B" w14:textId="77777777" w:rsidR="003758B2" w:rsidRPr="00C228B4" w:rsidRDefault="003758B2" w:rsidP="003758B2">
      <w:pPr>
        <w:widowControl/>
        <w:spacing w:line="271" w:lineRule="auto"/>
        <w:ind w:firstLine="709"/>
        <w:rPr>
          <w:b/>
          <w:sz w:val="28"/>
          <w:szCs w:val="28"/>
        </w:rPr>
      </w:pPr>
    </w:p>
    <w:p w14:paraId="6EF8946C" w14:textId="77777777" w:rsidR="003758B2" w:rsidRPr="00C228B4" w:rsidRDefault="003758B2" w:rsidP="003758B2">
      <w:pPr>
        <w:widowControl/>
        <w:spacing w:line="271" w:lineRule="auto"/>
        <w:ind w:firstLine="709"/>
        <w:rPr>
          <w:b/>
          <w:sz w:val="28"/>
          <w:szCs w:val="28"/>
        </w:rPr>
      </w:pPr>
    </w:p>
    <w:p w14:paraId="5162F024" w14:textId="77777777" w:rsidR="003758B2" w:rsidRPr="00C228B4" w:rsidRDefault="00DB5B38" w:rsidP="003758B2">
      <w:pPr>
        <w:widowControl/>
        <w:spacing w:line="271" w:lineRule="auto"/>
        <w:ind w:firstLine="709"/>
        <w:rPr>
          <w:b/>
          <w:sz w:val="28"/>
          <w:szCs w:val="28"/>
        </w:rPr>
        <w:sectPr w:rsidR="003758B2" w:rsidRPr="00C228B4" w:rsidSect="009C6A4C">
          <w:footerReference w:type="default" r:id="rId109"/>
          <w:pgSz w:w="11906" w:h="16838"/>
          <w:pgMar w:top="1134" w:right="850" w:bottom="1134" w:left="1701" w:header="709" w:footer="709" w:gutter="0"/>
          <w:cols w:space="708"/>
          <w:docGrid w:linePitch="360"/>
        </w:sectPr>
      </w:pPr>
      <w:r w:rsidRPr="00C228B4">
        <w:rPr>
          <w:b/>
          <w:sz w:val="28"/>
          <w:szCs w:val="28"/>
        </w:rPr>
        <w:br w:type="page"/>
      </w:r>
    </w:p>
    <w:p w14:paraId="5BA36720" w14:textId="77777777" w:rsidR="00B035CD" w:rsidRPr="00471C97" w:rsidRDefault="00B035CD" w:rsidP="00B035CD">
      <w:pPr>
        <w:spacing w:line="221" w:lineRule="auto"/>
        <w:ind w:left="2835"/>
        <w:rPr>
          <w:i/>
          <w:spacing w:val="-4"/>
          <w:sz w:val="24"/>
          <w:szCs w:val="24"/>
        </w:rPr>
      </w:pPr>
      <w:r w:rsidRPr="00471C97">
        <w:rPr>
          <w:i/>
          <w:spacing w:val="-4"/>
          <w:sz w:val="24"/>
          <w:szCs w:val="24"/>
        </w:rPr>
        <w:lastRenderedPageBreak/>
        <w:t xml:space="preserve">Редакция таблицы </w:t>
      </w:r>
      <w:r w:rsidR="0067067A">
        <w:rPr>
          <w:i/>
          <w:spacing w:val="-4"/>
          <w:sz w:val="24"/>
          <w:szCs w:val="24"/>
        </w:rPr>
        <w:t>8</w:t>
      </w:r>
      <w:r w:rsidRPr="00471C97">
        <w:rPr>
          <w:i/>
          <w:spacing w:val="-4"/>
          <w:sz w:val="24"/>
          <w:szCs w:val="24"/>
        </w:rPr>
        <w:t>.1 от 29.08.202</w:t>
      </w:r>
      <w:r>
        <w:rPr>
          <w:i/>
          <w:spacing w:val="-4"/>
          <w:sz w:val="24"/>
          <w:szCs w:val="24"/>
        </w:rPr>
        <w:t>5</w:t>
      </w:r>
      <w:r w:rsidRPr="00471C97">
        <w:rPr>
          <w:i/>
          <w:spacing w:val="-4"/>
          <w:sz w:val="24"/>
          <w:szCs w:val="24"/>
        </w:rPr>
        <w:t xml:space="preserve"> в части обновления ПО в аудитории для проведения учебных занятий лекционного типа №3237 и помещении для самостоятельной работы № 3383</w:t>
      </w:r>
    </w:p>
    <w:p w14:paraId="26B80C7F" w14:textId="77777777" w:rsidR="00B035CD" w:rsidRPr="00471C97" w:rsidRDefault="00B035CD" w:rsidP="00B035CD">
      <w:pPr>
        <w:widowControl/>
        <w:spacing w:line="271" w:lineRule="auto"/>
        <w:ind w:firstLine="709"/>
        <w:rPr>
          <w:b/>
          <w:sz w:val="24"/>
          <w:szCs w:val="24"/>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2551"/>
        <w:gridCol w:w="2410"/>
      </w:tblGrid>
      <w:tr w:rsidR="00B035CD" w:rsidRPr="001D0832" w14:paraId="313BAB90" w14:textId="77777777" w:rsidTr="00004ECA">
        <w:trPr>
          <w:trHeight w:val="70"/>
        </w:trPr>
        <w:tc>
          <w:tcPr>
            <w:tcW w:w="567" w:type="dxa"/>
            <w:vAlign w:val="center"/>
          </w:tcPr>
          <w:p w14:paraId="7DC41DC1" w14:textId="77777777" w:rsidR="00B035CD" w:rsidRPr="001D0832" w:rsidRDefault="00B035CD" w:rsidP="00004ECA">
            <w:pPr>
              <w:jc w:val="center"/>
              <w:rPr>
                <w:spacing w:val="-4"/>
                <w:sz w:val="24"/>
                <w:szCs w:val="24"/>
                <w:lang w:eastAsia="en-US"/>
              </w:rPr>
            </w:pPr>
            <w:bookmarkStart w:id="58" w:name="_Hlk210131530"/>
            <w:r w:rsidRPr="001D0832">
              <w:rPr>
                <w:spacing w:val="-4"/>
                <w:sz w:val="24"/>
                <w:szCs w:val="24"/>
                <w:lang w:eastAsia="en-US"/>
              </w:rPr>
              <w:t>№ п/п</w:t>
            </w:r>
          </w:p>
        </w:tc>
        <w:tc>
          <w:tcPr>
            <w:tcW w:w="1985" w:type="dxa"/>
            <w:vAlign w:val="center"/>
          </w:tcPr>
          <w:p w14:paraId="67B6691A"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Наименование </w:t>
            </w:r>
          </w:p>
          <w:p w14:paraId="5BEAEB2D" w14:textId="77777777" w:rsidR="00B035CD" w:rsidRPr="001D0832" w:rsidRDefault="00B035CD" w:rsidP="00004ECA">
            <w:pPr>
              <w:jc w:val="center"/>
              <w:rPr>
                <w:spacing w:val="-4"/>
                <w:sz w:val="24"/>
                <w:szCs w:val="24"/>
                <w:lang w:eastAsia="en-US"/>
              </w:rPr>
            </w:pPr>
            <w:r w:rsidRPr="001D0832">
              <w:rPr>
                <w:spacing w:val="-4"/>
                <w:sz w:val="24"/>
                <w:szCs w:val="24"/>
                <w:lang w:eastAsia="en-US"/>
              </w:rPr>
              <w:t>дисциплины в соответствии с учебным планом</w:t>
            </w:r>
          </w:p>
        </w:tc>
        <w:tc>
          <w:tcPr>
            <w:tcW w:w="2268" w:type="dxa"/>
            <w:vAlign w:val="center"/>
          </w:tcPr>
          <w:p w14:paraId="5E4D0A4B"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Наименование </w:t>
            </w:r>
          </w:p>
          <w:p w14:paraId="4C90BD21" w14:textId="77777777" w:rsidR="00B035CD" w:rsidRPr="001D0832" w:rsidRDefault="00B035CD" w:rsidP="00004ECA">
            <w:pPr>
              <w:jc w:val="center"/>
              <w:rPr>
                <w:spacing w:val="-4"/>
                <w:sz w:val="24"/>
                <w:szCs w:val="24"/>
                <w:lang w:eastAsia="en-US"/>
              </w:rPr>
            </w:pPr>
            <w:r w:rsidRPr="001D0832">
              <w:rPr>
                <w:spacing w:val="-4"/>
                <w:sz w:val="24"/>
                <w:szCs w:val="24"/>
                <w:lang w:eastAsia="en-US"/>
              </w:rPr>
              <w:t>специальных</w:t>
            </w:r>
            <w:r w:rsidRPr="001D0832">
              <w:rPr>
                <w:spacing w:val="-4"/>
                <w:sz w:val="24"/>
                <w:szCs w:val="24"/>
                <w:vertAlign w:val="superscript"/>
                <w:lang w:eastAsia="en-US"/>
              </w:rPr>
              <w:t xml:space="preserve"> </w:t>
            </w:r>
            <w:r w:rsidRPr="001D0832">
              <w:rPr>
                <w:spacing w:val="-4"/>
                <w:sz w:val="24"/>
                <w:szCs w:val="24"/>
                <w:lang w:eastAsia="en-US"/>
              </w:rPr>
              <w:t>помещений и помещений для самостоятельной работы</w:t>
            </w:r>
          </w:p>
        </w:tc>
        <w:tc>
          <w:tcPr>
            <w:tcW w:w="2551" w:type="dxa"/>
            <w:vAlign w:val="center"/>
          </w:tcPr>
          <w:p w14:paraId="67B48BAE"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Оснащенность специальных помещений и помещений для самостоятельной работы </w:t>
            </w:r>
          </w:p>
        </w:tc>
        <w:tc>
          <w:tcPr>
            <w:tcW w:w="2410" w:type="dxa"/>
            <w:vAlign w:val="center"/>
          </w:tcPr>
          <w:p w14:paraId="145F733F"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Перечень </w:t>
            </w:r>
          </w:p>
          <w:p w14:paraId="2CD4F3FB"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лицензионного программного обеспечения. </w:t>
            </w:r>
          </w:p>
          <w:p w14:paraId="00A0B197"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Реквизиты </w:t>
            </w:r>
          </w:p>
          <w:p w14:paraId="2FC99352" w14:textId="77777777" w:rsidR="00B035CD" w:rsidRPr="001D0832" w:rsidRDefault="00B035CD" w:rsidP="00004ECA">
            <w:pPr>
              <w:jc w:val="center"/>
              <w:rPr>
                <w:spacing w:val="-4"/>
                <w:sz w:val="24"/>
                <w:szCs w:val="24"/>
                <w:lang w:eastAsia="en-US"/>
              </w:rPr>
            </w:pPr>
            <w:r w:rsidRPr="001D0832">
              <w:rPr>
                <w:spacing w:val="-4"/>
                <w:sz w:val="24"/>
                <w:szCs w:val="24"/>
                <w:lang w:eastAsia="en-US"/>
              </w:rPr>
              <w:t xml:space="preserve">подтверждающего </w:t>
            </w:r>
          </w:p>
          <w:p w14:paraId="632583BC" w14:textId="77777777" w:rsidR="00B035CD" w:rsidRPr="001D0832" w:rsidRDefault="00B035CD" w:rsidP="00004ECA">
            <w:pPr>
              <w:jc w:val="center"/>
              <w:rPr>
                <w:spacing w:val="-4"/>
                <w:sz w:val="24"/>
                <w:szCs w:val="24"/>
                <w:lang w:eastAsia="en-US"/>
              </w:rPr>
            </w:pPr>
            <w:r w:rsidRPr="001D0832">
              <w:rPr>
                <w:spacing w:val="-4"/>
                <w:sz w:val="24"/>
                <w:szCs w:val="24"/>
                <w:lang w:eastAsia="en-US"/>
              </w:rPr>
              <w:t>документа</w:t>
            </w:r>
          </w:p>
        </w:tc>
      </w:tr>
      <w:tr w:rsidR="00B035CD" w:rsidRPr="00E50D5E" w14:paraId="5AF5EE61" w14:textId="77777777" w:rsidTr="00004ECA">
        <w:trPr>
          <w:trHeight w:val="70"/>
        </w:trPr>
        <w:tc>
          <w:tcPr>
            <w:tcW w:w="567" w:type="dxa"/>
          </w:tcPr>
          <w:p w14:paraId="59317074" w14:textId="77777777" w:rsidR="00B035CD" w:rsidRPr="001D0832" w:rsidRDefault="00B035CD" w:rsidP="00B035CD">
            <w:pPr>
              <w:rPr>
                <w:spacing w:val="-4"/>
                <w:sz w:val="24"/>
                <w:szCs w:val="24"/>
              </w:rPr>
            </w:pPr>
            <w:r w:rsidRPr="001D0832">
              <w:rPr>
                <w:spacing w:val="-4"/>
                <w:sz w:val="24"/>
                <w:szCs w:val="24"/>
              </w:rPr>
              <w:t>1</w:t>
            </w:r>
          </w:p>
        </w:tc>
        <w:tc>
          <w:tcPr>
            <w:tcW w:w="1985" w:type="dxa"/>
            <w:vMerge w:val="restart"/>
          </w:tcPr>
          <w:p w14:paraId="58B3F45F" w14:textId="77777777" w:rsidR="00B035CD" w:rsidRPr="0015781C" w:rsidRDefault="00B035CD" w:rsidP="00B035CD">
            <w:pPr>
              <w:rPr>
                <w:spacing w:val="-4"/>
                <w:sz w:val="24"/>
                <w:szCs w:val="24"/>
              </w:rPr>
            </w:pPr>
            <w:r w:rsidRPr="00C228B4">
              <w:rPr>
                <w:sz w:val="24"/>
                <w:szCs w:val="24"/>
              </w:rPr>
              <w:t>Подготовка к процедуре защиты выпускной квалификационной работы и процедура защиты выпускной квалификационной работы</w:t>
            </w:r>
          </w:p>
        </w:tc>
        <w:tc>
          <w:tcPr>
            <w:tcW w:w="2268" w:type="dxa"/>
          </w:tcPr>
          <w:p w14:paraId="0AB2BF60" w14:textId="77777777" w:rsidR="00B035CD" w:rsidRPr="00591F27" w:rsidRDefault="00B035CD" w:rsidP="00B035CD">
            <w:pPr>
              <w:rPr>
                <w:b/>
                <w:sz w:val="24"/>
                <w:szCs w:val="24"/>
              </w:rPr>
            </w:pPr>
            <w:r w:rsidRPr="00591F27">
              <w:rPr>
                <w:b/>
                <w:sz w:val="24"/>
                <w:szCs w:val="24"/>
              </w:rPr>
              <w:t>Учебная аудитория для проведения учебных занятий</w:t>
            </w:r>
          </w:p>
          <w:p w14:paraId="066477B5" w14:textId="77777777" w:rsidR="00B035CD" w:rsidRPr="00591F27" w:rsidRDefault="00B035CD" w:rsidP="00B035CD">
            <w:pPr>
              <w:rPr>
                <w:sz w:val="24"/>
                <w:szCs w:val="24"/>
              </w:rPr>
            </w:pPr>
            <w:r w:rsidRPr="00591F27">
              <w:rPr>
                <w:sz w:val="24"/>
                <w:szCs w:val="24"/>
              </w:rPr>
              <w:t>440014, Пензенская область, г. Пенза, ул. Ботаническая, д. 30;</w:t>
            </w:r>
          </w:p>
          <w:p w14:paraId="57510636" w14:textId="77777777" w:rsidR="00B035CD" w:rsidRPr="00591F27" w:rsidRDefault="00B035CD" w:rsidP="00B035CD">
            <w:pPr>
              <w:rPr>
                <w:sz w:val="24"/>
                <w:szCs w:val="24"/>
              </w:rPr>
            </w:pPr>
            <w:r w:rsidRPr="00591F27">
              <w:rPr>
                <w:sz w:val="24"/>
                <w:szCs w:val="24"/>
              </w:rPr>
              <w:t>аудитория 3237</w:t>
            </w:r>
          </w:p>
          <w:p w14:paraId="5A682CF1" w14:textId="77777777" w:rsidR="00B035CD" w:rsidRPr="00E50D5E" w:rsidRDefault="00B035CD" w:rsidP="00B035CD">
            <w:pPr>
              <w:jc w:val="center"/>
              <w:rPr>
                <w:b/>
                <w:caps/>
                <w:sz w:val="24"/>
                <w:szCs w:val="24"/>
                <w:highlight w:val="yellow"/>
              </w:rPr>
            </w:pPr>
          </w:p>
        </w:tc>
        <w:tc>
          <w:tcPr>
            <w:tcW w:w="2551" w:type="dxa"/>
          </w:tcPr>
          <w:p w14:paraId="699105E5" w14:textId="77777777" w:rsidR="00B035CD" w:rsidRPr="00591F27" w:rsidRDefault="00B035CD" w:rsidP="00B035CD">
            <w:pPr>
              <w:rPr>
                <w:sz w:val="24"/>
                <w:szCs w:val="24"/>
              </w:rPr>
            </w:pPr>
            <w:r w:rsidRPr="00591F27">
              <w:rPr>
                <w:b/>
                <w:sz w:val="24"/>
                <w:szCs w:val="24"/>
              </w:rPr>
              <w:t xml:space="preserve">Специализированная мебель: </w:t>
            </w:r>
            <w:r w:rsidRPr="00591F27">
              <w:rPr>
                <w:bCs/>
                <w:sz w:val="24"/>
                <w:szCs w:val="24"/>
              </w:rPr>
              <w:t>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7B9C150E" w14:textId="77777777" w:rsidR="00B035CD" w:rsidRPr="00591F27" w:rsidRDefault="00B035CD" w:rsidP="00B035CD">
            <w:pPr>
              <w:rPr>
                <w:b/>
                <w:sz w:val="24"/>
                <w:szCs w:val="24"/>
              </w:rPr>
            </w:pPr>
            <w:r w:rsidRPr="00591F27">
              <w:rPr>
                <w:b/>
                <w:sz w:val="24"/>
                <w:szCs w:val="24"/>
              </w:rPr>
              <w:t>Технические средства обучения, набор демонстрационного оборудования, стационарный</w:t>
            </w:r>
          </w:p>
          <w:p w14:paraId="2DE0A562" w14:textId="77777777" w:rsidR="00B035CD" w:rsidRPr="00E50D5E" w:rsidRDefault="00B035CD" w:rsidP="00B035CD">
            <w:pPr>
              <w:rPr>
                <w:caps/>
                <w:sz w:val="24"/>
                <w:szCs w:val="24"/>
                <w:highlight w:val="yellow"/>
              </w:rPr>
            </w:pPr>
            <w:r w:rsidRPr="00591F27">
              <w:rPr>
                <w:bCs/>
                <w:sz w:val="24"/>
                <w:szCs w:val="24"/>
              </w:rPr>
              <w:t>персональный компьютер, проектор, экран, колонки звуковые</w:t>
            </w:r>
            <w:r w:rsidRPr="00591F27">
              <w:rPr>
                <w:bCs/>
                <w:sz w:val="20"/>
              </w:rPr>
              <w:t>.</w:t>
            </w:r>
          </w:p>
        </w:tc>
        <w:tc>
          <w:tcPr>
            <w:tcW w:w="2410" w:type="dxa"/>
          </w:tcPr>
          <w:p w14:paraId="1E357EA4" w14:textId="77777777" w:rsidR="00B035CD" w:rsidRPr="00591F27" w:rsidRDefault="00B035CD" w:rsidP="00B035CD">
            <w:pPr>
              <w:rPr>
                <w:sz w:val="24"/>
                <w:szCs w:val="24"/>
              </w:rPr>
            </w:pPr>
            <w:r w:rsidRPr="00591F27">
              <w:rPr>
                <w:b/>
                <w:sz w:val="24"/>
                <w:szCs w:val="24"/>
              </w:rPr>
              <w:t>Комплект лицензионного и свободно распространяемого программного обеспечения:</w:t>
            </w:r>
          </w:p>
          <w:p w14:paraId="05480B7C" w14:textId="77777777" w:rsidR="00B035CD" w:rsidRPr="00591F27" w:rsidRDefault="00B035CD" w:rsidP="00B035CD">
            <w:pPr>
              <w:rPr>
                <w:bCs/>
                <w:sz w:val="24"/>
                <w:szCs w:val="24"/>
              </w:rPr>
            </w:pPr>
            <w:r w:rsidRPr="00591F27">
              <w:rPr>
                <w:bCs/>
                <w:sz w:val="20"/>
              </w:rPr>
              <w:t>•</w:t>
            </w:r>
            <w:proofErr w:type="spellStart"/>
            <w:r w:rsidRPr="00591F27">
              <w:rPr>
                <w:bCs/>
                <w:sz w:val="24"/>
                <w:szCs w:val="24"/>
                <w:lang w:val="en-US"/>
              </w:rPr>
              <w:t>MSWindows</w:t>
            </w:r>
            <w:proofErr w:type="spellEnd"/>
            <w:r w:rsidRPr="00591F27">
              <w:rPr>
                <w:bCs/>
                <w:sz w:val="24"/>
                <w:szCs w:val="24"/>
              </w:rPr>
              <w:t xml:space="preserve"> 7 (46298560, 2009);</w:t>
            </w:r>
          </w:p>
          <w:p w14:paraId="37ED4679" w14:textId="77777777" w:rsidR="00B035CD" w:rsidRPr="00591F27" w:rsidRDefault="00B035CD" w:rsidP="00B035CD">
            <w:pPr>
              <w:rPr>
                <w:sz w:val="24"/>
                <w:szCs w:val="24"/>
              </w:rPr>
            </w:pPr>
            <w:r w:rsidRPr="00591F27">
              <w:rPr>
                <w:bCs/>
                <w:sz w:val="24"/>
                <w:szCs w:val="24"/>
              </w:rPr>
              <w:t xml:space="preserve">• </w:t>
            </w:r>
            <w:r w:rsidRPr="00591F27">
              <w:rPr>
                <w:bCs/>
                <w:sz w:val="24"/>
                <w:szCs w:val="24"/>
                <w:lang w:val="en-US"/>
              </w:rPr>
              <w:t>MSOffice</w:t>
            </w:r>
            <w:r w:rsidRPr="00591F27">
              <w:rPr>
                <w:bCs/>
                <w:sz w:val="24"/>
                <w:szCs w:val="24"/>
              </w:rPr>
              <w:t xml:space="preserve"> 2010 (61403663, 2013).</w:t>
            </w:r>
          </w:p>
          <w:p w14:paraId="24B5732A" w14:textId="77777777" w:rsidR="00B035CD" w:rsidRPr="00591F27" w:rsidRDefault="00B035CD" w:rsidP="00B035CD">
            <w:pPr>
              <w:rPr>
                <w:sz w:val="24"/>
                <w:szCs w:val="24"/>
                <w:lang w:val="en-US"/>
              </w:rPr>
            </w:pPr>
          </w:p>
          <w:p w14:paraId="600FD89D" w14:textId="77777777" w:rsidR="00B035CD" w:rsidRPr="00E50D5E" w:rsidRDefault="00B035CD" w:rsidP="00B035CD">
            <w:pPr>
              <w:ind w:firstLine="9"/>
              <w:rPr>
                <w:caps/>
                <w:sz w:val="24"/>
                <w:szCs w:val="24"/>
                <w:highlight w:val="yellow"/>
              </w:rPr>
            </w:pPr>
          </w:p>
        </w:tc>
      </w:tr>
      <w:tr w:rsidR="00B035CD" w:rsidRPr="00FC4A77" w14:paraId="7F795050" w14:textId="77777777" w:rsidTr="00004ECA">
        <w:trPr>
          <w:trHeight w:val="70"/>
        </w:trPr>
        <w:tc>
          <w:tcPr>
            <w:tcW w:w="567" w:type="dxa"/>
          </w:tcPr>
          <w:p w14:paraId="27C6D5EF" w14:textId="77777777" w:rsidR="00B035CD" w:rsidRPr="001D0832" w:rsidRDefault="00B035CD" w:rsidP="00B035CD">
            <w:pPr>
              <w:spacing w:line="221" w:lineRule="auto"/>
              <w:rPr>
                <w:spacing w:val="-4"/>
                <w:sz w:val="24"/>
                <w:szCs w:val="24"/>
              </w:rPr>
            </w:pPr>
            <w:r w:rsidRPr="001D0832">
              <w:rPr>
                <w:spacing w:val="-4"/>
                <w:sz w:val="24"/>
                <w:szCs w:val="24"/>
              </w:rPr>
              <w:t>2</w:t>
            </w:r>
          </w:p>
        </w:tc>
        <w:tc>
          <w:tcPr>
            <w:tcW w:w="1985" w:type="dxa"/>
            <w:vMerge/>
          </w:tcPr>
          <w:p w14:paraId="1209EB5F" w14:textId="77777777" w:rsidR="00B035CD" w:rsidRPr="001D0832" w:rsidRDefault="00B035CD" w:rsidP="00B035CD">
            <w:pPr>
              <w:spacing w:line="221" w:lineRule="auto"/>
              <w:rPr>
                <w:spacing w:val="-4"/>
                <w:sz w:val="24"/>
                <w:szCs w:val="24"/>
              </w:rPr>
            </w:pPr>
          </w:p>
        </w:tc>
        <w:tc>
          <w:tcPr>
            <w:tcW w:w="2268" w:type="dxa"/>
          </w:tcPr>
          <w:p w14:paraId="2197622C" w14:textId="77777777" w:rsidR="00B035CD" w:rsidRPr="00591F27" w:rsidRDefault="00B035CD" w:rsidP="00B035CD">
            <w:pPr>
              <w:rPr>
                <w:b/>
                <w:sz w:val="24"/>
                <w:szCs w:val="24"/>
              </w:rPr>
            </w:pPr>
            <w:r w:rsidRPr="00591F27">
              <w:rPr>
                <w:b/>
                <w:sz w:val="24"/>
                <w:szCs w:val="24"/>
              </w:rPr>
              <w:t>Помещение для самостоятельной работы</w:t>
            </w:r>
          </w:p>
          <w:p w14:paraId="479DF079" w14:textId="77777777" w:rsidR="00B035CD" w:rsidRPr="00591F27" w:rsidRDefault="00B035CD" w:rsidP="00B035CD">
            <w:pPr>
              <w:rPr>
                <w:b/>
                <w:sz w:val="24"/>
                <w:szCs w:val="24"/>
              </w:rPr>
            </w:pPr>
            <w:r w:rsidRPr="00591F27">
              <w:rPr>
                <w:sz w:val="24"/>
                <w:szCs w:val="24"/>
              </w:rPr>
              <w:t>440014 Пензенская область, г. Пенза, ул. Ботаническая, д. 30;</w:t>
            </w:r>
          </w:p>
          <w:p w14:paraId="111F3E88" w14:textId="77777777" w:rsidR="00B035CD" w:rsidRDefault="00B035CD" w:rsidP="00B035CD">
            <w:pPr>
              <w:rPr>
                <w:sz w:val="24"/>
                <w:szCs w:val="24"/>
              </w:rPr>
            </w:pPr>
            <w:r w:rsidRPr="00591F27">
              <w:rPr>
                <w:sz w:val="24"/>
                <w:szCs w:val="24"/>
              </w:rPr>
              <w:t>аудитория 3383</w:t>
            </w:r>
          </w:p>
          <w:p w14:paraId="76AEA272" w14:textId="77777777" w:rsidR="00B035CD" w:rsidRPr="00FC4A77" w:rsidRDefault="00B035CD" w:rsidP="00B035CD">
            <w:pPr>
              <w:ind w:right="-96"/>
              <w:jc w:val="center"/>
              <w:rPr>
                <w:b/>
                <w:caps/>
                <w:sz w:val="24"/>
                <w:szCs w:val="24"/>
              </w:rPr>
            </w:pPr>
          </w:p>
        </w:tc>
        <w:tc>
          <w:tcPr>
            <w:tcW w:w="2551" w:type="dxa"/>
          </w:tcPr>
          <w:p w14:paraId="249AF4B7" w14:textId="77777777" w:rsidR="00B035CD" w:rsidRPr="00591F27" w:rsidRDefault="00B035CD" w:rsidP="00B035CD">
            <w:pPr>
              <w:rPr>
                <w:sz w:val="24"/>
                <w:szCs w:val="24"/>
              </w:rPr>
            </w:pPr>
            <w:r w:rsidRPr="00591F27">
              <w:rPr>
                <w:b/>
                <w:sz w:val="24"/>
                <w:szCs w:val="24"/>
              </w:rPr>
              <w:t xml:space="preserve">Специализированная мебель: </w:t>
            </w:r>
            <w:r w:rsidRPr="00591F27">
              <w:rPr>
                <w:sz w:val="24"/>
                <w:szCs w:val="24"/>
              </w:rPr>
              <w:t>столы письменные, столы компьютерные, стулья, сейф.</w:t>
            </w:r>
          </w:p>
          <w:p w14:paraId="67AAC959" w14:textId="77777777" w:rsidR="00B035CD" w:rsidRPr="00591F27" w:rsidRDefault="00B035CD" w:rsidP="00B035CD">
            <w:pPr>
              <w:rPr>
                <w:b/>
                <w:sz w:val="24"/>
                <w:szCs w:val="24"/>
              </w:rPr>
            </w:pPr>
            <w:r w:rsidRPr="00591F27">
              <w:rPr>
                <w:b/>
                <w:sz w:val="24"/>
                <w:szCs w:val="24"/>
              </w:rPr>
              <w:t xml:space="preserve">Технические средства обучения, </w:t>
            </w:r>
          </w:p>
          <w:p w14:paraId="1DFB565E" w14:textId="77777777" w:rsidR="00B035CD" w:rsidRPr="00591F27" w:rsidRDefault="00B035CD" w:rsidP="00B035CD">
            <w:pPr>
              <w:rPr>
                <w:sz w:val="24"/>
                <w:szCs w:val="24"/>
              </w:rPr>
            </w:pPr>
            <w:r w:rsidRPr="00591F27">
              <w:rPr>
                <w:sz w:val="24"/>
                <w:szCs w:val="24"/>
              </w:rPr>
              <w:t xml:space="preserve"> Персональные компьютеры</w:t>
            </w:r>
          </w:p>
          <w:p w14:paraId="4E2D115D" w14:textId="77777777" w:rsidR="00B035CD" w:rsidRPr="00FC4A77" w:rsidRDefault="00B035CD" w:rsidP="00B035CD">
            <w:pPr>
              <w:ind w:firstLine="9"/>
              <w:rPr>
                <w:caps/>
                <w:sz w:val="24"/>
                <w:szCs w:val="24"/>
                <w:lang w:eastAsia="en-US"/>
              </w:rPr>
            </w:pPr>
          </w:p>
        </w:tc>
        <w:tc>
          <w:tcPr>
            <w:tcW w:w="2410" w:type="dxa"/>
          </w:tcPr>
          <w:p w14:paraId="320005FC" w14:textId="77777777" w:rsidR="00B035CD" w:rsidRPr="00B035CD" w:rsidRDefault="00B035CD" w:rsidP="00B035CD">
            <w:pPr>
              <w:pStyle w:val="ae"/>
              <w:spacing w:after="0"/>
              <w:ind w:firstLine="0"/>
              <w:rPr>
                <w:sz w:val="22"/>
                <w:szCs w:val="22"/>
              </w:rPr>
            </w:pPr>
            <w:r w:rsidRPr="00B035CD">
              <w:rPr>
                <w:b/>
                <w:sz w:val="22"/>
                <w:szCs w:val="22"/>
              </w:rPr>
              <w:t>Комплект лицензионного и свободно распространяемого программного обеспечения, в том числе отечественного производства:</w:t>
            </w:r>
            <w:r w:rsidRPr="00B035CD">
              <w:rPr>
                <w:sz w:val="22"/>
                <w:szCs w:val="22"/>
              </w:rPr>
              <w:t xml:space="preserve"> • персональные компьютеры.</w:t>
            </w:r>
          </w:p>
          <w:p w14:paraId="45F26F49" w14:textId="77777777" w:rsidR="00B035CD" w:rsidRPr="00B035CD" w:rsidRDefault="00B035CD" w:rsidP="00B035CD">
            <w:pPr>
              <w:pStyle w:val="ae"/>
              <w:spacing w:after="0"/>
              <w:ind w:firstLine="0"/>
              <w:rPr>
                <w:sz w:val="22"/>
                <w:szCs w:val="22"/>
                <w:lang w:val="en-US"/>
              </w:rPr>
            </w:pPr>
            <w:r w:rsidRPr="00B035CD">
              <w:rPr>
                <w:sz w:val="22"/>
                <w:szCs w:val="22"/>
                <w:lang w:val="en-US"/>
              </w:rPr>
              <w:t xml:space="preserve">• MS Windows XP (18572459, 2004) </w:t>
            </w:r>
            <w:r w:rsidRPr="00B035CD">
              <w:rPr>
                <w:sz w:val="22"/>
                <w:szCs w:val="22"/>
              </w:rPr>
              <w:t>или</w:t>
            </w:r>
            <w:r w:rsidRPr="00B035CD">
              <w:rPr>
                <w:sz w:val="22"/>
                <w:szCs w:val="22"/>
                <w:lang w:val="en-US"/>
              </w:rPr>
              <w:t xml:space="preserve"> MS Windows 10 (V9414975, 2021);</w:t>
            </w:r>
          </w:p>
          <w:p w14:paraId="00A41C17" w14:textId="77777777" w:rsidR="00B035CD" w:rsidRPr="00B035CD" w:rsidRDefault="00B035CD" w:rsidP="00B035CD">
            <w:pPr>
              <w:pStyle w:val="ae"/>
              <w:spacing w:after="0"/>
              <w:ind w:firstLine="0"/>
              <w:rPr>
                <w:sz w:val="22"/>
                <w:szCs w:val="22"/>
                <w:lang w:val="en-US"/>
              </w:rPr>
            </w:pPr>
            <w:r w:rsidRPr="00B035CD">
              <w:rPr>
                <w:sz w:val="22"/>
                <w:szCs w:val="22"/>
                <w:lang w:val="en-US"/>
              </w:rPr>
              <w:t xml:space="preserve">• MS Office 2007 (46298560, 2009) </w:t>
            </w:r>
            <w:r w:rsidRPr="00B035CD">
              <w:rPr>
                <w:sz w:val="22"/>
                <w:szCs w:val="22"/>
              </w:rPr>
              <w:t>или</w:t>
            </w:r>
            <w:r w:rsidRPr="00B035CD">
              <w:rPr>
                <w:sz w:val="22"/>
                <w:szCs w:val="22"/>
                <w:lang w:val="en-US"/>
              </w:rPr>
              <w:t xml:space="preserve"> MS Office 2019 (V9414975, 2021);</w:t>
            </w:r>
          </w:p>
          <w:p w14:paraId="32D6464B" w14:textId="77777777" w:rsidR="00B035CD" w:rsidRPr="00B035CD" w:rsidRDefault="00B035CD" w:rsidP="00B035CD">
            <w:pPr>
              <w:pStyle w:val="ae"/>
              <w:spacing w:after="0"/>
              <w:ind w:firstLine="0"/>
              <w:rPr>
                <w:bCs/>
                <w:iCs/>
                <w:sz w:val="22"/>
                <w:szCs w:val="22"/>
                <w:lang w:val="en-US"/>
              </w:rPr>
            </w:pPr>
            <w:r w:rsidRPr="00B035CD">
              <w:rPr>
                <w:bCs/>
                <w:sz w:val="22"/>
                <w:szCs w:val="22"/>
                <w:lang w:val="en-US"/>
              </w:rPr>
              <w:t xml:space="preserve">• Yandex Browser (GNU Lesser General Public </w:t>
            </w:r>
            <w:r w:rsidRPr="00B035CD">
              <w:rPr>
                <w:bCs/>
                <w:sz w:val="22"/>
                <w:szCs w:val="22"/>
                <w:lang w:val="en-US"/>
              </w:rPr>
              <w:lastRenderedPageBreak/>
              <w:t xml:space="preserve">License) </w:t>
            </w:r>
            <w:r w:rsidRPr="00B035CD">
              <w:rPr>
                <w:bCs/>
                <w:iCs/>
                <w:sz w:val="22"/>
                <w:szCs w:val="22"/>
                <w:lang w:val="en-US"/>
              </w:rPr>
              <w:t>(</w:t>
            </w:r>
            <w:r w:rsidRPr="00B035CD">
              <w:rPr>
                <w:bCs/>
                <w:iCs/>
                <w:sz w:val="22"/>
                <w:szCs w:val="22"/>
              </w:rPr>
              <w:t>на</w:t>
            </w:r>
            <w:r w:rsidRPr="00B035CD">
              <w:rPr>
                <w:bCs/>
                <w:iCs/>
                <w:sz w:val="22"/>
                <w:szCs w:val="22"/>
                <w:lang w:val="en-US"/>
              </w:rPr>
              <w:t xml:space="preserve"> </w:t>
            </w:r>
            <w:r w:rsidRPr="00B035CD">
              <w:rPr>
                <w:bCs/>
                <w:iCs/>
                <w:sz w:val="22"/>
                <w:szCs w:val="22"/>
              </w:rPr>
              <w:t>ПК</w:t>
            </w:r>
            <w:r w:rsidRPr="00B035CD">
              <w:rPr>
                <w:bCs/>
                <w:iCs/>
                <w:sz w:val="22"/>
                <w:szCs w:val="22"/>
                <w:lang w:val="en-US"/>
              </w:rPr>
              <w:t xml:space="preserve"> c Windows 10);</w:t>
            </w:r>
          </w:p>
          <w:p w14:paraId="61537DF7" w14:textId="77777777" w:rsidR="00B035CD" w:rsidRPr="00B035CD" w:rsidRDefault="00B035CD" w:rsidP="00B035CD">
            <w:pPr>
              <w:pStyle w:val="ae"/>
              <w:spacing w:after="0"/>
              <w:ind w:firstLine="0"/>
              <w:rPr>
                <w:sz w:val="22"/>
                <w:szCs w:val="22"/>
                <w:lang w:val="en-US"/>
              </w:rPr>
            </w:pPr>
            <w:r w:rsidRPr="00B035CD">
              <w:rPr>
                <w:sz w:val="22"/>
                <w:szCs w:val="22"/>
                <w:lang w:val="en-US"/>
              </w:rPr>
              <w:t xml:space="preserve">• SMathStudio (Freeware) </w:t>
            </w:r>
            <w:r w:rsidRPr="00B035CD">
              <w:rPr>
                <w:iCs/>
                <w:sz w:val="22"/>
                <w:szCs w:val="22"/>
                <w:lang w:val="en-US"/>
              </w:rPr>
              <w:t>(</w:t>
            </w:r>
            <w:r w:rsidRPr="00B035CD">
              <w:rPr>
                <w:iCs/>
                <w:sz w:val="22"/>
                <w:szCs w:val="22"/>
              </w:rPr>
              <w:t>на</w:t>
            </w:r>
            <w:r w:rsidRPr="00B035CD">
              <w:rPr>
                <w:iCs/>
                <w:sz w:val="22"/>
                <w:szCs w:val="22"/>
                <w:lang w:val="en-US"/>
              </w:rPr>
              <w:t xml:space="preserve"> </w:t>
            </w:r>
            <w:r w:rsidRPr="00B035CD">
              <w:rPr>
                <w:iCs/>
                <w:sz w:val="22"/>
                <w:szCs w:val="22"/>
              </w:rPr>
              <w:t>ПК</w:t>
            </w:r>
            <w:r w:rsidRPr="00B035CD">
              <w:rPr>
                <w:iCs/>
                <w:sz w:val="22"/>
                <w:szCs w:val="22"/>
                <w:lang w:val="en-US"/>
              </w:rPr>
              <w:t xml:space="preserve"> c Windows XP)</w:t>
            </w:r>
            <w:r w:rsidRPr="00B035CD">
              <w:rPr>
                <w:sz w:val="22"/>
                <w:szCs w:val="22"/>
                <w:lang w:val="en-US"/>
              </w:rPr>
              <w:t>;</w:t>
            </w:r>
          </w:p>
          <w:p w14:paraId="5B146673" w14:textId="77777777" w:rsidR="00B035CD" w:rsidRPr="00B035CD" w:rsidRDefault="00B035CD" w:rsidP="00B035CD">
            <w:pPr>
              <w:pStyle w:val="ae"/>
              <w:spacing w:after="0"/>
              <w:ind w:firstLine="0"/>
              <w:rPr>
                <w:sz w:val="22"/>
                <w:szCs w:val="22"/>
                <w:lang w:val="en-US"/>
              </w:rPr>
            </w:pPr>
            <w:r w:rsidRPr="00B035CD">
              <w:rPr>
                <w:sz w:val="22"/>
                <w:szCs w:val="22"/>
                <w:lang w:val="en-US"/>
              </w:rPr>
              <w:t xml:space="preserve">• NormCAD (Freeware) </w:t>
            </w:r>
            <w:r w:rsidRPr="00B035CD">
              <w:rPr>
                <w:iCs/>
                <w:sz w:val="22"/>
                <w:szCs w:val="22"/>
                <w:lang w:val="en-US"/>
              </w:rPr>
              <w:t>(</w:t>
            </w:r>
            <w:r w:rsidRPr="00B035CD">
              <w:rPr>
                <w:iCs/>
                <w:sz w:val="22"/>
                <w:szCs w:val="22"/>
              </w:rPr>
              <w:t>на</w:t>
            </w:r>
            <w:r w:rsidRPr="00B035CD">
              <w:rPr>
                <w:iCs/>
                <w:sz w:val="22"/>
                <w:szCs w:val="22"/>
                <w:lang w:val="en-US"/>
              </w:rPr>
              <w:t xml:space="preserve"> </w:t>
            </w:r>
            <w:r w:rsidRPr="00B035CD">
              <w:rPr>
                <w:iCs/>
                <w:sz w:val="22"/>
                <w:szCs w:val="22"/>
              </w:rPr>
              <w:t>ПК</w:t>
            </w:r>
            <w:r w:rsidRPr="00B035CD">
              <w:rPr>
                <w:iCs/>
                <w:sz w:val="22"/>
                <w:szCs w:val="22"/>
                <w:lang w:val="en-US"/>
              </w:rPr>
              <w:t xml:space="preserve"> c Windows XP)</w:t>
            </w:r>
            <w:r w:rsidRPr="00B035CD">
              <w:rPr>
                <w:sz w:val="22"/>
                <w:szCs w:val="22"/>
                <w:lang w:val="en-US"/>
              </w:rPr>
              <w:t>;</w:t>
            </w:r>
          </w:p>
          <w:p w14:paraId="38AB39B9" w14:textId="77777777" w:rsidR="00B035CD" w:rsidRPr="00B035CD" w:rsidRDefault="00B035CD" w:rsidP="00B035CD">
            <w:pPr>
              <w:pStyle w:val="ae"/>
              <w:spacing w:after="0"/>
              <w:ind w:firstLine="0"/>
              <w:rPr>
                <w:sz w:val="22"/>
                <w:szCs w:val="22"/>
              </w:rPr>
            </w:pPr>
            <w:r w:rsidRPr="00B035CD">
              <w:rPr>
                <w:sz w:val="22"/>
                <w:szCs w:val="22"/>
              </w:rPr>
              <w:t>• КОМПАС-3</w:t>
            </w:r>
            <w:r w:rsidRPr="00B035CD">
              <w:rPr>
                <w:sz w:val="22"/>
                <w:szCs w:val="22"/>
                <w:lang w:val="en-US"/>
              </w:rPr>
              <w:t>D</w:t>
            </w:r>
            <w:r w:rsidRPr="00B035CD">
              <w:rPr>
                <w:sz w:val="22"/>
                <w:szCs w:val="22"/>
              </w:rPr>
              <w:t xml:space="preserve"> </w:t>
            </w:r>
            <w:r w:rsidRPr="00B035CD">
              <w:rPr>
                <w:sz w:val="22"/>
                <w:szCs w:val="22"/>
                <w:lang w:val="en-US"/>
              </w:rPr>
              <w:t>v</w:t>
            </w:r>
            <w:r w:rsidRPr="00B035CD">
              <w:rPr>
                <w:sz w:val="22"/>
                <w:szCs w:val="22"/>
              </w:rPr>
              <w:t xml:space="preserve">15 (Лицензионное соглашение с ЗАО «АСКОН» о приобретении и использовании Комплекса автоматизированных систем «КОМПАС» № Нп-14-00047) </w:t>
            </w:r>
            <w:r w:rsidRPr="00B035CD">
              <w:rPr>
                <w:iCs/>
                <w:sz w:val="22"/>
                <w:szCs w:val="22"/>
              </w:rPr>
              <w:t xml:space="preserve">(на ПК </w:t>
            </w:r>
            <w:r w:rsidRPr="00B035CD">
              <w:rPr>
                <w:iCs/>
                <w:sz w:val="22"/>
                <w:szCs w:val="22"/>
                <w:lang w:val="en-US"/>
              </w:rPr>
              <w:t>c</w:t>
            </w:r>
            <w:r w:rsidRPr="00B035CD">
              <w:rPr>
                <w:iCs/>
                <w:sz w:val="22"/>
                <w:szCs w:val="22"/>
              </w:rPr>
              <w:t xml:space="preserve"> </w:t>
            </w:r>
            <w:r w:rsidRPr="00B035CD">
              <w:rPr>
                <w:iCs/>
                <w:sz w:val="22"/>
                <w:szCs w:val="22"/>
                <w:lang w:val="en-US"/>
              </w:rPr>
              <w:t>Windows</w:t>
            </w:r>
            <w:r w:rsidRPr="00B035CD">
              <w:rPr>
                <w:iCs/>
                <w:sz w:val="22"/>
                <w:szCs w:val="22"/>
              </w:rPr>
              <w:t xml:space="preserve"> </w:t>
            </w:r>
            <w:r w:rsidRPr="00B035CD">
              <w:rPr>
                <w:iCs/>
                <w:sz w:val="22"/>
                <w:szCs w:val="22"/>
                <w:lang w:val="en-US"/>
              </w:rPr>
              <w:t>XP</w:t>
            </w:r>
            <w:r w:rsidRPr="00B035CD">
              <w:rPr>
                <w:iCs/>
                <w:sz w:val="22"/>
                <w:szCs w:val="22"/>
              </w:rPr>
              <w:t>)</w:t>
            </w:r>
            <w:r w:rsidRPr="00B035CD">
              <w:rPr>
                <w:sz w:val="22"/>
                <w:szCs w:val="22"/>
              </w:rPr>
              <w:t>;</w:t>
            </w:r>
          </w:p>
          <w:p w14:paraId="1BD22FEC" w14:textId="77777777" w:rsidR="00B035CD" w:rsidRPr="00B035CD" w:rsidRDefault="00B035CD" w:rsidP="00B035CD">
            <w:pPr>
              <w:pStyle w:val="ae"/>
              <w:spacing w:after="0"/>
              <w:ind w:firstLine="0"/>
              <w:rPr>
                <w:sz w:val="22"/>
                <w:szCs w:val="22"/>
              </w:rPr>
            </w:pPr>
            <w:r w:rsidRPr="00B035CD">
              <w:rPr>
                <w:sz w:val="22"/>
                <w:szCs w:val="22"/>
              </w:rPr>
              <w:t>• интегриро</w:t>
            </w:r>
            <w:r>
              <w:rPr>
                <w:sz w:val="22"/>
                <w:szCs w:val="22"/>
              </w:rPr>
              <w:t>-</w:t>
            </w:r>
            <w:r w:rsidRPr="00B035CD">
              <w:rPr>
                <w:sz w:val="22"/>
                <w:szCs w:val="22"/>
              </w:rPr>
              <w:t xml:space="preserve">ванная среда разработки программного обеспечения </w:t>
            </w:r>
            <w:r w:rsidRPr="00B035CD">
              <w:rPr>
                <w:sz w:val="22"/>
                <w:szCs w:val="22"/>
                <w:lang w:val="en-US"/>
              </w:rPr>
              <w:t>LAZARUS</w:t>
            </w:r>
            <w:r w:rsidRPr="00B035CD">
              <w:rPr>
                <w:sz w:val="22"/>
                <w:szCs w:val="22"/>
              </w:rPr>
              <w:t xml:space="preserve"> (лицензия </w:t>
            </w:r>
            <w:r w:rsidRPr="00B035CD">
              <w:rPr>
                <w:sz w:val="22"/>
                <w:szCs w:val="22"/>
                <w:lang w:val="en-US"/>
              </w:rPr>
              <w:t>GNU</w:t>
            </w:r>
            <w:r w:rsidRPr="00B035CD">
              <w:rPr>
                <w:sz w:val="22"/>
                <w:szCs w:val="22"/>
              </w:rPr>
              <w:t xml:space="preserve">) </w:t>
            </w:r>
            <w:r w:rsidRPr="00B035CD">
              <w:rPr>
                <w:iCs/>
                <w:sz w:val="22"/>
                <w:szCs w:val="22"/>
              </w:rPr>
              <w:t xml:space="preserve">(на ПК </w:t>
            </w:r>
            <w:r w:rsidRPr="00B035CD">
              <w:rPr>
                <w:iCs/>
                <w:sz w:val="22"/>
                <w:szCs w:val="22"/>
                <w:lang w:val="en-US"/>
              </w:rPr>
              <w:t>c</w:t>
            </w:r>
            <w:r w:rsidRPr="00B035CD">
              <w:rPr>
                <w:iCs/>
                <w:sz w:val="22"/>
                <w:szCs w:val="22"/>
              </w:rPr>
              <w:t xml:space="preserve"> </w:t>
            </w:r>
            <w:r w:rsidRPr="00B035CD">
              <w:rPr>
                <w:iCs/>
                <w:sz w:val="22"/>
                <w:szCs w:val="22"/>
                <w:lang w:val="en-US"/>
              </w:rPr>
              <w:t>Windows</w:t>
            </w:r>
            <w:r w:rsidRPr="00B035CD">
              <w:rPr>
                <w:iCs/>
                <w:sz w:val="22"/>
                <w:szCs w:val="22"/>
              </w:rPr>
              <w:t xml:space="preserve"> </w:t>
            </w:r>
            <w:r w:rsidRPr="00B035CD">
              <w:rPr>
                <w:iCs/>
                <w:sz w:val="22"/>
                <w:szCs w:val="22"/>
                <w:lang w:val="en-US"/>
              </w:rPr>
              <w:t>XP</w:t>
            </w:r>
            <w:r w:rsidRPr="00B035CD">
              <w:rPr>
                <w:iCs/>
                <w:sz w:val="22"/>
                <w:szCs w:val="22"/>
              </w:rPr>
              <w:t>)</w:t>
            </w:r>
            <w:r w:rsidRPr="00B035CD">
              <w:rPr>
                <w:sz w:val="22"/>
                <w:szCs w:val="22"/>
              </w:rPr>
              <w:t>;</w:t>
            </w:r>
          </w:p>
          <w:p w14:paraId="69852FAC" w14:textId="77777777" w:rsidR="00B035CD" w:rsidRPr="00B035CD" w:rsidRDefault="00B035CD" w:rsidP="00B035CD">
            <w:pPr>
              <w:pStyle w:val="ae"/>
              <w:spacing w:after="0"/>
              <w:ind w:firstLine="0"/>
              <w:rPr>
                <w:sz w:val="22"/>
                <w:szCs w:val="22"/>
              </w:rPr>
            </w:pPr>
            <w:r w:rsidRPr="00B035CD">
              <w:rPr>
                <w:sz w:val="22"/>
                <w:szCs w:val="22"/>
              </w:rPr>
              <w:t>• кафедральные программные разработки;</w:t>
            </w:r>
          </w:p>
          <w:p w14:paraId="3582C981" w14:textId="77777777" w:rsidR="00B035CD" w:rsidRPr="00B035CD" w:rsidRDefault="00B035CD" w:rsidP="00B035CD">
            <w:pPr>
              <w:pStyle w:val="ae"/>
              <w:spacing w:after="0"/>
              <w:ind w:firstLine="0"/>
              <w:rPr>
                <w:sz w:val="22"/>
                <w:szCs w:val="22"/>
              </w:rPr>
            </w:pPr>
            <w:r w:rsidRPr="00B035CD">
              <w:rPr>
                <w:sz w:val="22"/>
                <w:szCs w:val="22"/>
              </w:rPr>
              <w:t>• СПС «Консу</w:t>
            </w:r>
            <w:r>
              <w:rPr>
                <w:sz w:val="22"/>
                <w:szCs w:val="22"/>
              </w:rPr>
              <w:t>-</w:t>
            </w:r>
            <w:r w:rsidRPr="00B035CD">
              <w:rPr>
                <w:sz w:val="22"/>
                <w:szCs w:val="22"/>
              </w:rPr>
              <w:t>льтант</w:t>
            </w:r>
            <w:r>
              <w:rPr>
                <w:sz w:val="22"/>
                <w:szCs w:val="22"/>
              </w:rPr>
              <w:t xml:space="preserve"> </w:t>
            </w:r>
            <w:r w:rsidRPr="00B035CD">
              <w:rPr>
                <w:sz w:val="22"/>
                <w:szCs w:val="22"/>
              </w:rPr>
              <w:t>Плюс» («Договор об информационной поддержке» от 03 мая 2018 года (бессрочный)).</w:t>
            </w:r>
          </w:p>
          <w:p w14:paraId="7579228A" w14:textId="77777777" w:rsidR="00B035CD" w:rsidRPr="00B035CD" w:rsidRDefault="00B035CD" w:rsidP="00B035CD">
            <w:pPr>
              <w:pStyle w:val="a5"/>
              <w:ind w:left="0"/>
              <w:rPr>
                <w:rFonts w:ascii="Times New Roman" w:hAnsi="Times New Roman" w:cs="Times New Roman"/>
              </w:rPr>
            </w:pPr>
            <w:r w:rsidRPr="00B035CD">
              <w:rPr>
                <w:rFonts w:ascii="Times New Roman" w:hAnsi="Times New Roman" w:cs="Times New Roman"/>
              </w:rPr>
              <w:t>Доступ в электронную информационно-образовательную среду университета;</w:t>
            </w:r>
          </w:p>
          <w:p w14:paraId="432F0FAE" w14:textId="77777777" w:rsidR="00B035CD" w:rsidRPr="00FC4A77" w:rsidRDefault="00B035CD" w:rsidP="00B035CD">
            <w:pPr>
              <w:ind w:firstLine="3"/>
              <w:rPr>
                <w:caps/>
                <w:sz w:val="24"/>
                <w:szCs w:val="24"/>
              </w:rPr>
            </w:pPr>
            <w:r w:rsidRPr="00B035CD">
              <w:rPr>
                <w:sz w:val="22"/>
                <w:szCs w:val="22"/>
              </w:rPr>
              <w:t>Выход в Интернет.</w:t>
            </w:r>
          </w:p>
        </w:tc>
      </w:tr>
      <w:bookmarkEnd w:id="58"/>
    </w:tbl>
    <w:p w14:paraId="6C0AFF8D" w14:textId="77777777" w:rsidR="00B035CD" w:rsidRPr="00C228B4" w:rsidRDefault="00B035CD" w:rsidP="00B035CD">
      <w:pPr>
        <w:widowControl/>
        <w:spacing w:line="271" w:lineRule="auto"/>
        <w:ind w:firstLine="709"/>
        <w:rPr>
          <w:b/>
          <w:sz w:val="28"/>
          <w:szCs w:val="28"/>
        </w:rPr>
      </w:pPr>
    </w:p>
    <w:p w14:paraId="7CFAB30A" w14:textId="77777777" w:rsidR="003758B2" w:rsidRPr="00C228B4" w:rsidRDefault="00B035CD" w:rsidP="003758B2">
      <w:pPr>
        <w:widowControl/>
        <w:spacing w:line="288" w:lineRule="auto"/>
        <w:ind w:firstLine="7371"/>
        <w:rPr>
          <w:b/>
          <w:sz w:val="28"/>
          <w:szCs w:val="28"/>
        </w:rPr>
      </w:pPr>
      <w:r>
        <w:rPr>
          <w:b/>
          <w:sz w:val="28"/>
          <w:szCs w:val="28"/>
        </w:rPr>
        <w:br w:type="page"/>
      </w:r>
      <w:r w:rsidR="003758B2" w:rsidRPr="00C228B4">
        <w:rPr>
          <w:b/>
          <w:sz w:val="28"/>
          <w:szCs w:val="28"/>
        </w:rPr>
        <w:lastRenderedPageBreak/>
        <w:t xml:space="preserve">Приложение </w:t>
      </w:r>
      <w:r w:rsidR="00D60BFF">
        <w:rPr>
          <w:b/>
          <w:sz w:val="28"/>
          <w:szCs w:val="28"/>
        </w:rPr>
        <w:t>1</w:t>
      </w:r>
    </w:p>
    <w:p w14:paraId="38B37959" w14:textId="77777777" w:rsidR="003758B2" w:rsidRPr="00C228B4" w:rsidRDefault="003758B2" w:rsidP="003758B2">
      <w:pPr>
        <w:spacing w:after="280" w:line="259" w:lineRule="auto"/>
        <w:ind w:left="4100" w:firstLine="20"/>
        <w:rPr>
          <w:rFonts w:cs="Arial"/>
          <w:sz w:val="28"/>
          <w:szCs w:val="28"/>
        </w:rPr>
      </w:pPr>
    </w:p>
    <w:tbl>
      <w:tblPr>
        <w:tblW w:w="0" w:type="auto"/>
        <w:tblInd w:w="-459" w:type="dxa"/>
        <w:tblLook w:val="04A0" w:firstRow="1" w:lastRow="0" w:firstColumn="1" w:lastColumn="0" w:noHBand="0" w:noVBand="1"/>
      </w:tblPr>
      <w:tblGrid>
        <w:gridCol w:w="3429"/>
        <w:gridCol w:w="6385"/>
      </w:tblGrid>
      <w:tr w:rsidR="003758B2" w:rsidRPr="00C228B4" w14:paraId="2413F1FB" w14:textId="77777777" w:rsidTr="00334CA1">
        <w:trPr>
          <w:trHeight w:val="2358"/>
        </w:trPr>
        <w:tc>
          <w:tcPr>
            <w:tcW w:w="4820" w:type="dxa"/>
          </w:tcPr>
          <w:p w14:paraId="584328C4" w14:textId="77777777" w:rsidR="003758B2" w:rsidRPr="00C228B4" w:rsidRDefault="003758B2" w:rsidP="00334CA1">
            <w:pPr>
              <w:spacing w:after="280" w:line="259" w:lineRule="auto"/>
              <w:ind w:firstLine="709"/>
              <w:rPr>
                <w:rFonts w:ascii="Arial" w:hAnsi="Arial" w:cs="Arial"/>
                <w:sz w:val="28"/>
                <w:szCs w:val="28"/>
              </w:rPr>
            </w:pPr>
          </w:p>
        </w:tc>
        <w:tc>
          <w:tcPr>
            <w:tcW w:w="5209" w:type="dxa"/>
          </w:tcPr>
          <w:p w14:paraId="237FD473" w14:textId="77777777" w:rsidR="003758B2" w:rsidRPr="00C228B4" w:rsidRDefault="003758B2" w:rsidP="00DF2D74">
            <w:pPr>
              <w:ind w:firstLine="709"/>
              <w:jc w:val="right"/>
              <w:rPr>
                <w:sz w:val="28"/>
                <w:szCs w:val="28"/>
              </w:rPr>
            </w:pPr>
            <w:r w:rsidRPr="00C228B4">
              <w:rPr>
                <w:sz w:val="28"/>
                <w:szCs w:val="28"/>
              </w:rPr>
              <w:t>Ректору ФГБОУ ВО Пензенский ГАУ</w:t>
            </w:r>
          </w:p>
          <w:p w14:paraId="7A06132B" w14:textId="77777777" w:rsidR="003758B2" w:rsidRPr="00C228B4" w:rsidRDefault="003758B2" w:rsidP="00DF2D74">
            <w:pPr>
              <w:ind w:firstLine="709"/>
              <w:jc w:val="right"/>
              <w:rPr>
                <w:sz w:val="28"/>
                <w:szCs w:val="28"/>
              </w:rPr>
            </w:pPr>
            <w:r w:rsidRPr="00C228B4">
              <w:rPr>
                <w:sz w:val="28"/>
                <w:szCs w:val="28"/>
              </w:rPr>
              <w:t>Кухареву О.Н.</w:t>
            </w:r>
          </w:p>
          <w:p w14:paraId="561A5F31" w14:textId="77777777" w:rsidR="00DF2D74" w:rsidRPr="00C228B4" w:rsidRDefault="003758B2" w:rsidP="00DF2D74">
            <w:pPr>
              <w:ind w:firstLine="709"/>
              <w:jc w:val="right"/>
              <w:rPr>
                <w:sz w:val="28"/>
                <w:szCs w:val="28"/>
              </w:rPr>
            </w:pPr>
            <w:r w:rsidRPr="00C228B4">
              <w:rPr>
                <w:sz w:val="28"/>
                <w:szCs w:val="28"/>
              </w:rPr>
              <w:t>обучающегося _________________ группы ____________</w:t>
            </w:r>
          </w:p>
          <w:p w14:paraId="4CC2BD55" w14:textId="77777777" w:rsidR="003758B2" w:rsidRPr="00C228B4" w:rsidRDefault="003758B2" w:rsidP="00DF2D74">
            <w:pPr>
              <w:ind w:firstLine="709"/>
              <w:jc w:val="right"/>
              <w:rPr>
                <w:sz w:val="28"/>
                <w:szCs w:val="28"/>
              </w:rPr>
            </w:pPr>
            <w:r w:rsidRPr="00C228B4">
              <w:rPr>
                <w:sz w:val="28"/>
                <w:szCs w:val="28"/>
              </w:rPr>
              <w:t>факультета____________</w:t>
            </w:r>
          </w:p>
          <w:p w14:paraId="65E63A3F" w14:textId="77777777" w:rsidR="003758B2" w:rsidRPr="00C228B4" w:rsidRDefault="003758B2" w:rsidP="00DF2D74">
            <w:pPr>
              <w:ind w:firstLine="709"/>
              <w:jc w:val="right"/>
              <w:rPr>
                <w:sz w:val="28"/>
                <w:szCs w:val="28"/>
              </w:rPr>
            </w:pPr>
            <w:r w:rsidRPr="00C228B4">
              <w:rPr>
                <w:sz w:val="28"/>
                <w:szCs w:val="28"/>
              </w:rPr>
              <w:t>_________________________________ФИО</w:t>
            </w:r>
          </w:p>
          <w:p w14:paraId="4C5570F5" w14:textId="77777777" w:rsidR="003758B2" w:rsidRPr="00C228B4" w:rsidRDefault="003758B2" w:rsidP="00DF2D74">
            <w:pPr>
              <w:ind w:firstLine="709"/>
              <w:jc w:val="right"/>
              <w:rPr>
                <w:sz w:val="28"/>
                <w:szCs w:val="28"/>
              </w:rPr>
            </w:pPr>
            <w:r w:rsidRPr="00C228B4">
              <w:rPr>
                <w:sz w:val="28"/>
                <w:szCs w:val="28"/>
              </w:rPr>
              <w:t>_______________________________________</w:t>
            </w:r>
          </w:p>
          <w:p w14:paraId="04DB3A54" w14:textId="77777777" w:rsidR="003758B2" w:rsidRPr="00C228B4" w:rsidRDefault="003758B2" w:rsidP="00DF2D74">
            <w:pPr>
              <w:ind w:firstLine="709"/>
              <w:jc w:val="center"/>
              <w:rPr>
                <w:sz w:val="28"/>
                <w:szCs w:val="28"/>
              </w:rPr>
            </w:pPr>
            <w:r w:rsidRPr="00C228B4">
              <w:rPr>
                <w:sz w:val="28"/>
                <w:szCs w:val="28"/>
              </w:rPr>
              <w:t>моб. телефон</w:t>
            </w:r>
          </w:p>
          <w:p w14:paraId="69595B64" w14:textId="77777777" w:rsidR="003758B2" w:rsidRPr="00C228B4" w:rsidRDefault="003758B2" w:rsidP="00334CA1">
            <w:pPr>
              <w:ind w:firstLine="709"/>
              <w:jc w:val="center"/>
              <w:rPr>
                <w:sz w:val="28"/>
                <w:szCs w:val="28"/>
              </w:rPr>
            </w:pPr>
          </w:p>
        </w:tc>
      </w:tr>
    </w:tbl>
    <w:p w14:paraId="2C36FE2E" w14:textId="77777777" w:rsidR="003758B2" w:rsidRPr="00C228B4" w:rsidRDefault="003758B2" w:rsidP="003758B2">
      <w:pPr>
        <w:spacing w:after="320"/>
        <w:ind w:firstLine="709"/>
        <w:jc w:val="center"/>
        <w:rPr>
          <w:sz w:val="28"/>
          <w:szCs w:val="28"/>
        </w:rPr>
      </w:pPr>
      <w:r w:rsidRPr="00C228B4">
        <w:rPr>
          <w:sz w:val="28"/>
          <w:szCs w:val="28"/>
        </w:rPr>
        <w:t>заявление</w:t>
      </w:r>
    </w:p>
    <w:p w14:paraId="54C1F5F0" w14:textId="77777777" w:rsidR="003758B2" w:rsidRPr="00C228B4" w:rsidRDefault="003758B2" w:rsidP="003758B2">
      <w:pPr>
        <w:ind w:firstLine="720"/>
        <w:rPr>
          <w:sz w:val="28"/>
          <w:szCs w:val="28"/>
        </w:rPr>
      </w:pPr>
      <w:r w:rsidRPr="00C228B4">
        <w:rPr>
          <w:sz w:val="28"/>
          <w:szCs w:val="28"/>
        </w:rPr>
        <w:t>Я, ___________________________________________________________</w:t>
      </w:r>
    </w:p>
    <w:p w14:paraId="3004E01D" w14:textId="77777777" w:rsidR="003758B2" w:rsidRPr="00C228B4" w:rsidRDefault="003758B2" w:rsidP="003758B2">
      <w:pPr>
        <w:ind w:firstLine="709"/>
        <w:rPr>
          <w:sz w:val="28"/>
          <w:szCs w:val="28"/>
        </w:rPr>
      </w:pPr>
      <w:r w:rsidRPr="00C228B4">
        <w:rPr>
          <w:sz w:val="28"/>
          <w:szCs w:val="28"/>
        </w:rPr>
        <w:t>согласен(а) с проведением процедуры государственных аттестационных испытаний с применением дистанционных образовательных технологий в режиме видеоконференции.</w:t>
      </w:r>
    </w:p>
    <w:p w14:paraId="46168FE7" w14:textId="77777777" w:rsidR="003758B2" w:rsidRPr="00C228B4" w:rsidRDefault="003758B2" w:rsidP="003758B2">
      <w:pPr>
        <w:ind w:firstLine="720"/>
        <w:rPr>
          <w:sz w:val="28"/>
          <w:szCs w:val="28"/>
        </w:rPr>
      </w:pPr>
      <w:r w:rsidRPr="00C228B4">
        <w:rPr>
          <w:sz w:val="28"/>
          <w:szCs w:val="28"/>
        </w:rPr>
        <w:t>Подтверждаю наличие технических средств, необходимых для проведения государственных аттестационных испытаний с применением дистанционных образовательных технологий.</w:t>
      </w:r>
    </w:p>
    <w:p w14:paraId="6A9B62D0" w14:textId="77777777" w:rsidR="003758B2" w:rsidRPr="00C228B4" w:rsidRDefault="003758B2" w:rsidP="003758B2">
      <w:pPr>
        <w:ind w:firstLine="709"/>
        <w:outlineLvl w:val="0"/>
        <w:rPr>
          <w:bCs/>
          <w:sz w:val="28"/>
          <w:szCs w:val="28"/>
        </w:rPr>
      </w:pPr>
      <w:r w:rsidRPr="00C228B4">
        <w:rPr>
          <w:bCs/>
          <w:sz w:val="28"/>
          <w:szCs w:val="28"/>
        </w:rPr>
        <w:t>С Положением о порядке проведения государственной итоговой аттестации по основным профессиональным образовательным программам высшего образования с применением электронного обучения, дистанционных образовательных технологий в условиях предупреждения распространения коронавирусной инфекции на территории Российской Федерации ознакомлен(а).</w:t>
      </w:r>
    </w:p>
    <w:p w14:paraId="662AB3DB" w14:textId="77777777" w:rsidR="003758B2" w:rsidRPr="00C228B4" w:rsidRDefault="003758B2" w:rsidP="003758B2">
      <w:pPr>
        <w:spacing w:after="280" w:line="259" w:lineRule="auto"/>
        <w:ind w:left="4100" w:firstLine="20"/>
        <w:rPr>
          <w:rFonts w:cs="Arial"/>
          <w:sz w:val="28"/>
          <w:szCs w:val="28"/>
        </w:rPr>
      </w:pPr>
    </w:p>
    <w:p w14:paraId="0F42C0CA" w14:textId="77777777" w:rsidR="003758B2" w:rsidRPr="00C228B4" w:rsidRDefault="003758B2" w:rsidP="003758B2">
      <w:pPr>
        <w:widowControl/>
        <w:spacing w:line="288" w:lineRule="auto"/>
        <w:ind w:firstLine="709"/>
        <w:rPr>
          <w:sz w:val="28"/>
          <w:szCs w:val="28"/>
        </w:rPr>
      </w:pPr>
    </w:p>
    <w:p w14:paraId="0EEAABE6" w14:textId="77777777" w:rsidR="003758B2" w:rsidRPr="00C228B4" w:rsidRDefault="003758B2" w:rsidP="003758B2">
      <w:pPr>
        <w:widowControl/>
        <w:spacing w:line="288" w:lineRule="auto"/>
        <w:ind w:firstLine="709"/>
        <w:rPr>
          <w:sz w:val="28"/>
          <w:szCs w:val="28"/>
        </w:rPr>
      </w:pPr>
    </w:p>
    <w:p w14:paraId="5BD157F7" w14:textId="77777777" w:rsidR="003758B2" w:rsidRPr="00C228B4" w:rsidRDefault="003758B2" w:rsidP="003758B2">
      <w:pPr>
        <w:widowControl/>
        <w:spacing w:line="288" w:lineRule="auto"/>
        <w:ind w:firstLine="709"/>
        <w:rPr>
          <w:sz w:val="28"/>
          <w:szCs w:val="28"/>
        </w:rPr>
      </w:pPr>
      <w:r w:rsidRPr="00C228B4">
        <w:rPr>
          <w:sz w:val="28"/>
          <w:szCs w:val="28"/>
        </w:rPr>
        <w:t>Подпись</w:t>
      </w:r>
    </w:p>
    <w:p w14:paraId="09288E87" w14:textId="77777777" w:rsidR="003758B2" w:rsidRPr="00D60BFF" w:rsidRDefault="003758B2" w:rsidP="003758B2">
      <w:pPr>
        <w:spacing w:after="280" w:line="259" w:lineRule="auto"/>
        <w:ind w:firstLine="709"/>
        <w:jc w:val="right"/>
        <w:rPr>
          <w:rFonts w:cs="Arial"/>
          <w:sz w:val="28"/>
          <w:szCs w:val="28"/>
        </w:rPr>
      </w:pPr>
      <w:r w:rsidRPr="00C228B4">
        <w:rPr>
          <w:rFonts w:cs="Arial"/>
          <w:sz w:val="28"/>
          <w:szCs w:val="28"/>
        </w:rPr>
        <w:t xml:space="preserve">Дата </w:t>
      </w:r>
      <w:r w:rsidRPr="00C228B4">
        <w:rPr>
          <w:rFonts w:cs="Arial"/>
          <w:sz w:val="28"/>
          <w:szCs w:val="28"/>
        </w:rPr>
        <w:br w:type="page"/>
      </w:r>
      <w:r w:rsidR="00D60BFF" w:rsidRPr="00D60BFF">
        <w:rPr>
          <w:rFonts w:cs="Arial"/>
          <w:sz w:val="28"/>
          <w:szCs w:val="28"/>
        </w:rPr>
        <w:lastRenderedPageBreak/>
        <w:t>Продолжение п</w:t>
      </w:r>
      <w:r w:rsidRPr="00D60BFF">
        <w:rPr>
          <w:rFonts w:cs="Arial"/>
          <w:sz w:val="28"/>
          <w:szCs w:val="28"/>
        </w:rPr>
        <w:t>риложени</w:t>
      </w:r>
      <w:r w:rsidR="00D60BFF" w:rsidRPr="00D60BFF">
        <w:rPr>
          <w:rFonts w:cs="Arial"/>
          <w:sz w:val="28"/>
          <w:szCs w:val="28"/>
        </w:rPr>
        <w:t>я</w:t>
      </w:r>
      <w:r w:rsidRPr="00D60BFF">
        <w:rPr>
          <w:rFonts w:cs="Arial"/>
          <w:sz w:val="28"/>
          <w:szCs w:val="28"/>
        </w:rPr>
        <w:t xml:space="preserve"> </w:t>
      </w:r>
      <w:r w:rsidR="00D60BFF" w:rsidRPr="00D60BFF">
        <w:rPr>
          <w:rFonts w:cs="Arial"/>
          <w:sz w:val="28"/>
          <w:szCs w:val="28"/>
        </w:rPr>
        <w:t>1</w:t>
      </w:r>
    </w:p>
    <w:tbl>
      <w:tblPr>
        <w:tblW w:w="0" w:type="auto"/>
        <w:tblInd w:w="-459" w:type="dxa"/>
        <w:tblLook w:val="04A0" w:firstRow="1" w:lastRow="0" w:firstColumn="1" w:lastColumn="0" w:noHBand="0" w:noVBand="1"/>
      </w:tblPr>
      <w:tblGrid>
        <w:gridCol w:w="3429"/>
        <w:gridCol w:w="6385"/>
      </w:tblGrid>
      <w:tr w:rsidR="003758B2" w:rsidRPr="00C228B4" w14:paraId="12A2C0EF" w14:textId="77777777" w:rsidTr="00334CA1">
        <w:trPr>
          <w:trHeight w:val="2358"/>
        </w:trPr>
        <w:tc>
          <w:tcPr>
            <w:tcW w:w="4820" w:type="dxa"/>
          </w:tcPr>
          <w:p w14:paraId="73F084D1" w14:textId="77777777" w:rsidR="003758B2" w:rsidRPr="00C228B4" w:rsidRDefault="003758B2" w:rsidP="00334CA1">
            <w:pPr>
              <w:spacing w:after="280" w:line="259" w:lineRule="auto"/>
              <w:ind w:firstLine="709"/>
              <w:rPr>
                <w:rFonts w:ascii="Arial" w:hAnsi="Arial" w:cs="Arial"/>
                <w:sz w:val="28"/>
                <w:szCs w:val="28"/>
              </w:rPr>
            </w:pPr>
          </w:p>
        </w:tc>
        <w:tc>
          <w:tcPr>
            <w:tcW w:w="5209" w:type="dxa"/>
          </w:tcPr>
          <w:p w14:paraId="6D243378" w14:textId="77777777" w:rsidR="003758B2" w:rsidRPr="00C228B4" w:rsidRDefault="003758B2" w:rsidP="00334CA1">
            <w:pPr>
              <w:ind w:firstLine="709"/>
              <w:rPr>
                <w:sz w:val="28"/>
                <w:szCs w:val="28"/>
              </w:rPr>
            </w:pPr>
            <w:r w:rsidRPr="00C228B4">
              <w:rPr>
                <w:sz w:val="28"/>
                <w:szCs w:val="28"/>
              </w:rPr>
              <w:t>Ректору ФГБОУ ВО Пензенский ГАУ</w:t>
            </w:r>
          </w:p>
          <w:p w14:paraId="20D77204" w14:textId="77777777" w:rsidR="003758B2" w:rsidRPr="00C228B4" w:rsidRDefault="003758B2" w:rsidP="00334CA1">
            <w:pPr>
              <w:ind w:firstLine="709"/>
              <w:rPr>
                <w:sz w:val="28"/>
                <w:szCs w:val="28"/>
              </w:rPr>
            </w:pPr>
            <w:r w:rsidRPr="00C228B4">
              <w:rPr>
                <w:sz w:val="28"/>
                <w:szCs w:val="28"/>
              </w:rPr>
              <w:t>Кухареву О.Н.</w:t>
            </w:r>
          </w:p>
          <w:p w14:paraId="043DBAD4" w14:textId="77777777" w:rsidR="003758B2" w:rsidRPr="00C228B4" w:rsidRDefault="003758B2" w:rsidP="00334CA1">
            <w:pPr>
              <w:ind w:firstLine="709"/>
              <w:rPr>
                <w:sz w:val="28"/>
                <w:szCs w:val="28"/>
              </w:rPr>
            </w:pPr>
            <w:r w:rsidRPr="00C228B4">
              <w:rPr>
                <w:sz w:val="28"/>
                <w:szCs w:val="28"/>
              </w:rPr>
              <w:t>обучающегося ____________________ группы _____________________________ факультета</w:t>
            </w:r>
          </w:p>
          <w:p w14:paraId="4F351368" w14:textId="77777777" w:rsidR="003758B2" w:rsidRPr="00C228B4" w:rsidRDefault="003758B2" w:rsidP="00334CA1">
            <w:pPr>
              <w:ind w:firstLine="709"/>
              <w:rPr>
                <w:sz w:val="28"/>
                <w:szCs w:val="28"/>
              </w:rPr>
            </w:pPr>
            <w:r w:rsidRPr="00C228B4">
              <w:rPr>
                <w:sz w:val="28"/>
                <w:szCs w:val="28"/>
              </w:rPr>
              <w:t>________________________________</w:t>
            </w:r>
          </w:p>
          <w:p w14:paraId="4236660E" w14:textId="77777777" w:rsidR="003758B2" w:rsidRPr="00C228B4" w:rsidRDefault="003758B2" w:rsidP="00334CA1">
            <w:pPr>
              <w:ind w:firstLine="709"/>
              <w:rPr>
                <w:sz w:val="28"/>
                <w:szCs w:val="28"/>
              </w:rPr>
            </w:pPr>
            <w:r w:rsidRPr="00C228B4">
              <w:rPr>
                <w:sz w:val="28"/>
                <w:szCs w:val="28"/>
              </w:rPr>
              <w:t>_________________________________</w:t>
            </w:r>
          </w:p>
          <w:p w14:paraId="3BF608CB" w14:textId="77777777" w:rsidR="003758B2" w:rsidRPr="00C228B4" w:rsidRDefault="003758B2" w:rsidP="00334CA1">
            <w:pPr>
              <w:ind w:firstLine="709"/>
              <w:jc w:val="center"/>
              <w:rPr>
                <w:sz w:val="28"/>
                <w:szCs w:val="28"/>
              </w:rPr>
            </w:pPr>
            <w:r w:rsidRPr="00C228B4">
              <w:rPr>
                <w:sz w:val="28"/>
                <w:szCs w:val="28"/>
              </w:rPr>
              <w:t>ФИО</w:t>
            </w:r>
          </w:p>
          <w:p w14:paraId="68BC2830" w14:textId="77777777" w:rsidR="003758B2" w:rsidRPr="00C228B4" w:rsidRDefault="003758B2" w:rsidP="00334CA1">
            <w:pPr>
              <w:ind w:firstLine="709"/>
              <w:jc w:val="center"/>
              <w:rPr>
                <w:sz w:val="28"/>
                <w:szCs w:val="28"/>
              </w:rPr>
            </w:pPr>
            <w:r w:rsidRPr="00C228B4">
              <w:rPr>
                <w:sz w:val="28"/>
                <w:szCs w:val="28"/>
              </w:rPr>
              <w:t>_______________________________________</w:t>
            </w:r>
          </w:p>
          <w:p w14:paraId="155EAE7A" w14:textId="77777777" w:rsidR="003758B2" w:rsidRPr="00C228B4" w:rsidRDefault="003758B2" w:rsidP="00334CA1">
            <w:pPr>
              <w:ind w:firstLine="709"/>
              <w:jc w:val="center"/>
              <w:rPr>
                <w:sz w:val="28"/>
                <w:szCs w:val="28"/>
              </w:rPr>
            </w:pPr>
            <w:r w:rsidRPr="00C228B4">
              <w:rPr>
                <w:sz w:val="28"/>
                <w:szCs w:val="28"/>
              </w:rPr>
              <w:t>моб. телефон</w:t>
            </w:r>
          </w:p>
          <w:p w14:paraId="6C584D84" w14:textId="77777777" w:rsidR="003758B2" w:rsidRPr="00C228B4" w:rsidRDefault="003758B2" w:rsidP="00334CA1">
            <w:pPr>
              <w:ind w:firstLine="709"/>
              <w:jc w:val="center"/>
              <w:rPr>
                <w:sz w:val="28"/>
                <w:szCs w:val="28"/>
              </w:rPr>
            </w:pPr>
          </w:p>
        </w:tc>
      </w:tr>
    </w:tbl>
    <w:p w14:paraId="08D04D98" w14:textId="77777777" w:rsidR="003758B2" w:rsidRPr="00C228B4" w:rsidRDefault="003758B2" w:rsidP="003758B2">
      <w:pPr>
        <w:spacing w:after="320"/>
        <w:ind w:firstLine="709"/>
        <w:jc w:val="center"/>
        <w:rPr>
          <w:rFonts w:ascii="Arial" w:hAnsi="Arial" w:cs="Arial"/>
          <w:sz w:val="28"/>
          <w:szCs w:val="28"/>
        </w:rPr>
      </w:pPr>
    </w:p>
    <w:p w14:paraId="3A3D7F9C" w14:textId="77777777" w:rsidR="003758B2" w:rsidRPr="00C228B4" w:rsidRDefault="003758B2" w:rsidP="003758B2">
      <w:pPr>
        <w:spacing w:after="320"/>
        <w:ind w:firstLine="709"/>
        <w:jc w:val="center"/>
        <w:rPr>
          <w:sz w:val="28"/>
          <w:szCs w:val="28"/>
        </w:rPr>
      </w:pPr>
      <w:r w:rsidRPr="00C228B4">
        <w:rPr>
          <w:sz w:val="28"/>
          <w:szCs w:val="28"/>
        </w:rPr>
        <w:t>заявление</w:t>
      </w:r>
    </w:p>
    <w:p w14:paraId="645550C5" w14:textId="77777777" w:rsidR="003758B2" w:rsidRPr="00C228B4" w:rsidRDefault="003758B2" w:rsidP="003758B2">
      <w:pPr>
        <w:ind w:firstLine="709"/>
        <w:rPr>
          <w:sz w:val="28"/>
          <w:szCs w:val="28"/>
        </w:rPr>
      </w:pPr>
      <w:r w:rsidRPr="00C228B4">
        <w:rPr>
          <w:bCs/>
          <w:sz w:val="28"/>
          <w:szCs w:val="28"/>
        </w:rPr>
        <w:t xml:space="preserve">В связи с отсутствием технической возможности моего участия в процедуре государственных аттестационных испытаний </w:t>
      </w:r>
      <w:r w:rsidRPr="00C228B4">
        <w:rPr>
          <w:sz w:val="28"/>
          <w:szCs w:val="28"/>
        </w:rPr>
        <w:t xml:space="preserve">с применением дистанционных образовательных технологий в режиме видеоконференции, проводимой в период с ___________________ по _______________ 2020 г., прошу разрешить прохождение государственной итоговой аттестации в форме государственного экзамена и/или защиты </w:t>
      </w:r>
      <w:r w:rsidR="00D164FC" w:rsidRPr="00C228B4">
        <w:rPr>
          <w:sz w:val="28"/>
          <w:szCs w:val="28"/>
        </w:rPr>
        <w:t>дипломного проекта</w:t>
      </w:r>
      <w:r w:rsidRPr="00C228B4">
        <w:rPr>
          <w:sz w:val="28"/>
          <w:szCs w:val="28"/>
        </w:rPr>
        <w:t xml:space="preserve"> (НКР) в изолированной, оснащенной для прохождения государственного аттестационного испытания аудитории университета в индивидуальном порядке по заранее согласованному графику. Соблюдение необходимых мер профилактики коронавирусной инфекции со своей стороны гарантирую.</w:t>
      </w:r>
    </w:p>
    <w:p w14:paraId="3808923F" w14:textId="77777777" w:rsidR="003758B2" w:rsidRPr="00C228B4" w:rsidRDefault="003758B2" w:rsidP="003758B2">
      <w:pPr>
        <w:ind w:firstLine="709"/>
        <w:rPr>
          <w:sz w:val="28"/>
          <w:szCs w:val="28"/>
        </w:rPr>
      </w:pPr>
      <w:r w:rsidRPr="00C228B4">
        <w:rPr>
          <w:sz w:val="28"/>
          <w:szCs w:val="28"/>
        </w:rPr>
        <w:t>Прошу уведомить меня о дате проведения государственной итоговой аттестации по индивидуальному графику.</w:t>
      </w:r>
    </w:p>
    <w:p w14:paraId="3BDF5E51" w14:textId="77777777" w:rsidR="003758B2" w:rsidRPr="00C228B4" w:rsidRDefault="003758B2" w:rsidP="003758B2">
      <w:pPr>
        <w:ind w:firstLine="709"/>
        <w:outlineLvl w:val="0"/>
        <w:rPr>
          <w:bCs/>
          <w:sz w:val="28"/>
          <w:szCs w:val="28"/>
        </w:rPr>
      </w:pPr>
      <w:r w:rsidRPr="00C228B4">
        <w:rPr>
          <w:bCs/>
          <w:sz w:val="28"/>
          <w:szCs w:val="28"/>
        </w:rPr>
        <w:t>С Положением о порядке проведения государственной итоговой аттестации по основным профессиональным образовательным программам высшего образования с применением электронного обучения, дистанционных образовательных технологий в условиях предупреждения распространения коронавирусной инфекции на территории Российской Федерации ознакомлен(а).</w:t>
      </w:r>
    </w:p>
    <w:p w14:paraId="033224B1" w14:textId="77777777" w:rsidR="003758B2" w:rsidRPr="00C228B4" w:rsidRDefault="003758B2" w:rsidP="003758B2">
      <w:pPr>
        <w:widowControl/>
        <w:spacing w:line="288" w:lineRule="auto"/>
        <w:ind w:firstLine="709"/>
        <w:rPr>
          <w:sz w:val="28"/>
          <w:szCs w:val="28"/>
        </w:rPr>
      </w:pPr>
    </w:p>
    <w:p w14:paraId="35B656EB" w14:textId="77777777" w:rsidR="003758B2" w:rsidRPr="00C228B4" w:rsidRDefault="003758B2" w:rsidP="003758B2">
      <w:pPr>
        <w:widowControl/>
        <w:spacing w:line="288" w:lineRule="auto"/>
        <w:ind w:firstLine="709"/>
        <w:rPr>
          <w:sz w:val="28"/>
          <w:szCs w:val="28"/>
        </w:rPr>
      </w:pPr>
    </w:p>
    <w:p w14:paraId="2F314D31" w14:textId="77777777" w:rsidR="003758B2" w:rsidRPr="00C228B4" w:rsidRDefault="003758B2" w:rsidP="003758B2">
      <w:pPr>
        <w:widowControl/>
        <w:spacing w:line="288" w:lineRule="auto"/>
        <w:ind w:firstLine="709"/>
        <w:rPr>
          <w:sz w:val="28"/>
          <w:szCs w:val="28"/>
        </w:rPr>
      </w:pPr>
      <w:r w:rsidRPr="00C228B4">
        <w:rPr>
          <w:sz w:val="28"/>
          <w:szCs w:val="28"/>
        </w:rPr>
        <w:t>Подпись</w:t>
      </w:r>
    </w:p>
    <w:p w14:paraId="116B16C9" w14:textId="77777777" w:rsidR="003758B2" w:rsidRPr="00C228B4" w:rsidRDefault="003758B2" w:rsidP="003758B2">
      <w:pPr>
        <w:widowControl/>
        <w:spacing w:line="288" w:lineRule="auto"/>
        <w:ind w:left="7797" w:firstLine="142"/>
        <w:rPr>
          <w:sz w:val="28"/>
          <w:szCs w:val="28"/>
        </w:rPr>
      </w:pPr>
      <w:r w:rsidRPr="00C228B4">
        <w:rPr>
          <w:sz w:val="28"/>
          <w:szCs w:val="28"/>
        </w:rPr>
        <w:t>Дата</w:t>
      </w:r>
    </w:p>
    <w:p w14:paraId="5455E985" w14:textId="77777777" w:rsidR="003758B2" w:rsidRPr="00C228B4" w:rsidRDefault="003758B2" w:rsidP="003758B2">
      <w:pPr>
        <w:widowControl/>
        <w:spacing w:line="288" w:lineRule="auto"/>
        <w:ind w:left="7797" w:firstLine="142"/>
        <w:rPr>
          <w:sz w:val="28"/>
          <w:szCs w:val="28"/>
        </w:rPr>
      </w:pPr>
    </w:p>
    <w:p w14:paraId="7EEC7E9C" w14:textId="77777777" w:rsidR="003758B2" w:rsidRPr="00C228B4" w:rsidRDefault="003758B2" w:rsidP="003758B2">
      <w:pPr>
        <w:widowControl/>
        <w:spacing w:line="288" w:lineRule="auto"/>
        <w:ind w:left="7797" w:firstLine="142"/>
        <w:rPr>
          <w:sz w:val="28"/>
          <w:szCs w:val="28"/>
        </w:rPr>
      </w:pPr>
    </w:p>
    <w:p w14:paraId="51C22B12" w14:textId="77777777" w:rsidR="003758B2" w:rsidRPr="00C228B4" w:rsidRDefault="003758B2" w:rsidP="003758B2">
      <w:pPr>
        <w:widowControl/>
        <w:spacing w:line="288" w:lineRule="auto"/>
        <w:ind w:left="7797" w:firstLine="142"/>
        <w:rPr>
          <w:sz w:val="28"/>
          <w:szCs w:val="28"/>
        </w:rPr>
      </w:pPr>
    </w:p>
    <w:p w14:paraId="20FB29E2" w14:textId="77777777" w:rsidR="003758B2" w:rsidRPr="00C228B4" w:rsidRDefault="003758B2" w:rsidP="003758B2">
      <w:pPr>
        <w:widowControl/>
        <w:ind w:firstLine="567"/>
        <w:jc w:val="right"/>
        <w:rPr>
          <w:b/>
          <w:sz w:val="26"/>
          <w:szCs w:val="26"/>
        </w:rPr>
      </w:pPr>
      <w:r w:rsidRPr="00C228B4">
        <w:rPr>
          <w:b/>
          <w:sz w:val="26"/>
          <w:szCs w:val="26"/>
        </w:rPr>
        <w:t>Приложение 2</w:t>
      </w:r>
    </w:p>
    <w:p w14:paraId="5E827C7F" w14:textId="77777777" w:rsidR="003758B2" w:rsidRPr="00C228B4" w:rsidRDefault="003758B2" w:rsidP="003758B2">
      <w:pPr>
        <w:widowControl/>
        <w:ind w:firstLine="709"/>
        <w:jc w:val="center"/>
        <w:rPr>
          <w:b/>
          <w:i/>
          <w:sz w:val="26"/>
          <w:szCs w:val="26"/>
        </w:rPr>
      </w:pPr>
      <w:r w:rsidRPr="00C228B4">
        <w:rPr>
          <w:b/>
          <w:i/>
          <w:sz w:val="26"/>
          <w:szCs w:val="26"/>
        </w:rPr>
        <w:t>Форма титульного листа и задания на выполнение ВКР</w:t>
      </w:r>
    </w:p>
    <w:p w14:paraId="4EEEF338" w14:textId="77777777" w:rsidR="003758B2" w:rsidRPr="00C228B4" w:rsidRDefault="003758B2" w:rsidP="003758B2">
      <w:pPr>
        <w:widowControl/>
        <w:ind w:firstLine="709"/>
        <w:jc w:val="center"/>
        <w:rPr>
          <w:b/>
          <w:i/>
          <w:iCs/>
          <w:szCs w:val="16"/>
        </w:rPr>
      </w:pPr>
    </w:p>
    <w:p w14:paraId="3FF59871" w14:textId="0173C5C4" w:rsidR="003758B2" w:rsidRPr="00C228B4" w:rsidRDefault="001F002A" w:rsidP="003758B2">
      <w:pPr>
        <w:widowControl/>
        <w:ind w:firstLine="709"/>
        <w:jc w:val="center"/>
        <w:rPr>
          <w:b/>
          <w:caps/>
          <w:sz w:val="18"/>
          <w:szCs w:val="18"/>
        </w:rPr>
      </w:pPr>
      <w:r>
        <w:rPr>
          <w:noProof/>
        </w:rPr>
        <w:lastRenderedPageBreak/>
        <w:drawing>
          <wp:anchor distT="0" distB="0" distL="114300" distR="114300" simplePos="0" relativeHeight="251655680" behindDoc="1" locked="0" layoutInCell="1" allowOverlap="1" wp14:anchorId="5E48E8AA" wp14:editId="1F5E5872">
            <wp:simplePos x="0" y="0"/>
            <wp:positionH relativeFrom="column">
              <wp:posOffset>-60325</wp:posOffset>
            </wp:positionH>
            <wp:positionV relativeFrom="paragraph">
              <wp:posOffset>0</wp:posOffset>
            </wp:positionV>
            <wp:extent cx="1994535" cy="1892300"/>
            <wp:effectExtent l="0" t="0" r="0" b="0"/>
            <wp:wrapTight wrapText="bothSides">
              <wp:wrapPolygon edited="0">
                <wp:start x="8665" y="0"/>
                <wp:lineTo x="8458" y="3479"/>
                <wp:lineTo x="5777" y="5219"/>
                <wp:lineTo x="5158" y="5871"/>
                <wp:lineTo x="5570" y="6958"/>
                <wp:lineTo x="3920" y="7828"/>
                <wp:lineTo x="3713" y="9350"/>
                <wp:lineTo x="4539" y="10438"/>
                <wp:lineTo x="3920" y="11307"/>
                <wp:lineTo x="3095" y="14134"/>
                <wp:lineTo x="0" y="19570"/>
                <wp:lineTo x="0" y="20875"/>
                <wp:lineTo x="10109" y="21310"/>
                <wp:lineTo x="11347" y="21310"/>
                <wp:lineTo x="21456" y="20875"/>
                <wp:lineTo x="21456" y="19570"/>
                <wp:lineTo x="20218" y="17396"/>
                <wp:lineTo x="18774" y="13699"/>
                <wp:lineTo x="17536" y="11090"/>
                <wp:lineTo x="16917" y="10438"/>
                <wp:lineTo x="17742" y="9133"/>
                <wp:lineTo x="17330" y="7611"/>
                <wp:lineTo x="16504" y="6306"/>
                <wp:lineTo x="15266" y="4784"/>
                <wp:lineTo x="13203" y="3479"/>
                <wp:lineTo x="12791" y="0"/>
                <wp:lineTo x="8665" y="0"/>
              </wp:wrapPolygon>
            </wp:wrapTight>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9453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B2" w:rsidRPr="00C228B4">
        <w:rPr>
          <w:b/>
          <w:caps/>
          <w:sz w:val="18"/>
          <w:szCs w:val="18"/>
        </w:rPr>
        <w:t>Министерство сельского хозяйства</w:t>
      </w:r>
    </w:p>
    <w:p w14:paraId="4BE5EC82" w14:textId="77777777" w:rsidR="003758B2" w:rsidRPr="00C228B4" w:rsidRDefault="003758B2" w:rsidP="003758B2">
      <w:pPr>
        <w:widowControl/>
        <w:ind w:firstLine="709"/>
        <w:jc w:val="center"/>
        <w:rPr>
          <w:b/>
          <w:caps/>
          <w:sz w:val="18"/>
          <w:szCs w:val="18"/>
        </w:rPr>
      </w:pPr>
      <w:r w:rsidRPr="00C228B4">
        <w:rPr>
          <w:b/>
          <w:caps/>
          <w:sz w:val="18"/>
          <w:szCs w:val="18"/>
        </w:rPr>
        <w:t>Российской Федерации</w:t>
      </w:r>
    </w:p>
    <w:p w14:paraId="4EAF1FAD" w14:textId="77777777" w:rsidR="003758B2" w:rsidRPr="00C228B4" w:rsidRDefault="003758B2" w:rsidP="003758B2">
      <w:pPr>
        <w:widowControl/>
        <w:ind w:left="567" w:firstLine="709"/>
        <w:jc w:val="center"/>
        <w:rPr>
          <w:b/>
          <w:caps/>
          <w:sz w:val="18"/>
          <w:szCs w:val="18"/>
        </w:rPr>
      </w:pPr>
      <w:r w:rsidRPr="00C228B4">
        <w:rPr>
          <w:b/>
          <w:caps/>
          <w:sz w:val="18"/>
          <w:szCs w:val="18"/>
        </w:rPr>
        <w:t xml:space="preserve">Федеральное государственное бюджетное </w:t>
      </w:r>
    </w:p>
    <w:p w14:paraId="2F5F11A1" w14:textId="77777777" w:rsidR="003758B2" w:rsidRPr="00C228B4" w:rsidRDefault="003758B2" w:rsidP="003758B2">
      <w:pPr>
        <w:widowControl/>
        <w:ind w:left="567" w:firstLine="709"/>
        <w:jc w:val="center"/>
        <w:rPr>
          <w:b/>
          <w:caps/>
          <w:spacing w:val="-4"/>
          <w:sz w:val="18"/>
          <w:szCs w:val="18"/>
        </w:rPr>
      </w:pPr>
      <w:r w:rsidRPr="00C228B4">
        <w:rPr>
          <w:b/>
          <w:caps/>
          <w:sz w:val="18"/>
          <w:szCs w:val="18"/>
        </w:rPr>
        <w:t>образовательное учреждение высшего образования «</w:t>
      </w:r>
      <w:r w:rsidRPr="00C228B4">
        <w:rPr>
          <w:b/>
          <w:caps/>
          <w:spacing w:val="-4"/>
          <w:sz w:val="18"/>
          <w:szCs w:val="18"/>
        </w:rPr>
        <w:t>Пензенский государственный аграрный университет»</w:t>
      </w:r>
    </w:p>
    <w:p w14:paraId="6D3428E6" w14:textId="77777777" w:rsidR="003758B2" w:rsidRPr="00C228B4" w:rsidRDefault="003758B2" w:rsidP="003758B2">
      <w:pPr>
        <w:widowControl/>
        <w:ind w:left="567" w:firstLine="709"/>
        <w:jc w:val="center"/>
        <w:rPr>
          <w:b/>
          <w:caps/>
          <w:sz w:val="18"/>
          <w:szCs w:val="18"/>
        </w:rPr>
      </w:pPr>
      <w:r w:rsidRPr="00C228B4">
        <w:rPr>
          <w:b/>
          <w:caps/>
          <w:sz w:val="18"/>
          <w:szCs w:val="18"/>
        </w:rPr>
        <w:t>Инженерный факультет</w:t>
      </w:r>
    </w:p>
    <w:p w14:paraId="0511F07A" w14:textId="77777777" w:rsidR="003758B2" w:rsidRPr="00C228B4" w:rsidRDefault="003758B2" w:rsidP="003758B2">
      <w:pPr>
        <w:widowControl/>
        <w:ind w:left="567" w:firstLine="709"/>
        <w:rPr>
          <w:sz w:val="24"/>
          <w:szCs w:val="24"/>
        </w:rPr>
      </w:pPr>
    </w:p>
    <w:p w14:paraId="1C43219C" w14:textId="77777777" w:rsidR="003758B2" w:rsidRPr="00C228B4" w:rsidRDefault="003758B2" w:rsidP="00D60BFF">
      <w:pPr>
        <w:widowControl/>
        <w:ind w:firstLine="709"/>
        <w:jc w:val="right"/>
        <w:rPr>
          <w:caps/>
          <w:sz w:val="26"/>
          <w:szCs w:val="26"/>
        </w:rPr>
      </w:pPr>
      <w:r w:rsidRPr="00C228B4">
        <w:rPr>
          <w:b/>
          <w:caps/>
          <w:sz w:val="18"/>
          <w:szCs w:val="18"/>
        </w:rPr>
        <w:t>Кафедр</w:t>
      </w:r>
      <w:r w:rsidRPr="00C228B4">
        <w:rPr>
          <w:caps/>
          <w:sz w:val="18"/>
          <w:szCs w:val="18"/>
        </w:rPr>
        <w:t>а</w:t>
      </w:r>
      <w:r w:rsidRPr="00C228B4">
        <w:rPr>
          <w:caps/>
          <w:sz w:val="26"/>
          <w:szCs w:val="26"/>
        </w:rPr>
        <w:t xml:space="preserve"> ________________________________________</w:t>
      </w:r>
    </w:p>
    <w:p w14:paraId="566D145E" w14:textId="77777777" w:rsidR="003758B2" w:rsidRPr="00C228B4" w:rsidRDefault="00D60BFF" w:rsidP="00D60BFF">
      <w:pPr>
        <w:widowControl/>
        <w:ind w:firstLine="709"/>
        <w:jc w:val="right"/>
        <w:rPr>
          <w:caps/>
          <w:sz w:val="26"/>
          <w:szCs w:val="26"/>
        </w:rPr>
      </w:pPr>
      <w:r w:rsidRPr="00C228B4">
        <w:rPr>
          <w:caps/>
          <w:sz w:val="26"/>
          <w:szCs w:val="26"/>
        </w:rPr>
        <w:t>_____________</w:t>
      </w:r>
      <w:r w:rsidR="003758B2" w:rsidRPr="00C228B4">
        <w:rPr>
          <w:caps/>
          <w:sz w:val="26"/>
          <w:szCs w:val="26"/>
        </w:rPr>
        <w:t>_________________________</w:t>
      </w:r>
    </w:p>
    <w:p w14:paraId="31B34AEB" w14:textId="77777777" w:rsidR="003758B2" w:rsidRPr="00C228B4" w:rsidRDefault="003758B2" w:rsidP="003758B2">
      <w:pPr>
        <w:widowControl/>
        <w:ind w:firstLine="2552"/>
        <w:rPr>
          <w:b/>
          <w:caps/>
          <w:sz w:val="24"/>
          <w:szCs w:val="24"/>
        </w:rPr>
      </w:pPr>
      <w:r w:rsidRPr="00C228B4">
        <w:rPr>
          <w:b/>
          <w:caps/>
          <w:sz w:val="24"/>
          <w:szCs w:val="24"/>
        </w:rPr>
        <w:t xml:space="preserve"> «УТВЕРЖДАЮ»</w:t>
      </w:r>
    </w:p>
    <w:p w14:paraId="464DDB02" w14:textId="77777777" w:rsidR="003758B2" w:rsidRPr="00C228B4" w:rsidRDefault="003758B2" w:rsidP="003758B2">
      <w:pPr>
        <w:widowControl/>
        <w:ind w:firstLine="4253"/>
        <w:jc w:val="center"/>
        <w:rPr>
          <w:caps/>
          <w:sz w:val="28"/>
          <w:szCs w:val="28"/>
        </w:rPr>
      </w:pPr>
      <w:r w:rsidRPr="00C228B4">
        <w:rPr>
          <w:b/>
          <w:caps/>
          <w:sz w:val="28"/>
          <w:szCs w:val="28"/>
        </w:rPr>
        <w:t>Руководитель ОПОП</w:t>
      </w:r>
    </w:p>
    <w:p w14:paraId="33D7BA10" w14:textId="77777777" w:rsidR="003758B2" w:rsidRPr="00C228B4" w:rsidRDefault="003758B2" w:rsidP="003758B2">
      <w:pPr>
        <w:widowControl/>
        <w:ind w:firstLine="4536"/>
        <w:rPr>
          <w:sz w:val="28"/>
          <w:szCs w:val="28"/>
        </w:rPr>
      </w:pPr>
      <w:r w:rsidRPr="00C228B4">
        <w:rPr>
          <w:sz w:val="28"/>
          <w:szCs w:val="28"/>
        </w:rPr>
        <w:t>___________ / ____________________ /</w:t>
      </w:r>
    </w:p>
    <w:p w14:paraId="7609C596" w14:textId="77777777" w:rsidR="003758B2" w:rsidRPr="00C228B4" w:rsidRDefault="003758B2" w:rsidP="003758B2">
      <w:pPr>
        <w:widowControl/>
        <w:ind w:firstLine="709"/>
        <w:rPr>
          <w:i/>
          <w:sz w:val="18"/>
          <w:szCs w:val="18"/>
        </w:rPr>
      </w:pPr>
      <w:r w:rsidRPr="00C228B4">
        <w:rPr>
          <w:i/>
          <w:sz w:val="18"/>
          <w:szCs w:val="18"/>
        </w:rPr>
        <w:t xml:space="preserve">                                                                                                      Подпись                                      ФИО</w:t>
      </w:r>
    </w:p>
    <w:p w14:paraId="6FEDFA29" w14:textId="77777777" w:rsidR="003758B2" w:rsidRPr="00C228B4" w:rsidRDefault="003758B2" w:rsidP="00D60BFF">
      <w:pPr>
        <w:widowControl/>
        <w:ind w:firstLine="709"/>
        <w:jc w:val="right"/>
        <w:rPr>
          <w:sz w:val="28"/>
          <w:szCs w:val="28"/>
        </w:rPr>
      </w:pPr>
      <w:r w:rsidRPr="00C228B4">
        <w:rPr>
          <w:sz w:val="20"/>
        </w:rPr>
        <w:t xml:space="preserve">                                                                                                          </w:t>
      </w:r>
      <w:r w:rsidRPr="00C228B4">
        <w:rPr>
          <w:sz w:val="28"/>
          <w:szCs w:val="28"/>
        </w:rPr>
        <w:t>«___</w:t>
      </w:r>
      <w:proofErr w:type="gramStart"/>
      <w:r w:rsidRPr="00C228B4">
        <w:rPr>
          <w:sz w:val="28"/>
          <w:szCs w:val="28"/>
        </w:rPr>
        <w:t>_»_</w:t>
      </w:r>
      <w:proofErr w:type="gramEnd"/>
      <w:r w:rsidRPr="00C228B4">
        <w:rPr>
          <w:sz w:val="28"/>
          <w:szCs w:val="28"/>
        </w:rPr>
        <w:t xml:space="preserve">____________202__ г. </w:t>
      </w:r>
    </w:p>
    <w:p w14:paraId="17A2DBAD" w14:textId="77777777" w:rsidR="003758B2" w:rsidRPr="00C228B4" w:rsidRDefault="003758B2" w:rsidP="003758B2">
      <w:pPr>
        <w:widowControl/>
        <w:ind w:firstLine="709"/>
        <w:jc w:val="center"/>
        <w:rPr>
          <w:b/>
          <w:caps/>
          <w:sz w:val="32"/>
          <w:szCs w:val="32"/>
        </w:rPr>
      </w:pPr>
      <w:r w:rsidRPr="00C228B4">
        <w:rPr>
          <w:b/>
          <w:caps/>
          <w:sz w:val="32"/>
          <w:szCs w:val="32"/>
        </w:rPr>
        <w:t>Расчетно-пояснительная записка</w:t>
      </w:r>
    </w:p>
    <w:p w14:paraId="5DD23B29" w14:textId="77777777" w:rsidR="003758B2" w:rsidRPr="00C228B4" w:rsidRDefault="003758B2" w:rsidP="003758B2">
      <w:pPr>
        <w:widowControl/>
        <w:ind w:firstLine="709"/>
        <w:jc w:val="center"/>
        <w:rPr>
          <w:b/>
          <w:caps/>
          <w:sz w:val="32"/>
          <w:szCs w:val="32"/>
        </w:rPr>
      </w:pPr>
      <w:r w:rsidRPr="00C228B4">
        <w:rPr>
          <w:b/>
          <w:caps/>
          <w:sz w:val="32"/>
          <w:szCs w:val="32"/>
        </w:rPr>
        <w:t>Выпускной квалификационной работы</w:t>
      </w:r>
    </w:p>
    <w:p w14:paraId="65348064" w14:textId="77777777" w:rsidR="003758B2" w:rsidRPr="00C228B4" w:rsidRDefault="003758B2" w:rsidP="003758B2">
      <w:pPr>
        <w:widowControl/>
        <w:ind w:firstLine="709"/>
        <w:jc w:val="center"/>
        <w:rPr>
          <w:b/>
          <w:caps/>
          <w:sz w:val="32"/>
          <w:szCs w:val="32"/>
        </w:rPr>
      </w:pPr>
      <w:r w:rsidRPr="00C228B4">
        <w:rPr>
          <w:b/>
          <w:caps/>
          <w:sz w:val="32"/>
          <w:szCs w:val="32"/>
        </w:rPr>
        <w:t>(Дипломный проект)</w:t>
      </w:r>
    </w:p>
    <w:p w14:paraId="2A2E56C5" w14:textId="77777777" w:rsidR="003758B2" w:rsidRPr="00C228B4" w:rsidRDefault="003758B2" w:rsidP="003758B2">
      <w:pPr>
        <w:widowControl/>
        <w:ind w:firstLine="709"/>
        <w:jc w:val="center"/>
        <w:rPr>
          <w:b/>
          <w:caps/>
          <w:sz w:val="24"/>
          <w:szCs w:val="24"/>
        </w:rPr>
      </w:pPr>
    </w:p>
    <w:p w14:paraId="4EC38042" w14:textId="77777777" w:rsidR="00D60BFF" w:rsidRDefault="003758B2" w:rsidP="003758B2">
      <w:pPr>
        <w:widowControl/>
        <w:ind w:firstLine="709"/>
        <w:jc w:val="center"/>
        <w:rPr>
          <w:b/>
          <w:sz w:val="28"/>
          <w:szCs w:val="28"/>
        </w:rPr>
      </w:pPr>
      <w:r w:rsidRPr="00C228B4">
        <w:rPr>
          <w:b/>
          <w:sz w:val="28"/>
          <w:szCs w:val="28"/>
        </w:rPr>
        <w:t>по направлению подготовки</w:t>
      </w:r>
    </w:p>
    <w:p w14:paraId="3D1C42C3" w14:textId="77777777" w:rsidR="003758B2" w:rsidRPr="00C228B4" w:rsidRDefault="003758B2" w:rsidP="003758B2">
      <w:pPr>
        <w:widowControl/>
        <w:ind w:firstLine="709"/>
        <w:jc w:val="center"/>
        <w:rPr>
          <w:sz w:val="28"/>
          <w:szCs w:val="28"/>
        </w:rPr>
      </w:pPr>
      <w:r w:rsidRPr="00C228B4">
        <w:rPr>
          <w:sz w:val="28"/>
          <w:szCs w:val="28"/>
        </w:rPr>
        <w:t>_________________________________________________________________________________________________________</w:t>
      </w:r>
    </w:p>
    <w:p w14:paraId="003A0411" w14:textId="77777777" w:rsidR="00D60BFF" w:rsidRDefault="003758B2" w:rsidP="003758B2">
      <w:pPr>
        <w:widowControl/>
        <w:ind w:firstLine="709"/>
        <w:jc w:val="center"/>
        <w:rPr>
          <w:b/>
          <w:sz w:val="24"/>
          <w:szCs w:val="24"/>
        </w:rPr>
      </w:pPr>
      <w:r w:rsidRPr="00C228B4">
        <w:rPr>
          <w:b/>
          <w:sz w:val="24"/>
          <w:szCs w:val="24"/>
        </w:rPr>
        <w:t>направленность (профиль)</w:t>
      </w:r>
    </w:p>
    <w:p w14:paraId="4CBAAFC1" w14:textId="77777777" w:rsidR="003758B2" w:rsidRPr="00C228B4" w:rsidRDefault="003758B2" w:rsidP="003758B2">
      <w:pPr>
        <w:widowControl/>
        <w:ind w:firstLine="709"/>
        <w:rPr>
          <w:sz w:val="32"/>
          <w:szCs w:val="32"/>
        </w:rPr>
      </w:pPr>
      <w:r w:rsidRPr="00C228B4">
        <w:rPr>
          <w:b/>
          <w:sz w:val="24"/>
          <w:szCs w:val="24"/>
        </w:rPr>
        <w:t xml:space="preserve">Тема </w:t>
      </w:r>
      <w:r w:rsidR="00D60BFF">
        <w:rPr>
          <w:b/>
          <w:sz w:val="24"/>
          <w:szCs w:val="24"/>
        </w:rPr>
        <w:t>«</w:t>
      </w:r>
      <w:r w:rsidRPr="00C228B4">
        <w:rPr>
          <w:sz w:val="32"/>
          <w:szCs w:val="32"/>
        </w:rPr>
        <w:t>_________________________________________________</w:t>
      </w:r>
    </w:p>
    <w:p w14:paraId="30F56611" w14:textId="77777777" w:rsidR="003758B2" w:rsidRPr="00C228B4" w:rsidRDefault="003758B2" w:rsidP="003758B2">
      <w:pPr>
        <w:widowControl/>
        <w:ind w:firstLine="709"/>
        <w:rPr>
          <w:sz w:val="32"/>
          <w:szCs w:val="32"/>
        </w:rPr>
      </w:pPr>
      <w:r w:rsidRPr="00C228B4">
        <w:rPr>
          <w:sz w:val="32"/>
          <w:szCs w:val="32"/>
        </w:rPr>
        <w:t>_____________________________________________________</w:t>
      </w:r>
      <w:r w:rsidRPr="00C228B4">
        <w:rPr>
          <w:sz w:val="24"/>
          <w:szCs w:val="24"/>
        </w:rPr>
        <w:t>»</w:t>
      </w:r>
    </w:p>
    <w:p w14:paraId="51597211" w14:textId="77777777" w:rsidR="003758B2" w:rsidRPr="00C228B4" w:rsidRDefault="003758B2" w:rsidP="003758B2">
      <w:pPr>
        <w:widowControl/>
        <w:ind w:firstLine="709"/>
        <w:rPr>
          <w:sz w:val="24"/>
          <w:szCs w:val="24"/>
        </w:rPr>
      </w:pPr>
      <w:r w:rsidRPr="00C228B4">
        <w:rPr>
          <w:b/>
          <w:sz w:val="24"/>
          <w:szCs w:val="24"/>
        </w:rPr>
        <w:t>Выполнил</w:t>
      </w:r>
      <w:r w:rsidRPr="00C228B4">
        <w:rPr>
          <w:sz w:val="24"/>
          <w:szCs w:val="24"/>
        </w:rPr>
        <w:t xml:space="preserve"> ___________________________________________________ / _______</w:t>
      </w:r>
    </w:p>
    <w:p w14:paraId="6F79D27C" w14:textId="77777777" w:rsidR="003758B2" w:rsidRPr="00C228B4" w:rsidRDefault="003758B2" w:rsidP="003758B2">
      <w:pPr>
        <w:widowControl/>
        <w:ind w:firstLine="709"/>
        <w:rPr>
          <w:sz w:val="24"/>
          <w:szCs w:val="24"/>
        </w:rPr>
      </w:pPr>
      <w:r w:rsidRPr="00C228B4">
        <w:rPr>
          <w:sz w:val="18"/>
          <w:szCs w:val="18"/>
        </w:rPr>
        <w:t xml:space="preserve">                                </w:t>
      </w:r>
      <w:r w:rsidRPr="00C228B4">
        <w:rPr>
          <w:i/>
          <w:sz w:val="18"/>
          <w:szCs w:val="18"/>
        </w:rPr>
        <w:t xml:space="preserve">                                           </w:t>
      </w:r>
      <w:proofErr w:type="spellStart"/>
      <w:r w:rsidRPr="00C228B4">
        <w:rPr>
          <w:i/>
          <w:sz w:val="18"/>
          <w:szCs w:val="18"/>
        </w:rPr>
        <w:t>ФИОобучающегося</w:t>
      </w:r>
      <w:proofErr w:type="spellEnd"/>
      <w:r w:rsidRPr="00C228B4">
        <w:rPr>
          <w:i/>
          <w:sz w:val="18"/>
          <w:szCs w:val="18"/>
        </w:rPr>
        <w:t xml:space="preserve">                                                               Подпись</w:t>
      </w:r>
    </w:p>
    <w:p w14:paraId="2F8CD6DC" w14:textId="77777777" w:rsidR="003758B2" w:rsidRPr="00C228B4" w:rsidRDefault="003758B2" w:rsidP="003758B2">
      <w:pPr>
        <w:widowControl/>
        <w:ind w:firstLine="709"/>
        <w:jc w:val="right"/>
        <w:rPr>
          <w:sz w:val="24"/>
          <w:szCs w:val="24"/>
        </w:rPr>
      </w:pPr>
      <w:r w:rsidRPr="00C228B4">
        <w:rPr>
          <w:sz w:val="24"/>
          <w:szCs w:val="24"/>
        </w:rPr>
        <w:t>«_</w:t>
      </w:r>
      <w:proofErr w:type="gramStart"/>
      <w:r w:rsidRPr="00C228B4">
        <w:rPr>
          <w:sz w:val="24"/>
          <w:szCs w:val="24"/>
        </w:rPr>
        <w:t>_»  _</w:t>
      </w:r>
      <w:proofErr w:type="gramEnd"/>
      <w:r w:rsidRPr="00C228B4">
        <w:rPr>
          <w:sz w:val="24"/>
          <w:szCs w:val="24"/>
        </w:rPr>
        <w:t>___________202_ г.</w:t>
      </w:r>
    </w:p>
    <w:p w14:paraId="491B7A7B" w14:textId="77777777" w:rsidR="003758B2" w:rsidRPr="00C228B4" w:rsidRDefault="003758B2" w:rsidP="003758B2">
      <w:pPr>
        <w:widowControl/>
        <w:ind w:firstLine="709"/>
        <w:rPr>
          <w:b/>
          <w:i/>
          <w:sz w:val="18"/>
          <w:szCs w:val="18"/>
        </w:rPr>
      </w:pPr>
      <w:r w:rsidRPr="00C228B4">
        <w:rPr>
          <w:i/>
          <w:sz w:val="18"/>
          <w:szCs w:val="18"/>
        </w:rPr>
        <w:t xml:space="preserve">                                                                                                                                                                         Дата</w:t>
      </w:r>
    </w:p>
    <w:p w14:paraId="3E36A23E" w14:textId="77777777" w:rsidR="003758B2" w:rsidRPr="00C228B4" w:rsidRDefault="003758B2" w:rsidP="003758B2">
      <w:pPr>
        <w:widowControl/>
        <w:ind w:firstLine="709"/>
        <w:rPr>
          <w:sz w:val="24"/>
          <w:szCs w:val="24"/>
        </w:rPr>
      </w:pPr>
      <w:r w:rsidRPr="00C228B4">
        <w:rPr>
          <w:b/>
          <w:sz w:val="24"/>
          <w:szCs w:val="24"/>
        </w:rPr>
        <w:t>Руководитель</w:t>
      </w:r>
      <w:r w:rsidRPr="00C228B4">
        <w:rPr>
          <w:sz w:val="24"/>
          <w:szCs w:val="24"/>
        </w:rPr>
        <w:t xml:space="preserve"> _______________________________________ / ____________</w:t>
      </w:r>
    </w:p>
    <w:p w14:paraId="50FAEB08" w14:textId="77777777" w:rsidR="003758B2" w:rsidRPr="00C228B4" w:rsidRDefault="003758B2" w:rsidP="003758B2">
      <w:pPr>
        <w:widowControl/>
        <w:ind w:firstLine="709"/>
        <w:rPr>
          <w:i/>
          <w:sz w:val="18"/>
          <w:szCs w:val="18"/>
        </w:rPr>
      </w:pPr>
      <w:r w:rsidRPr="00C228B4">
        <w:rPr>
          <w:sz w:val="24"/>
          <w:szCs w:val="24"/>
        </w:rPr>
        <w:t xml:space="preserve">                               </w:t>
      </w:r>
      <w:r w:rsidRPr="00C228B4">
        <w:rPr>
          <w:i/>
          <w:sz w:val="18"/>
          <w:szCs w:val="18"/>
        </w:rPr>
        <w:t>Ученая степень, ученое звание, ФИО                                                        Подпись</w:t>
      </w:r>
    </w:p>
    <w:p w14:paraId="451768D3" w14:textId="77777777" w:rsidR="003758B2" w:rsidRPr="00C228B4" w:rsidRDefault="003758B2" w:rsidP="003758B2">
      <w:pPr>
        <w:widowControl/>
        <w:ind w:firstLine="709"/>
        <w:jc w:val="right"/>
        <w:rPr>
          <w:sz w:val="24"/>
          <w:szCs w:val="24"/>
        </w:rPr>
      </w:pPr>
      <w:r w:rsidRPr="00C228B4">
        <w:rPr>
          <w:sz w:val="24"/>
          <w:szCs w:val="24"/>
        </w:rPr>
        <w:t>«__» _____________202_ г.</w:t>
      </w:r>
    </w:p>
    <w:p w14:paraId="2E1D351B" w14:textId="77777777" w:rsidR="003758B2" w:rsidRPr="00C228B4" w:rsidRDefault="003758B2" w:rsidP="003758B2">
      <w:pPr>
        <w:widowControl/>
        <w:ind w:firstLine="709"/>
        <w:rPr>
          <w:b/>
          <w:i/>
          <w:sz w:val="18"/>
          <w:szCs w:val="18"/>
        </w:rPr>
      </w:pPr>
      <w:r w:rsidRPr="00C228B4">
        <w:rPr>
          <w:sz w:val="18"/>
          <w:szCs w:val="18"/>
        </w:rPr>
        <w:t xml:space="preserve">                                                                                                                                                                         </w:t>
      </w:r>
      <w:r w:rsidRPr="00C228B4">
        <w:rPr>
          <w:i/>
          <w:sz w:val="18"/>
          <w:szCs w:val="18"/>
        </w:rPr>
        <w:t>Дата</w:t>
      </w:r>
    </w:p>
    <w:p w14:paraId="318B071B" w14:textId="77777777" w:rsidR="003758B2" w:rsidRPr="00C228B4" w:rsidRDefault="003758B2" w:rsidP="003758B2">
      <w:pPr>
        <w:widowControl/>
        <w:ind w:firstLine="709"/>
        <w:rPr>
          <w:sz w:val="24"/>
          <w:szCs w:val="24"/>
        </w:rPr>
      </w:pPr>
      <w:proofErr w:type="spellStart"/>
      <w:r w:rsidRPr="00C228B4">
        <w:rPr>
          <w:b/>
          <w:sz w:val="24"/>
          <w:szCs w:val="24"/>
        </w:rPr>
        <w:t>Нормоконтроль</w:t>
      </w:r>
      <w:proofErr w:type="spellEnd"/>
      <w:r w:rsidRPr="00C228B4">
        <w:rPr>
          <w:sz w:val="24"/>
          <w:szCs w:val="24"/>
        </w:rPr>
        <w:t xml:space="preserve">  </w:t>
      </w:r>
      <w:r w:rsidRPr="00C228B4">
        <w:rPr>
          <w:sz w:val="24"/>
          <w:szCs w:val="24"/>
          <w:u w:val="single"/>
        </w:rPr>
        <w:t xml:space="preserve">                                                                                 </w:t>
      </w:r>
      <w:r w:rsidRPr="00C228B4">
        <w:rPr>
          <w:sz w:val="24"/>
          <w:szCs w:val="24"/>
        </w:rPr>
        <w:t xml:space="preserve"> / ____</w:t>
      </w:r>
      <w:r w:rsidR="00D60BFF" w:rsidRPr="00C228B4">
        <w:rPr>
          <w:sz w:val="24"/>
          <w:szCs w:val="24"/>
        </w:rPr>
        <w:t>______</w:t>
      </w:r>
      <w:r w:rsidRPr="00C228B4">
        <w:rPr>
          <w:sz w:val="24"/>
          <w:szCs w:val="24"/>
          <w:u w:val="single"/>
        </w:rPr>
        <w:t xml:space="preserve"> </w:t>
      </w:r>
    </w:p>
    <w:p w14:paraId="3D9C566C" w14:textId="77777777" w:rsidR="003758B2" w:rsidRPr="00C228B4" w:rsidRDefault="003758B2" w:rsidP="003758B2">
      <w:pPr>
        <w:widowControl/>
        <w:ind w:firstLine="709"/>
        <w:rPr>
          <w:i/>
          <w:sz w:val="18"/>
          <w:szCs w:val="18"/>
        </w:rPr>
      </w:pPr>
      <w:r w:rsidRPr="00C228B4">
        <w:rPr>
          <w:sz w:val="24"/>
          <w:szCs w:val="24"/>
        </w:rPr>
        <w:t xml:space="preserve">                                               </w:t>
      </w:r>
      <w:r w:rsidRPr="00C228B4">
        <w:rPr>
          <w:i/>
          <w:sz w:val="18"/>
          <w:szCs w:val="18"/>
        </w:rPr>
        <w:t>Ученая степень, ученое звание, ФИО                                      Подпись</w:t>
      </w:r>
    </w:p>
    <w:p w14:paraId="31AC4F3E" w14:textId="77777777" w:rsidR="003758B2" w:rsidRPr="00C228B4" w:rsidRDefault="003758B2" w:rsidP="003758B2">
      <w:pPr>
        <w:widowControl/>
        <w:ind w:firstLine="709"/>
        <w:jc w:val="right"/>
        <w:rPr>
          <w:sz w:val="24"/>
          <w:szCs w:val="24"/>
        </w:rPr>
      </w:pPr>
      <w:r w:rsidRPr="00C228B4">
        <w:rPr>
          <w:sz w:val="24"/>
          <w:szCs w:val="24"/>
        </w:rPr>
        <w:t>«__» _____________202_ г.</w:t>
      </w:r>
    </w:p>
    <w:p w14:paraId="3A68C77A" w14:textId="77777777" w:rsidR="003758B2" w:rsidRPr="00C228B4" w:rsidRDefault="003758B2" w:rsidP="003758B2">
      <w:pPr>
        <w:widowControl/>
        <w:ind w:firstLine="709"/>
        <w:rPr>
          <w:b/>
          <w:i/>
          <w:sz w:val="18"/>
          <w:szCs w:val="18"/>
        </w:rPr>
      </w:pPr>
      <w:r w:rsidRPr="00C228B4">
        <w:rPr>
          <w:i/>
          <w:sz w:val="18"/>
          <w:szCs w:val="18"/>
        </w:rPr>
        <w:t xml:space="preserve">                                                                                                                                                                         Дата</w:t>
      </w:r>
    </w:p>
    <w:p w14:paraId="60B977DF" w14:textId="77777777" w:rsidR="003758B2" w:rsidRPr="00C228B4" w:rsidRDefault="003758B2" w:rsidP="003758B2">
      <w:pPr>
        <w:widowControl/>
        <w:ind w:firstLine="709"/>
        <w:rPr>
          <w:sz w:val="24"/>
          <w:szCs w:val="24"/>
          <w:u w:val="single"/>
        </w:rPr>
      </w:pPr>
      <w:r w:rsidRPr="00C228B4">
        <w:rPr>
          <w:b/>
          <w:sz w:val="24"/>
          <w:szCs w:val="24"/>
        </w:rPr>
        <w:t>Заведующий кафедрой</w:t>
      </w:r>
      <w:r w:rsidRPr="00C228B4">
        <w:rPr>
          <w:sz w:val="24"/>
          <w:szCs w:val="24"/>
        </w:rPr>
        <w:t xml:space="preserve"> ____________________________________ / ____________</w:t>
      </w:r>
    </w:p>
    <w:p w14:paraId="46389D13" w14:textId="77777777" w:rsidR="003758B2" w:rsidRPr="00C228B4" w:rsidRDefault="003758B2" w:rsidP="003758B2">
      <w:pPr>
        <w:widowControl/>
        <w:ind w:firstLine="709"/>
        <w:rPr>
          <w:i/>
          <w:sz w:val="18"/>
          <w:szCs w:val="18"/>
        </w:rPr>
      </w:pPr>
      <w:r w:rsidRPr="00C228B4">
        <w:rPr>
          <w:i/>
          <w:sz w:val="24"/>
          <w:szCs w:val="24"/>
        </w:rPr>
        <w:t xml:space="preserve">                                            </w:t>
      </w:r>
      <w:r w:rsidRPr="00C228B4">
        <w:rPr>
          <w:i/>
          <w:sz w:val="18"/>
          <w:szCs w:val="18"/>
        </w:rPr>
        <w:t>Ученая степень, ученое звание, ФИО                                             Подпись</w:t>
      </w:r>
    </w:p>
    <w:p w14:paraId="04EEAD6F" w14:textId="77777777" w:rsidR="003758B2" w:rsidRPr="00C228B4" w:rsidRDefault="003758B2" w:rsidP="003758B2">
      <w:pPr>
        <w:widowControl/>
        <w:ind w:firstLine="709"/>
        <w:jc w:val="right"/>
        <w:rPr>
          <w:sz w:val="24"/>
          <w:szCs w:val="24"/>
        </w:rPr>
      </w:pPr>
      <w:r w:rsidRPr="00C228B4">
        <w:rPr>
          <w:sz w:val="24"/>
          <w:szCs w:val="24"/>
        </w:rPr>
        <w:t>«__» _____________202_ г.</w:t>
      </w:r>
    </w:p>
    <w:p w14:paraId="53803265" w14:textId="77777777" w:rsidR="003758B2" w:rsidRPr="00C228B4" w:rsidRDefault="003758B2" w:rsidP="003758B2">
      <w:pPr>
        <w:widowControl/>
        <w:ind w:firstLine="709"/>
        <w:rPr>
          <w:b/>
          <w:i/>
          <w:sz w:val="18"/>
          <w:szCs w:val="18"/>
        </w:rPr>
      </w:pPr>
      <w:r w:rsidRPr="00C228B4">
        <w:rPr>
          <w:sz w:val="18"/>
          <w:szCs w:val="18"/>
        </w:rPr>
        <w:t xml:space="preserve">                                                                                                                                                                   </w:t>
      </w:r>
      <w:r w:rsidRPr="00C228B4">
        <w:rPr>
          <w:i/>
          <w:sz w:val="18"/>
          <w:szCs w:val="18"/>
        </w:rPr>
        <w:t>Дата</w:t>
      </w:r>
    </w:p>
    <w:p w14:paraId="781A39EF" w14:textId="77777777" w:rsidR="003758B2" w:rsidRPr="00C228B4" w:rsidRDefault="003758B2" w:rsidP="003758B2">
      <w:pPr>
        <w:widowControl/>
        <w:ind w:firstLine="709"/>
        <w:rPr>
          <w:sz w:val="24"/>
          <w:szCs w:val="24"/>
        </w:rPr>
      </w:pPr>
      <w:r w:rsidRPr="00C228B4">
        <w:rPr>
          <w:b/>
          <w:sz w:val="24"/>
          <w:szCs w:val="24"/>
        </w:rPr>
        <w:t>Рецензент</w:t>
      </w:r>
      <w:r w:rsidRPr="00C228B4">
        <w:rPr>
          <w:sz w:val="24"/>
          <w:szCs w:val="24"/>
        </w:rPr>
        <w:t xml:space="preserve"> ____________________________________________ / ____________</w:t>
      </w:r>
    </w:p>
    <w:p w14:paraId="212D7F96" w14:textId="77777777" w:rsidR="003758B2" w:rsidRPr="00C228B4" w:rsidRDefault="003758B2" w:rsidP="003758B2">
      <w:pPr>
        <w:widowControl/>
        <w:ind w:firstLine="709"/>
        <w:rPr>
          <w:i/>
          <w:sz w:val="18"/>
          <w:szCs w:val="18"/>
        </w:rPr>
      </w:pPr>
      <w:r w:rsidRPr="00C228B4">
        <w:rPr>
          <w:i/>
          <w:sz w:val="24"/>
          <w:szCs w:val="24"/>
        </w:rPr>
        <w:t xml:space="preserve">                               </w:t>
      </w:r>
      <w:r w:rsidRPr="00C228B4">
        <w:rPr>
          <w:i/>
          <w:sz w:val="18"/>
          <w:szCs w:val="18"/>
        </w:rPr>
        <w:t>Ученая степень, ученое звание, ФИО                                                      Подпись</w:t>
      </w:r>
    </w:p>
    <w:p w14:paraId="69845769" w14:textId="77777777" w:rsidR="003758B2" w:rsidRPr="00C228B4" w:rsidRDefault="003758B2" w:rsidP="003758B2">
      <w:pPr>
        <w:widowControl/>
        <w:ind w:firstLine="709"/>
        <w:jc w:val="right"/>
        <w:rPr>
          <w:sz w:val="24"/>
          <w:szCs w:val="24"/>
        </w:rPr>
      </w:pPr>
      <w:r w:rsidRPr="00C228B4">
        <w:rPr>
          <w:sz w:val="24"/>
          <w:szCs w:val="24"/>
        </w:rPr>
        <w:t>«__» _____________202_ г.</w:t>
      </w:r>
    </w:p>
    <w:p w14:paraId="151A40A6" w14:textId="77777777" w:rsidR="003758B2" w:rsidRPr="00C228B4" w:rsidRDefault="003758B2" w:rsidP="003758B2">
      <w:pPr>
        <w:widowControl/>
        <w:ind w:firstLine="709"/>
        <w:rPr>
          <w:b/>
          <w:i/>
          <w:sz w:val="18"/>
          <w:szCs w:val="18"/>
        </w:rPr>
      </w:pPr>
      <w:r w:rsidRPr="00C228B4">
        <w:rPr>
          <w:sz w:val="18"/>
          <w:szCs w:val="18"/>
        </w:rPr>
        <w:t xml:space="preserve">                                                                                                                                                                          </w:t>
      </w:r>
      <w:r w:rsidRPr="00C228B4">
        <w:rPr>
          <w:i/>
          <w:sz w:val="18"/>
          <w:szCs w:val="18"/>
        </w:rPr>
        <w:t>Дата</w:t>
      </w:r>
    </w:p>
    <w:p w14:paraId="2B2ECA31" w14:textId="77777777" w:rsidR="003758B2" w:rsidRPr="00C228B4" w:rsidRDefault="003758B2" w:rsidP="003758B2">
      <w:pPr>
        <w:widowControl/>
        <w:ind w:firstLine="709"/>
        <w:jc w:val="center"/>
        <w:rPr>
          <w:b/>
          <w:szCs w:val="16"/>
        </w:rPr>
      </w:pPr>
    </w:p>
    <w:p w14:paraId="3D0F81E2" w14:textId="77777777" w:rsidR="003758B2" w:rsidRPr="00C228B4" w:rsidRDefault="003758B2" w:rsidP="003758B2">
      <w:pPr>
        <w:widowControl/>
        <w:ind w:firstLine="709"/>
        <w:jc w:val="center"/>
        <w:rPr>
          <w:b/>
          <w:sz w:val="32"/>
          <w:szCs w:val="32"/>
        </w:rPr>
      </w:pPr>
      <w:r w:rsidRPr="00C228B4">
        <w:rPr>
          <w:b/>
          <w:sz w:val="32"/>
          <w:szCs w:val="32"/>
        </w:rPr>
        <w:t>ПЕНЗА 2023</w:t>
      </w:r>
    </w:p>
    <w:p w14:paraId="16F68AE7" w14:textId="77777777" w:rsidR="003758B2" w:rsidRPr="00C228B4" w:rsidRDefault="003758B2" w:rsidP="003758B2">
      <w:pPr>
        <w:widowControl/>
        <w:ind w:firstLine="709"/>
        <w:rPr>
          <w:sz w:val="28"/>
          <w:szCs w:val="28"/>
        </w:rPr>
        <w:sectPr w:rsidR="003758B2" w:rsidRPr="00C228B4" w:rsidSect="00124AC7">
          <w:type w:val="continuous"/>
          <w:pgSz w:w="11906" w:h="16838"/>
          <w:pgMar w:top="1134" w:right="850" w:bottom="1134" w:left="1701" w:header="709" w:footer="709" w:gutter="0"/>
          <w:cols w:space="708"/>
          <w:docGrid w:linePitch="360"/>
        </w:sectPr>
      </w:pPr>
    </w:p>
    <w:p w14:paraId="0B3B848E" w14:textId="77777777" w:rsidR="003758B2" w:rsidRPr="00C228B4" w:rsidRDefault="003758B2" w:rsidP="003758B2">
      <w:pPr>
        <w:widowControl/>
        <w:ind w:firstLine="709"/>
        <w:jc w:val="center"/>
        <w:rPr>
          <w:b/>
          <w:sz w:val="28"/>
          <w:szCs w:val="28"/>
        </w:rPr>
      </w:pPr>
      <w:r w:rsidRPr="00C228B4">
        <w:rPr>
          <w:b/>
          <w:sz w:val="28"/>
          <w:szCs w:val="28"/>
        </w:rPr>
        <w:t>ФГБОУ ВО Пензенский ГАУ</w:t>
      </w:r>
    </w:p>
    <w:p w14:paraId="0558FDC0" w14:textId="77777777" w:rsidR="003758B2" w:rsidRPr="00C228B4" w:rsidRDefault="003758B2" w:rsidP="003758B2">
      <w:pPr>
        <w:widowControl/>
        <w:ind w:firstLine="709"/>
        <w:jc w:val="center"/>
        <w:rPr>
          <w:b/>
          <w:sz w:val="28"/>
          <w:szCs w:val="28"/>
        </w:rPr>
      </w:pPr>
      <w:r w:rsidRPr="00C228B4">
        <w:rPr>
          <w:b/>
          <w:sz w:val="28"/>
          <w:szCs w:val="28"/>
        </w:rPr>
        <w:t>Инженерный факультет</w:t>
      </w:r>
    </w:p>
    <w:tbl>
      <w:tblPr>
        <w:tblW w:w="0" w:type="auto"/>
        <w:tblLook w:val="04A0" w:firstRow="1" w:lastRow="0" w:firstColumn="1" w:lastColumn="0" w:noHBand="0" w:noVBand="1"/>
      </w:tblPr>
      <w:tblGrid>
        <w:gridCol w:w="2532"/>
        <w:gridCol w:w="6823"/>
      </w:tblGrid>
      <w:tr w:rsidR="00F81BDC" w:rsidRPr="007F7F54" w14:paraId="2E751CAC" w14:textId="77777777" w:rsidTr="007F7F54">
        <w:tc>
          <w:tcPr>
            <w:tcW w:w="4785" w:type="dxa"/>
            <w:shd w:val="clear" w:color="auto" w:fill="auto"/>
          </w:tcPr>
          <w:p w14:paraId="420B7123" w14:textId="7740A1A3" w:rsidR="00F81BDC" w:rsidRPr="007F7F54" w:rsidRDefault="001F002A" w:rsidP="007F7F54">
            <w:pPr>
              <w:widowControl/>
              <w:jc w:val="center"/>
              <w:rPr>
                <w:rFonts w:cs="Arial"/>
                <w:b/>
                <w:szCs w:val="16"/>
              </w:rPr>
            </w:pPr>
            <w:r w:rsidRPr="007F7F54">
              <w:rPr>
                <w:rFonts w:cs="Arial"/>
                <w:noProof/>
                <w:sz w:val="28"/>
                <w:szCs w:val="28"/>
              </w:rPr>
              <w:lastRenderedPageBreak/>
              <w:drawing>
                <wp:inline distT="0" distB="0" distL="0" distR="0" wp14:anchorId="357BC2CB" wp14:editId="08E93FC8">
                  <wp:extent cx="1514475" cy="2105025"/>
                  <wp:effectExtent l="0" t="0" r="0" b="0"/>
                  <wp:docPr id="43" name="Рисунок 50" descr="Вымпел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Вымпел Щитом"/>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14475" cy="2105025"/>
                          </a:xfrm>
                          <a:prstGeom prst="rect">
                            <a:avLst/>
                          </a:prstGeom>
                          <a:noFill/>
                          <a:ln>
                            <a:noFill/>
                          </a:ln>
                        </pic:spPr>
                      </pic:pic>
                    </a:graphicData>
                  </a:graphic>
                </wp:inline>
              </w:drawing>
            </w:r>
          </w:p>
        </w:tc>
        <w:tc>
          <w:tcPr>
            <w:tcW w:w="4786" w:type="dxa"/>
            <w:shd w:val="clear" w:color="auto" w:fill="auto"/>
          </w:tcPr>
          <w:p w14:paraId="4C002302" w14:textId="77777777" w:rsidR="00F81BDC" w:rsidRPr="007F7F54" w:rsidRDefault="00F81BDC" w:rsidP="007F7F54">
            <w:pPr>
              <w:widowControl/>
              <w:ind w:firstLine="709"/>
              <w:rPr>
                <w:rFonts w:cs="Arial"/>
                <w:sz w:val="28"/>
                <w:szCs w:val="28"/>
              </w:rPr>
            </w:pPr>
            <w:r w:rsidRPr="007F7F54">
              <w:rPr>
                <w:rFonts w:cs="Arial"/>
                <w:b/>
                <w:sz w:val="28"/>
                <w:szCs w:val="28"/>
              </w:rPr>
              <w:t xml:space="preserve">Кафедра </w:t>
            </w:r>
            <w:r w:rsidRPr="007F7F54">
              <w:rPr>
                <w:rFonts w:cs="Arial"/>
                <w:sz w:val="28"/>
                <w:szCs w:val="28"/>
              </w:rPr>
              <w:t>__________________________</w:t>
            </w:r>
          </w:p>
          <w:p w14:paraId="3C4BCEA8" w14:textId="77777777" w:rsidR="00F81BDC" w:rsidRPr="007F7F54" w:rsidRDefault="00F81BDC" w:rsidP="007F7F54">
            <w:pPr>
              <w:widowControl/>
              <w:rPr>
                <w:rFonts w:cs="Arial"/>
                <w:sz w:val="28"/>
                <w:szCs w:val="28"/>
              </w:rPr>
            </w:pPr>
            <w:r w:rsidRPr="007F7F54">
              <w:rPr>
                <w:rFonts w:cs="Arial"/>
                <w:sz w:val="28"/>
                <w:szCs w:val="28"/>
              </w:rPr>
              <w:t>___________________________</w:t>
            </w:r>
          </w:p>
          <w:p w14:paraId="4343CF15" w14:textId="77777777" w:rsidR="00F81BDC" w:rsidRPr="007F7F54" w:rsidRDefault="00F81BDC" w:rsidP="007F7F54">
            <w:pPr>
              <w:widowControl/>
              <w:ind w:firstLine="5103"/>
              <w:jc w:val="center"/>
              <w:rPr>
                <w:rFonts w:cs="Arial"/>
                <w:b/>
                <w:caps/>
                <w:sz w:val="20"/>
              </w:rPr>
            </w:pPr>
            <w:r w:rsidRPr="007F7F54">
              <w:rPr>
                <w:rFonts w:cs="Arial"/>
                <w:b/>
                <w:caps/>
                <w:sz w:val="20"/>
              </w:rPr>
              <w:t>«УТВЕРЖДАЮ»</w:t>
            </w:r>
          </w:p>
          <w:p w14:paraId="1B6C407B" w14:textId="77777777" w:rsidR="00F81BDC" w:rsidRPr="007F7F54" w:rsidRDefault="00F81BDC" w:rsidP="007F7F54">
            <w:pPr>
              <w:widowControl/>
              <w:ind w:firstLine="5103"/>
              <w:jc w:val="center"/>
              <w:rPr>
                <w:rFonts w:cs="Arial"/>
                <w:b/>
                <w:caps/>
                <w:sz w:val="20"/>
              </w:rPr>
            </w:pPr>
            <w:r w:rsidRPr="007F7F54">
              <w:rPr>
                <w:rFonts w:cs="Arial"/>
                <w:b/>
                <w:caps/>
                <w:sz w:val="20"/>
              </w:rPr>
              <w:t>РУКОВОДИТЕЛЬ ОПОП</w:t>
            </w:r>
          </w:p>
          <w:p w14:paraId="22F27F15" w14:textId="77777777" w:rsidR="00F81BDC" w:rsidRPr="007F7F54" w:rsidRDefault="00F81BDC" w:rsidP="007F7F54">
            <w:pPr>
              <w:widowControl/>
              <w:ind w:firstLine="4536"/>
              <w:rPr>
                <w:rFonts w:cs="Arial"/>
                <w:sz w:val="20"/>
              </w:rPr>
            </w:pPr>
            <w:r w:rsidRPr="007F7F54">
              <w:rPr>
                <w:rFonts w:cs="Arial"/>
                <w:sz w:val="20"/>
              </w:rPr>
              <w:t>___________ / ____________________ /</w:t>
            </w:r>
          </w:p>
          <w:p w14:paraId="4C021EA5" w14:textId="77777777" w:rsidR="00F81BDC" w:rsidRPr="007F7F54" w:rsidRDefault="00F81BDC" w:rsidP="007F7F54">
            <w:pPr>
              <w:widowControl/>
              <w:ind w:firstLine="709"/>
              <w:rPr>
                <w:rFonts w:cs="Arial"/>
                <w:i/>
                <w:sz w:val="20"/>
              </w:rPr>
            </w:pPr>
            <w:r w:rsidRPr="007F7F54">
              <w:rPr>
                <w:rFonts w:cs="Arial"/>
                <w:i/>
                <w:sz w:val="20"/>
              </w:rPr>
              <w:t xml:space="preserve">                                                                                                              Подпись                                       ФИО</w:t>
            </w:r>
          </w:p>
          <w:p w14:paraId="085E8DDD" w14:textId="77777777" w:rsidR="00F81BDC" w:rsidRPr="007F7F54" w:rsidRDefault="00F81BDC" w:rsidP="007F7F54">
            <w:pPr>
              <w:widowControl/>
              <w:jc w:val="center"/>
              <w:rPr>
                <w:rFonts w:cs="Arial"/>
                <w:b/>
                <w:szCs w:val="16"/>
              </w:rPr>
            </w:pPr>
            <w:r w:rsidRPr="007F7F54">
              <w:rPr>
                <w:rFonts w:cs="Arial"/>
                <w:sz w:val="28"/>
                <w:szCs w:val="28"/>
              </w:rPr>
              <w:t>«___</w:t>
            </w:r>
            <w:proofErr w:type="gramStart"/>
            <w:r w:rsidRPr="007F7F54">
              <w:rPr>
                <w:rFonts w:cs="Arial"/>
                <w:sz w:val="28"/>
                <w:szCs w:val="28"/>
              </w:rPr>
              <w:t>_»_</w:t>
            </w:r>
            <w:proofErr w:type="gramEnd"/>
            <w:r w:rsidRPr="007F7F54">
              <w:rPr>
                <w:rFonts w:cs="Arial"/>
                <w:sz w:val="28"/>
                <w:szCs w:val="28"/>
              </w:rPr>
              <w:t>____________202__ г.</w:t>
            </w:r>
          </w:p>
        </w:tc>
      </w:tr>
    </w:tbl>
    <w:p w14:paraId="5DD9AD9A" w14:textId="77777777" w:rsidR="003758B2" w:rsidRPr="00C228B4" w:rsidRDefault="003758B2" w:rsidP="003758B2">
      <w:pPr>
        <w:widowControl/>
        <w:ind w:firstLine="709"/>
        <w:jc w:val="center"/>
        <w:rPr>
          <w:b/>
          <w:szCs w:val="16"/>
        </w:rPr>
      </w:pPr>
    </w:p>
    <w:p w14:paraId="02E5D2DA" w14:textId="77777777" w:rsidR="003758B2" w:rsidRPr="00C228B4" w:rsidRDefault="003758B2" w:rsidP="00F81BDC">
      <w:pPr>
        <w:widowControl/>
        <w:rPr>
          <w:b/>
          <w:sz w:val="28"/>
          <w:szCs w:val="28"/>
        </w:rPr>
      </w:pPr>
    </w:p>
    <w:p w14:paraId="45D6A9DF" w14:textId="77777777" w:rsidR="003758B2" w:rsidRPr="00C228B4" w:rsidRDefault="003758B2" w:rsidP="003758B2">
      <w:pPr>
        <w:widowControl/>
        <w:ind w:firstLine="709"/>
        <w:rPr>
          <w:sz w:val="28"/>
          <w:szCs w:val="28"/>
        </w:rPr>
      </w:pPr>
      <w:r w:rsidRPr="00C228B4">
        <w:rPr>
          <w:sz w:val="20"/>
        </w:rPr>
        <w:t xml:space="preserve">                                                                                                          </w:t>
      </w:r>
    </w:p>
    <w:p w14:paraId="573F9E17" w14:textId="77777777" w:rsidR="003758B2" w:rsidRPr="00C228B4" w:rsidRDefault="003758B2" w:rsidP="003758B2">
      <w:pPr>
        <w:widowControl/>
        <w:ind w:left="1276" w:firstLine="709"/>
        <w:rPr>
          <w:sz w:val="32"/>
          <w:szCs w:val="32"/>
        </w:rPr>
      </w:pPr>
    </w:p>
    <w:p w14:paraId="3EA0AD2D" w14:textId="77777777" w:rsidR="003758B2" w:rsidRPr="00C228B4" w:rsidRDefault="003758B2" w:rsidP="003758B2">
      <w:pPr>
        <w:widowControl/>
        <w:ind w:firstLine="709"/>
        <w:jc w:val="center"/>
        <w:rPr>
          <w:b/>
          <w:sz w:val="26"/>
          <w:szCs w:val="26"/>
        </w:rPr>
      </w:pPr>
      <w:r w:rsidRPr="00C228B4">
        <w:rPr>
          <w:b/>
          <w:sz w:val="26"/>
          <w:szCs w:val="26"/>
        </w:rPr>
        <w:t xml:space="preserve">ЗАДАНИЕ НА ВЫПОЛНЕНИЕ </w:t>
      </w:r>
      <w:r w:rsidRPr="00C228B4">
        <w:rPr>
          <w:b/>
          <w:caps/>
          <w:sz w:val="26"/>
          <w:szCs w:val="26"/>
        </w:rPr>
        <w:t>выпускной квалификационной работы (Дипломного проекта)</w:t>
      </w:r>
    </w:p>
    <w:p w14:paraId="35206280" w14:textId="77777777" w:rsidR="003758B2" w:rsidRPr="00C228B4" w:rsidRDefault="003758B2" w:rsidP="003758B2">
      <w:pPr>
        <w:widowControl/>
        <w:ind w:firstLine="709"/>
        <w:jc w:val="center"/>
        <w:rPr>
          <w:b/>
          <w:sz w:val="28"/>
          <w:szCs w:val="28"/>
        </w:rPr>
      </w:pPr>
    </w:p>
    <w:p w14:paraId="366FA975" w14:textId="77777777" w:rsidR="003758B2" w:rsidRPr="00C228B4" w:rsidRDefault="003758B2" w:rsidP="003758B2">
      <w:pPr>
        <w:widowControl/>
        <w:ind w:firstLine="709"/>
        <w:rPr>
          <w:sz w:val="26"/>
          <w:szCs w:val="26"/>
        </w:rPr>
      </w:pPr>
      <w:r w:rsidRPr="00C228B4">
        <w:rPr>
          <w:sz w:val="26"/>
          <w:szCs w:val="26"/>
        </w:rPr>
        <w:t>по направлению подготовки</w:t>
      </w:r>
      <w:r w:rsidRPr="00C228B4">
        <w:rPr>
          <w:b/>
          <w:sz w:val="26"/>
          <w:szCs w:val="26"/>
        </w:rPr>
        <w:t xml:space="preserve"> </w:t>
      </w:r>
      <w:r w:rsidRPr="00C228B4">
        <w:rPr>
          <w:sz w:val="26"/>
          <w:szCs w:val="26"/>
        </w:rPr>
        <w:t>________________________________________</w:t>
      </w:r>
    </w:p>
    <w:p w14:paraId="74C4C8FD" w14:textId="77777777" w:rsidR="003758B2" w:rsidRPr="00C228B4" w:rsidRDefault="003758B2" w:rsidP="003758B2">
      <w:pPr>
        <w:widowControl/>
        <w:ind w:firstLine="709"/>
        <w:rPr>
          <w:sz w:val="26"/>
          <w:szCs w:val="26"/>
        </w:rPr>
      </w:pPr>
      <w:r w:rsidRPr="00C228B4">
        <w:rPr>
          <w:sz w:val="26"/>
          <w:szCs w:val="26"/>
        </w:rPr>
        <w:t>_______________________________________________________________________</w:t>
      </w:r>
    </w:p>
    <w:p w14:paraId="3C5F89CC" w14:textId="77777777" w:rsidR="003758B2" w:rsidRPr="00C228B4" w:rsidRDefault="003758B2" w:rsidP="003758B2">
      <w:pPr>
        <w:widowControl/>
        <w:ind w:firstLine="709"/>
        <w:rPr>
          <w:b/>
          <w:sz w:val="26"/>
          <w:szCs w:val="26"/>
        </w:rPr>
      </w:pPr>
      <w:r w:rsidRPr="00C228B4">
        <w:rPr>
          <w:sz w:val="26"/>
          <w:szCs w:val="26"/>
        </w:rPr>
        <w:t>профиль_________________________________________________________</w:t>
      </w:r>
    </w:p>
    <w:p w14:paraId="38362290" w14:textId="77777777" w:rsidR="003758B2" w:rsidRPr="00C228B4" w:rsidRDefault="003758B2" w:rsidP="003758B2">
      <w:pPr>
        <w:widowControl/>
        <w:ind w:firstLine="709"/>
        <w:jc w:val="center"/>
        <w:rPr>
          <w:b/>
          <w:sz w:val="26"/>
          <w:szCs w:val="26"/>
        </w:rPr>
      </w:pPr>
    </w:p>
    <w:p w14:paraId="0FD8C4C8" w14:textId="77777777" w:rsidR="003758B2" w:rsidRPr="00C228B4" w:rsidRDefault="003758B2" w:rsidP="003758B2">
      <w:pPr>
        <w:widowControl/>
        <w:ind w:firstLine="709"/>
        <w:rPr>
          <w:sz w:val="26"/>
          <w:szCs w:val="26"/>
        </w:rPr>
      </w:pPr>
      <w:r w:rsidRPr="00C228B4">
        <w:rPr>
          <w:sz w:val="26"/>
          <w:szCs w:val="26"/>
        </w:rPr>
        <w:t>1. Тема «_________________________________________________________</w:t>
      </w:r>
    </w:p>
    <w:p w14:paraId="0A01F7AA" w14:textId="77777777" w:rsidR="003758B2" w:rsidRPr="00C228B4" w:rsidRDefault="003758B2" w:rsidP="003758B2">
      <w:pPr>
        <w:widowControl/>
        <w:tabs>
          <w:tab w:val="left" w:pos="-3119"/>
        </w:tabs>
        <w:ind w:firstLine="709"/>
        <w:rPr>
          <w:sz w:val="26"/>
          <w:szCs w:val="26"/>
        </w:rPr>
      </w:pPr>
      <w:r w:rsidRPr="00C228B4">
        <w:rPr>
          <w:sz w:val="26"/>
          <w:szCs w:val="26"/>
        </w:rPr>
        <w:t>________________________________________________________________________________________________________________________________________»</w:t>
      </w:r>
    </w:p>
    <w:p w14:paraId="0886E16B" w14:textId="77777777" w:rsidR="003758B2" w:rsidRPr="00C228B4" w:rsidRDefault="003758B2" w:rsidP="003758B2">
      <w:pPr>
        <w:widowControl/>
        <w:tabs>
          <w:tab w:val="left" w:pos="-3119"/>
        </w:tabs>
        <w:ind w:firstLine="709"/>
        <w:rPr>
          <w:sz w:val="26"/>
          <w:szCs w:val="26"/>
        </w:rPr>
      </w:pPr>
      <w:r w:rsidRPr="00C228B4">
        <w:rPr>
          <w:sz w:val="26"/>
          <w:szCs w:val="26"/>
        </w:rPr>
        <w:t>2. Студент _______________________________________________________</w:t>
      </w:r>
    </w:p>
    <w:p w14:paraId="3982833D" w14:textId="77777777" w:rsidR="003758B2" w:rsidRPr="00C228B4" w:rsidRDefault="003758B2" w:rsidP="003758B2">
      <w:pPr>
        <w:widowControl/>
        <w:tabs>
          <w:tab w:val="left" w:pos="-3119"/>
        </w:tabs>
        <w:ind w:firstLine="709"/>
        <w:rPr>
          <w:sz w:val="26"/>
          <w:szCs w:val="26"/>
        </w:rPr>
      </w:pPr>
      <w:r w:rsidRPr="00C228B4">
        <w:rPr>
          <w:sz w:val="26"/>
          <w:szCs w:val="26"/>
        </w:rPr>
        <w:t>3. Группа _____________ Форма обучения _____________________________</w:t>
      </w:r>
    </w:p>
    <w:p w14:paraId="5EF18BEE" w14:textId="77777777" w:rsidR="003758B2" w:rsidRPr="00C228B4" w:rsidRDefault="003758B2" w:rsidP="003758B2">
      <w:pPr>
        <w:widowControl/>
        <w:tabs>
          <w:tab w:val="left" w:pos="-3119"/>
        </w:tabs>
        <w:ind w:firstLine="709"/>
        <w:rPr>
          <w:sz w:val="26"/>
          <w:szCs w:val="26"/>
        </w:rPr>
      </w:pPr>
      <w:r w:rsidRPr="00C228B4">
        <w:rPr>
          <w:sz w:val="26"/>
          <w:szCs w:val="26"/>
        </w:rPr>
        <w:t>4. Руководитель ____________________________________________________</w:t>
      </w:r>
    </w:p>
    <w:p w14:paraId="73922251" w14:textId="77777777" w:rsidR="003758B2" w:rsidRPr="00C228B4" w:rsidRDefault="003758B2" w:rsidP="003758B2">
      <w:pPr>
        <w:widowControl/>
        <w:tabs>
          <w:tab w:val="left" w:pos="-3119"/>
        </w:tabs>
        <w:ind w:firstLine="709"/>
        <w:rPr>
          <w:sz w:val="26"/>
          <w:szCs w:val="26"/>
        </w:rPr>
      </w:pPr>
      <w:r w:rsidRPr="00C228B4">
        <w:rPr>
          <w:sz w:val="26"/>
          <w:szCs w:val="26"/>
        </w:rPr>
        <w:t xml:space="preserve">5. Тема работы, руководитель и рецензент утверждены приказом № ________ по </w:t>
      </w:r>
      <w:proofErr w:type="gramStart"/>
      <w:r w:rsidRPr="00C228B4">
        <w:rPr>
          <w:sz w:val="26"/>
          <w:szCs w:val="26"/>
        </w:rPr>
        <w:t>университету  от</w:t>
      </w:r>
      <w:proofErr w:type="gramEnd"/>
      <w:r w:rsidRPr="00C228B4">
        <w:rPr>
          <w:sz w:val="26"/>
          <w:szCs w:val="26"/>
        </w:rPr>
        <w:t xml:space="preserve">  «___» ______________ 202_ г.</w:t>
      </w:r>
    </w:p>
    <w:p w14:paraId="483B7D1A" w14:textId="77777777" w:rsidR="003758B2" w:rsidRPr="00C228B4" w:rsidRDefault="003758B2" w:rsidP="003758B2">
      <w:pPr>
        <w:widowControl/>
        <w:tabs>
          <w:tab w:val="left" w:pos="-3119"/>
        </w:tabs>
        <w:ind w:firstLine="709"/>
        <w:rPr>
          <w:spacing w:val="-8"/>
          <w:sz w:val="26"/>
          <w:szCs w:val="26"/>
        </w:rPr>
      </w:pPr>
      <w:r w:rsidRPr="00C228B4">
        <w:rPr>
          <w:spacing w:val="-8"/>
          <w:sz w:val="26"/>
          <w:szCs w:val="26"/>
        </w:rPr>
        <w:t>6. Работа прошла предварительную защиту на кафедре «__» _______202_ г. Протокол №__</w:t>
      </w:r>
    </w:p>
    <w:p w14:paraId="2D3B3C11" w14:textId="77777777" w:rsidR="003758B2" w:rsidRPr="00C228B4" w:rsidRDefault="003758B2" w:rsidP="003758B2">
      <w:pPr>
        <w:widowControl/>
        <w:ind w:firstLine="709"/>
        <w:rPr>
          <w:sz w:val="26"/>
          <w:szCs w:val="26"/>
        </w:rPr>
      </w:pPr>
      <w:r w:rsidRPr="00C228B4">
        <w:rPr>
          <w:sz w:val="26"/>
          <w:szCs w:val="26"/>
        </w:rPr>
        <w:t>7.Исходныеданные__________________________________________________________________________________________________________________________________________________________________________________________________________</w:t>
      </w:r>
    </w:p>
    <w:p w14:paraId="547C280C" w14:textId="77777777" w:rsidR="003758B2" w:rsidRPr="00C228B4" w:rsidRDefault="003758B2" w:rsidP="003758B2">
      <w:pPr>
        <w:widowControl/>
        <w:ind w:firstLine="709"/>
        <w:rPr>
          <w:sz w:val="28"/>
          <w:szCs w:val="28"/>
        </w:rPr>
      </w:pPr>
      <w:r w:rsidRPr="00C228B4">
        <w:rPr>
          <w:sz w:val="26"/>
          <w:szCs w:val="26"/>
        </w:rPr>
        <w:t>8. Основные разделы расчетно-пояснительной записки ______________________</w:t>
      </w:r>
      <w:r w:rsidRPr="00C228B4">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94653" w14:textId="77777777" w:rsidR="003758B2" w:rsidRPr="00C228B4" w:rsidRDefault="003758B2" w:rsidP="003758B2">
      <w:pPr>
        <w:widowControl/>
        <w:ind w:firstLine="709"/>
        <w:rPr>
          <w:sz w:val="28"/>
          <w:szCs w:val="28"/>
        </w:rPr>
      </w:pPr>
      <w:r w:rsidRPr="00C228B4">
        <w:rPr>
          <w:sz w:val="28"/>
          <w:szCs w:val="28"/>
        </w:rPr>
        <w:t>9. Примерный перечень и названия графического материала ____________________________________________________________________________________________________________________________________</w:t>
      </w:r>
      <w:r w:rsidRPr="00C228B4">
        <w:rPr>
          <w:sz w:val="28"/>
          <w:szCs w:val="28"/>
        </w:rPr>
        <w:lastRenderedPageBreak/>
        <w:t>____________________________________________________________________________________________________________________________________</w:t>
      </w:r>
    </w:p>
    <w:p w14:paraId="76ABC28E" w14:textId="77777777" w:rsidR="003758B2" w:rsidRPr="00C228B4" w:rsidRDefault="003758B2" w:rsidP="003758B2">
      <w:pPr>
        <w:widowControl/>
        <w:ind w:firstLine="709"/>
        <w:rPr>
          <w:szCs w:val="16"/>
        </w:rPr>
      </w:pPr>
    </w:p>
    <w:p w14:paraId="3653AAB6" w14:textId="77777777" w:rsidR="003758B2" w:rsidRPr="00C228B4" w:rsidRDefault="003758B2" w:rsidP="003758B2">
      <w:pPr>
        <w:widowControl/>
        <w:ind w:firstLine="709"/>
        <w:rPr>
          <w:sz w:val="28"/>
          <w:szCs w:val="28"/>
        </w:rPr>
      </w:pPr>
      <w:r w:rsidRPr="00C228B4">
        <w:rPr>
          <w:sz w:val="28"/>
          <w:szCs w:val="28"/>
        </w:rPr>
        <w:t>10. Консультанты по отдельным разделам работы</w:t>
      </w:r>
    </w:p>
    <w:p w14:paraId="42C8DBF6" w14:textId="77777777" w:rsidR="003758B2" w:rsidRPr="00C228B4" w:rsidRDefault="003758B2" w:rsidP="003758B2">
      <w:pPr>
        <w:widowControl/>
        <w:ind w:firstLine="709"/>
        <w:rPr>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31"/>
        <w:gridCol w:w="3402"/>
        <w:gridCol w:w="2126"/>
      </w:tblGrid>
      <w:tr w:rsidR="00C228B4" w:rsidRPr="007F7F54" w14:paraId="14BF47A8" w14:textId="77777777" w:rsidTr="007F7F54">
        <w:tc>
          <w:tcPr>
            <w:tcW w:w="392" w:type="dxa"/>
            <w:shd w:val="clear" w:color="auto" w:fill="auto"/>
          </w:tcPr>
          <w:p w14:paraId="2EAB5006" w14:textId="77777777" w:rsidR="003758B2" w:rsidRPr="007F7F54" w:rsidRDefault="003758B2" w:rsidP="007F7F54">
            <w:pPr>
              <w:widowControl/>
              <w:ind w:firstLine="709"/>
              <w:jc w:val="center"/>
              <w:rPr>
                <w:sz w:val="24"/>
                <w:szCs w:val="24"/>
              </w:rPr>
            </w:pPr>
            <w:r w:rsidRPr="007F7F54">
              <w:rPr>
                <w:sz w:val="24"/>
                <w:szCs w:val="24"/>
              </w:rPr>
              <w:t>№</w:t>
            </w:r>
          </w:p>
        </w:tc>
        <w:tc>
          <w:tcPr>
            <w:tcW w:w="3431" w:type="dxa"/>
            <w:shd w:val="clear" w:color="auto" w:fill="auto"/>
          </w:tcPr>
          <w:p w14:paraId="7D29BFFB" w14:textId="77777777" w:rsidR="003758B2" w:rsidRPr="007F7F54" w:rsidRDefault="003758B2" w:rsidP="007F7F54">
            <w:pPr>
              <w:widowControl/>
              <w:ind w:firstLine="709"/>
              <w:jc w:val="center"/>
              <w:rPr>
                <w:sz w:val="24"/>
                <w:szCs w:val="24"/>
              </w:rPr>
            </w:pPr>
            <w:r w:rsidRPr="007F7F54">
              <w:rPr>
                <w:sz w:val="24"/>
                <w:szCs w:val="24"/>
              </w:rPr>
              <w:t>Раздел</w:t>
            </w:r>
          </w:p>
        </w:tc>
        <w:tc>
          <w:tcPr>
            <w:tcW w:w="3402" w:type="dxa"/>
            <w:shd w:val="clear" w:color="auto" w:fill="auto"/>
          </w:tcPr>
          <w:p w14:paraId="45B6FD2A" w14:textId="77777777" w:rsidR="003758B2" w:rsidRPr="007F7F54" w:rsidRDefault="003758B2" w:rsidP="007F7F54">
            <w:pPr>
              <w:widowControl/>
              <w:ind w:firstLine="709"/>
              <w:jc w:val="center"/>
              <w:rPr>
                <w:sz w:val="24"/>
                <w:szCs w:val="24"/>
              </w:rPr>
            </w:pPr>
            <w:r w:rsidRPr="007F7F54">
              <w:rPr>
                <w:sz w:val="24"/>
                <w:szCs w:val="24"/>
              </w:rPr>
              <w:t>Консультант</w:t>
            </w:r>
          </w:p>
          <w:p w14:paraId="181B0D33" w14:textId="77777777" w:rsidR="003758B2" w:rsidRPr="007F7F54" w:rsidRDefault="003758B2" w:rsidP="007F7F54">
            <w:pPr>
              <w:widowControl/>
              <w:ind w:firstLine="709"/>
              <w:jc w:val="center"/>
              <w:rPr>
                <w:i/>
                <w:sz w:val="24"/>
                <w:szCs w:val="24"/>
              </w:rPr>
            </w:pPr>
            <w:r w:rsidRPr="007F7F54">
              <w:rPr>
                <w:i/>
                <w:sz w:val="24"/>
                <w:szCs w:val="24"/>
              </w:rPr>
              <w:t>Ученое звание, фамилия инициалы</w:t>
            </w:r>
          </w:p>
        </w:tc>
        <w:tc>
          <w:tcPr>
            <w:tcW w:w="2126" w:type="dxa"/>
            <w:shd w:val="clear" w:color="auto" w:fill="auto"/>
          </w:tcPr>
          <w:p w14:paraId="60D6284E" w14:textId="77777777" w:rsidR="003758B2" w:rsidRPr="007F7F54" w:rsidRDefault="003758B2" w:rsidP="007F7F54">
            <w:pPr>
              <w:widowControl/>
              <w:ind w:firstLine="709"/>
              <w:jc w:val="center"/>
              <w:rPr>
                <w:spacing w:val="-4"/>
                <w:sz w:val="24"/>
                <w:szCs w:val="24"/>
              </w:rPr>
            </w:pPr>
            <w:r w:rsidRPr="007F7F54">
              <w:rPr>
                <w:spacing w:val="-4"/>
                <w:sz w:val="24"/>
                <w:szCs w:val="24"/>
              </w:rPr>
              <w:t>Подпись консультанта,</w:t>
            </w:r>
          </w:p>
          <w:p w14:paraId="12D51CD1" w14:textId="77777777" w:rsidR="003758B2" w:rsidRPr="007F7F54" w:rsidRDefault="003758B2" w:rsidP="007F7F54">
            <w:pPr>
              <w:widowControl/>
              <w:ind w:firstLine="709"/>
              <w:jc w:val="center"/>
              <w:rPr>
                <w:spacing w:val="-4"/>
                <w:sz w:val="24"/>
                <w:szCs w:val="24"/>
              </w:rPr>
            </w:pPr>
            <w:r w:rsidRPr="007F7F54">
              <w:rPr>
                <w:spacing w:val="-4"/>
                <w:sz w:val="24"/>
                <w:szCs w:val="24"/>
              </w:rPr>
              <w:t>дата</w:t>
            </w:r>
          </w:p>
        </w:tc>
      </w:tr>
      <w:tr w:rsidR="00C228B4" w:rsidRPr="007F7F54" w14:paraId="3449F493" w14:textId="77777777" w:rsidTr="007F7F54">
        <w:tc>
          <w:tcPr>
            <w:tcW w:w="392" w:type="dxa"/>
            <w:shd w:val="clear" w:color="auto" w:fill="auto"/>
          </w:tcPr>
          <w:p w14:paraId="092CC7AF" w14:textId="77777777" w:rsidR="003758B2" w:rsidRPr="007F7F54" w:rsidRDefault="003758B2" w:rsidP="007F7F54">
            <w:pPr>
              <w:widowControl/>
              <w:ind w:firstLine="709"/>
              <w:rPr>
                <w:sz w:val="24"/>
                <w:szCs w:val="24"/>
              </w:rPr>
            </w:pPr>
          </w:p>
        </w:tc>
        <w:tc>
          <w:tcPr>
            <w:tcW w:w="3431" w:type="dxa"/>
            <w:shd w:val="clear" w:color="auto" w:fill="auto"/>
          </w:tcPr>
          <w:p w14:paraId="15F53B46" w14:textId="77777777" w:rsidR="003758B2" w:rsidRPr="007F7F54" w:rsidRDefault="003758B2" w:rsidP="007F7F54">
            <w:pPr>
              <w:widowControl/>
              <w:ind w:firstLine="709"/>
              <w:rPr>
                <w:sz w:val="24"/>
                <w:szCs w:val="24"/>
              </w:rPr>
            </w:pPr>
          </w:p>
        </w:tc>
        <w:tc>
          <w:tcPr>
            <w:tcW w:w="3402" w:type="dxa"/>
            <w:shd w:val="clear" w:color="auto" w:fill="auto"/>
          </w:tcPr>
          <w:p w14:paraId="7BEFB6D5" w14:textId="77777777" w:rsidR="003758B2" w:rsidRPr="007F7F54" w:rsidRDefault="003758B2" w:rsidP="007F7F54">
            <w:pPr>
              <w:widowControl/>
              <w:ind w:firstLine="709"/>
              <w:rPr>
                <w:sz w:val="24"/>
                <w:szCs w:val="24"/>
              </w:rPr>
            </w:pPr>
          </w:p>
        </w:tc>
        <w:tc>
          <w:tcPr>
            <w:tcW w:w="2126" w:type="dxa"/>
            <w:shd w:val="clear" w:color="auto" w:fill="auto"/>
          </w:tcPr>
          <w:p w14:paraId="3645F161" w14:textId="77777777" w:rsidR="003758B2" w:rsidRPr="007F7F54" w:rsidRDefault="003758B2" w:rsidP="007F7F54">
            <w:pPr>
              <w:widowControl/>
              <w:ind w:firstLine="709"/>
              <w:rPr>
                <w:sz w:val="24"/>
                <w:szCs w:val="24"/>
              </w:rPr>
            </w:pPr>
          </w:p>
        </w:tc>
      </w:tr>
      <w:tr w:rsidR="00C228B4" w:rsidRPr="007F7F54" w14:paraId="4BAD95E8" w14:textId="77777777" w:rsidTr="007F7F54">
        <w:tc>
          <w:tcPr>
            <w:tcW w:w="392" w:type="dxa"/>
            <w:shd w:val="clear" w:color="auto" w:fill="auto"/>
          </w:tcPr>
          <w:p w14:paraId="1438792E" w14:textId="77777777" w:rsidR="003758B2" w:rsidRPr="007F7F54" w:rsidRDefault="003758B2" w:rsidP="007F7F54">
            <w:pPr>
              <w:widowControl/>
              <w:ind w:firstLine="709"/>
              <w:rPr>
                <w:sz w:val="24"/>
                <w:szCs w:val="24"/>
              </w:rPr>
            </w:pPr>
          </w:p>
        </w:tc>
        <w:tc>
          <w:tcPr>
            <w:tcW w:w="3431" w:type="dxa"/>
            <w:shd w:val="clear" w:color="auto" w:fill="auto"/>
          </w:tcPr>
          <w:p w14:paraId="558DA204" w14:textId="77777777" w:rsidR="003758B2" w:rsidRPr="007F7F54" w:rsidRDefault="003758B2" w:rsidP="007F7F54">
            <w:pPr>
              <w:widowControl/>
              <w:ind w:firstLine="709"/>
              <w:rPr>
                <w:sz w:val="24"/>
                <w:szCs w:val="24"/>
              </w:rPr>
            </w:pPr>
          </w:p>
        </w:tc>
        <w:tc>
          <w:tcPr>
            <w:tcW w:w="3402" w:type="dxa"/>
            <w:shd w:val="clear" w:color="auto" w:fill="auto"/>
          </w:tcPr>
          <w:p w14:paraId="358D5828" w14:textId="77777777" w:rsidR="003758B2" w:rsidRPr="007F7F54" w:rsidRDefault="003758B2" w:rsidP="007F7F54">
            <w:pPr>
              <w:widowControl/>
              <w:ind w:firstLine="709"/>
              <w:rPr>
                <w:sz w:val="24"/>
                <w:szCs w:val="24"/>
              </w:rPr>
            </w:pPr>
          </w:p>
        </w:tc>
        <w:tc>
          <w:tcPr>
            <w:tcW w:w="2126" w:type="dxa"/>
            <w:shd w:val="clear" w:color="auto" w:fill="auto"/>
          </w:tcPr>
          <w:p w14:paraId="0A7BD52B" w14:textId="77777777" w:rsidR="003758B2" w:rsidRPr="007F7F54" w:rsidRDefault="003758B2" w:rsidP="007F7F54">
            <w:pPr>
              <w:widowControl/>
              <w:ind w:firstLine="709"/>
              <w:rPr>
                <w:sz w:val="24"/>
                <w:szCs w:val="24"/>
              </w:rPr>
            </w:pPr>
          </w:p>
        </w:tc>
      </w:tr>
      <w:tr w:rsidR="00C228B4" w:rsidRPr="007F7F54" w14:paraId="05C29B69" w14:textId="77777777" w:rsidTr="007F7F54">
        <w:tc>
          <w:tcPr>
            <w:tcW w:w="392" w:type="dxa"/>
            <w:shd w:val="clear" w:color="auto" w:fill="auto"/>
          </w:tcPr>
          <w:p w14:paraId="5D5CC377" w14:textId="77777777" w:rsidR="003758B2" w:rsidRPr="007F7F54" w:rsidRDefault="003758B2" w:rsidP="007F7F54">
            <w:pPr>
              <w:widowControl/>
              <w:ind w:firstLine="709"/>
              <w:rPr>
                <w:sz w:val="24"/>
                <w:szCs w:val="24"/>
              </w:rPr>
            </w:pPr>
          </w:p>
        </w:tc>
        <w:tc>
          <w:tcPr>
            <w:tcW w:w="3431" w:type="dxa"/>
            <w:shd w:val="clear" w:color="auto" w:fill="auto"/>
          </w:tcPr>
          <w:p w14:paraId="4AC3926F" w14:textId="77777777" w:rsidR="003758B2" w:rsidRPr="007F7F54" w:rsidRDefault="003758B2" w:rsidP="007F7F54">
            <w:pPr>
              <w:widowControl/>
              <w:ind w:firstLine="709"/>
              <w:rPr>
                <w:sz w:val="24"/>
                <w:szCs w:val="24"/>
              </w:rPr>
            </w:pPr>
          </w:p>
        </w:tc>
        <w:tc>
          <w:tcPr>
            <w:tcW w:w="3402" w:type="dxa"/>
            <w:shd w:val="clear" w:color="auto" w:fill="auto"/>
          </w:tcPr>
          <w:p w14:paraId="4BD57CDF" w14:textId="77777777" w:rsidR="003758B2" w:rsidRPr="007F7F54" w:rsidRDefault="003758B2" w:rsidP="007F7F54">
            <w:pPr>
              <w:widowControl/>
              <w:ind w:firstLine="709"/>
              <w:rPr>
                <w:sz w:val="24"/>
                <w:szCs w:val="24"/>
              </w:rPr>
            </w:pPr>
          </w:p>
        </w:tc>
        <w:tc>
          <w:tcPr>
            <w:tcW w:w="2126" w:type="dxa"/>
            <w:shd w:val="clear" w:color="auto" w:fill="auto"/>
          </w:tcPr>
          <w:p w14:paraId="58245AF7" w14:textId="77777777" w:rsidR="003758B2" w:rsidRPr="007F7F54" w:rsidRDefault="003758B2" w:rsidP="007F7F54">
            <w:pPr>
              <w:widowControl/>
              <w:ind w:firstLine="709"/>
              <w:rPr>
                <w:sz w:val="24"/>
                <w:szCs w:val="24"/>
              </w:rPr>
            </w:pPr>
          </w:p>
        </w:tc>
      </w:tr>
      <w:tr w:rsidR="00C228B4" w:rsidRPr="007F7F54" w14:paraId="6A436262" w14:textId="77777777" w:rsidTr="007F7F54">
        <w:tc>
          <w:tcPr>
            <w:tcW w:w="392" w:type="dxa"/>
            <w:shd w:val="clear" w:color="auto" w:fill="auto"/>
          </w:tcPr>
          <w:p w14:paraId="15D0D148" w14:textId="77777777" w:rsidR="003758B2" w:rsidRPr="007F7F54" w:rsidRDefault="003758B2" w:rsidP="007F7F54">
            <w:pPr>
              <w:widowControl/>
              <w:ind w:firstLine="709"/>
              <w:rPr>
                <w:sz w:val="24"/>
                <w:szCs w:val="24"/>
              </w:rPr>
            </w:pPr>
          </w:p>
        </w:tc>
        <w:tc>
          <w:tcPr>
            <w:tcW w:w="3431" w:type="dxa"/>
            <w:shd w:val="clear" w:color="auto" w:fill="auto"/>
          </w:tcPr>
          <w:p w14:paraId="06F96B3C" w14:textId="77777777" w:rsidR="003758B2" w:rsidRPr="007F7F54" w:rsidRDefault="003758B2" w:rsidP="007F7F54">
            <w:pPr>
              <w:widowControl/>
              <w:ind w:firstLine="709"/>
              <w:rPr>
                <w:sz w:val="24"/>
                <w:szCs w:val="24"/>
              </w:rPr>
            </w:pPr>
          </w:p>
        </w:tc>
        <w:tc>
          <w:tcPr>
            <w:tcW w:w="3402" w:type="dxa"/>
            <w:shd w:val="clear" w:color="auto" w:fill="auto"/>
          </w:tcPr>
          <w:p w14:paraId="2993997E" w14:textId="77777777" w:rsidR="003758B2" w:rsidRPr="007F7F54" w:rsidRDefault="003758B2" w:rsidP="007F7F54">
            <w:pPr>
              <w:widowControl/>
              <w:ind w:firstLine="709"/>
              <w:rPr>
                <w:sz w:val="24"/>
                <w:szCs w:val="24"/>
              </w:rPr>
            </w:pPr>
          </w:p>
        </w:tc>
        <w:tc>
          <w:tcPr>
            <w:tcW w:w="2126" w:type="dxa"/>
            <w:shd w:val="clear" w:color="auto" w:fill="auto"/>
          </w:tcPr>
          <w:p w14:paraId="1E742F32" w14:textId="77777777" w:rsidR="003758B2" w:rsidRPr="007F7F54" w:rsidRDefault="003758B2" w:rsidP="007F7F54">
            <w:pPr>
              <w:widowControl/>
              <w:ind w:firstLine="709"/>
              <w:rPr>
                <w:sz w:val="24"/>
                <w:szCs w:val="24"/>
              </w:rPr>
            </w:pPr>
          </w:p>
        </w:tc>
      </w:tr>
      <w:tr w:rsidR="003758B2" w:rsidRPr="007F7F54" w14:paraId="3618B2B1" w14:textId="77777777" w:rsidTr="007F7F54">
        <w:tc>
          <w:tcPr>
            <w:tcW w:w="392" w:type="dxa"/>
            <w:shd w:val="clear" w:color="auto" w:fill="auto"/>
          </w:tcPr>
          <w:p w14:paraId="362245E9" w14:textId="77777777" w:rsidR="003758B2" w:rsidRPr="007F7F54" w:rsidRDefault="003758B2" w:rsidP="007F7F54">
            <w:pPr>
              <w:widowControl/>
              <w:ind w:firstLine="709"/>
              <w:rPr>
                <w:sz w:val="24"/>
                <w:szCs w:val="24"/>
              </w:rPr>
            </w:pPr>
          </w:p>
        </w:tc>
        <w:tc>
          <w:tcPr>
            <w:tcW w:w="3431" w:type="dxa"/>
            <w:shd w:val="clear" w:color="auto" w:fill="auto"/>
          </w:tcPr>
          <w:p w14:paraId="5BE0BC3B" w14:textId="77777777" w:rsidR="003758B2" w:rsidRPr="007F7F54" w:rsidRDefault="003758B2" w:rsidP="007F7F54">
            <w:pPr>
              <w:widowControl/>
              <w:ind w:firstLine="709"/>
              <w:rPr>
                <w:sz w:val="24"/>
                <w:szCs w:val="24"/>
              </w:rPr>
            </w:pPr>
          </w:p>
        </w:tc>
        <w:tc>
          <w:tcPr>
            <w:tcW w:w="3402" w:type="dxa"/>
            <w:shd w:val="clear" w:color="auto" w:fill="auto"/>
          </w:tcPr>
          <w:p w14:paraId="57A2134D" w14:textId="77777777" w:rsidR="003758B2" w:rsidRPr="007F7F54" w:rsidRDefault="003758B2" w:rsidP="007F7F54">
            <w:pPr>
              <w:widowControl/>
              <w:ind w:firstLine="709"/>
              <w:rPr>
                <w:sz w:val="24"/>
                <w:szCs w:val="24"/>
              </w:rPr>
            </w:pPr>
          </w:p>
        </w:tc>
        <w:tc>
          <w:tcPr>
            <w:tcW w:w="2126" w:type="dxa"/>
            <w:shd w:val="clear" w:color="auto" w:fill="auto"/>
          </w:tcPr>
          <w:p w14:paraId="7FCB5213" w14:textId="77777777" w:rsidR="003758B2" w:rsidRPr="007F7F54" w:rsidRDefault="003758B2" w:rsidP="007F7F54">
            <w:pPr>
              <w:widowControl/>
              <w:ind w:firstLine="709"/>
              <w:rPr>
                <w:sz w:val="24"/>
                <w:szCs w:val="24"/>
              </w:rPr>
            </w:pPr>
          </w:p>
        </w:tc>
      </w:tr>
    </w:tbl>
    <w:p w14:paraId="6C8BF9A7" w14:textId="77777777" w:rsidR="003758B2" w:rsidRPr="00C228B4" w:rsidRDefault="003758B2" w:rsidP="003758B2">
      <w:pPr>
        <w:widowControl/>
        <w:ind w:firstLine="709"/>
        <w:rPr>
          <w:szCs w:val="16"/>
        </w:rPr>
      </w:pPr>
    </w:p>
    <w:p w14:paraId="50F57533" w14:textId="77777777" w:rsidR="003758B2" w:rsidRPr="00C228B4" w:rsidRDefault="003758B2" w:rsidP="003758B2">
      <w:pPr>
        <w:widowControl/>
        <w:ind w:firstLine="709"/>
        <w:rPr>
          <w:sz w:val="28"/>
          <w:szCs w:val="28"/>
        </w:rPr>
      </w:pPr>
      <w:r w:rsidRPr="00C228B4">
        <w:rPr>
          <w:sz w:val="28"/>
          <w:szCs w:val="28"/>
        </w:rPr>
        <w:t>11. Календарный план выполнения этапов работы</w:t>
      </w:r>
    </w:p>
    <w:p w14:paraId="739E1757" w14:textId="77777777" w:rsidR="003758B2" w:rsidRPr="00C228B4" w:rsidRDefault="003758B2" w:rsidP="003758B2">
      <w:pPr>
        <w:widowControl/>
        <w:ind w:firstLine="709"/>
        <w:rPr>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5238"/>
        <w:gridCol w:w="2953"/>
      </w:tblGrid>
      <w:tr w:rsidR="00C228B4" w:rsidRPr="007F7F54" w14:paraId="266AA674" w14:textId="77777777" w:rsidTr="007F7F54">
        <w:tc>
          <w:tcPr>
            <w:tcW w:w="534" w:type="dxa"/>
            <w:shd w:val="clear" w:color="auto" w:fill="auto"/>
          </w:tcPr>
          <w:p w14:paraId="12F26170" w14:textId="77777777" w:rsidR="003758B2" w:rsidRPr="007F7F54" w:rsidRDefault="003758B2" w:rsidP="007F7F54">
            <w:pPr>
              <w:widowControl/>
              <w:ind w:firstLine="709"/>
              <w:jc w:val="center"/>
              <w:rPr>
                <w:sz w:val="24"/>
                <w:szCs w:val="24"/>
              </w:rPr>
            </w:pPr>
            <w:r w:rsidRPr="007F7F54">
              <w:rPr>
                <w:sz w:val="24"/>
                <w:szCs w:val="24"/>
              </w:rPr>
              <w:t>№</w:t>
            </w:r>
          </w:p>
        </w:tc>
        <w:tc>
          <w:tcPr>
            <w:tcW w:w="5846" w:type="dxa"/>
            <w:shd w:val="clear" w:color="auto" w:fill="auto"/>
          </w:tcPr>
          <w:p w14:paraId="7790D0D6" w14:textId="77777777" w:rsidR="003758B2" w:rsidRPr="007F7F54" w:rsidRDefault="003758B2" w:rsidP="007F7F54">
            <w:pPr>
              <w:widowControl/>
              <w:ind w:firstLine="709"/>
              <w:jc w:val="center"/>
              <w:rPr>
                <w:sz w:val="24"/>
                <w:szCs w:val="24"/>
              </w:rPr>
            </w:pPr>
            <w:r w:rsidRPr="007F7F54">
              <w:rPr>
                <w:sz w:val="24"/>
                <w:szCs w:val="24"/>
              </w:rPr>
              <w:t>Этапы работы</w:t>
            </w:r>
          </w:p>
        </w:tc>
        <w:tc>
          <w:tcPr>
            <w:tcW w:w="3190" w:type="dxa"/>
            <w:shd w:val="clear" w:color="auto" w:fill="auto"/>
          </w:tcPr>
          <w:p w14:paraId="09A8A911" w14:textId="77777777" w:rsidR="003758B2" w:rsidRPr="007F7F54" w:rsidRDefault="003758B2" w:rsidP="007F7F54">
            <w:pPr>
              <w:widowControl/>
              <w:ind w:firstLine="709"/>
              <w:jc w:val="center"/>
              <w:rPr>
                <w:sz w:val="24"/>
                <w:szCs w:val="24"/>
              </w:rPr>
            </w:pPr>
            <w:r w:rsidRPr="007F7F54">
              <w:rPr>
                <w:sz w:val="24"/>
                <w:szCs w:val="24"/>
              </w:rPr>
              <w:t>Сроки выполнения</w:t>
            </w:r>
          </w:p>
        </w:tc>
      </w:tr>
      <w:tr w:rsidR="00C228B4" w:rsidRPr="007F7F54" w14:paraId="15181CE6" w14:textId="77777777" w:rsidTr="007F7F54">
        <w:tc>
          <w:tcPr>
            <w:tcW w:w="534" w:type="dxa"/>
            <w:shd w:val="clear" w:color="auto" w:fill="auto"/>
          </w:tcPr>
          <w:p w14:paraId="6480693C" w14:textId="77777777" w:rsidR="003758B2" w:rsidRPr="007F7F54" w:rsidRDefault="003758B2" w:rsidP="007F7F54">
            <w:pPr>
              <w:widowControl/>
              <w:ind w:firstLine="709"/>
              <w:rPr>
                <w:sz w:val="24"/>
                <w:szCs w:val="24"/>
              </w:rPr>
            </w:pPr>
            <w:r w:rsidRPr="007F7F54">
              <w:rPr>
                <w:sz w:val="24"/>
                <w:szCs w:val="24"/>
              </w:rPr>
              <w:t>1</w:t>
            </w:r>
          </w:p>
        </w:tc>
        <w:tc>
          <w:tcPr>
            <w:tcW w:w="5846" w:type="dxa"/>
            <w:shd w:val="clear" w:color="auto" w:fill="auto"/>
          </w:tcPr>
          <w:p w14:paraId="2D520C5F" w14:textId="77777777" w:rsidR="003758B2" w:rsidRPr="007F7F54" w:rsidRDefault="003758B2" w:rsidP="007F7F54">
            <w:pPr>
              <w:widowControl/>
              <w:ind w:firstLine="709"/>
              <w:rPr>
                <w:sz w:val="24"/>
                <w:szCs w:val="24"/>
              </w:rPr>
            </w:pPr>
            <w:r w:rsidRPr="007F7F54">
              <w:rPr>
                <w:sz w:val="24"/>
                <w:szCs w:val="24"/>
              </w:rPr>
              <w:t>Анализ объекта проектирования, сбор данных, патентный поиск</w:t>
            </w:r>
          </w:p>
        </w:tc>
        <w:tc>
          <w:tcPr>
            <w:tcW w:w="3190" w:type="dxa"/>
            <w:shd w:val="clear" w:color="auto" w:fill="auto"/>
          </w:tcPr>
          <w:p w14:paraId="3FB16FBB" w14:textId="77777777" w:rsidR="003758B2" w:rsidRPr="007F7F54" w:rsidRDefault="003758B2" w:rsidP="007F7F54">
            <w:pPr>
              <w:widowControl/>
              <w:ind w:firstLine="709"/>
              <w:rPr>
                <w:sz w:val="24"/>
                <w:szCs w:val="24"/>
              </w:rPr>
            </w:pPr>
          </w:p>
        </w:tc>
      </w:tr>
      <w:tr w:rsidR="00C228B4" w:rsidRPr="007F7F54" w14:paraId="51CDC499" w14:textId="77777777" w:rsidTr="007F7F54">
        <w:tc>
          <w:tcPr>
            <w:tcW w:w="534" w:type="dxa"/>
            <w:shd w:val="clear" w:color="auto" w:fill="auto"/>
          </w:tcPr>
          <w:p w14:paraId="59194D5D" w14:textId="77777777" w:rsidR="003758B2" w:rsidRPr="007F7F54" w:rsidRDefault="003758B2" w:rsidP="007F7F54">
            <w:pPr>
              <w:widowControl/>
              <w:ind w:firstLine="709"/>
              <w:rPr>
                <w:sz w:val="24"/>
                <w:szCs w:val="24"/>
              </w:rPr>
            </w:pPr>
            <w:r w:rsidRPr="007F7F54">
              <w:rPr>
                <w:sz w:val="24"/>
                <w:szCs w:val="24"/>
              </w:rPr>
              <w:t>2</w:t>
            </w:r>
          </w:p>
        </w:tc>
        <w:tc>
          <w:tcPr>
            <w:tcW w:w="5846" w:type="dxa"/>
            <w:shd w:val="clear" w:color="auto" w:fill="auto"/>
          </w:tcPr>
          <w:p w14:paraId="3AB9D043" w14:textId="77777777" w:rsidR="003758B2" w:rsidRPr="007F7F54" w:rsidRDefault="003758B2" w:rsidP="007F7F54">
            <w:pPr>
              <w:widowControl/>
              <w:ind w:firstLine="709"/>
              <w:rPr>
                <w:sz w:val="24"/>
                <w:szCs w:val="24"/>
              </w:rPr>
            </w:pPr>
            <w:r w:rsidRPr="007F7F54">
              <w:rPr>
                <w:sz w:val="24"/>
                <w:szCs w:val="24"/>
              </w:rPr>
              <w:t>Планировочные решения или машиностроительные чертежи</w:t>
            </w:r>
          </w:p>
        </w:tc>
        <w:tc>
          <w:tcPr>
            <w:tcW w:w="3190" w:type="dxa"/>
            <w:shd w:val="clear" w:color="auto" w:fill="auto"/>
          </w:tcPr>
          <w:p w14:paraId="05776E43" w14:textId="77777777" w:rsidR="003758B2" w:rsidRPr="007F7F54" w:rsidRDefault="003758B2" w:rsidP="007F7F54">
            <w:pPr>
              <w:widowControl/>
              <w:ind w:firstLine="709"/>
              <w:rPr>
                <w:sz w:val="24"/>
                <w:szCs w:val="24"/>
              </w:rPr>
            </w:pPr>
          </w:p>
        </w:tc>
      </w:tr>
      <w:tr w:rsidR="00C228B4" w:rsidRPr="007F7F54" w14:paraId="73F9A5FB" w14:textId="77777777" w:rsidTr="007F7F54">
        <w:tc>
          <w:tcPr>
            <w:tcW w:w="534" w:type="dxa"/>
            <w:shd w:val="clear" w:color="auto" w:fill="auto"/>
          </w:tcPr>
          <w:p w14:paraId="5DFC0DA1" w14:textId="77777777" w:rsidR="003758B2" w:rsidRPr="007F7F54" w:rsidRDefault="003758B2" w:rsidP="007F7F54">
            <w:pPr>
              <w:widowControl/>
              <w:ind w:firstLine="709"/>
              <w:rPr>
                <w:sz w:val="24"/>
                <w:szCs w:val="24"/>
              </w:rPr>
            </w:pPr>
            <w:r w:rsidRPr="007F7F54">
              <w:rPr>
                <w:sz w:val="24"/>
                <w:szCs w:val="24"/>
              </w:rPr>
              <w:t>3</w:t>
            </w:r>
          </w:p>
        </w:tc>
        <w:tc>
          <w:tcPr>
            <w:tcW w:w="5846" w:type="dxa"/>
            <w:shd w:val="clear" w:color="auto" w:fill="auto"/>
          </w:tcPr>
          <w:p w14:paraId="29A3B07B" w14:textId="77777777" w:rsidR="003758B2" w:rsidRPr="007F7F54" w:rsidRDefault="003758B2" w:rsidP="007F7F54">
            <w:pPr>
              <w:widowControl/>
              <w:ind w:firstLine="709"/>
              <w:rPr>
                <w:sz w:val="24"/>
                <w:szCs w:val="24"/>
              </w:rPr>
            </w:pPr>
            <w:r w:rsidRPr="007F7F54">
              <w:rPr>
                <w:sz w:val="24"/>
                <w:szCs w:val="24"/>
              </w:rPr>
              <w:t>Инженерные расчеты, исследовательская часть (название)</w:t>
            </w:r>
          </w:p>
        </w:tc>
        <w:tc>
          <w:tcPr>
            <w:tcW w:w="3190" w:type="dxa"/>
            <w:shd w:val="clear" w:color="auto" w:fill="auto"/>
          </w:tcPr>
          <w:p w14:paraId="07B6341B" w14:textId="77777777" w:rsidR="003758B2" w:rsidRPr="007F7F54" w:rsidRDefault="003758B2" w:rsidP="007F7F54">
            <w:pPr>
              <w:widowControl/>
              <w:ind w:firstLine="709"/>
              <w:rPr>
                <w:sz w:val="24"/>
                <w:szCs w:val="24"/>
              </w:rPr>
            </w:pPr>
          </w:p>
        </w:tc>
      </w:tr>
      <w:tr w:rsidR="00C228B4" w:rsidRPr="007F7F54" w14:paraId="70A01982" w14:textId="77777777" w:rsidTr="007F7F54">
        <w:tc>
          <w:tcPr>
            <w:tcW w:w="534" w:type="dxa"/>
            <w:shd w:val="clear" w:color="auto" w:fill="auto"/>
          </w:tcPr>
          <w:p w14:paraId="4B617489" w14:textId="77777777" w:rsidR="003758B2" w:rsidRPr="007F7F54" w:rsidRDefault="003758B2" w:rsidP="007F7F54">
            <w:pPr>
              <w:widowControl/>
              <w:ind w:firstLine="709"/>
              <w:rPr>
                <w:sz w:val="24"/>
                <w:szCs w:val="24"/>
              </w:rPr>
            </w:pPr>
            <w:r w:rsidRPr="007F7F54">
              <w:rPr>
                <w:sz w:val="24"/>
                <w:szCs w:val="24"/>
              </w:rPr>
              <w:t>4</w:t>
            </w:r>
          </w:p>
        </w:tc>
        <w:tc>
          <w:tcPr>
            <w:tcW w:w="5846" w:type="dxa"/>
            <w:shd w:val="clear" w:color="auto" w:fill="auto"/>
          </w:tcPr>
          <w:p w14:paraId="74C08A67" w14:textId="77777777" w:rsidR="003758B2" w:rsidRPr="007F7F54" w:rsidRDefault="003758B2" w:rsidP="007F7F54">
            <w:pPr>
              <w:widowControl/>
              <w:ind w:firstLine="709"/>
              <w:rPr>
                <w:sz w:val="24"/>
                <w:szCs w:val="24"/>
              </w:rPr>
            </w:pPr>
            <w:r w:rsidRPr="007F7F54">
              <w:rPr>
                <w:sz w:val="24"/>
                <w:szCs w:val="24"/>
              </w:rPr>
              <w:t>Технологическая часть (название)</w:t>
            </w:r>
          </w:p>
        </w:tc>
        <w:tc>
          <w:tcPr>
            <w:tcW w:w="3190" w:type="dxa"/>
            <w:shd w:val="clear" w:color="auto" w:fill="auto"/>
          </w:tcPr>
          <w:p w14:paraId="198A7B12" w14:textId="77777777" w:rsidR="003758B2" w:rsidRPr="007F7F54" w:rsidRDefault="003758B2" w:rsidP="007F7F54">
            <w:pPr>
              <w:widowControl/>
              <w:ind w:firstLine="709"/>
              <w:rPr>
                <w:sz w:val="24"/>
                <w:szCs w:val="24"/>
              </w:rPr>
            </w:pPr>
          </w:p>
        </w:tc>
      </w:tr>
      <w:tr w:rsidR="00C228B4" w:rsidRPr="007F7F54" w14:paraId="683960E2" w14:textId="77777777" w:rsidTr="007F7F54">
        <w:tc>
          <w:tcPr>
            <w:tcW w:w="534" w:type="dxa"/>
            <w:shd w:val="clear" w:color="auto" w:fill="auto"/>
          </w:tcPr>
          <w:p w14:paraId="48FF845D" w14:textId="77777777" w:rsidR="003758B2" w:rsidRPr="007F7F54" w:rsidRDefault="003758B2" w:rsidP="007F7F54">
            <w:pPr>
              <w:widowControl/>
              <w:ind w:firstLine="709"/>
              <w:rPr>
                <w:sz w:val="24"/>
                <w:szCs w:val="24"/>
              </w:rPr>
            </w:pPr>
            <w:r w:rsidRPr="007F7F54">
              <w:rPr>
                <w:sz w:val="24"/>
                <w:szCs w:val="24"/>
              </w:rPr>
              <w:t>5</w:t>
            </w:r>
          </w:p>
        </w:tc>
        <w:tc>
          <w:tcPr>
            <w:tcW w:w="5846" w:type="dxa"/>
            <w:shd w:val="clear" w:color="auto" w:fill="auto"/>
          </w:tcPr>
          <w:p w14:paraId="0D85D29C" w14:textId="77777777" w:rsidR="003758B2" w:rsidRPr="007F7F54" w:rsidRDefault="003758B2" w:rsidP="007F7F54">
            <w:pPr>
              <w:widowControl/>
              <w:ind w:firstLine="709"/>
              <w:rPr>
                <w:sz w:val="24"/>
                <w:szCs w:val="24"/>
              </w:rPr>
            </w:pPr>
            <w:r w:rsidRPr="007F7F54">
              <w:rPr>
                <w:sz w:val="24"/>
                <w:szCs w:val="24"/>
              </w:rPr>
              <w:t>Мероприятия по охране труда и БЖД</w:t>
            </w:r>
          </w:p>
        </w:tc>
        <w:tc>
          <w:tcPr>
            <w:tcW w:w="3190" w:type="dxa"/>
            <w:shd w:val="clear" w:color="auto" w:fill="auto"/>
          </w:tcPr>
          <w:p w14:paraId="61ED5095" w14:textId="77777777" w:rsidR="003758B2" w:rsidRPr="007F7F54" w:rsidRDefault="003758B2" w:rsidP="007F7F54">
            <w:pPr>
              <w:widowControl/>
              <w:ind w:firstLine="709"/>
              <w:rPr>
                <w:sz w:val="24"/>
                <w:szCs w:val="24"/>
              </w:rPr>
            </w:pPr>
          </w:p>
        </w:tc>
      </w:tr>
      <w:tr w:rsidR="00C228B4" w:rsidRPr="007F7F54" w14:paraId="4AC997FD" w14:textId="77777777" w:rsidTr="007F7F54">
        <w:tc>
          <w:tcPr>
            <w:tcW w:w="534" w:type="dxa"/>
            <w:shd w:val="clear" w:color="auto" w:fill="auto"/>
          </w:tcPr>
          <w:p w14:paraId="7C46A87F" w14:textId="77777777" w:rsidR="003758B2" w:rsidRPr="007F7F54" w:rsidRDefault="003758B2" w:rsidP="007F7F54">
            <w:pPr>
              <w:widowControl/>
              <w:ind w:firstLine="709"/>
              <w:rPr>
                <w:sz w:val="24"/>
                <w:szCs w:val="24"/>
              </w:rPr>
            </w:pPr>
            <w:r w:rsidRPr="007F7F54">
              <w:rPr>
                <w:sz w:val="24"/>
                <w:szCs w:val="24"/>
              </w:rPr>
              <w:t>6</w:t>
            </w:r>
          </w:p>
        </w:tc>
        <w:tc>
          <w:tcPr>
            <w:tcW w:w="5846" w:type="dxa"/>
            <w:shd w:val="clear" w:color="auto" w:fill="auto"/>
          </w:tcPr>
          <w:p w14:paraId="3DBB0DA4" w14:textId="77777777" w:rsidR="003758B2" w:rsidRPr="007F7F54" w:rsidRDefault="003758B2" w:rsidP="007F7F54">
            <w:pPr>
              <w:widowControl/>
              <w:ind w:firstLine="709"/>
              <w:rPr>
                <w:sz w:val="24"/>
                <w:szCs w:val="24"/>
              </w:rPr>
            </w:pPr>
            <w:r w:rsidRPr="007F7F54">
              <w:rPr>
                <w:sz w:val="24"/>
                <w:szCs w:val="24"/>
              </w:rPr>
              <w:t>Оценка эффективности работы</w:t>
            </w:r>
          </w:p>
        </w:tc>
        <w:tc>
          <w:tcPr>
            <w:tcW w:w="3190" w:type="dxa"/>
            <w:shd w:val="clear" w:color="auto" w:fill="auto"/>
          </w:tcPr>
          <w:p w14:paraId="4C073002" w14:textId="77777777" w:rsidR="003758B2" w:rsidRPr="007F7F54" w:rsidRDefault="003758B2" w:rsidP="007F7F54">
            <w:pPr>
              <w:widowControl/>
              <w:ind w:firstLine="709"/>
              <w:rPr>
                <w:sz w:val="24"/>
                <w:szCs w:val="24"/>
              </w:rPr>
            </w:pPr>
          </w:p>
        </w:tc>
      </w:tr>
      <w:tr w:rsidR="003758B2" w:rsidRPr="007F7F54" w14:paraId="7B0C8E16" w14:textId="77777777" w:rsidTr="007F7F54">
        <w:tc>
          <w:tcPr>
            <w:tcW w:w="534" w:type="dxa"/>
            <w:shd w:val="clear" w:color="auto" w:fill="auto"/>
          </w:tcPr>
          <w:p w14:paraId="32D8A7E4" w14:textId="77777777" w:rsidR="003758B2" w:rsidRPr="007F7F54" w:rsidRDefault="003758B2" w:rsidP="007F7F54">
            <w:pPr>
              <w:widowControl/>
              <w:ind w:firstLine="709"/>
              <w:rPr>
                <w:sz w:val="24"/>
                <w:szCs w:val="24"/>
              </w:rPr>
            </w:pPr>
            <w:r w:rsidRPr="007F7F54">
              <w:rPr>
                <w:sz w:val="24"/>
                <w:szCs w:val="24"/>
              </w:rPr>
              <w:t>7</w:t>
            </w:r>
          </w:p>
        </w:tc>
        <w:tc>
          <w:tcPr>
            <w:tcW w:w="5846" w:type="dxa"/>
            <w:shd w:val="clear" w:color="auto" w:fill="auto"/>
          </w:tcPr>
          <w:p w14:paraId="3CADADA5" w14:textId="77777777" w:rsidR="003758B2" w:rsidRPr="007F7F54" w:rsidRDefault="003758B2" w:rsidP="007F7F54">
            <w:pPr>
              <w:widowControl/>
              <w:ind w:firstLine="709"/>
              <w:rPr>
                <w:sz w:val="24"/>
                <w:szCs w:val="24"/>
              </w:rPr>
            </w:pPr>
            <w:r w:rsidRPr="007F7F54">
              <w:rPr>
                <w:sz w:val="24"/>
                <w:szCs w:val="24"/>
              </w:rPr>
              <w:t>Предварительная защита на кафедре</w:t>
            </w:r>
          </w:p>
        </w:tc>
        <w:tc>
          <w:tcPr>
            <w:tcW w:w="3190" w:type="dxa"/>
            <w:shd w:val="clear" w:color="auto" w:fill="auto"/>
          </w:tcPr>
          <w:p w14:paraId="6DEB6848" w14:textId="77777777" w:rsidR="003758B2" w:rsidRPr="007F7F54" w:rsidRDefault="003758B2" w:rsidP="007F7F54">
            <w:pPr>
              <w:widowControl/>
              <w:ind w:firstLine="709"/>
              <w:rPr>
                <w:sz w:val="24"/>
                <w:szCs w:val="24"/>
              </w:rPr>
            </w:pPr>
          </w:p>
        </w:tc>
      </w:tr>
    </w:tbl>
    <w:p w14:paraId="2BB3CC9E" w14:textId="77777777" w:rsidR="003758B2" w:rsidRPr="00C228B4" w:rsidRDefault="003758B2" w:rsidP="003758B2">
      <w:pPr>
        <w:widowControl/>
        <w:ind w:firstLine="709"/>
        <w:rPr>
          <w:i/>
          <w:iCs/>
          <w:sz w:val="24"/>
          <w:szCs w:val="24"/>
        </w:rPr>
      </w:pPr>
      <w:r w:rsidRPr="00C228B4">
        <w:rPr>
          <w:sz w:val="28"/>
          <w:szCs w:val="28"/>
        </w:rPr>
        <w:t xml:space="preserve">     </w:t>
      </w:r>
      <w:r w:rsidRPr="00C228B4">
        <w:rPr>
          <w:b/>
          <w:i/>
          <w:sz w:val="24"/>
          <w:szCs w:val="24"/>
        </w:rPr>
        <w:t>Примечание:</w:t>
      </w:r>
      <w:r w:rsidRPr="00C228B4">
        <w:rPr>
          <w:i/>
          <w:sz w:val="24"/>
          <w:szCs w:val="24"/>
        </w:rPr>
        <w:t xml:space="preserve"> графическая часть выполняется одновременно с работой над соответствующими этапами </w:t>
      </w:r>
      <w:r w:rsidR="00D164FC" w:rsidRPr="00C228B4">
        <w:rPr>
          <w:i/>
          <w:iCs/>
          <w:sz w:val="24"/>
          <w:szCs w:val="24"/>
        </w:rPr>
        <w:t>дипломного проекта</w:t>
      </w:r>
      <w:r w:rsidRPr="00C228B4">
        <w:rPr>
          <w:i/>
          <w:iCs/>
          <w:sz w:val="24"/>
          <w:szCs w:val="24"/>
        </w:rPr>
        <w:t>.</w:t>
      </w:r>
    </w:p>
    <w:p w14:paraId="2BBD8F29" w14:textId="77777777" w:rsidR="003758B2" w:rsidRPr="00C228B4" w:rsidRDefault="003758B2" w:rsidP="003758B2">
      <w:pPr>
        <w:widowControl/>
        <w:ind w:firstLine="709"/>
        <w:rPr>
          <w:szCs w:val="16"/>
        </w:rPr>
      </w:pPr>
    </w:p>
    <w:p w14:paraId="2229CF7E" w14:textId="77777777" w:rsidR="003758B2" w:rsidRPr="00C228B4" w:rsidRDefault="003758B2" w:rsidP="003758B2">
      <w:pPr>
        <w:widowControl/>
        <w:ind w:firstLine="709"/>
        <w:rPr>
          <w:sz w:val="24"/>
          <w:szCs w:val="24"/>
        </w:rPr>
      </w:pPr>
      <w:r w:rsidRPr="00C228B4">
        <w:rPr>
          <w:sz w:val="24"/>
          <w:szCs w:val="24"/>
        </w:rPr>
        <w:t>12. Руководитель _____________________________ / _____________</w:t>
      </w:r>
    </w:p>
    <w:p w14:paraId="3909E612" w14:textId="77777777" w:rsidR="003758B2" w:rsidRPr="00C228B4" w:rsidRDefault="003758B2" w:rsidP="003758B2">
      <w:pPr>
        <w:widowControl/>
        <w:ind w:firstLine="709"/>
        <w:rPr>
          <w:i/>
          <w:sz w:val="18"/>
          <w:szCs w:val="18"/>
        </w:rPr>
      </w:pPr>
      <w:r w:rsidRPr="00C228B4">
        <w:rPr>
          <w:sz w:val="24"/>
          <w:szCs w:val="24"/>
        </w:rPr>
        <w:t xml:space="preserve">                        </w:t>
      </w:r>
      <w:r w:rsidRPr="00C228B4">
        <w:rPr>
          <w:i/>
          <w:sz w:val="18"/>
          <w:szCs w:val="18"/>
        </w:rPr>
        <w:t>Ученая степень, ученое звание, Фамилия, инициалы                   Подпись</w:t>
      </w:r>
    </w:p>
    <w:p w14:paraId="4BCC1D73" w14:textId="77777777" w:rsidR="003758B2" w:rsidRPr="00C228B4" w:rsidRDefault="003758B2" w:rsidP="00DF2D74">
      <w:pPr>
        <w:widowControl/>
        <w:ind w:firstLine="709"/>
        <w:jc w:val="center"/>
        <w:rPr>
          <w:sz w:val="24"/>
          <w:szCs w:val="24"/>
        </w:rPr>
      </w:pPr>
      <w:r w:rsidRPr="00C228B4">
        <w:rPr>
          <w:sz w:val="24"/>
          <w:szCs w:val="24"/>
        </w:rPr>
        <w:t>«__» _____________202_ г.</w:t>
      </w:r>
    </w:p>
    <w:p w14:paraId="7092A79B" w14:textId="77777777" w:rsidR="003758B2" w:rsidRPr="00C228B4" w:rsidRDefault="003758B2" w:rsidP="003758B2">
      <w:pPr>
        <w:widowControl/>
        <w:ind w:firstLine="709"/>
        <w:rPr>
          <w:b/>
          <w:i/>
          <w:sz w:val="18"/>
          <w:szCs w:val="18"/>
        </w:rPr>
      </w:pPr>
      <w:r w:rsidRPr="00C228B4">
        <w:rPr>
          <w:sz w:val="18"/>
          <w:szCs w:val="18"/>
        </w:rPr>
        <w:t xml:space="preserve">                                                                            </w:t>
      </w:r>
      <w:r w:rsidRPr="00C228B4">
        <w:rPr>
          <w:i/>
          <w:sz w:val="18"/>
          <w:szCs w:val="18"/>
        </w:rPr>
        <w:t>Дата выдачи задания</w:t>
      </w:r>
    </w:p>
    <w:p w14:paraId="4534D58D" w14:textId="77777777" w:rsidR="003758B2" w:rsidRPr="00C228B4" w:rsidRDefault="003758B2" w:rsidP="003758B2">
      <w:pPr>
        <w:widowControl/>
        <w:ind w:firstLine="709"/>
        <w:rPr>
          <w:sz w:val="24"/>
          <w:szCs w:val="24"/>
        </w:rPr>
      </w:pPr>
      <w:r w:rsidRPr="00C228B4">
        <w:rPr>
          <w:sz w:val="24"/>
          <w:szCs w:val="24"/>
        </w:rPr>
        <w:t>13. Студент _________группы _________________________ / _____________</w:t>
      </w:r>
    </w:p>
    <w:p w14:paraId="16F15FF6" w14:textId="77777777" w:rsidR="003758B2" w:rsidRPr="00C228B4" w:rsidRDefault="003758B2" w:rsidP="003758B2">
      <w:pPr>
        <w:widowControl/>
        <w:ind w:firstLine="709"/>
        <w:rPr>
          <w:i/>
          <w:sz w:val="18"/>
          <w:szCs w:val="18"/>
        </w:rPr>
      </w:pPr>
      <w:r w:rsidRPr="00C228B4">
        <w:rPr>
          <w:sz w:val="24"/>
          <w:szCs w:val="24"/>
        </w:rPr>
        <w:t xml:space="preserve">                                            </w:t>
      </w:r>
      <w:r w:rsidRPr="00C228B4">
        <w:rPr>
          <w:i/>
          <w:sz w:val="18"/>
          <w:szCs w:val="18"/>
        </w:rPr>
        <w:t xml:space="preserve">                                   Фамилия, инициалы                              Подпись</w:t>
      </w:r>
    </w:p>
    <w:p w14:paraId="44FB1CC2" w14:textId="77777777" w:rsidR="003758B2" w:rsidRPr="00C228B4" w:rsidRDefault="003758B2" w:rsidP="003758B2">
      <w:pPr>
        <w:widowControl/>
        <w:ind w:firstLine="709"/>
        <w:jc w:val="right"/>
        <w:rPr>
          <w:sz w:val="24"/>
          <w:szCs w:val="24"/>
        </w:rPr>
      </w:pPr>
      <w:r w:rsidRPr="00C228B4">
        <w:rPr>
          <w:sz w:val="24"/>
          <w:szCs w:val="24"/>
        </w:rPr>
        <w:t>«__» _____________202_ г.</w:t>
      </w:r>
    </w:p>
    <w:p w14:paraId="708B27C0" w14:textId="77777777" w:rsidR="003758B2" w:rsidRPr="00C228B4" w:rsidRDefault="003758B2" w:rsidP="003758B2">
      <w:pPr>
        <w:widowControl/>
        <w:ind w:firstLine="709"/>
        <w:rPr>
          <w:i/>
          <w:sz w:val="18"/>
          <w:szCs w:val="18"/>
        </w:rPr>
      </w:pPr>
      <w:r w:rsidRPr="00C228B4">
        <w:rPr>
          <w:sz w:val="18"/>
          <w:szCs w:val="18"/>
        </w:rPr>
        <w:t xml:space="preserve">                                                                                                                                                   </w:t>
      </w:r>
      <w:r w:rsidRPr="00C228B4">
        <w:rPr>
          <w:i/>
          <w:sz w:val="18"/>
          <w:szCs w:val="18"/>
        </w:rPr>
        <w:t>Дата получения задания</w:t>
      </w:r>
    </w:p>
    <w:p w14:paraId="2580D275" w14:textId="77777777" w:rsidR="003758B2" w:rsidRPr="00C228B4" w:rsidRDefault="003758B2" w:rsidP="003758B2">
      <w:pPr>
        <w:widowControl/>
        <w:ind w:firstLine="709"/>
        <w:rPr>
          <w:sz w:val="24"/>
          <w:szCs w:val="24"/>
        </w:rPr>
      </w:pPr>
      <w:r w:rsidRPr="00C228B4">
        <w:rPr>
          <w:sz w:val="24"/>
          <w:szCs w:val="24"/>
        </w:rPr>
        <w:t>14. Заведующий кафедрой ______________________________ / ____________</w:t>
      </w:r>
    </w:p>
    <w:p w14:paraId="5A16A6F2" w14:textId="77777777" w:rsidR="003758B2" w:rsidRPr="00C228B4" w:rsidRDefault="003758B2" w:rsidP="003758B2">
      <w:pPr>
        <w:widowControl/>
        <w:ind w:firstLine="709"/>
        <w:rPr>
          <w:i/>
          <w:sz w:val="18"/>
          <w:szCs w:val="18"/>
        </w:rPr>
      </w:pPr>
      <w:r w:rsidRPr="00C228B4">
        <w:rPr>
          <w:sz w:val="24"/>
          <w:szCs w:val="24"/>
        </w:rPr>
        <w:t xml:space="preserve">                                          </w:t>
      </w:r>
      <w:r w:rsidRPr="00C228B4">
        <w:rPr>
          <w:i/>
          <w:sz w:val="18"/>
          <w:szCs w:val="18"/>
        </w:rPr>
        <w:t>Ученая степень, ученое звание, Фамилия, инициалы                  Подпись</w:t>
      </w:r>
    </w:p>
    <w:p w14:paraId="320F86F4" w14:textId="77777777" w:rsidR="003758B2" w:rsidRPr="00C228B4" w:rsidRDefault="003758B2" w:rsidP="003758B2">
      <w:pPr>
        <w:widowControl/>
        <w:ind w:firstLine="709"/>
        <w:jc w:val="right"/>
        <w:rPr>
          <w:sz w:val="24"/>
          <w:szCs w:val="24"/>
        </w:rPr>
      </w:pPr>
      <w:r w:rsidRPr="00C228B4">
        <w:rPr>
          <w:sz w:val="24"/>
          <w:szCs w:val="24"/>
        </w:rPr>
        <w:t>«__» _____________202_ г.</w:t>
      </w:r>
    </w:p>
    <w:p w14:paraId="18B90DD8" w14:textId="77777777" w:rsidR="003758B2" w:rsidRPr="00C228B4" w:rsidRDefault="003758B2" w:rsidP="003758B2">
      <w:pPr>
        <w:widowControl/>
        <w:ind w:firstLine="709"/>
        <w:rPr>
          <w:i/>
          <w:sz w:val="18"/>
          <w:szCs w:val="18"/>
        </w:rPr>
      </w:pPr>
      <w:r w:rsidRPr="00C228B4">
        <w:rPr>
          <w:sz w:val="18"/>
          <w:szCs w:val="18"/>
        </w:rPr>
        <w:t xml:space="preserve">                                                                                                                                                                          </w:t>
      </w:r>
      <w:r w:rsidRPr="00C228B4">
        <w:rPr>
          <w:i/>
          <w:sz w:val="18"/>
          <w:szCs w:val="18"/>
        </w:rPr>
        <w:t xml:space="preserve">Дата </w:t>
      </w:r>
    </w:p>
    <w:p w14:paraId="0E54CAB9" w14:textId="77777777" w:rsidR="003758B2" w:rsidRPr="00C228B4" w:rsidRDefault="003758B2" w:rsidP="003758B2">
      <w:pPr>
        <w:widowControl/>
        <w:ind w:firstLine="709"/>
        <w:rPr>
          <w:b/>
          <w:i/>
          <w:sz w:val="18"/>
          <w:szCs w:val="18"/>
        </w:rPr>
      </w:pPr>
    </w:p>
    <w:p w14:paraId="65F1D7F9" w14:textId="77777777" w:rsidR="003758B2" w:rsidRPr="00C228B4" w:rsidRDefault="003758B2" w:rsidP="003758B2">
      <w:pPr>
        <w:widowControl/>
        <w:ind w:firstLine="709"/>
        <w:rPr>
          <w:sz w:val="24"/>
          <w:szCs w:val="24"/>
        </w:rPr>
      </w:pPr>
      <w:r w:rsidRPr="00C228B4">
        <w:rPr>
          <w:sz w:val="24"/>
          <w:szCs w:val="24"/>
        </w:rPr>
        <w:t xml:space="preserve">15. </w:t>
      </w:r>
      <w:r w:rsidRPr="00C228B4">
        <w:rPr>
          <w:spacing w:val="-6"/>
          <w:sz w:val="24"/>
          <w:szCs w:val="24"/>
        </w:rPr>
        <w:t xml:space="preserve">Я ________________________________________ уведомлен, что в случае </w:t>
      </w:r>
      <w:proofErr w:type="gramStart"/>
      <w:r w:rsidRPr="00C228B4">
        <w:rPr>
          <w:spacing w:val="-6"/>
          <w:sz w:val="24"/>
          <w:szCs w:val="24"/>
        </w:rPr>
        <w:t>не представления</w:t>
      </w:r>
      <w:proofErr w:type="gramEnd"/>
    </w:p>
    <w:p w14:paraId="09F75137" w14:textId="77777777" w:rsidR="003758B2" w:rsidRPr="00C228B4" w:rsidRDefault="003758B2" w:rsidP="003758B2">
      <w:pPr>
        <w:widowControl/>
        <w:ind w:firstLine="709"/>
        <w:rPr>
          <w:i/>
          <w:sz w:val="20"/>
        </w:rPr>
      </w:pPr>
      <w:r w:rsidRPr="00C228B4">
        <w:rPr>
          <w:sz w:val="24"/>
          <w:szCs w:val="24"/>
        </w:rPr>
        <w:t xml:space="preserve">                          </w:t>
      </w:r>
      <w:r w:rsidRPr="00C228B4">
        <w:rPr>
          <w:i/>
          <w:sz w:val="20"/>
        </w:rPr>
        <w:t xml:space="preserve">  Фамилия, инициалы студента </w:t>
      </w:r>
    </w:p>
    <w:p w14:paraId="6FF351B7" w14:textId="77777777" w:rsidR="003758B2" w:rsidRPr="00C228B4" w:rsidRDefault="003758B2" w:rsidP="003758B2">
      <w:pPr>
        <w:widowControl/>
        <w:ind w:firstLine="709"/>
        <w:rPr>
          <w:spacing w:val="-6"/>
          <w:sz w:val="24"/>
          <w:szCs w:val="24"/>
        </w:rPr>
      </w:pPr>
      <w:r w:rsidRPr="00C228B4">
        <w:rPr>
          <w:spacing w:val="-6"/>
          <w:sz w:val="24"/>
          <w:szCs w:val="24"/>
        </w:rPr>
        <w:t xml:space="preserve">выпускной квалификационной работы (ВКР) в сроки, установленные календарным планом на предварительную защиту, или представление ВКР в объеме менее 75% от запланированного, кафедра может отстранить студента от дальнейшего выполнения </w:t>
      </w:r>
      <w:r w:rsidR="00D164FC" w:rsidRPr="00C228B4">
        <w:rPr>
          <w:sz w:val="24"/>
          <w:szCs w:val="24"/>
        </w:rPr>
        <w:t xml:space="preserve">дипломного </w:t>
      </w:r>
      <w:proofErr w:type="gramStart"/>
      <w:r w:rsidR="00D164FC" w:rsidRPr="00C228B4">
        <w:rPr>
          <w:sz w:val="24"/>
          <w:szCs w:val="24"/>
        </w:rPr>
        <w:t>проекта</w:t>
      </w:r>
      <w:r w:rsidRPr="00C228B4">
        <w:rPr>
          <w:spacing w:val="-6"/>
          <w:sz w:val="24"/>
          <w:szCs w:val="24"/>
        </w:rPr>
        <w:t xml:space="preserve">  _</w:t>
      </w:r>
      <w:proofErr w:type="gramEnd"/>
      <w:r w:rsidRPr="00C228B4">
        <w:rPr>
          <w:spacing w:val="-6"/>
          <w:sz w:val="24"/>
          <w:szCs w:val="24"/>
        </w:rPr>
        <w:t>____________________</w:t>
      </w:r>
    </w:p>
    <w:p w14:paraId="6492D629" w14:textId="77777777" w:rsidR="003758B2" w:rsidRPr="00C228B4" w:rsidRDefault="003758B2" w:rsidP="003758B2">
      <w:pPr>
        <w:widowControl/>
        <w:ind w:firstLine="709"/>
        <w:rPr>
          <w:rFonts w:cs="Arial"/>
          <w:sz w:val="28"/>
          <w:szCs w:val="28"/>
        </w:rPr>
      </w:pPr>
      <w:r w:rsidRPr="00C228B4">
        <w:rPr>
          <w:spacing w:val="-6"/>
          <w:sz w:val="24"/>
          <w:szCs w:val="24"/>
        </w:rPr>
        <w:t xml:space="preserve">                                                                                                                                              </w:t>
      </w:r>
      <w:r w:rsidRPr="00C228B4">
        <w:rPr>
          <w:i/>
          <w:spacing w:val="-6"/>
          <w:sz w:val="20"/>
        </w:rPr>
        <w:t>Подпись</w:t>
      </w:r>
    </w:p>
    <w:p w14:paraId="702EC652" w14:textId="77777777" w:rsidR="003758B2" w:rsidRPr="00C228B4" w:rsidRDefault="003758B2" w:rsidP="003758B2">
      <w:pPr>
        <w:widowControl/>
        <w:ind w:firstLine="709"/>
        <w:rPr>
          <w:sz w:val="28"/>
          <w:szCs w:val="28"/>
        </w:rPr>
        <w:sectPr w:rsidR="003758B2" w:rsidRPr="00C228B4" w:rsidSect="0048174E">
          <w:type w:val="continuous"/>
          <w:pgSz w:w="11906" w:h="16838"/>
          <w:pgMar w:top="1134" w:right="850" w:bottom="1134" w:left="1701" w:header="709" w:footer="709" w:gutter="0"/>
          <w:cols w:space="708"/>
          <w:docGrid w:linePitch="360"/>
        </w:sectPr>
      </w:pPr>
    </w:p>
    <w:p w14:paraId="4D7B396A" w14:textId="77777777" w:rsidR="003758B2" w:rsidRPr="00C228B4" w:rsidRDefault="003758B2" w:rsidP="003758B2">
      <w:pPr>
        <w:widowControl/>
        <w:ind w:firstLine="709"/>
        <w:rPr>
          <w:sz w:val="28"/>
          <w:szCs w:val="28"/>
        </w:rPr>
        <w:sectPr w:rsidR="003758B2" w:rsidRPr="00C228B4" w:rsidSect="00D17570">
          <w:type w:val="continuous"/>
          <w:pgSz w:w="11906" w:h="16838"/>
          <w:pgMar w:top="1021" w:right="851" w:bottom="1021" w:left="1701" w:header="709" w:footer="709" w:gutter="0"/>
          <w:cols w:space="708"/>
          <w:docGrid w:linePitch="360"/>
        </w:sectPr>
      </w:pPr>
    </w:p>
    <w:p w14:paraId="0B567AA4" w14:textId="77777777" w:rsidR="003758B2" w:rsidRPr="00C228B4" w:rsidRDefault="003758B2" w:rsidP="003758B2">
      <w:pPr>
        <w:widowControl/>
        <w:ind w:firstLine="709"/>
        <w:jc w:val="right"/>
        <w:rPr>
          <w:b/>
          <w:sz w:val="28"/>
          <w:szCs w:val="28"/>
        </w:rPr>
      </w:pPr>
      <w:r w:rsidRPr="00C228B4">
        <w:rPr>
          <w:b/>
          <w:sz w:val="28"/>
          <w:szCs w:val="28"/>
        </w:rPr>
        <w:lastRenderedPageBreak/>
        <w:t>Приложение 3</w:t>
      </w:r>
    </w:p>
    <w:p w14:paraId="0FABA4F9" w14:textId="77777777" w:rsidR="003758B2" w:rsidRPr="00C228B4" w:rsidRDefault="003758B2" w:rsidP="003758B2">
      <w:pPr>
        <w:widowControl/>
        <w:ind w:firstLine="709"/>
        <w:jc w:val="center"/>
        <w:rPr>
          <w:b/>
          <w:i/>
          <w:sz w:val="28"/>
          <w:szCs w:val="28"/>
        </w:rPr>
      </w:pPr>
      <w:r w:rsidRPr="00C228B4">
        <w:rPr>
          <w:b/>
          <w:i/>
          <w:sz w:val="28"/>
          <w:szCs w:val="28"/>
        </w:rPr>
        <w:t>Форма заявления обучающегося</w:t>
      </w:r>
    </w:p>
    <w:p w14:paraId="46E48B32" w14:textId="77777777" w:rsidR="003758B2" w:rsidRPr="00C228B4" w:rsidRDefault="003758B2" w:rsidP="003758B2">
      <w:pPr>
        <w:widowControl/>
        <w:ind w:firstLine="709"/>
        <w:jc w:val="center"/>
        <w:rPr>
          <w:b/>
          <w:i/>
          <w:szCs w:val="16"/>
        </w:rPr>
      </w:pPr>
    </w:p>
    <w:p w14:paraId="48BCD37B" w14:textId="77777777" w:rsidR="003758B2" w:rsidRPr="00C228B4" w:rsidRDefault="003758B2" w:rsidP="003758B2">
      <w:pPr>
        <w:widowControl/>
        <w:ind w:firstLine="4962"/>
        <w:rPr>
          <w:sz w:val="28"/>
          <w:szCs w:val="28"/>
        </w:rPr>
      </w:pPr>
      <w:r w:rsidRPr="00C228B4">
        <w:rPr>
          <w:sz w:val="28"/>
          <w:szCs w:val="28"/>
        </w:rPr>
        <w:t>Декану инженерного факультета</w:t>
      </w:r>
    </w:p>
    <w:p w14:paraId="0F09F91E" w14:textId="77777777" w:rsidR="003758B2" w:rsidRPr="00C228B4" w:rsidRDefault="003758B2" w:rsidP="003758B2">
      <w:pPr>
        <w:widowControl/>
        <w:ind w:firstLine="4962"/>
        <w:rPr>
          <w:sz w:val="28"/>
          <w:szCs w:val="28"/>
        </w:rPr>
      </w:pPr>
      <w:proofErr w:type="gramStart"/>
      <w:r w:rsidRPr="00C228B4">
        <w:rPr>
          <w:sz w:val="28"/>
          <w:szCs w:val="28"/>
        </w:rPr>
        <w:t>ФГБОУ  ВО</w:t>
      </w:r>
      <w:proofErr w:type="gramEnd"/>
      <w:r w:rsidRPr="00C228B4">
        <w:rPr>
          <w:sz w:val="28"/>
          <w:szCs w:val="28"/>
        </w:rPr>
        <w:t xml:space="preserve">  Пензенский  ГАУ</w:t>
      </w:r>
    </w:p>
    <w:p w14:paraId="0CA6A8CD" w14:textId="77777777" w:rsidR="003758B2" w:rsidRPr="00C228B4" w:rsidRDefault="003758B2" w:rsidP="003758B2">
      <w:pPr>
        <w:widowControl/>
        <w:ind w:firstLine="4962"/>
        <w:rPr>
          <w:sz w:val="28"/>
          <w:szCs w:val="28"/>
        </w:rPr>
      </w:pPr>
      <w:r w:rsidRPr="00C228B4">
        <w:rPr>
          <w:sz w:val="28"/>
          <w:szCs w:val="28"/>
        </w:rPr>
        <w:t>______________________________</w:t>
      </w:r>
    </w:p>
    <w:p w14:paraId="70A67D16" w14:textId="77777777" w:rsidR="003758B2" w:rsidRPr="00C228B4" w:rsidRDefault="003758B2" w:rsidP="003758B2">
      <w:pPr>
        <w:widowControl/>
        <w:ind w:firstLine="4962"/>
        <w:jc w:val="center"/>
        <w:rPr>
          <w:i/>
          <w:sz w:val="20"/>
        </w:rPr>
      </w:pPr>
      <w:r w:rsidRPr="00C228B4">
        <w:rPr>
          <w:i/>
          <w:sz w:val="20"/>
        </w:rPr>
        <w:t>ФИО декана</w:t>
      </w:r>
    </w:p>
    <w:p w14:paraId="3E19B32C" w14:textId="77777777" w:rsidR="003758B2" w:rsidRPr="00C228B4" w:rsidRDefault="003758B2" w:rsidP="003758B2">
      <w:pPr>
        <w:widowControl/>
        <w:ind w:firstLine="4962"/>
        <w:rPr>
          <w:sz w:val="28"/>
          <w:szCs w:val="28"/>
        </w:rPr>
      </w:pPr>
      <w:r w:rsidRPr="00C228B4">
        <w:rPr>
          <w:sz w:val="28"/>
          <w:szCs w:val="28"/>
        </w:rPr>
        <w:t>Студента(</w:t>
      </w:r>
      <w:proofErr w:type="spellStart"/>
      <w:r w:rsidRPr="00C228B4">
        <w:rPr>
          <w:sz w:val="28"/>
          <w:szCs w:val="28"/>
        </w:rPr>
        <w:t>ки</w:t>
      </w:r>
      <w:proofErr w:type="spellEnd"/>
      <w:r w:rsidRPr="00C228B4">
        <w:rPr>
          <w:sz w:val="28"/>
          <w:szCs w:val="28"/>
        </w:rPr>
        <w:t>) __ курса ___ группы</w:t>
      </w:r>
    </w:p>
    <w:p w14:paraId="7AFB7453" w14:textId="77777777" w:rsidR="003758B2" w:rsidRPr="00C228B4" w:rsidRDefault="003758B2" w:rsidP="003758B2">
      <w:pPr>
        <w:widowControl/>
        <w:ind w:firstLine="4962"/>
        <w:rPr>
          <w:sz w:val="28"/>
          <w:szCs w:val="28"/>
        </w:rPr>
      </w:pPr>
      <w:r w:rsidRPr="00C228B4">
        <w:rPr>
          <w:sz w:val="28"/>
          <w:szCs w:val="28"/>
        </w:rPr>
        <w:t>______________________________</w:t>
      </w:r>
    </w:p>
    <w:p w14:paraId="1BAA9016" w14:textId="77777777" w:rsidR="003758B2" w:rsidRPr="00C228B4" w:rsidRDefault="003758B2" w:rsidP="003758B2">
      <w:pPr>
        <w:widowControl/>
        <w:ind w:firstLine="4962"/>
        <w:rPr>
          <w:i/>
          <w:sz w:val="20"/>
        </w:rPr>
      </w:pPr>
      <w:r w:rsidRPr="00C228B4">
        <w:rPr>
          <w:i/>
          <w:sz w:val="20"/>
        </w:rPr>
        <w:t xml:space="preserve">                            ФИО студента(</w:t>
      </w:r>
      <w:proofErr w:type="spellStart"/>
      <w:r w:rsidRPr="00C228B4">
        <w:rPr>
          <w:i/>
          <w:sz w:val="20"/>
        </w:rPr>
        <w:t>ки</w:t>
      </w:r>
      <w:proofErr w:type="spellEnd"/>
      <w:r w:rsidRPr="00C228B4">
        <w:rPr>
          <w:i/>
          <w:sz w:val="20"/>
        </w:rPr>
        <w:t>)</w:t>
      </w:r>
    </w:p>
    <w:p w14:paraId="79666040" w14:textId="77777777" w:rsidR="003758B2" w:rsidRPr="00C228B4" w:rsidRDefault="003758B2" w:rsidP="003758B2">
      <w:pPr>
        <w:widowControl/>
        <w:ind w:firstLine="4962"/>
        <w:rPr>
          <w:sz w:val="28"/>
          <w:szCs w:val="28"/>
        </w:rPr>
      </w:pPr>
    </w:p>
    <w:p w14:paraId="6787634B" w14:textId="77777777" w:rsidR="003758B2" w:rsidRPr="00C228B4" w:rsidRDefault="003758B2" w:rsidP="003758B2">
      <w:pPr>
        <w:widowControl/>
        <w:ind w:firstLine="4536"/>
        <w:rPr>
          <w:sz w:val="20"/>
        </w:rPr>
      </w:pPr>
    </w:p>
    <w:p w14:paraId="4FF931C0" w14:textId="77777777" w:rsidR="003758B2" w:rsidRPr="00C228B4" w:rsidRDefault="003758B2" w:rsidP="003758B2">
      <w:pPr>
        <w:widowControl/>
        <w:ind w:firstLine="709"/>
        <w:jc w:val="center"/>
        <w:rPr>
          <w:sz w:val="28"/>
          <w:szCs w:val="28"/>
        </w:rPr>
      </w:pPr>
      <w:r w:rsidRPr="00C228B4">
        <w:rPr>
          <w:sz w:val="28"/>
          <w:szCs w:val="28"/>
        </w:rPr>
        <w:t>ЗАЯВЛЕНИЕ</w:t>
      </w:r>
    </w:p>
    <w:p w14:paraId="25F6761B" w14:textId="77777777" w:rsidR="003758B2" w:rsidRPr="00C228B4" w:rsidRDefault="003758B2" w:rsidP="003758B2">
      <w:pPr>
        <w:widowControl/>
        <w:ind w:firstLine="709"/>
        <w:jc w:val="center"/>
        <w:rPr>
          <w:sz w:val="28"/>
          <w:szCs w:val="28"/>
        </w:rPr>
      </w:pPr>
    </w:p>
    <w:p w14:paraId="7B1DBE1A" w14:textId="77777777" w:rsidR="003758B2" w:rsidRPr="00C228B4" w:rsidRDefault="003758B2" w:rsidP="003758B2">
      <w:pPr>
        <w:widowControl/>
        <w:ind w:firstLine="567"/>
        <w:rPr>
          <w:sz w:val="28"/>
          <w:szCs w:val="28"/>
        </w:rPr>
      </w:pPr>
      <w:r w:rsidRPr="00C228B4">
        <w:rPr>
          <w:sz w:val="28"/>
          <w:szCs w:val="28"/>
        </w:rPr>
        <w:t>Прошу разрешить выполнять дипломный проект на кафедре __________________________________________________________________</w:t>
      </w:r>
    </w:p>
    <w:p w14:paraId="3F12D28C" w14:textId="77777777" w:rsidR="003758B2" w:rsidRPr="00C228B4" w:rsidRDefault="003758B2" w:rsidP="003758B2">
      <w:pPr>
        <w:widowControl/>
        <w:ind w:firstLine="567"/>
        <w:rPr>
          <w:i/>
          <w:sz w:val="20"/>
        </w:rPr>
      </w:pPr>
      <w:r w:rsidRPr="00C228B4">
        <w:rPr>
          <w:sz w:val="28"/>
          <w:szCs w:val="28"/>
        </w:rPr>
        <w:t xml:space="preserve">                                                      </w:t>
      </w:r>
      <w:r w:rsidRPr="00C228B4">
        <w:rPr>
          <w:i/>
          <w:sz w:val="20"/>
        </w:rPr>
        <w:t>Наименование кафедры</w:t>
      </w:r>
    </w:p>
    <w:p w14:paraId="50241C4D" w14:textId="77777777" w:rsidR="003758B2" w:rsidRPr="00C228B4" w:rsidRDefault="003758B2" w:rsidP="003758B2">
      <w:pPr>
        <w:widowControl/>
        <w:ind w:firstLine="709"/>
        <w:rPr>
          <w:sz w:val="28"/>
          <w:szCs w:val="28"/>
        </w:rPr>
      </w:pPr>
      <w:r w:rsidRPr="00C228B4">
        <w:rPr>
          <w:sz w:val="28"/>
          <w:szCs w:val="28"/>
        </w:rPr>
        <w:t>на тему ______________________________________________________</w:t>
      </w:r>
    </w:p>
    <w:p w14:paraId="145E8ED7" w14:textId="77777777" w:rsidR="003758B2" w:rsidRPr="00C228B4" w:rsidRDefault="003758B2" w:rsidP="00D164FC">
      <w:pPr>
        <w:widowControl/>
        <w:rPr>
          <w:sz w:val="28"/>
          <w:szCs w:val="28"/>
        </w:rPr>
      </w:pPr>
      <w:r w:rsidRPr="00C228B4">
        <w:rPr>
          <w:sz w:val="28"/>
          <w:szCs w:val="28"/>
        </w:rPr>
        <w:t>____________________________________________________________________________________________________________________________________</w:t>
      </w:r>
    </w:p>
    <w:p w14:paraId="0A9A91EB" w14:textId="77777777" w:rsidR="003758B2" w:rsidRPr="00C228B4" w:rsidRDefault="003758B2" w:rsidP="003758B2">
      <w:pPr>
        <w:widowControl/>
        <w:ind w:firstLine="709"/>
        <w:rPr>
          <w:sz w:val="28"/>
          <w:szCs w:val="28"/>
        </w:rPr>
      </w:pPr>
      <w:r w:rsidRPr="00C228B4">
        <w:rPr>
          <w:sz w:val="28"/>
          <w:szCs w:val="28"/>
        </w:rPr>
        <w:t>и закрепить меня за руководителем ____________________________________</w:t>
      </w:r>
    </w:p>
    <w:p w14:paraId="66DCA69B" w14:textId="77777777" w:rsidR="003758B2" w:rsidRPr="00C228B4" w:rsidRDefault="003758B2" w:rsidP="003758B2">
      <w:pPr>
        <w:ind w:firstLine="709"/>
        <w:rPr>
          <w:i/>
          <w:sz w:val="20"/>
        </w:rPr>
      </w:pPr>
      <w:r w:rsidRPr="00C228B4">
        <w:rPr>
          <w:sz w:val="24"/>
          <w:szCs w:val="24"/>
        </w:rPr>
        <w:t xml:space="preserve">                </w:t>
      </w:r>
      <w:r w:rsidRPr="00C228B4">
        <w:rPr>
          <w:i/>
          <w:sz w:val="20"/>
        </w:rPr>
        <w:t>ученое звание,</w:t>
      </w:r>
      <w:r w:rsidRPr="00C228B4">
        <w:rPr>
          <w:sz w:val="24"/>
          <w:szCs w:val="24"/>
        </w:rPr>
        <w:t xml:space="preserve"> </w:t>
      </w:r>
      <w:r w:rsidRPr="00C228B4">
        <w:rPr>
          <w:i/>
          <w:sz w:val="20"/>
        </w:rPr>
        <w:t>ФИО руководителя</w:t>
      </w:r>
    </w:p>
    <w:p w14:paraId="39F07807" w14:textId="77777777" w:rsidR="003758B2" w:rsidRPr="00C228B4" w:rsidRDefault="003758B2" w:rsidP="003758B2">
      <w:pPr>
        <w:ind w:firstLine="709"/>
        <w:jc w:val="right"/>
        <w:rPr>
          <w:sz w:val="28"/>
          <w:szCs w:val="28"/>
        </w:rPr>
      </w:pPr>
    </w:p>
    <w:p w14:paraId="593977B6" w14:textId="77777777" w:rsidR="003758B2" w:rsidRPr="00C228B4" w:rsidRDefault="003758B2" w:rsidP="00D164FC">
      <w:pPr>
        <w:ind w:firstLine="709"/>
        <w:jc w:val="right"/>
        <w:rPr>
          <w:sz w:val="28"/>
          <w:szCs w:val="28"/>
        </w:rPr>
      </w:pPr>
      <w:r w:rsidRPr="00C228B4">
        <w:rPr>
          <w:sz w:val="28"/>
          <w:szCs w:val="28"/>
        </w:rPr>
        <w:t>Студент _______________________________</w:t>
      </w:r>
    </w:p>
    <w:p w14:paraId="0CB272C9" w14:textId="77777777" w:rsidR="003758B2" w:rsidRPr="00C228B4" w:rsidRDefault="003758B2" w:rsidP="00D164FC">
      <w:pPr>
        <w:ind w:firstLine="709"/>
        <w:jc w:val="right"/>
        <w:rPr>
          <w:i/>
          <w:sz w:val="20"/>
        </w:rPr>
      </w:pPr>
      <w:r w:rsidRPr="00C228B4">
        <w:rPr>
          <w:sz w:val="28"/>
          <w:szCs w:val="28"/>
        </w:rPr>
        <w:t xml:space="preserve">                                                                                                                             </w:t>
      </w:r>
      <w:r w:rsidRPr="00C228B4">
        <w:rPr>
          <w:i/>
          <w:sz w:val="20"/>
        </w:rPr>
        <w:t>Фамилия, инициалы</w:t>
      </w:r>
    </w:p>
    <w:p w14:paraId="34EA518D" w14:textId="77777777" w:rsidR="003758B2" w:rsidRPr="00C228B4" w:rsidRDefault="003758B2" w:rsidP="00D164FC">
      <w:pPr>
        <w:ind w:firstLine="709"/>
        <w:jc w:val="right"/>
        <w:rPr>
          <w:sz w:val="28"/>
          <w:szCs w:val="28"/>
        </w:rPr>
      </w:pPr>
      <w:r w:rsidRPr="00C228B4">
        <w:rPr>
          <w:sz w:val="28"/>
          <w:szCs w:val="28"/>
        </w:rPr>
        <w:t xml:space="preserve">                                                                                     ________________________</w:t>
      </w:r>
    </w:p>
    <w:p w14:paraId="1C476178" w14:textId="77777777" w:rsidR="003758B2" w:rsidRPr="00C228B4" w:rsidRDefault="003758B2" w:rsidP="00D164FC">
      <w:pPr>
        <w:ind w:firstLine="709"/>
        <w:jc w:val="right"/>
        <w:rPr>
          <w:i/>
          <w:sz w:val="20"/>
        </w:rPr>
      </w:pPr>
      <w:r w:rsidRPr="00C228B4">
        <w:rPr>
          <w:sz w:val="28"/>
          <w:szCs w:val="28"/>
        </w:rPr>
        <w:t xml:space="preserve">                                                                                                          </w:t>
      </w:r>
      <w:r w:rsidRPr="00C228B4">
        <w:rPr>
          <w:i/>
          <w:sz w:val="20"/>
        </w:rPr>
        <w:t>Подпись</w:t>
      </w:r>
    </w:p>
    <w:p w14:paraId="79730ADD" w14:textId="77777777" w:rsidR="003758B2" w:rsidRPr="00C228B4" w:rsidRDefault="003758B2" w:rsidP="003758B2">
      <w:pPr>
        <w:ind w:firstLine="709"/>
        <w:rPr>
          <w:sz w:val="28"/>
          <w:szCs w:val="28"/>
        </w:rPr>
      </w:pPr>
    </w:p>
    <w:p w14:paraId="4D74AB0F" w14:textId="77777777" w:rsidR="003758B2" w:rsidRPr="00C228B4" w:rsidRDefault="003758B2" w:rsidP="00D164FC">
      <w:pPr>
        <w:ind w:firstLine="709"/>
        <w:jc w:val="right"/>
        <w:rPr>
          <w:sz w:val="28"/>
          <w:szCs w:val="28"/>
        </w:rPr>
      </w:pPr>
      <w:r w:rsidRPr="00C228B4">
        <w:rPr>
          <w:sz w:val="28"/>
          <w:szCs w:val="28"/>
        </w:rPr>
        <w:t>Руководитель ______________________________________________________</w:t>
      </w:r>
    </w:p>
    <w:p w14:paraId="0FD33226" w14:textId="77777777" w:rsidR="003758B2" w:rsidRPr="00C228B4" w:rsidRDefault="003758B2" w:rsidP="00D164FC">
      <w:pPr>
        <w:ind w:firstLine="709"/>
        <w:jc w:val="right"/>
        <w:rPr>
          <w:i/>
          <w:sz w:val="20"/>
        </w:rPr>
      </w:pPr>
      <w:r w:rsidRPr="00C228B4">
        <w:rPr>
          <w:sz w:val="20"/>
        </w:rPr>
        <w:t xml:space="preserve">                                                                                                </w:t>
      </w:r>
      <w:r w:rsidRPr="00C228B4">
        <w:rPr>
          <w:i/>
          <w:sz w:val="20"/>
        </w:rPr>
        <w:t>Фамилия, инициалы</w:t>
      </w:r>
    </w:p>
    <w:p w14:paraId="34378B29" w14:textId="77777777" w:rsidR="003758B2" w:rsidRPr="00C228B4" w:rsidRDefault="003758B2" w:rsidP="00D164FC">
      <w:pPr>
        <w:ind w:firstLine="709"/>
        <w:jc w:val="right"/>
        <w:rPr>
          <w:sz w:val="28"/>
          <w:szCs w:val="28"/>
        </w:rPr>
      </w:pPr>
      <w:r w:rsidRPr="00C228B4">
        <w:rPr>
          <w:sz w:val="28"/>
          <w:szCs w:val="28"/>
        </w:rPr>
        <w:t xml:space="preserve">                                                                                     ________________________</w:t>
      </w:r>
    </w:p>
    <w:p w14:paraId="51E275F1" w14:textId="77777777" w:rsidR="003758B2" w:rsidRPr="00C228B4" w:rsidRDefault="003758B2" w:rsidP="00D164FC">
      <w:pPr>
        <w:ind w:firstLine="709"/>
        <w:jc w:val="right"/>
        <w:rPr>
          <w:i/>
          <w:sz w:val="20"/>
        </w:rPr>
      </w:pPr>
      <w:r w:rsidRPr="00C228B4">
        <w:rPr>
          <w:sz w:val="20"/>
        </w:rPr>
        <w:t xml:space="preserve">                                                                                                                                                    </w:t>
      </w:r>
      <w:r w:rsidRPr="00C228B4">
        <w:rPr>
          <w:i/>
          <w:sz w:val="20"/>
        </w:rPr>
        <w:t>Подпись</w:t>
      </w:r>
    </w:p>
    <w:p w14:paraId="77D3746A" w14:textId="77777777" w:rsidR="003758B2" w:rsidRPr="00C228B4" w:rsidRDefault="003758B2" w:rsidP="00D164FC">
      <w:pPr>
        <w:ind w:firstLine="709"/>
        <w:jc w:val="right"/>
        <w:rPr>
          <w:sz w:val="28"/>
          <w:szCs w:val="28"/>
        </w:rPr>
      </w:pPr>
    </w:p>
    <w:p w14:paraId="06260CDC" w14:textId="77777777" w:rsidR="003758B2" w:rsidRPr="00C228B4" w:rsidRDefault="003758B2" w:rsidP="00D164FC">
      <w:pPr>
        <w:ind w:firstLine="709"/>
        <w:jc w:val="right"/>
        <w:rPr>
          <w:sz w:val="28"/>
          <w:szCs w:val="28"/>
        </w:rPr>
      </w:pPr>
      <w:r w:rsidRPr="00C228B4">
        <w:rPr>
          <w:sz w:val="28"/>
          <w:szCs w:val="28"/>
        </w:rPr>
        <w:t>Зав. кафедрой ______________________________________________________</w:t>
      </w:r>
    </w:p>
    <w:p w14:paraId="7CC7FB41" w14:textId="77777777" w:rsidR="003758B2" w:rsidRPr="00C228B4" w:rsidRDefault="003758B2" w:rsidP="00D164FC">
      <w:pPr>
        <w:ind w:firstLine="709"/>
        <w:jc w:val="right"/>
        <w:rPr>
          <w:i/>
          <w:sz w:val="20"/>
        </w:rPr>
      </w:pPr>
      <w:r w:rsidRPr="00C228B4">
        <w:rPr>
          <w:sz w:val="28"/>
          <w:szCs w:val="28"/>
        </w:rPr>
        <w:t xml:space="preserve">                                                                                      </w:t>
      </w:r>
      <w:r w:rsidRPr="00C228B4">
        <w:rPr>
          <w:i/>
          <w:sz w:val="20"/>
        </w:rPr>
        <w:t>Фамилия, инициалы</w:t>
      </w:r>
    </w:p>
    <w:p w14:paraId="1EFEFAAE" w14:textId="77777777" w:rsidR="003758B2" w:rsidRPr="00C228B4" w:rsidRDefault="003758B2" w:rsidP="00D164FC">
      <w:pPr>
        <w:ind w:firstLine="709"/>
        <w:jc w:val="right"/>
        <w:rPr>
          <w:sz w:val="28"/>
          <w:szCs w:val="28"/>
        </w:rPr>
      </w:pPr>
      <w:r w:rsidRPr="00C228B4">
        <w:rPr>
          <w:sz w:val="28"/>
          <w:szCs w:val="28"/>
        </w:rPr>
        <w:t xml:space="preserve">                                                                                            ________________________</w:t>
      </w:r>
    </w:p>
    <w:p w14:paraId="36E3A7AC" w14:textId="77777777" w:rsidR="003758B2" w:rsidRPr="00C228B4" w:rsidRDefault="003758B2" w:rsidP="00D164FC">
      <w:pPr>
        <w:ind w:firstLine="709"/>
        <w:jc w:val="right"/>
        <w:rPr>
          <w:i/>
          <w:sz w:val="20"/>
        </w:rPr>
      </w:pPr>
      <w:r w:rsidRPr="00C228B4">
        <w:rPr>
          <w:sz w:val="28"/>
          <w:szCs w:val="28"/>
        </w:rPr>
        <w:t xml:space="preserve">                                                                                                           </w:t>
      </w:r>
      <w:r w:rsidRPr="00C228B4">
        <w:rPr>
          <w:i/>
          <w:sz w:val="20"/>
        </w:rPr>
        <w:t>Подпись</w:t>
      </w:r>
    </w:p>
    <w:p w14:paraId="56A44FBE" w14:textId="77777777" w:rsidR="003758B2" w:rsidRPr="00C228B4" w:rsidRDefault="003758B2" w:rsidP="00D164FC">
      <w:pPr>
        <w:ind w:firstLine="709"/>
        <w:jc w:val="right"/>
        <w:rPr>
          <w:sz w:val="28"/>
          <w:szCs w:val="28"/>
        </w:rPr>
      </w:pPr>
    </w:p>
    <w:p w14:paraId="78941931" w14:textId="77777777" w:rsidR="003758B2" w:rsidRPr="00C228B4" w:rsidRDefault="003758B2" w:rsidP="003758B2">
      <w:pPr>
        <w:ind w:firstLine="709"/>
        <w:rPr>
          <w:sz w:val="28"/>
          <w:szCs w:val="28"/>
        </w:rPr>
      </w:pPr>
    </w:p>
    <w:p w14:paraId="64975F97" w14:textId="77777777" w:rsidR="003758B2" w:rsidRPr="00C228B4" w:rsidRDefault="003758B2" w:rsidP="003758B2">
      <w:pPr>
        <w:ind w:firstLine="709"/>
        <w:rPr>
          <w:sz w:val="28"/>
          <w:szCs w:val="28"/>
        </w:rPr>
      </w:pPr>
      <w:r w:rsidRPr="00C228B4">
        <w:rPr>
          <w:sz w:val="28"/>
          <w:szCs w:val="28"/>
        </w:rPr>
        <w:t>«___» ___________ 202__г.</w:t>
      </w:r>
    </w:p>
    <w:p w14:paraId="1E3B0830" w14:textId="77777777" w:rsidR="003758B2" w:rsidRPr="00C228B4" w:rsidRDefault="003758B2" w:rsidP="003758B2">
      <w:pPr>
        <w:widowControl/>
        <w:ind w:firstLine="709"/>
        <w:rPr>
          <w:sz w:val="28"/>
          <w:szCs w:val="28"/>
        </w:rPr>
      </w:pPr>
      <w:r w:rsidRPr="00C228B4">
        <w:rPr>
          <w:sz w:val="28"/>
          <w:szCs w:val="28"/>
        </w:rPr>
        <w:br w:type="page"/>
      </w:r>
    </w:p>
    <w:p w14:paraId="59B5D53B" w14:textId="77777777" w:rsidR="003758B2" w:rsidRPr="00C228B4" w:rsidRDefault="003758B2" w:rsidP="003758B2">
      <w:pPr>
        <w:widowControl/>
        <w:ind w:firstLine="709"/>
        <w:rPr>
          <w:sz w:val="28"/>
          <w:szCs w:val="28"/>
        </w:rPr>
        <w:sectPr w:rsidR="003758B2" w:rsidRPr="00C228B4" w:rsidSect="00A97F93">
          <w:pgSz w:w="11906" w:h="16838"/>
          <w:pgMar w:top="1134" w:right="850" w:bottom="1134" w:left="1701" w:header="709" w:footer="709" w:gutter="0"/>
          <w:cols w:space="708"/>
          <w:docGrid w:linePitch="360"/>
        </w:sectPr>
      </w:pPr>
    </w:p>
    <w:p w14:paraId="2FC21053" w14:textId="77777777" w:rsidR="003758B2" w:rsidRPr="00C228B4" w:rsidRDefault="003758B2" w:rsidP="003758B2">
      <w:pPr>
        <w:widowControl/>
        <w:ind w:firstLine="709"/>
        <w:jc w:val="right"/>
        <w:rPr>
          <w:b/>
          <w:sz w:val="28"/>
          <w:szCs w:val="28"/>
        </w:rPr>
      </w:pPr>
      <w:r w:rsidRPr="00C228B4">
        <w:rPr>
          <w:b/>
          <w:sz w:val="28"/>
          <w:szCs w:val="28"/>
        </w:rPr>
        <w:lastRenderedPageBreak/>
        <w:t>Приложение 4</w:t>
      </w:r>
    </w:p>
    <w:p w14:paraId="42F91C77" w14:textId="77777777" w:rsidR="003758B2" w:rsidRPr="00C228B4" w:rsidRDefault="003758B2" w:rsidP="003758B2">
      <w:pPr>
        <w:widowControl/>
        <w:ind w:firstLine="709"/>
        <w:jc w:val="center"/>
        <w:rPr>
          <w:b/>
          <w:i/>
          <w:sz w:val="28"/>
          <w:szCs w:val="28"/>
        </w:rPr>
      </w:pPr>
      <w:r w:rsidRPr="00C228B4">
        <w:rPr>
          <w:b/>
          <w:i/>
          <w:sz w:val="28"/>
          <w:szCs w:val="28"/>
        </w:rPr>
        <w:t>Форма отзыва руководителя</w:t>
      </w:r>
    </w:p>
    <w:p w14:paraId="69C5D2AD" w14:textId="77777777" w:rsidR="003758B2" w:rsidRPr="00C228B4" w:rsidRDefault="003758B2" w:rsidP="003758B2">
      <w:pPr>
        <w:widowControl/>
        <w:ind w:firstLine="709"/>
        <w:jc w:val="center"/>
        <w:rPr>
          <w:b/>
          <w:i/>
          <w:szCs w:val="16"/>
        </w:rPr>
      </w:pPr>
    </w:p>
    <w:p w14:paraId="653021B2" w14:textId="77777777" w:rsidR="003758B2" w:rsidRPr="00C228B4" w:rsidRDefault="003758B2" w:rsidP="003758B2">
      <w:pPr>
        <w:pStyle w:val="ConsPlusNormal"/>
        <w:spacing w:line="276" w:lineRule="auto"/>
        <w:jc w:val="center"/>
        <w:rPr>
          <w:rFonts w:ascii="Times New Roman" w:hAnsi="Times New Roman" w:cs="Times New Roman"/>
          <w:b/>
          <w:sz w:val="24"/>
          <w:szCs w:val="24"/>
        </w:rPr>
      </w:pPr>
      <w:r w:rsidRPr="00C228B4">
        <w:rPr>
          <w:rFonts w:ascii="Times New Roman" w:hAnsi="Times New Roman" w:cs="Times New Roman"/>
          <w:b/>
          <w:sz w:val="24"/>
          <w:szCs w:val="24"/>
        </w:rPr>
        <w:t>Министерство сельского хозяйства Российской Федерации</w:t>
      </w:r>
    </w:p>
    <w:p w14:paraId="02898442" w14:textId="77777777" w:rsidR="003758B2" w:rsidRPr="00C228B4" w:rsidRDefault="003758B2" w:rsidP="003758B2">
      <w:pPr>
        <w:pStyle w:val="ConsPlusNormal"/>
        <w:spacing w:line="276" w:lineRule="auto"/>
        <w:jc w:val="center"/>
        <w:rPr>
          <w:rFonts w:ascii="Times New Roman" w:hAnsi="Times New Roman" w:cs="Times New Roman"/>
          <w:b/>
          <w:sz w:val="24"/>
          <w:szCs w:val="24"/>
        </w:rPr>
      </w:pPr>
      <w:r w:rsidRPr="00C228B4">
        <w:rPr>
          <w:rFonts w:ascii="Times New Roman" w:hAnsi="Times New Roman" w:cs="Times New Roman"/>
          <w:b/>
          <w:sz w:val="24"/>
          <w:szCs w:val="24"/>
        </w:rPr>
        <w:t xml:space="preserve">Федеральное государственное бюджетное образовательное </w:t>
      </w:r>
    </w:p>
    <w:p w14:paraId="70A37C3D" w14:textId="77777777" w:rsidR="003758B2" w:rsidRPr="00C228B4" w:rsidRDefault="003758B2" w:rsidP="003758B2">
      <w:pPr>
        <w:pStyle w:val="ConsPlusNormal"/>
        <w:spacing w:line="276" w:lineRule="auto"/>
        <w:jc w:val="center"/>
        <w:rPr>
          <w:rFonts w:ascii="Times New Roman" w:hAnsi="Times New Roman" w:cs="Times New Roman"/>
          <w:b/>
          <w:sz w:val="24"/>
          <w:szCs w:val="24"/>
        </w:rPr>
      </w:pPr>
      <w:r w:rsidRPr="00C228B4">
        <w:rPr>
          <w:rFonts w:ascii="Times New Roman" w:hAnsi="Times New Roman" w:cs="Times New Roman"/>
          <w:b/>
          <w:sz w:val="24"/>
          <w:szCs w:val="24"/>
        </w:rPr>
        <w:t>учреждение высшего образования</w:t>
      </w:r>
    </w:p>
    <w:p w14:paraId="4AE22D11" w14:textId="77777777" w:rsidR="003758B2" w:rsidRPr="00C228B4" w:rsidRDefault="003758B2" w:rsidP="003758B2">
      <w:pPr>
        <w:pStyle w:val="ConsPlusNormal"/>
        <w:spacing w:line="276" w:lineRule="auto"/>
        <w:jc w:val="center"/>
        <w:rPr>
          <w:rFonts w:ascii="Times New Roman" w:hAnsi="Times New Roman" w:cs="Times New Roman"/>
          <w:b/>
          <w:sz w:val="24"/>
          <w:szCs w:val="24"/>
        </w:rPr>
      </w:pPr>
      <w:r w:rsidRPr="00C228B4">
        <w:rPr>
          <w:rFonts w:ascii="Times New Roman" w:hAnsi="Times New Roman" w:cs="Times New Roman"/>
          <w:b/>
          <w:sz w:val="24"/>
          <w:szCs w:val="24"/>
        </w:rPr>
        <w:t>«Пензенский государственный аграрный университет»</w:t>
      </w:r>
    </w:p>
    <w:p w14:paraId="61E7CE26" w14:textId="77777777" w:rsidR="003758B2" w:rsidRPr="00C228B4" w:rsidRDefault="003758B2" w:rsidP="003758B2">
      <w:pPr>
        <w:pStyle w:val="ConsPlusNormal"/>
        <w:spacing w:line="276" w:lineRule="auto"/>
        <w:ind w:firstLine="709"/>
        <w:jc w:val="right"/>
        <w:rPr>
          <w:rFonts w:ascii="Times New Roman" w:hAnsi="Times New Roman" w:cs="Times New Roman"/>
          <w:b/>
          <w:sz w:val="16"/>
          <w:szCs w:val="16"/>
        </w:rPr>
      </w:pPr>
    </w:p>
    <w:p w14:paraId="14DC7401" w14:textId="77777777" w:rsidR="003758B2" w:rsidRPr="00C228B4" w:rsidRDefault="003758B2" w:rsidP="003758B2">
      <w:pPr>
        <w:pStyle w:val="ConsPlusNormal"/>
        <w:spacing w:line="276" w:lineRule="auto"/>
        <w:ind w:firstLine="709"/>
        <w:jc w:val="center"/>
        <w:rPr>
          <w:rFonts w:ascii="Times New Roman" w:hAnsi="Times New Roman" w:cs="Times New Roman"/>
          <w:b/>
        </w:rPr>
      </w:pPr>
      <w:r w:rsidRPr="00C228B4">
        <w:rPr>
          <w:rFonts w:ascii="Times New Roman" w:hAnsi="Times New Roman" w:cs="Times New Roman"/>
          <w:b/>
        </w:rPr>
        <w:t>ОТЗЫВ</w:t>
      </w:r>
    </w:p>
    <w:p w14:paraId="685B08ED" w14:textId="77777777" w:rsidR="003758B2" w:rsidRPr="00C228B4" w:rsidRDefault="003758B2" w:rsidP="003758B2">
      <w:pPr>
        <w:pStyle w:val="ConsPlusNormal"/>
        <w:spacing w:line="276" w:lineRule="auto"/>
        <w:ind w:firstLine="709"/>
        <w:jc w:val="center"/>
        <w:rPr>
          <w:rFonts w:ascii="Times New Roman" w:hAnsi="Times New Roman" w:cs="Times New Roman"/>
          <w:sz w:val="16"/>
          <w:szCs w:val="16"/>
        </w:rPr>
      </w:pPr>
    </w:p>
    <w:p w14:paraId="07725FA4"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на ВКР (дипломный проект) студента ___________ группы инженерного факультета</w:t>
      </w:r>
    </w:p>
    <w:p w14:paraId="49CBCD80"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2A9786CF" w14:textId="77777777" w:rsidR="003758B2" w:rsidRPr="00C228B4" w:rsidRDefault="003758B2" w:rsidP="003758B2">
      <w:pPr>
        <w:pStyle w:val="ConsPlusNormal"/>
        <w:spacing w:line="276" w:lineRule="auto"/>
        <w:ind w:firstLine="709"/>
        <w:jc w:val="center"/>
        <w:rPr>
          <w:rFonts w:ascii="Times New Roman" w:hAnsi="Times New Roman" w:cs="Times New Roman"/>
          <w:i/>
          <w:sz w:val="20"/>
          <w:szCs w:val="20"/>
        </w:rPr>
      </w:pPr>
      <w:r w:rsidRPr="00C228B4">
        <w:rPr>
          <w:rFonts w:ascii="Times New Roman" w:hAnsi="Times New Roman" w:cs="Times New Roman"/>
          <w:i/>
          <w:sz w:val="20"/>
          <w:szCs w:val="20"/>
        </w:rPr>
        <w:t>ФИО студента</w:t>
      </w:r>
    </w:p>
    <w:p w14:paraId="121B8ED7"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выполненный на тему «_____________________________________________________</w:t>
      </w:r>
    </w:p>
    <w:p w14:paraId="46438733" w14:textId="77777777" w:rsidR="003758B2" w:rsidRPr="00C228B4" w:rsidRDefault="003758B2" w:rsidP="003758B2">
      <w:pPr>
        <w:pStyle w:val="ConsPlusNormal"/>
        <w:spacing w:line="276" w:lineRule="auto"/>
        <w:jc w:val="both"/>
        <w:rPr>
          <w:rFonts w:ascii="Times New Roman" w:hAnsi="Times New Roman" w:cs="Times New Roman"/>
        </w:rPr>
      </w:pPr>
      <w:r w:rsidRPr="00C228B4">
        <w:rPr>
          <w:rFonts w:ascii="Times New Roman" w:hAnsi="Times New Roman" w:cs="Times New Roman"/>
          <w:sz w:val="24"/>
          <w:szCs w:val="24"/>
        </w:rPr>
        <w:t>_________________________________________________________________________________________________________________________________________________________»</w:t>
      </w:r>
    </w:p>
    <w:p w14:paraId="27A6991A" w14:textId="77777777" w:rsidR="003758B2" w:rsidRPr="00C228B4" w:rsidRDefault="003758B2" w:rsidP="003758B2">
      <w:pPr>
        <w:pStyle w:val="ConsPlusNormal"/>
        <w:spacing w:line="276" w:lineRule="auto"/>
        <w:ind w:firstLine="709"/>
        <w:jc w:val="center"/>
        <w:rPr>
          <w:rFonts w:ascii="Times New Roman" w:hAnsi="Times New Roman" w:cs="Times New Roman"/>
          <w:i/>
          <w:sz w:val="20"/>
          <w:szCs w:val="20"/>
        </w:rPr>
      </w:pPr>
      <w:r w:rsidRPr="00C228B4">
        <w:rPr>
          <w:rFonts w:ascii="Times New Roman" w:hAnsi="Times New Roman" w:cs="Times New Roman"/>
          <w:i/>
          <w:sz w:val="20"/>
          <w:szCs w:val="20"/>
        </w:rPr>
        <w:t>тема проекта по приказу</w:t>
      </w:r>
    </w:p>
    <w:p w14:paraId="3D4C51AA"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 xml:space="preserve">1. Актуальность темы </w:t>
      </w:r>
      <w:r w:rsidR="00DF2D74" w:rsidRPr="00C228B4">
        <w:rPr>
          <w:rFonts w:ascii="Times New Roman" w:hAnsi="Times New Roman" w:cs="Times New Roman"/>
          <w:sz w:val="24"/>
          <w:szCs w:val="24"/>
        </w:rPr>
        <w:t>дипломного проекта</w:t>
      </w:r>
      <w:r w:rsidRPr="00C228B4">
        <w:rPr>
          <w:rFonts w:ascii="Times New Roman" w:hAnsi="Times New Roman" w:cs="Times New Roman"/>
          <w:sz w:val="24"/>
          <w:szCs w:val="24"/>
        </w:rPr>
        <w:t>____________________________________</w:t>
      </w:r>
    </w:p>
    <w:p w14:paraId="33E5AAB8"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0CD32505"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 xml:space="preserve">2. Цель и задачи </w:t>
      </w:r>
      <w:r w:rsidR="00DF2D74" w:rsidRPr="00C228B4">
        <w:rPr>
          <w:rFonts w:ascii="Times New Roman" w:hAnsi="Times New Roman" w:cs="Times New Roman"/>
          <w:sz w:val="24"/>
          <w:szCs w:val="24"/>
        </w:rPr>
        <w:t>дипломного проекта</w:t>
      </w:r>
      <w:r w:rsidRPr="00C228B4">
        <w:rPr>
          <w:rFonts w:ascii="Times New Roman" w:hAnsi="Times New Roman" w:cs="Times New Roman"/>
          <w:sz w:val="24"/>
          <w:szCs w:val="24"/>
        </w:rPr>
        <w:t>______________________________________</w:t>
      </w:r>
    </w:p>
    <w:p w14:paraId="1B3FF1EF"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7F310B61"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 xml:space="preserve">3. Содержание </w:t>
      </w:r>
      <w:r w:rsidR="00DF2D74" w:rsidRPr="00C228B4">
        <w:rPr>
          <w:rFonts w:ascii="Times New Roman" w:hAnsi="Times New Roman" w:cs="Times New Roman"/>
          <w:sz w:val="24"/>
          <w:szCs w:val="24"/>
        </w:rPr>
        <w:t>дипломного проекта</w:t>
      </w:r>
      <w:r w:rsidRPr="00C228B4">
        <w:rPr>
          <w:rFonts w:ascii="Times New Roman" w:hAnsi="Times New Roman" w:cs="Times New Roman"/>
          <w:sz w:val="24"/>
          <w:szCs w:val="24"/>
        </w:rPr>
        <w:t xml:space="preserve"> __________________________________________</w:t>
      </w:r>
    </w:p>
    <w:p w14:paraId="178E72DD"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4ED94E0B"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 xml:space="preserve">4. </w:t>
      </w:r>
      <w:proofErr w:type="gramStart"/>
      <w:r w:rsidRPr="00C228B4">
        <w:rPr>
          <w:rFonts w:ascii="Times New Roman" w:hAnsi="Times New Roman" w:cs="Times New Roman"/>
          <w:sz w:val="24"/>
          <w:szCs w:val="24"/>
        </w:rPr>
        <w:t>Особенности</w:t>
      </w:r>
      <w:proofErr w:type="gramEnd"/>
      <w:r w:rsidRPr="00C228B4">
        <w:rPr>
          <w:rFonts w:ascii="Times New Roman" w:hAnsi="Times New Roman" w:cs="Times New Roman"/>
          <w:sz w:val="24"/>
          <w:szCs w:val="24"/>
        </w:rPr>
        <w:t xml:space="preserve"> выполненной </w:t>
      </w:r>
      <w:r w:rsidR="00DF2D74" w:rsidRPr="00C228B4">
        <w:rPr>
          <w:rFonts w:ascii="Times New Roman" w:hAnsi="Times New Roman" w:cs="Times New Roman"/>
          <w:sz w:val="24"/>
          <w:szCs w:val="24"/>
        </w:rPr>
        <w:t>дипломного проекта</w:t>
      </w:r>
      <w:r w:rsidRPr="00C228B4">
        <w:rPr>
          <w:rFonts w:ascii="Times New Roman" w:hAnsi="Times New Roman" w:cs="Times New Roman"/>
          <w:sz w:val="24"/>
          <w:szCs w:val="24"/>
        </w:rPr>
        <w:t>, теоретическая и практическая значимость полученных результатов исследования _______________________________________</w:t>
      </w:r>
    </w:p>
    <w:p w14:paraId="0193D9F6"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201D5D4E"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5. Уровень сформированности компетенций и готовность выпускника к осуществлению видов профессиональной деятельности, предусмотренных образовательным стандартом и ОПОП _______________________________________________________________________</w:t>
      </w:r>
    </w:p>
    <w:p w14:paraId="21912FE3"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39"/>
      </w:tblGrid>
      <w:tr w:rsidR="00C228B4" w:rsidRPr="007F7F54" w14:paraId="3EE6F228" w14:textId="77777777" w:rsidTr="007F7F54">
        <w:tc>
          <w:tcPr>
            <w:tcW w:w="4106" w:type="dxa"/>
            <w:shd w:val="clear" w:color="auto" w:fill="auto"/>
          </w:tcPr>
          <w:p w14:paraId="59E6DF6F" w14:textId="77777777" w:rsidR="003758B2" w:rsidRPr="007F7F54" w:rsidRDefault="003758B2" w:rsidP="007F7F54">
            <w:pPr>
              <w:pStyle w:val="ConsPlusNormal"/>
              <w:spacing w:line="192" w:lineRule="auto"/>
              <w:jc w:val="center"/>
              <w:rPr>
                <w:rFonts w:ascii="Times New Roman" w:hAnsi="Times New Roman" w:cs="Times New Roman"/>
                <w:b/>
                <w:sz w:val="20"/>
                <w:szCs w:val="20"/>
              </w:rPr>
            </w:pPr>
            <w:r w:rsidRPr="007F7F54">
              <w:rPr>
                <w:rFonts w:ascii="Times New Roman" w:hAnsi="Times New Roman" w:cs="Times New Roman"/>
                <w:b/>
                <w:sz w:val="20"/>
                <w:szCs w:val="20"/>
              </w:rPr>
              <w:t xml:space="preserve">Раздел </w:t>
            </w:r>
            <w:r w:rsidR="00DF2D74" w:rsidRPr="007F7F54">
              <w:rPr>
                <w:rFonts w:ascii="Times New Roman" w:hAnsi="Times New Roman" w:cs="Times New Roman"/>
                <w:sz w:val="24"/>
                <w:szCs w:val="24"/>
              </w:rPr>
              <w:t>дипломного проекта</w:t>
            </w:r>
          </w:p>
        </w:tc>
        <w:tc>
          <w:tcPr>
            <w:tcW w:w="5239" w:type="dxa"/>
            <w:shd w:val="clear" w:color="auto" w:fill="auto"/>
          </w:tcPr>
          <w:p w14:paraId="09167DDB" w14:textId="77777777" w:rsidR="003758B2" w:rsidRPr="007F7F54" w:rsidRDefault="003758B2" w:rsidP="007F7F54">
            <w:pPr>
              <w:pStyle w:val="ConsPlusNormal"/>
              <w:spacing w:line="192" w:lineRule="auto"/>
              <w:jc w:val="center"/>
              <w:rPr>
                <w:rFonts w:ascii="Times New Roman" w:hAnsi="Times New Roman" w:cs="Times New Roman"/>
                <w:b/>
                <w:sz w:val="20"/>
                <w:szCs w:val="20"/>
              </w:rPr>
            </w:pPr>
            <w:r w:rsidRPr="007F7F54">
              <w:rPr>
                <w:rFonts w:ascii="Times New Roman" w:hAnsi="Times New Roman" w:cs="Times New Roman"/>
                <w:b/>
                <w:sz w:val="20"/>
                <w:szCs w:val="20"/>
              </w:rPr>
              <w:t>Сформированные компетенции</w:t>
            </w:r>
          </w:p>
        </w:tc>
      </w:tr>
      <w:tr w:rsidR="00C228B4" w:rsidRPr="007F7F54" w14:paraId="4D7724ED" w14:textId="77777777" w:rsidTr="007F7F54">
        <w:tc>
          <w:tcPr>
            <w:tcW w:w="4106" w:type="dxa"/>
            <w:shd w:val="clear" w:color="auto" w:fill="auto"/>
          </w:tcPr>
          <w:p w14:paraId="3CE4B9D4"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 xml:space="preserve">Введение </w:t>
            </w:r>
          </w:p>
        </w:tc>
        <w:tc>
          <w:tcPr>
            <w:tcW w:w="5239" w:type="dxa"/>
            <w:shd w:val="clear" w:color="auto" w:fill="auto"/>
          </w:tcPr>
          <w:p w14:paraId="2DB9D6EE"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r w:rsidR="00C228B4" w:rsidRPr="007F7F54" w14:paraId="39E9DFB2" w14:textId="77777777" w:rsidTr="007F7F54">
        <w:tc>
          <w:tcPr>
            <w:tcW w:w="4106" w:type="dxa"/>
            <w:shd w:val="clear" w:color="auto" w:fill="auto"/>
          </w:tcPr>
          <w:p w14:paraId="6ED08856"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Раздел 1</w:t>
            </w:r>
          </w:p>
        </w:tc>
        <w:tc>
          <w:tcPr>
            <w:tcW w:w="5239" w:type="dxa"/>
            <w:shd w:val="clear" w:color="auto" w:fill="auto"/>
          </w:tcPr>
          <w:p w14:paraId="510B4F31"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r w:rsidR="00C228B4" w:rsidRPr="007F7F54" w14:paraId="7BDE256B" w14:textId="77777777" w:rsidTr="007F7F54">
        <w:tc>
          <w:tcPr>
            <w:tcW w:w="4106" w:type="dxa"/>
            <w:shd w:val="clear" w:color="auto" w:fill="auto"/>
          </w:tcPr>
          <w:p w14:paraId="5C3781C9"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 - - - - -</w:t>
            </w:r>
          </w:p>
        </w:tc>
        <w:tc>
          <w:tcPr>
            <w:tcW w:w="5239" w:type="dxa"/>
            <w:shd w:val="clear" w:color="auto" w:fill="auto"/>
          </w:tcPr>
          <w:p w14:paraId="587AD8DB"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r w:rsidR="00C228B4" w:rsidRPr="007F7F54" w14:paraId="1B4CF1F1" w14:textId="77777777" w:rsidTr="007F7F54">
        <w:tc>
          <w:tcPr>
            <w:tcW w:w="4106" w:type="dxa"/>
            <w:shd w:val="clear" w:color="auto" w:fill="auto"/>
          </w:tcPr>
          <w:p w14:paraId="144E6E3D"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Раздел 6</w:t>
            </w:r>
          </w:p>
        </w:tc>
        <w:tc>
          <w:tcPr>
            <w:tcW w:w="5239" w:type="dxa"/>
            <w:shd w:val="clear" w:color="auto" w:fill="auto"/>
          </w:tcPr>
          <w:p w14:paraId="1FE7D116"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r w:rsidR="00C228B4" w:rsidRPr="007F7F54" w14:paraId="6F1678E5" w14:textId="77777777" w:rsidTr="007F7F54">
        <w:tc>
          <w:tcPr>
            <w:tcW w:w="4106" w:type="dxa"/>
            <w:shd w:val="clear" w:color="auto" w:fill="auto"/>
          </w:tcPr>
          <w:p w14:paraId="71EA5FD2"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Заключение</w:t>
            </w:r>
          </w:p>
        </w:tc>
        <w:tc>
          <w:tcPr>
            <w:tcW w:w="5239" w:type="dxa"/>
            <w:shd w:val="clear" w:color="auto" w:fill="auto"/>
          </w:tcPr>
          <w:p w14:paraId="476B011C"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r w:rsidR="003758B2" w:rsidRPr="007F7F54" w14:paraId="7058CB62" w14:textId="77777777" w:rsidTr="007F7F54">
        <w:tc>
          <w:tcPr>
            <w:tcW w:w="4106" w:type="dxa"/>
            <w:shd w:val="clear" w:color="auto" w:fill="auto"/>
          </w:tcPr>
          <w:p w14:paraId="4C28CE58" w14:textId="77777777" w:rsidR="003758B2" w:rsidRPr="007F7F54" w:rsidRDefault="003758B2" w:rsidP="007F7F54">
            <w:pPr>
              <w:pStyle w:val="ConsPlusNormal"/>
              <w:spacing w:line="192" w:lineRule="auto"/>
              <w:jc w:val="both"/>
              <w:rPr>
                <w:rFonts w:ascii="Times New Roman" w:hAnsi="Times New Roman" w:cs="Times New Roman"/>
                <w:sz w:val="20"/>
                <w:szCs w:val="20"/>
              </w:rPr>
            </w:pPr>
            <w:r w:rsidRPr="007F7F54">
              <w:rPr>
                <w:rFonts w:ascii="Times New Roman" w:hAnsi="Times New Roman" w:cs="Times New Roman"/>
                <w:sz w:val="20"/>
                <w:szCs w:val="20"/>
              </w:rPr>
              <w:t>Список Литературы</w:t>
            </w:r>
          </w:p>
        </w:tc>
        <w:tc>
          <w:tcPr>
            <w:tcW w:w="5239" w:type="dxa"/>
            <w:shd w:val="clear" w:color="auto" w:fill="auto"/>
          </w:tcPr>
          <w:p w14:paraId="5480E833" w14:textId="77777777" w:rsidR="003758B2" w:rsidRPr="007F7F54" w:rsidRDefault="003758B2" w:rsidP="007F7F54">
            <w:pPr>
              <w:pStyle w:val="ConsPlusNormal"/>
              <w:spacing w:line="192" w:lineRule="auto"/>
              <w:jc w:val="both"/>
              <w:rPr>
                <w:rFonts w:ascii="Times New Roman" w:hAnsi="Times New Roman" w:cs="Times New Roman"/>
                <w:sz w:val="20"/>
                <w:szCs w:val="20"/>
              </w:rPr>
            </w:pPr>
          </w:p>
        </w:tc>
      </w:tr>
    </w:tbl>
    <w:p w14:paraId="197F6D28" w14:textId="77777777" w:rsidR="003758B2" w:rsidRPr="00C228B4" w:rsidRDefault="003758B2" w:rsidP="003758B2">
      <w:pPr>
        <w:pStyle w:val="ConsPlusNormal"/>
        <w:jc w:val="both"/>
        <w:rPr>
          <w:rFonts w:ascii="Times New Roman" w:hAnsi="Times New Roman" w:cs="Times New Roman"/>
          <w:sz w:val="16"/>
          <w:szCs w:val="16"/>
        </w:rPr>
      </w:pPr>
    </w:p>
    <w:p w14:paraId="488B696D"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6. Личные качества студента, отношение к работе______________________________</w:t>
      </w:r>
    </w:p>
    <w:p w14:paraId="275868E5" w14:textId="77777777" w:rsidR="003758B2" w:rsidRPr="00C228B4" w:rsidRDefault="003758B2" w:rsidP="003758B2">
      <w:pPr>
        <w:pStyle w:val="ConsPlusNormal"/>
        <w:spacing w:line="276" w:lineRule="auto"/>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05BCDB0F" w14:textId="77777777" w:rsidR="003758B2" w:rsidRPr="00C228B4" w:rsidRDefault="003758B2" w:rsidP="003758B2">
      <w:pPr>
        <w:pStyle w:val="ConsPlusNormal"/>
        <w:spacing w:line="276" w:lineRule="auto"/>
        <w:jc w:val="both"/>
        <w:rPr>
          <w:rFonts w:ascii="Times New Roman" w:hAnsi="Times New Roman" w:cs="Times New Roman"/>
        </w:rPr>
      </w:pPr>
      <w:r w:rsidRPr="00C228B4">
        <w:rPr>
          <w:rFonts w:ascii="Times New Roman" w:hAnsi="Times New Roman" w:cs="Times New Roman"/>
          <w:sz w:val="24"/>
          <w:szCs w:val="24"/>
        </w:rPr>
        <w:t xml:space="preserve">7. Заключение, рекомендации, оценка </w:t>
      </w:r>
      <w:r w:rsidR="00A963BF" w:rsidRPr="00C228B4">
        <w:rPr>
          <w:rFonts w:ascii="Times New Roman" w:hAnsi="Times New Roman" w:cs="Times New Roman"/>
          <w:sz w:val="24"/>
          <w:szCs w:val="24"/>
        </w:rPr>
        <w:t>дипломного проекта</w:t>
      </w:r>
      <w:r w:rsidRPr="00C228B4">
        <w:rPr>
          <w:rFonts w:ascii="Times New Roman" w:hAnsi="Times New Roman" w:cs="Times New Roman"/>
        </w:rPr>
        <w:t>_____________</w:t>
      </w:r>
    </w:p>
    <w:p w14:paraId="392C74F7" w14:textId="77777777" w:rsidR="003758B2" w:rsidRPr="00C228B4" w:rsidRDefault="003758B2" w:rsidP="003758B2">
      <w:pPr>
        <w:pStyle w:val="ConsPlusNormal"/>
        <w:spacing w:line="276" w:lineRule="auto"/>
        <w:jc w:val="right"/>
        <w:rPr>
          <w:rFonts w:ascii="Times New Roman" w:hAnsi="Times New Roman" w:cs="Times New Roman"/>
          <w:sz w:val="16"/>
          <w:szCs w:val="16"/>
        </w:rPr>
      </w:pPr>
    </w:p>
    <w:p w14:paraId="798FE924" w14:textId="77777777" w:rsidR="003758B2" w:rsidRPr="00C228B4" w:rsidRDefault="003758B2" w:rsidP="003758B2">
      <w:pPr>
        <w:pStyle w:val="ConsPlusNormal"/>
        <w:spacing w:line="276" w:lineRule="auto"/>
        <w:ind w:firstLine="709"/>
        <w:jc w:val="right"/>
        <w:rPr>
          <w:rFonts w:ascii="Times New Roman" w:hAnsi="Times New Roman" w:cs="Times New Roman"/>
          <w:sz w:val="24"/>
          <w:szCs w:val="24"/>
        </w:rPr>
      </w:pPr>
      <w:r w:rsidRPr="00C228B4">
        <w:rPr>
          <w:rFonts w:ascii="Times New Roman" w:hAnsi="Times New Roman" w:cs="Times New Roman"/>
          <w:sz w:val="24"/>
          <w:szCs w:val="24"/>
        </w:rPr>
        <w:t>«___</w:t>
      </w:r>
      <w:proofErr w:type="gramStart"/>
      <w:r w:rsidRPr="00C228B4">
        <w:rPr>
          <w:rFonts w:ascii="Times New Roman" w:hAnsi="Times New Roman" w:cs="Times New Roman"/>
          <w:sz w:val="24"/>
          <w:szCs w:val="24"/>
        </w:rPr>
        <w:t>_»_</w:t>
      </w:r>
      <w:proofErr w:type="gramEnd"/>
      <w:r w:rsidRPr="00C228B4">
        <w:rPr>
          <w:rFonts w:ascii="Times New Roman" w:hAnsi="Times New Roman" w:cs="Times New Roman"/>
          <w:sz w:val="24"/>
          <w:szCs w:val="24"/>
        </w:rPr>
        <w:t>___________202__г.</w:t>
      </w:r>
    </w:p>
    <w:p w14:paraId="20EFF9E0" w14:textId="77777777" w:rsidR="003758B2" w:rsidRPr="00C228B4" w:rsidRDefault="003758B2" w:rsidP="003758B2">
      <w:pPr>
        <w:pStyle w:val="ConsPlusNormal"/>
        <w:spacing w:line="276" w:lineRule="auto"/>
        <w:ind w:firstLine="709"/>
        <w:jc w:val="right"/>
        <w:rPr>
          <w:rFonts w:ascii="Times New Roman" w:hAnsi="Times New Roman" w:cs="Times New Roman"/>
          <w:sz w:val="16"/>
          <w:szCs w:val="16"/>
        </w:rPr>
      </w:pPr>
    </w:p>
    <w:p w14:paraId="3151BA27" w14:textId="77777777" w:rsidR="003758B2" w:rsidRPr="00C228B4" w:rsidRDefault="003758B2" w:rsidP="003758B2">
      <w:pPr>
        <w:pStyle w:val="ConsPlusNormal"/>
        <w:spacing w:line="276" w:lineRule="auto"/>
        <w:rPr>
          <w:rFonts w:ascii="Times New Roman" w:hAnsi="Times New Roman" w:cs="Times New Roman"/>
          <w:sz w:val="16"/>
          <w:szCs w:val="16"/>
        </w:rPr>
      </w:pPr>
      <w:r w:rsidRPr="00C228B4">
        <w:rPr>
          <w:rFonts w:ascii="Times New Roman" w:hAnsi="Times New Roman" w:cs="Times New Roman"/>
        </w:rPr>
        <w:t>______________________________________________</w:t>
      </w:r>
    </w:p>
    <w:p w14:paraId="275F315A" w14:textId="77777777" w:rsidR="003758B2" w:rsidRPr="00C228B4" w:rsidRDefault="003758B2" w:rsidP="003758B2">
      <w:pPr>
        <w:pStyle w:val="ConsPlusNormal"/>
        <w:jc w:val="both"/>
        <w:rPr>
          <w:rFonts w:ascii="Times New Roman" w:hAnsi="Times New Roman" w:cs="Times New Roman"/>
          <w:i/>
          <w:sz w:val="20"/>
          <w:szCs w:val="20"/>
        </w:rPr>
      </w:pPr>
      <w:r w:rsidRPr="00C228B4">
        <w:rPr>
          <w:rFonts w:ascii="Times New Roman" w:hAnsi="Times New Roman" w:cs="Times New Roman"/>
          <w:i/>
          <w:sz w:val="20"/>
          <w:szCs w:val="20"/>
        </w:rPr>
        <w:t xml:space="preserve">                      Ученое звание и степень, место работы,</w:t>
      </w:r>
    </w:p>
    <w:p w14:paraId="09F5129B" w14:textId="77777777" w:rsidR="003758B2" w:rsidRPr="00C228B4" w:rsidRDefault="003758B2" w:rsidP="003758B2">
      <w:pPr>
        <w:pStyle w:val="ConsPlusNormal"/>
        <w:jc w:val="both"/>
        <w:rPr>
          <w:rFonts w:ascii="Times New Roman" w:hAnsi="Times New Roman" w:cs="Times New Roman"/>
        </w:rPr>
      </w:pPr>
      <w:r w:rsidRPr="00C228B4">
        <w:rPr>
          <w:rFonts w:ascii="Times New Roman" w:hAnsi="Times New Roman" w:cs="Times New Roman"/>
          <w:i/>
          <w:sz w:val="20"/>
          <w:szCs w:val="20"/>
        </w:rPr>
        <w:t xml:space="preserve">                   занимаемая должность, ФИО руководителя</w:t>
      </w:r>
      <w:r w:rsidRPr="00C228B4">
        <w:rPr>
          <w:rFonts w:ascii="Times New Roman" w:hAnsi="Times New Roman" w:cs="Times New Roman"/>
        </w:rPr>
        <w:t xml:space="preserve">                                        ________</w:t>
      </w:r>
    </w:p>
    <w:p w14:paraId="19D76DAC" w14:textId="77777777" w:rsidR="003758B2" w:rsidRPr="00C228B4" w:rsidRDefault="003758B2" w:rsidP="00F81BDC">
      <w:pPr>
        <w:widowControl/>
        <w:ind w:firstLine="709"/>
        <w:jc w:val="right"/>
        <w:rPr>
          <w:sz w:val="28"/>
          <w:szCs w:val="28"/>
        </w:rPr>
      </w:pPr>
      <w:r w:rsidRPr="00C228B4">
        <w:rPr>
          <w:sz w:val="28"/>
          <w:szCs w:val="28"/>
        </w:rPr>
        <w:t xml:space="preserve">                                                                                                                                                </w:t>
      </w:r>
      <w:r w:rsidRPr="00C228B4">
        <w:rPr>
          <w:i/>
          <w:sz w:val="28"/>
          <w:szCs w:val="28"/>
        </w:rPr>
        <w:t>подпись</w:t>
      </w:r>
    </w:p>
    <w:p w14:paraId="78971D26" w14:textId="77777777" w:rsidR="003758B2" w:rsidRPr="00C228B4" w:rsidRDefault="003758B2" w:rsidP="003758B2">
      <w:pPr>
        <w:widowControl/>
        <w:ind w:firstLine="709"/>
        <w:rPr>
          <w:sz w:val="28"/>
          <w:szCs w:val="28"/>
        </w:rPr>
        <w:sectPr w:rsidR="003758B2" w:rsidRPr="00C228B4" w:rsidSect="0048174E">
          <w:type w:val="continuous"/>
          <w:pgSz w:w="11906" w:h="16838"/>
          <w:pgMar w:top="1134" w:right="850" w:bottom="1134" w:left="1701" w:header="709" w:footer="709" w:gutter="0"/>
          <w:cols w:space="708"/>
          <w:docGrid w:linePitch="360"/>
        </w:sectPr>
      </w:pPr>
    </w:p>
    <w:p w14:paraId="58462773" w14:textId="77777777" w:rsidR="003758B2" w:rsidRPr="00C228B4" w:rsidRDefault="003758B2" w:rsidP="003758B2">
      <w:pPr>
        <w:pStyle w:val="ConsPlusNormal"/>
        <w:spacing w:line="276" w:lineRule="auto"/>
        <w:ind w:firstLine="709"/>
        <w:jc w:val="right"/>
        <w:rPr>
          <w:rFonts w:ascii="Times New Roman" w:hAnsi="Times New Roman" w:cs="Times New Roman"/>
          <w:b/>
        </w:rPr>
      </w:pPr>
      <w:r w:rsidRPr="00C228B4">
        <w:rPr>
          <w:rFonts w:ascii="Times New Roman" w:hAnsi="Times New Roman" w:cs="Times New Roman"/>
          <w:b/>
        </w:rPr>
        <w:t>Приложение 5</w:t>
      </w:r>
    </w:p>
    <w:p w14:paraId="16644F4E" w14:textId="77777777" w:rsidR="003758B2" w:rsidRPr="00C228B4" w:rsidRDefault="003758B2" w:rsidP="003758B2">
      <w:pPr>
        <w:pStyle w:val="ConsPlusNormal"/>
        <w:spacing w:line="276" w:lineRule="auto"/>
        <w:ind w:firstLine="709"/>
        <w:jc w:val="center"/>
        <w:rPr>
          <w:rFonts w:ascii="Times New Roman" w:hAnsi="Times New Roman" w:cs="Times New Roman"/>
          <w:b/>
          <w:i/>
        </w:rPr>
      </w:pPr>
      <w:r w:rsidRPr="00C228B4">
        <w:rPr>
          <w:rFonts w:ascii="Times New Roman" w:hAnsi="Times New Roman" w:cs="Times New Roman"/>
          <w:b/>
          <w:i/>
        </w:rPr>
        <w:lastRenderedPageBreak/>
        <w:t>Форма рецензии</w:t>
      </w:r>
    </w:p>
    <w:p w14:paraId="214325B9" w14:textId="77777777" w:rsidR="003758B2" w:rsidRPr="00C228B4" w:rsidRDefault="003758B2" w:rsidP="003758B2">
      <w:pPr>
        <w:pStyle w:val="ConsPlusNormal"/>
        <w:spacing w:line="276" w:lineRule="auto"/>
        <w:jc w:val="center"/>
        <w:rPr>
          <w:rFonts w:ascii="Times New Roman" w:hAnsi="Times New Roman" w:cs="Times New Roman"/>
          <w:b/>
        </w:rPr>
      </w:pPr>
      <w:r w:rsidRPr="00C228B4">
        <w:rPr>
          <w:rFonts w:ascii="Times New Roman" w:hAnsi="Times New Roman" w:cs="Times New Roman"/>
          <w:b/>
        </w:rPr>
        <w:t>Министерство сельского хозяйства Российской Федерации</w:t>
      </w:r>
    </w:p>
    <w:p w14:paraId="280B0180" w14:textId="77777777" w:rsidR="003758B2" w:rsidRPr="00C228B4" w:rsidRDefault="003758B2" w:rsidP="003758B2">
      <w:pPr>
        <w:pStyle w:val="ConsPlusNormal"/>
        <w:spacing w:line="276" w:lineRule="auto"/>
        <w:jc w:val="center"/>
        <w:rPr>
          <w:rFonts w:ascii="Times New Roman" w:hAnsi="Times New Roman" w:cs="Times New Roman"/>
          <w:b/>
        </w:rPr>
      </w:pPr>
      <w:r w:rsidRPr="00C228B4">
        <w:rPr>
          <w:rFonts w:ascii="Times New Roman" w:hAnsi="Times New Roman" w:cs="Times New Roman"/>
          <w:b/>
        </w:rPr>
        <w:t xml:space="preserve">Федеральное государственное бюджетное </w:t>
      </w:r>
      <w:proofErr w:type="gramStart"/>
      <w:r w:rsidRPr="00C228B4">
        <w:rPr>
          <w:rFonts w:ascii="Times New Roman" w:hAnsi="Times New Roman" w:cs="Times New Roman"/>
          <w:b/>
        </w:rPr>
        <w:t>образовательное  учреждение</w:t>
      </w:r>
      <w:proofErr w:type="gramEnd"/>
      <w:r w:rsidRPr="00C228B4">
        <w:rPr>
          <w:rFonts w:ascii="Times New Roman" w:hAnsi="Times New Roman" w:cs="Times New Roman"/>
          <w:b/>
        </w:rPr>
        <w:t xml:space="preserve"> высшего образования</w:t>
      </w:r>
    </w:p>
    <w:p w14:paraId="4945566E" w14:textId="77777777" w:rsidR="003758B2" w:rsidRPr="00C228B4" w:rsidRDefault="003758B2" w:rsidP="003758B2">
      <w:pPr>
        <w:pStyle w:val="ConsPlusNormal"/>
        <w:spacing w:line="276" w:lineRule="auto"/>
        <w:jc w:val="center"/>
        <w:rPr>
          <w:rFonts w:ascii="Times New Roman" w:hAnsi="Times New Roman" w:cs="Times New Roman"/>
          <w:b/>
        </w:rPr>
      </w:pPr>
      <w:r w:rsidRPr="00C228B4">
        <w:rPr>
          <w:rFonts w:ascii="Times New Roman" w:hAnsi="Times New Roman" w:cs="Times New Roman"/>
          <w:b/>
        </w:rPr>
        <w:t>«Пензенский государственный аграрный университет»</w:t>
      </w:r>
    </w:p>
    <w:p w14:paraId="04118604" w14:textId="77777777" w:rsidR="003758B2" w:rsidRPr="00C228B4" w:rsidRDefault="003758B2" w:rsidP="003758B2">
      <w:pPr>
        <w:pStyle w:val="ConsPlusNormal"/>
        <w:spacing w:line="276" w:lineRule="auto"/>
        <w:ind w:firstLine="709"/>
        <w:jc w:val="right"/>
        <w:rPr>
          <w:rFonts w:ascii="Times New Roman" w:hAnsi="Times New Roman" w:cs="Times New Roman"/>
        </w:rPr>
      </w:pPr>
    </w:p>
    <w:p w14:paraId="2F4F08F1" w14:textId="77777777" w:rsidR="003758B2" w:rsidRPr="00C228B4" w:rsidRDefault="003758B2" w:rsidP="003758B2">
      <w:pPr>
        <w:pStyle w:val="ConsPlusNormal"/>
        <w:spacing w:line="276" w:lineRule="auto"/>
        <w:ind w:firstLine="709"/>
        <w:jc w:val="center"/>
        <w:rPr>
          <w:rFonts w:ascii="Times New Roman" w:hAnsi="Times New Roman" w:cs="Times New Roman"/>
          <w:b/>
        </w:rPr>
      </w:pPr>
      <w:r w:rsidRPr="00C228B4">
        <w:rPr>
          <w:rFonts w:ascii="Times New Roman" w:hAnsi="Times New Roman" w:cs="Times New Roman"/>
          <w:b/>
        </w:rPr>
        <w:t>РЕЦЕНЗИЯ</w:t>
      </w:r>
    </w:p>
    <w:p w14:paraId="0616D5F4"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на дипломный проект студента ________________ группы инженерного факультета</w:t>
      </w:r>
    </w:p>
    <w:p w14:paraId="351AA14C"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направление подготовки ___________________________________________________</w:t>
      </w:r>
    </w:p>
    <w:p w14:paraId="59AAA82A"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направленность (профиль) ___________________________________________________</w:t>
      </w:r>
    </w:p>
    <w:p w14:paraId="03023F02"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0837EAD9" w14:textId="77777777" w:rsidR="003758B2" w:rsidRPr="00C228B4" w:rsidRDefault="003758B2" w:rsidP="003758B2">
      <w:pPr>
        <w:pStyle w:val="ConsPlusNormal"/>
        <w:jc w:val="center"/>
        <w:rPr>
          <w:rFonts w:ascii="Times New Roman" w:hAnsi="Times New Roman" w:cs="Times New Roman"/>
          <w:i/>
          <w:sz w:val="20"/>
          <w:szCs w:val="20"/>
        </w:rPr>
      </w:pPr>
      <w:r w:rsidRPr="00C228B4">
        <w:rPr>
          <w:rFonts w:ascii="Times New Roman" w:hAnsi="Times New Roman" w:cs="Times New Roman"/>
          <w:i/>
          <w:sz w:val="20"/>
          <w:szCs w:val="20"/>
        </w:rPr>
        <w:t xml:space="preserve">  ФИО студента</w:t>
      </w:r>
    </w:p>
    <w:p w14:paraId="6439465F"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выполненный на тему _______________________________________________________</w:t>
      </w:r>
    </w:p>
    <w:p w14:paraId="044D9C8C" w14:textId="77777777" w:rsidR="003758B2" w:rsidRPr="00C228B4" w:rsidRDefault="003758B2" w:rsidP="003758B2">
      <w:pPr>
        <w:pStyle w:val="ConsPlusNormal"/>
        <w:jc w:val="both"/>
        <w:rPr>
          <w:rFonts w:ascii="Times New Roman" w:hAnsi="Times New Roman" w:cs="Times New Roman"/>
        </w:rPr>
      </w:pPr>
      <w:r w:rsidRPr="00C228B4">
        <w:rPr>
          <w:rFonts w:ascii="Times New Roman" w:hAnsi="Times New Roman" w:cs="Times New Roman"/>
          <w:sz w:val="24"/>
          <w:szCs w:val="24"/>
        </w:rPr>
        <w:t>__________________________________________________________________________________________________________________________________________________________</w:t>
      </w:r>
    </w:p>
    <w:p w14:paraId="307B5C96" w14:textId="77777777" w:rsidR="003758B2" w:rsidRPr="00C228B4" w:rsidRDefault="003758B2" w:rsidP="003758B2">
      <w:pPr>
        <w:pStyle w:val="ConsPlusNormal"/>
        <w:jc w:val="center"/>
        <w:rPr>
          <w:rFonts w:ascii="Times New Roman" w:hAnsi="Times New Roman" w:cs="Times New Roman"/>
          <w:i/>
          <w:sz w:val="20"/>
          <w:szCs w:val="20"/>
        </w:rPr>
      </w:pPr>
      <w:r w:rsidRPr="00C228B4">
        <w:rPr>
          <w:rFonts w:ascii="Times New Roman" w:hAnsi="Times New Roman" w:cs="Times New Roman"/>
          <w:i/>
          <w:sz w:val="20"/>
          <w:szCs w:val="20"/>
        </w:rPr>
        <w:t>Тема проекта по приказу</w:t>
      </w:r>
    </w:p>
    <w:p w14:paraId="079BA30A"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1. Соответствие темы исследования направлению подготовки ____________________</w:t>
      </w:r>
    </w:p>
    <w:p w14:paraId="78CA611D"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06FC955E"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 xml:space="preserve">2. Актуальность темы </w:t>
      </w:r>
      <w:r w:rsidR="00A963BF" w:rsidRPr="00C228B4">
        <w:rPr>
          <w:rFonts w:ascii="Times New Roman" w:hAnsi="Times New Roman" w:cs="Times New Roman"/>
        </w:rPr>
        <w:t>дипломного проекта</w:t>
      </w:r>
      <w:r w:rsidRPr="00C228B4">
        <w:rPr>
          <w:rFonts w:ascii="Times New Roman" w:hAnsi="Times New Roman" w:cs="Times New Roman"/>
          <w:sz w:val="24"/>
          <w:szCs w:val="24"/>
        </w:rPr>
        <w:t xml:space="preserve"> ________________________________________________________________________________</w:t>
      </w:r>
    </w:p>
    <w:p w14:paraId="22FAE621"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 xml:space="preserve">3. Объем и структура </w:t>
      </w:r>
      <w:r w:rsidR="00A963BF" w:rsidRPr="00C228B4">
        <w:rPr>
          <w:rFonts w:ascii="Times New Roman" w:hAnsi="Times New Roman" w:cs="Times New Roman"/>
        </w:rPr>
        <w:t>дипломного проекта</w:t>
      </w:r>
      <w:r w:rsidRPr="00C228B4">
        <w:rPr>
          <w:rFonts w:ascii="Times New Roman" w:hAnsi="Times New Roman" w:cs="Times New Roman"/>
          <w:sz w:val="24"/>
          <w:szCs w:val="24"/>
        </w:rPr>
        <w:t>__________________________________</w:t>
      </w:r>
    </w:p>
    <w:p w14:paraId="0E5B558F"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60EE130F" w14:textId="77777777" w:rsidR="003758B2" w:rsidRPr="00C228B4" w:rsidRDefault="003758B2" w:rsidP="003758B2">
      <w:pPr>
        <w:pStyle w:val="ConsPlusNormal"/>
        <w:rPr>
          <w:rFonts w:ascii="Times New Roman" w:hAnsi="Times New Roman" w:cs="Times New Roman"/>
          <w:sz w:val="24"/>
          <w:szCs w:val="24"/>
        </w:rPr>
      </w:pPr>
      <w:r w:rsidRPr="00C228B4">
        <w:rPr>
          <w:rFonts w:ascii="Times New Roman" w:hAnsi="Times New Roman" w:cs="Times New Roman"/>
          <w:sz w:val="24"/>
          <w:szCs w:val="24"/>
        </w:rPr>
        <w:t xml:space="preserve">4. Обоснованность выводов и предложений, их соответствие цели и задачам </w:t>
      </w:r>
      <w:r w:rsidR="00A963BF" w:rsidRPr="00C228B4">
        <w:rPr>
          <w:rFonts w:ascii="Times New Roman" w:hAnsi="Times New Roman" w:cs="Times New Roman"/>
        </w:rPr>
        <w:t>дипломного проекта</w:t>
      </w:r>
      <w:r w:rsidRPr="00C228B4">
        <w:rPr>
          <w:rFonts w:ascii="Times New Roman" w:hAnsi="Times New Roman" w:cs="Times New Roman"/>
          <w:sz w:val="24"/>
          <w:szCs w:val="24"/>
        </w:rPr>
        <w:t>__________________________________________________________________</w:t>
      </w:r>
    </w:p>
    <w:p w14:paraId="285E0490"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39E1C12F" w14:textId="77777777" w:rsidR="00A963BF"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 xml:space="preserve">5. Теоретическая и практическая значимость результатов, изложенных в </w:t>
      </w:r>
      <w:r w:rsidR="00A963BF" w:rsidRPr="00C228B4">
        <w:rPr>
          <w:rFonts w:ascii="Times New Roman" w:hAnsi="Times New Roman" w:cs="Times New Roman"/>
          <w:sz w:val="24"/>
          <w:szCs w:val="24"/>
        </w:rPr>
        <w:t>дипломном проекте</w:t>
      </w:r>
      <w:r w:rsidRPr="00C228B4">
        <w:rPr>
          <w:rFonts w:ascii="Times New Roman" w:hAnsi="Times New Roman" w:cs="Times New Roman"/>
          <w:sz w:val="24"/>
          <w:szCs w:val="24"/>
        </w:rPr>
        <w:t>_________________________________________________________________________</w:t>
      </w:r>
    </w:p>
    <w:p w14:paraId="24BCFCBF"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6. Уровень сформированности компетенций и готовность выпускника к осуществлению видов профессиональной деятельности, предусмотренных образовательным стандартом и ОПОП</w:t>
      </w:r>
    </w:p>
    <w:p w14:paraId="0138E89B"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7F404524"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w:t>
      </w:r>
    </w:p>
    <w:p w14:paraId="5FA9772E"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7. Замечания по содержанию, структуре, объему и оформлению ВКР ______________</w:t>
      </w:r>
    </w:p>
    <w:p w14:paraId="034E03E5"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62F8160C"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8. Заключение (общий вывод, оценка в баллах, рекомендации к присвоению квалификации) _________________________________________________________________________</w:t>
      </w:r>
    </w:p>
    <w:p w14:paraId="6272AA7E" w14:textId="77777777" w:rsidR="003758B2" w:rsidRPr="00C228B4" w:rsidRDefault="003758B2" w:rsidP="003758B2">
      <w:pPr>
        <w:pStyle w:val="ConsPlusNormal"/>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w:t>
      </w:r>
    </w:p>
    <w:p w14:paraId="64039656" w14:textId="77777777" w:rsidR="003758B2" w:rsidRPr="00C228B4" w:rsidRDefault="003758B2" w:rsidP="003758B2">
      <w:pPr>
        <w:pStyle w:val="ConsPlusNormal"/>
        <w:spacing w:line="276" w:lineRule="auto"/>
        <w:jc w:val="right"/>
        <w:rPr>
          <w:rFonts w:ascii="Times New Roman" w:hAnsi="Times New Roman" w:cs="Times New Roman"/>
          <w:sz w:val="18"/>
          <w:szCs w:val="18"/>
        </w:rPr>
      </w:pPr>
    </w:p>
    <w:p w14:paraId="78AB5707" w14:textId="77777777" w:rsidR="003758B2" w:rsidRPr="00C228B4" w:rsidRDefault="003758B2" w:rsidP="003758B2">
      <w:pPr>
        <w:pStyle w:val="ConsPlusNormal"/>
        <w:spacing w:line="276" w:lineRule="auto"/>
        <w:jc w:val="right"/>
        <w:rPr>
          <w:rFonts w:ascii="Times New Roman" w:hAnsi="Times New Roman" w:cs="Times New Roman"/>
        </w:rPr>
      </w:pPr>
    </w:p>
    <w:p w14:paraId="60369610" w14:textId="77777777" w:rsidR="003758B2" w:rsidRPr="00C228B4" w:rsidRDefault="003758B2" w:rsidP="003758B2">
      <w:pPr>
        <w:pStyle w:val="ConsPlusNormal"/>
        <w:spacing w:line="276" w:lineRule="auto"/>
        <w:ind w:firstLine="709"/>
        <w:jc w:val="right"/>
        <w:rPr>
          <w:rFonts w:ascii="Times New Roman" w:hAnsi="Times New Roman" w:cs="Times New Roman"/>
        </w:rPr>
      </w:pPr>
      <w:r w:rsidRPr="00C228B4">
        <w:rPr>
          <w:rFonts w:ascii="Times New Roman" w:hAnsi="Times New Roman" w:cs="Times New Roman"/>
        </w:rPr>
        <w:t>«____» ____________ 202__г.</w:t>
      </w:r>
    </w:p>
    <w:p w14:paraId="2927BAA8" w14:textId="77777777" w:rsidR="003758B2" w:rsidRPr="00C228B4" w:rsidRDefault="003758B2" w:rsidP="003758B2">
      <w:pPr>
        <w:pStyle w:val="ConsPlusNormal"/>
        <w:spacing w:line="276" w:lineRule="auto"/>
        <w:rPr>
          <w:rFonts w:ascii="Times New Roman" w:hAnsi="Times New Roman" w:cs="Times New Roman"/>
        </w:rPr>
      </w:pPr>
      <w:r w:rsidRPr="00C228B4">
        <w:rPr>
          <w:rFonts w:ascii="Times New Roman" w:hAnsi="Times New Roman" w:cs="Times New Roman"/>
        </w:rPr>
        <w:t>______________________________________________</w:t>
      </w:r>
    </w:p>
    <w:p w14:paraId="74308683" w14:textId="77777777" w:rsidR="003758B2" w:rsidRPr="00C228B4" w:rsidRDefault="003758B2" w:rsidP="00C367D9">
      <w:pPr>
        <w:pStyle w:val="ConsPlusNormal"/>
        <w:jc w:val="right"/>
        <w:rPr>
          <w:rFonts w:ascii="Times New Roman" w:hAnsi="Times New Roman" w:cs="Times New Roman"/>
        </w:rPr>
      </w:pPr>
      <w:r w:rsidRPr="00C228B4">
        <w:rPr>
          <w:rFonts w:ascii="Times New Roman" w:hAnsi="Times New Roman" w:cs="Times New Roman"/>
          <w:i/>
          <w:sz w:val="20"/>
          <w:szCs w:val="20"/>
        </w:rPr>
        <w:t xml:space="preserve">                      Ученое звание и степень, место работы, занимаемая должность, ФИО рецензента</w:t>
      </w:r>
      <w:r w:rsidRPr="00C228B4">
        <w:rPr>
          <w:rFonts w:ascii="Times New Roman" w:hAnsi="Times New Roman" w:cs="Times New Roman"/>
        </w:rPr>
        <w:t xml:space="preserve">                                        ________________</w:t>
      </w:r>
    </w:p>
    <w:p w14:paraId="04A5345F" w14:textId="77777777" w:rsidR="003758B2" w:rsidRPr="00C228B4" w:rsidRDefault="003758B2" w:rsidP="00C367D9">
      <w:pPr>
        <w:widowControl/>
        <w:ind w:firstLine="709"/>
        <w:jc w:val="right"/>
        <w:rPr>
          <w:i/>
          <w:sz w:val="28"/>
          <w:szCs w:val="28"/>
        </w:rPr>
      </w:pPr>
      <w:r w:rsidRPr="00C228B4">
        <w:rPr>
          <w:sz w:val="28"/>
          <w:szCs w:val="28"/>
        </w:rPr>
        <w:t xml:space="preserve">                                                                                                                                                </w:t>
      </w:r>
      <w:r w:rsidRPr="00C228B4">
        <w:rPr>
          <w:i/>
          <w:sz w:val="28"/>
          <w:szCs w:val="28"/>
        </w:rPr>
        <w:t>подпись</w:t>
      </w:r>
    </w:p>
    <w:p w14:paraId="50D6DFD3" w14:textId="77777777" w:rsidR="00A963BF" w:rsidRPr="00C228B4" w:rsidRDefault="00A963BF" w:rsidP="00C367D9">
      <w:pPr>
        <w:widowControl/>
        <w:ind w:firstLine="709"/>
        <w:jc w:val="right"/>
        <w:rPr>
          <w:i/>
          <w:sz w:val="28"/>
          <w:szCs w:val="28"/>
        </w:rPr>
      </w:pPr>
    </w:p>
    <w:p w14:paraId="5E558E26" w14:textId="77777777" w:rsidR="003758B2" w:rsidRPr="00C228B4" w:rsidRDefault="003758B2" w:rsidP="003758B2">
      <w:pPr>
        <w:pStyle w:val="ConsPlusNormal"/>
        <w:spacing w:line="276" w:lineRule="auto"/>
        <w:ind w:firstLine="709"/>
        <w:jc w:val="both"/>
        <w:rPr>
          <w:rFonts w:ascii="Times New Roman" w:hAnsi="Times New Roman" w:cs="Times New Roman"/>
          <w:i/>
          <w:sz w:val="22"/>
          <w:szCs w:val="22"/>
        </w:rPr>
      </w:pPr>
    </w:p>
    <w:p w14:paraId="133B223F" w14:textId="77777777" w:rsidR="003758B2" w:rsidRPr="00C228B4" w:rsidRDefault="003758B2" w:rsidP="003758B2">
      <w:pPr>
        <w:widowControl/>
        <w:ind w:firstLine="709"/>
        <w:jc w:val="right"/>
        <w:rPr>
          <w:b/>
          <w:sz w:val="28"/>
          <w:szCs w:val="28"/>
        </w:rPr>
      </w:pPr>
      <w:r w:rsidRPr="00C228B4">
        <w:rPr>
          <w:b/>
          <w:sz w:val="28"/>
          <w:szCs w:val="28"/>
        </w:rPr>
        <w:t>Приложение 6</w:t>
      </w:r>
    </w:p>
    <w:p w14:paraId="5E9D8794" w14:textId="77777777" w:rsidR="003758B2" w:rsidRPr="00C228B4" w:rsidRDefault="003758B2" w:rsidP="003758B2">
      <w:pPr>
        <w:widowControl/>
        <w:ind w:firstLine="709"/>
        <w:jc w:val="right"/>
        <w:rPr>
          <w:b/>
          <w:szCs w:val="16"/>
        </w:rPr>
      </w:pPr>
    </w:p>
    <w:p w14:paraId="5C67178C" w14:textId="77777777" w:rsidR="003758B2" w:rsidRPr="00C228B4" w:rsidRDefault="003758B2" w:rsidP="003758B2">
      <w:pPr>
        <w:widowControl/>
        <w:ind w:firstLine="709"/>
        <w:jc w:val="center"/>
        <w:rPr>
          <w:b/>
          <w:i/>
          <w:sz w:val="28"/>
          <w:szCs w:val="28"/>
        </w:rPr>
      </w:pPr>
      <w:r w:rsidRPr="00C228B4">
        <w:rPr>
          <w:b/>
          <w:i/>
          <w:sz w:val="28"/>
          <w:szCs w:val="28"/>
        </w:rPr>
        <w:t xml:space="preserve">Форма протокола для контроля текстовых заимствований при </w:t>
      </w:r>
    </w:p>
    <w:p w14:paraId="79FF4D71" w14:textId="77777777" w:rsidR="003758B2" w:rsidRPr="00C228B4" w:rsidRDefault="003758B2" w:rsidP="003758B2">
      <w:pPr>
        <w:widowControl/>
        <w:ind w:firstLine="709"/>
        <w:jc w:val="center"/>
        <w:rPr>
          <w:b/>
          <w:i/>
          <w:sz w:val="28"/>
          <w:szCs w:val="28"/>
        </w:rPr>
      </w:pPr>
      <w:r w:rsidRPr="00C228B4">
        <w:rPr>
          <w:b/>
          <w:i/>
          <w:sz w:val="28"/>
          <w:szCs w:val="28"/>
        </w:rPr>
        <w:t>выполнении выпускной квалификационной работы бакалавра</w:t>
      </w:r>
    </w:p>
    <w:p w14:paraId="524AE45B" w14:textId="77777777" w:rsidR="003758B2" w:rsidRPr="00C228B4" w:rsidRDefault="003758B2" w:rsidP="003758B2">
      <w:pPr>
        <w:widowControl/>
        <w:ind w:firstLine="709"/>
        <w:jc w:val="center"/>
        <w:rPr>
          <w:b/>
          <w:sz w:val="28"/>
          <w:szCs w:val="28"/>
        </w:rPr>
      </w:pPr>
    </w:p>
    <w:p w14:paraId="1E275E16" w14:textId="77777777" w:rsidR="003758B2" w:rsidRPr="00C228B4" w:rsidRDefault="003758B2" w:rsidP="003758B2">
      <w:pPr>
        <w:widowControl/>
        <w:ind w:firstLine="709"/>
        <w:jc w:val="center"/>
        <w:rPr>
          <w:b/>
          <w:sz w:val="28"/>
          <w:szCs w:val="28"/>
        </w:rPr>
      </w:pPr>
    </w:p>
    <w:p w14:paraId="67514277" w14:textId="77777777" w:rsidR="003758B2" w:rsidRPr="00C228B4" w:rsidRDefault="003758B2" w:rsidP="003758B2">
      <w:pPr>
        <w:widowControl/>
        <w:spacing w:line="360" w:lineRule="auto"/>
        <w:ind w:firstLine="709"/>
        <w:jc w:val="center"/>
        <w:rPr>
          <w:b/>
          <w:sz w:val="24"/>
          <w:szCs w:val="24"/>
        </w:rPr>
      </w:pPr>
      <w:r w:rsidRPr="00C228B4">
        <w:rPr>
          <w:b/>
          <w:sz w:val="24"/>
          <w:szCs w:val="24"/>
        </w:rPr>
        <w:t>ПРОТОКОЛ №_____*</w:t>
      </w:r>
    </w:p>
    <w:p w14:paraId="336FAC38" w14:textId="77777777" w:rsidR="003758B2" w:rsidRPr="00C228B4" w:rsidRDefault="003758B2" w:rsidP="003758B2">
      <w:pPr>
        <w:widowControl/>
        <w:ind w:firstLine="709"/>
        <w:jc w:val="center"/>
        <w:rPr>
          <w:b/>
          <w:sz w:val="28"/>
          <w:szCs w:val="28"/>
        </w:rPr>
      </w:pPr>
      <w:r w:rsidRPr="00C228B4">
        <w:rPr>
          <w:b/>
          <w:sz w:val="28"/>
          <w:szCs w:val="28"/>
        </w:rPr>
        <w:t>контроля текстовых заимствований при выполнении выпускной</w:t>
      </w:r>
    </w:p>
    <w:p w14:paraId="5E2EA3C7" w14:textId="77777777" w:rsidR="003758B2" w:rsidRPr="00C228B4" w:rsidRDefault="003758B2" w:rsidP="003758B2">
      <w:pPr>
        <w:widowControl/>
        <w:ind w:firstLine="709"/>
        <w:jc w:val="center"/>
        <w:rPr>
          <w:b/>
          <w:sz w:val="28"/>
          <w:szCs w:val="28"/>
        </w:rPr>
      </w:pPr>
      <w:r w:rsidRPr="00C228B4">
        <w:rPr>
          <w:b/>
          <w:sz w:val="28"/>
          <w:szCs w:val="28"/>
        </w:rPr>
        <w:t>квалификационной работы</w:t>
      </w:r>
    </w:p>
    <w:p w14:paraId="3E4DF56A" w14:textId="77777777" w:rsidR="003758B2" w:rsidRPr="00C228B4" w:rsidRDefault="003758B2" w:rsidP="003758B2">
      <w:pPr>
        <w:widowControl/>
        <w:ind w:firstLine="709"/>
        <w:jc w:val="center"/>
        <w:rPr>
          <w:b/>
          <w:sz w:val="24"/>
          <w:szCs w:val="24"/>
        </w:rPr>
      </w:pPr>
    </w:p>
    <w:p w14:paraId="4FCCC178" w14:textId="77777777" w:rsidR="003758B2" w:rsidRPr="00C228B4" w:rsidRDefault="003758B2" w:rsidP="003758B2">
      <w:pPr>
        <w:widowControl/>
        <w:ind w:firstLine="709"/>
        <w:jc w:val="right"/>
        <w:rPr>
          <w:b/>
          <w:sz w:val="24"/>
          <w:szCs w:val="24"/>
        </w:rPr>
      </w:pPr>
      <w:proofErr w:type="gramStart"/>
      <w:r w:rsidRPr="00C228B4">
        <w:rPr>
          <w:b/>
          <w:sz w:val="24"/>
          <w:szCs w:val="24"/>
        </w:rPr>
        <w:t>от  «</w:t>
      </w:r>
      <w:proofErr w:type="gramEnd"/>
      <w:r w:rsidRPr="00C228B4">
        <w:rPr>
          <w:b/>
          <w:sz w:val="24"/>
          <w:szCs w:val="24"/>
        </w:rPr>
        <w:t>____» ____________ 202_ г.</w:t>
      </w:r>
    </w:p>
    <w:p w14:paraId="7D26E9E3" w14:textId="77777777" w:rsidR="003758B2" w:rsidRPr="00C228B4" w:rsidRDefault="003758B2" w:rsidP="003758B2">
      <w:pPr>
        <w:widowControl/>
        <w:ind w:firstLine="709"/>
        <w:jc w:val="right"/>
        <w:rPr>
          <w:b/>
          <w:sz w:val="24"/>
          <w:szCs w:val="24"/>
        </w:rPr>
      </w:pPr>
    </w:p>
    <w:p w14:paraId="58E7ACBD" w14:textId="77777777" w:rsidR="003758B2" w:rsidRPr="00C228B4" w:rsidRDefault="003758B2" w:rsidP="003758B2">
      <w:pPr>
        <w:widowControl/>
        <w:ind w:firstLine="709"/>
        <w:rPr>
          <w:sz w:val="28"/>
          <w:szCs w:val="28"/>
        </w:rPr>
      </w:pPr>
    </w:p>
    <w:p w14:paraId="4ADAB17E" w14:textId="77777777" w:rsidR="003758B2" w:rsidRPr="00C228B4" w:rsidRDefault="003758B2" w:rsidP="003758B2">
      <w:pPr>
        <w:widowControl/>
        <w:ind w:firstLine="709"/>
        <w:rPr>
          <w:sz w:val="28"/>
          <w:szCs w:val="28"/>
        </w:rPr>
      </w:pPr>
      <w:r w:rsidRPr="00C228B4">
        <w:rPr>
          <w:b/>
          <w:sz w:val="28"/>
          <w:szCs w:val="28"/>
        </w:rPr>
        <w:t xml:space="preserve">Обработанный файл: </w:t>
      </w:r>
      <w:r w:rsidRPr="00C228B4">
        <w:rPr>
          <w:sz w:val="28"/>
          <w:szCs w:val="28"/>
          <w:u w:val="single"/>
        </w:rPr>
        <w:t>Паршин Е.А.2023ПГАУ.</w:t>
      </w:r>
      <w:r w:rsidRPr="00C228B4">
        <w:rPr>
          <w:sz w:val="28"/>
          <w:szCs w:val="28"/>
          <w:u w:val="single"/>
          <w:lang w:val="en-US"/>
        </w:rPr>
        <w:t>doc</w:t>
      </w:r>
    </w:p>
    <w:p w14:paraId="42D7F8A7" w14:textId="77777777" w:rsidR="003758B2" w:rsidRPr="00C228B4" w:rsidRDefault="003758B2" w:rsidP="003758B2">
      <w:pPr>
        <w:widowControl/>
        <w:ind w:firstLine="709"/>
        <w:rPr>
          <w:sz w:val="28"/>
          <w:szCs w:val="28"/>
        </w:rPr>
      </w:pPr>
      <w:r w:rsidRPr="00C228B4">
        <w:rPr>
          <w:b/>
          <w:sz w:val="28"/>
          <w:szCs w:val="28"/>
        </w:rPr>
        <w:t>Год публикации:</w:t>
      </w:r>
      <w:r w:rsidRPr="00C228B4">
        <w:rPr>
          <w:sz w:val="28"/>
          <w:szCs w:val="28"/>
        </w:rPr>
        <w:t xml:space="preserve"> </w:t>
      </w:r>
      <w:r w:rsidRPr="00C228B4">
        <w:rPr>
          <w:sz w:val="28"/>
          <w:szCs w:val="28"/>
          <w:u w:val="single"/>
        </w:rPr>
        <w:t>2023.</w:t>
      </w:r>
    </w:p>
    <w:p w14:paraId="726AFC40" w14:textId="77777777" w:rsidR="003758B2" w:rsidRPr="00C228B4" w:rsidRDefault="003758B2" w:rsidP="003758B2">
      <w:pPr>
        <w:widowControl/>
        <w:ind w:firstLine="709"/>
        <w:rPr>
          <w:sz w:val="28"/>
          <w:szCs w:val="28"/>
        </w:rPr>
      </w:pPr>
      <w:r w:rsidRPr="00C228B4">
        <w:rPr>
          <w:b/>
          <w:sz w:val="28"/>
          <w:szCs w:val="28"/>
        </w:rPr>
        <w:t>Автор:</w:t>
      </w:r>
      <w:r w:rsidRPr="00C228B4">
        <w:rPr>
          <w:sz w:val="28"/>
          <w:szCs w:val="28"/>
        </w:rPr>
        <w:t xml:space="preserve"> </w:t>
      </w:r>
      <w:r w:rsidRPr="00C228B4">
        <w:rPr>
          <w:sz w:val="28"/>
          <w:szCs w:val="28"/>
          <w:u w:val="single"/>
        </w:rPr>
        <w:t>Паршин Е.А.</w:t>
      </w:r>
    </w:p>
    <w:p w14:paraId="0D5C1E6F" w14:textId="77777777" w:rsidR="003758B2" w:rsidRPr="00C228B4" w:rsidRDefault="003758B2" w:rsidP="003758B2">
      <w:pPr>
        <w:widowControl/>
        <w:ind w:firstLine="709"/>
        <w:rPr>
          <w:sz w:val="28"/>
          <w:szCs w:val="28"/>
          <w:u w:val="single"/>
        </w:rPr>
      </w:pPr>
      <w:r w:rsidRPr="00C228B4">
        <w:rPr>
          <w:b/>
          <w:sz w:val="28"/>
          <w:szCs w:val="28"/>
        </w:rPr>
        <w:t>Тема:</w:t>
      </w:r>
      <w:r w:rsidRPr="00C228B4">
        <w:rPr>
          <w:sz w:val="28"/>
          <w:szCs w:val="28"/>
        </w:rPr>
        <w:t xml:space="preserve"> </w:t>
      </w:r>
      <w:r w:rsidRPr="00C228B4">
        <w:rPr>
          <w:sz w:val="28"/>
          <w:szCs w:val="28"/>
          <w:u w:val="single"/>
        </w:rPr>
        <w:t>«Совершенствование технической эксплуатации трактора МТЗ 1221 в ООО «Техсервис» Пензенского района».</w:t>
      </w:r>
    </w:p>
    <w:p w14:paraId="2208537B" w14:textId="77777777" w:rsidR="003758B2" w:rsidRPr="00C228B4" w:rsidRDefault="003758B2" w:rsidP="003758B2">
      <w:pPr>
        <w:widowControl/>
        <w:ind w:firstLine="709"/>
        <w:rPr>
          <w:sz w:val="28"/>
          <w:szCs w:val="28"/>
        </w:rPr>
      </w:pPr>
      <w:r w:rsidRPr="00C228B4">
        <w:rPr>
          <w:b/>
          <w:sz w:val="28"/>
          <w:szCs w:val="28"/>
        </w:rPr>
        <w:t>Наибольший процент заимствований из одного источника:</w:t>
      </w:r>
      <w:r w:rsidRPr="00C228B4">
        <w:rPr>
          <w:sz w:val="28"/>
          <w:szCs w:val="28"/>
        </w:rPr>
        <w:t xml:space="preserve"> </w:t>
      </w:r>
      <w:r w:rsidRPr="00C228B4">
        <w:rPr>
          <w:sz w:val="28"/>
          <w:szCs w:val="28"/>
          <w:u w:val="single"/>
        </w:rPr>
        <w:t>8,8 %.</w:t>
      </w:r>
    </w:p>
    <w:p w14:paraId="34775047" w14:textId="77777777" w:rsidR="003758B2" w:rsidRPr="00C228B4" w:rsidRDefault="003758B2" w:rsidP="003758B2">
      <w:pPr>
        <w:widowControl/>
        <w:ind w:firstLine="709"/>
        <w:rPr>
          <w:sz w:val="28"/>
          <w:szCs w:val="28"/>
        </w:rPr>
      </w:pPr>
      <w:r w:rsidRPr="00C228B4">
        <w:rPr>
          <w:b/>
          <w:sz w:val="28"/>
          <w:szCs w:val="28"/>
        </w:rPr>
        <w:t>Оценка оригинальности документа:</w:t>
      </w:r>
      <w:r w:rsidRPr="00C228B4">
        <w:rPr>
          <w:sz w:val="28"/>
          <w:szCs w:val="28"/>
        </w:rPr>
        <w:t xml:space="preserve"> </w:t>
      </w:r>
      <w:r w:rsidRPr="00C228B4">
        <w:rPr>
          <w:sz w:val="28"/>
          <w:szCs w:val="28"/>
          <w:u w:val="single"/>
        </w:rPr>
        <w:t>88 %.</w:t>
      </w:r>
    </w:p>
    <w:p w14:paraId="604F8F47" w14:textId="77777777" w:rsidR="003758B2" w:rsidRPr="00C228B4" w:rsidRDefault="003758B2" w:rsidP="003758B2">
      <w:pPr>
        <w:widowControl/>
        <w:ind w:firstLine="709"/>
        <w:rPr>
          <w:sz w:val="20"/>
        </w:rPr>
      </w:pPr>
    </w:p>
    <w:p w14:paraId="67388EAD" w14:textId="77777777" w:rsidR="003758B2" w:rsidRPr="00C228B4" w:rsidRDefault="003758B2" w:rsidP="003758B2">
      <w:pPr>
        <w:widowControl/>
        <w:ind w:firstLine="709"/>
        <w:rPr>
          <w:sz w:val="28"/>
          <w:szCs w:val="28"/>
        </w:rPr>
      </w:pPr>
      <w:r w:rsidRPr="00C228B4">
        <w:rPr>
          <w:sz w:val="28"/>
          <w:szCs w:val="28"/>
        </w:rPr>
        <w:t>Выпускная квалификационная работа (дипломный проект) проверен(</w:t>
      </w:r>
      <w:proofErr w:type="gramStart"/>
      <w:r w:rsidRPr="00C228B4">
        <w:rPr>
          <w:sz w:val="28"/>
          <w:szCs w:val="28"/>
        </w:rPr>
        <w:t>а)  и</w:t>
      </w:r>
      <w:proofErr w:type="gramEnd"/>
      <w:r w:rsidRPr="00C228B4">
        <w:rPr>
          <w:sz w:val="28"/>
          <w:szCs w:val="28"/>
        </w:rPr>
        <w:t xml:space="preserve"> </w:t>
      </w:r>
    </w:p>
    <w:p w14:paraId="7FC674A9" w14:textId="77777777" w:rsidR="003758B2" w:rsidRPr="00C228B4" w:rsidRDefault="003758B2" w:rsidP="003758B2">
      <w:pPr>
        <w:widowControl/>
        <w:ind w:firstLine="709"/>
        <w:rPr>
          <w:sz w:val="28"/>
          <w:szCs w:val="28"/>
        </w:rPr>
      </w:pPr>
      <w:r w:rsidRPr="00C228B4">
        <w:rPr>
          <w:sz w:val="28"/>
          <w:szCs w:val="28"/>
        </w:rPr>
        <w:t>__________________________________________________________________</w:t>
      </w:r>
    </w:p>
    <w:p w14:paraId="7B767439" w14:textId="77777777" w:rsidR="003758B2" w:rsidRPr="00C228B4" w:rsidRDefault="003758B2" w:rsidP="003758B2">
      <w:pPr>
        <w:widowControl/>
        <w:ind w:firstLine="709"/>
        <w:jc w:val="center"/>
        <w:rPr>
          <w:i/>
          <w:sz w:val="20"/>
        </w:rPr>
      </w:pPr>
      <w:r w:rsidRPr="00C228B4">
        <w:rPr>
          <w:i/>
          <w:sz w:val="20"/>
        </w:rPr>
        <w:t>(нуждается в доработке и повторной проверке, допускается к защите)</w:t>
      </w:r>
    </w:p>
    <w:p w14:paraId="0A55A03A" w14:textId="77777777" w:rsidR="003758B2" w:rsidRPr="00C228B4" w:rsidRDefault="003758B2" w:rsidP="003758B2">
      <w:pPr>
        <w:widowControl/>
        <w:ind w:firstLine="709"/>
        <w:rPr>
          <w:sz w:val="20"/>
        </w:rPr>
      </w:pPr>
    </w:p>
    <w:p w14:paraId="11F08BBE" w14:textId="77777777" w:rsidR="003758B2" w:rsidRPr="00C228B4" w:rsidRDefault="003758B2" w:rsidP="003758B2">
      <w:pPr>
        <w:widowControl/>
        <w:ind w:firstLine="709"/>
        <w:rPr>
          <w:sz w:val="20"/>
        </w:rPr>
      </w:pPr>
    </w:p>
    <w:p w14:paraId="542DB41D" w14:textId="77777777" w:rsidR="003758B2" w:rsidRPr="00C228B4" w:rsidRDefault="003758B2" w:rsidP="003758B2">
      <w:pPr>
        <w:widowControl/>
        <w:ind w:firstLine="709"/>
        <w:rPr>
          <w:sz w:val="20"/>
        </w:rPr>
      </w:pPr>
    </w:p>
    <w:p w14:paraId="7863B04C" w14:textId="77777777" w:rsidR="003758B2" w:rsidRPr="00C228B4" w:rsidRDefault="003758B2" w:rsidP="003758B2">
      <w:pPr>
        <w:widowControl/>
        <w:ind w:firstLine="709"/>
        <w:rPr>
          <w:sz w:val="28"/>
          <w:szCs w:val="28"/>
        </w:rPr>
      </w:pPr>
      <w:r w:rsidRPr="00C228B4">
        <w:rPr>
          <w:sz w:val="28"/>
          <w:szCs w:val="28"/>
        </w:rPr>
        <w:t xml:space="preserve">Руководитель </w:t>
      </w:r>
      <w:r w:rsidR="00A963BF" w:rsidRPr="00C228B4">
        <w:rPr>
          <w:sz w:val="28"/>
          <w:szCs w:val="28"/>
        </w:rPr>
        <w:t>дипломного проекта</w:t>
      </w:r>
    </w:p>
    <w:p w14:paraId="236F45CD" w14:textId="77777777" w:rsidR="003758B2" w:rsidRPr="00C228B4" w:rsidRDefault="003758B2" w:rsidP="003758B2">
      <w:pPr>
        <w:widowControl/>
        <w:ind w:firstLine="709"/>
        <w:rPr>
          <w:sz w:val="28"/>
          <w:szCs w:val="28"/>
        </w:rPr>
      </w:pPr>
      <w:r w:rsidRPr="00C228B4">
        <w:rPr>
          <w:sz w:val="28"/>
          <w:szCs w:val="28"/>
        </w:rPr>
        <w:t>доктор технических наук,</w:t>
      </w:r>
    </w:p>
    <w:p w14:paraId="7ED59C6A" w14:textId="77777777" w:rsidR="003758B2" w:rsidRPr="00C228B4" w:rsidRDefault="003758B2" w:rsidP="003758B2">
      <w:pPr>
        <w:widowControl/>
        <w:ind w:firstLine="709"/>
        <w:rPr>
          <w:sz w:val="28"/>
          <w:szCs w:val="28"/>
        </w:rPr>
      </w:pPr>
      <w:r w:rsidRPr="00C228B4">
        <w:rPr>
          <w:sz w:val="28"/>
          <w:szCs w:val="28"/>
        </w:rPr>
        <w:t>профессор кафедры «Технический</w:t>
      </w:r>
    </w:p>
    <w:p w14:paraId="63DE91A1" w14:textId="77777777" w:rsidR="003758B2" w:rsidRPr="00C228B4" w:rsidRDefault="003758B2" w:rsidP="003758B2">
      <w:pPr>
        <w:widowControl/>
        <w:ind w:firstLine="709"/>
        <w:rPr>
          <w:sz w:val="28"/>
          <w:szCs w:val="28"/>
        </w:rPr>
      </w:pPr>
      <w:r w:rsidRPr="00C228B4">
        <w:rPr>
          <w:sz w:val="28"/>
          <w:szCs w:val="28"/>
        </w:rPr>
        <w:t xml:space="preserve">сервис </w:t>
      </w:r>
      <w:proofErr w:type="gramStart"/>
      <w:r w:rsidRPr="00C228B4">
        <w:rPr>
          <w:sz w:val="28"/>
          <w:szCs w:val="28"/>
        </w:rPr>
        <w:t xml:space="preserve">машин»   </w:t>
      </w:r>
      <w:proofErr w:type="gramEnd"/>
      <w:r w:rsidRPr="00C228B4">
        <w:rPr>
          <w:sz w:val="28"/>
          <w:szCs w:val="28"/>
        </w:rPr>
        <w:t xml:space="preserve">                                           _____________ К.З. </w:t>
      </w:r>
      <w:proofErr w:type="spellStart"/>
      <w:r w:rsidRPr="00C228B4">
        <w:rPr>
          <w:sz w:val="28"/>
          <w:szCs w:val="28"/>
        </w:rPr>
        <w:t>Кухмазов</w:t>
      </w:r>
      <w:proofErr w:type="spellEnd"/>
    </w:p>
    <w:p w14:paraId="6C85C8E5" w14:textId="77777777" w:rsidR="003758B2" w:rsidRPr="00C228B4" w:rsidRDefault="003758B2" w:rsidP="003758B2">
      <w:pPr>
        <w:widowControl/>
        <w:ind w:firstLine="709"/>
        <w:rPr>
          <w:i/>
          <w:sz w:val="20"/>
        </w:rPr>
      </w:pPr>
      <w:r w:rsidRPr="00C228B4">
        <w:rPr>
          <w:sz w:val="28"/>
          <w:szCs w:val="28"/>
        </w:rPr>
        <w:t xml:space="preserve">                                                                                       </w:t>
      </w:r>
      <w:r w:rsidRPr="00C228B4">
        <w:rPr>
          <w:i/>
          <w:sz w:val="20"/>
        </w:rPr>
        <w:t>(подпись)</w:t>
      </w:r>
    </w:p>
    <w:p w14:paraId="6378D93F" w14:textId="77777777" w:rsidR="003758B2" w:rsidRPr="00C228B4" w:rsidRDefault="003758B2" w:rsidP="003758B2">
      <w:pPr>
        <w:widowControl/>
        <w:ind w:firstLine="709"/>
        <w:rPr>
          <w:sz w:val="28"/>
          <w:szCs w:val="28"/>
        </w:rPr>
      </w:pPr>
      <w:r w:rsidRPr="00C228B4">
        <w:rPr>
          <w:sz w:val="28"/>
          <w:szCs w:val="28"/>
        </w:rPr>
        <w:t xml:space="preserve">                                                                           «____» ___________ 202_ г.</w:t>
      </w:r>
    </w:p>
    <w:p w14:paraId="2E3340FF" w14:textId="77777777" w:rsidR="003758B2" w:rsidRPr="00C228B4" w:rsidRDefault="003758B2" w:rsidP="003758B2">
      <w:pPr>
        <w:widowControl/>
        <w:ind w:firstLine="709"/>
        <w:rPr>
          <w:i/>
          <w:sz w:val="20"/>
        </w:rPr>
      </w:pPr>
      <w:r w:rsidRPr="00C228B4">
        <w:rPr>
          <w:i/>
          <w:sz w:val="20"/>
        </w:rPr>
        <w:t xml:space="preserve">                                                                                                                                                  (дата)</w:t>
      </w:r>
    </w:p>
    <w:p w14:paraId="7F513AD1" w14:textId="77777777" w:rsidR="003758B2" w:rsidRPr="00C228B4" w:rsidRDefault="003758B2" w:rsidP="003758B2">
      <w:pPr>
        <w:widowControl/>
        <w:ind w:firstLine="709"/>
        <w:rPr>
          <w:i/>
          <w:sz w:val="20"/>
        </w:rPr>
      </w:pPr>
    </w:p>
    <w:p w14:paraId="6A4A6F5D" w14:textId="77777777" w:rsidR="003758B2" w:rsidRPr="00C228B4" w:rsidRDefault="003758B2" w:rsidP="003758B2">
      <w:pPr>
        <w:widowControl/>
        <w:ind w:firstLine="709"/>
        <w:rPr>
          <w:sz w:val="28"/>
          <w:szCs w:val="28"/>
        </w:rPr>
      </w:pPr>
      <w:r w:rsidRPr="00C228B4">
        <w:rPr>
          <w:sz w:val="28"/>
          <w:szCs w:val="28"/>
        </w:rPr>
        <w:t>Автор                                                                     __________Паршин Е.А.</w:t>
      </w:r>
    </w:p>
    <w:p w14:paraId="449F4456" w14:textId="77777777" w:rsidR="003758B2" w:rsidRPr="00C228B4" w:rsidRDefault="003758B2" w:rsidP="003758B2">
      <w:pPr>
        <w:widowControl/>
        <w:ind w:firstLine="709"/>
        <w:rPr>
          <w:sz w:val="28"/>
          <w:szCs w:val="28"/>
        </w:rPr>
      </w:pPr>
    </w:p>
    <w:p w14:paraId="2D0D7341" w14:textId="77777777" w:rsidR="003758B2" w:rsidRPr="00C228B4" w:rsidRDefault="003758B2" w:rsidP="003758B2">
      <w:pPr>
        <w:widowControl/>
        <w:ind w:firstLine="709"/>
        <w:jc w:val="right"/>
        <w:rPr>
          <w:sz w:val="28"/>
          <w:szCs w:val="28"/>
        </w:rPr>
      </w:pPr>
      <w:r w:rsidRPr="00C228B4">
        <w:rPr>
          <w:sz w:val="28"/>
          <w:szCs w:val="28"/>
        </w:rPr>
        <w:t>«____» ___________ 202_ г.</w:t>
      </w:r>
    </w:p>
    <w:p w14:paraId="780B608C" w14:textId="77777777" w:rsidR="003758B2" w:rsidRPr="00C228B4" w:rsidRDefault="003758B2" w:rsidP="003758B2">
      <w:pPr>
        <w:widowControl/>
        <w:ind w:firstLine="709"/>
        <w:rPr>
          <w:i/>
          <w:sz w:val="20"/>
        </w:rPr>
      </w:pPr>
      <w:r w:rsidRPr="00C228B4">
        <w:rPr>
          <w:i/>
          <w:sz w:val="20"/>
        </w:rPr>
        <w:t xml:space="preserve">                                                                                                                                                  (дата)</w:t>
      </w:r>
    </w:p>
    <w:p w14:paraId="6783D630" w14:textId="77777777" w:rsidR="003758B2" w:rsidRPr="00C228B4" w:rsidRDefault="003758B2" w:rsidP="003758B2">
      <w:pPr>
        <w:widowControl/>
        <w:ind w:firstLine="709"/>
        <w:rPr>
          <w:sz w:val="28"/>
          <w:szCs w:val="28"/>
        </w:rPr>
      </w:pPr>
    </w:p>
    <w:p w14:paraId="47BCEF0A" w14:textId="77777777" w:rsidR="003758B2" w:rsidRPr="00C228B4" w:rsidRDefault="003758B2" w:rsidP="003758B2">
      <w:pPr>
        <w:widowControl/>
        <w:ind w:firstLine="709"/>
        <w:rPr>
          <w:i/>
          <w:sz w:val="28"/>
          <w:szCs w:val="28"/>
        </w:rPr>
      </w:pPr>
      <w:r w:rsidRPr="00C228B4">
        <w:rPr>
          <w:i/>
          <w:sz w:val="28"/>
          <w:szCs w:val="28"/>
        </w:rPr>
        <w:t xml:space="preserve">Примечание * номер протокола соответствует порядковому номеру обучающегося в приказе на закрепление темы </w:t>
      </w:r>
      <w:r w:rsidR="00A963BF" w:rsidRPr="00C228B4">
        <w:rPr>
          <w:i/>
          <w:sz w:val="28"/>
          <w:szCs w:val="28"/>
        </w:rPr>
        <w:t>дипломного проекта</w:t>
      </w:r>
      <w:r w:rsidRPr="00C228B4">
        <w:rPr>
          <w:i/>
          <w:sz w:val="28"/>
          <w:szCs w:val="28"/>
        </w:rPr>
        <w:t>.</w:t>
      </w:r>
    </w:p>
    <w:p w14:paraId="362B3949" w14:textId="77777777" w:rsidR="003758B2" w:rsidRPr="00C228B4" w:rsidRDefault="003758B2" w:rsidP="003758B2">
      <w:pPr>
        <w:pStyle w:val="ConsPlusNormal"/>
        <w:spacing w:line="276" w:lineRule="auto"/>
        <w:ind w:firstLine="709"/>
        <w:jc w:val="both"/>
        <w:rPr>
          <w:rFonts w:ascii="Times New Roman" w:hAnsi="Times New Roman" w:cs="Times New Roman"/>
          <w:i/>
          <w:sz w:val="22"/>
          <w:szCs w:val="22"/>
        </w:rPr>
      </w:pPr>
    </w:p>
    <w:p w14:paraId="33417984" w14:textId="77777777" w:rsidR="003758B2" w:rsidRPr="00C228B4" w:rsidRDefault="003758B2" w:rsidP="003758B2">
      <w:pPr>
        <w:pStyle w:val="ConsPlusNormal"/>
        <w:spacing w:line="276" w:lineRule="auto"/>
        <w:ind w:firstLine="709"/>
        <w:jc w:val="both"/>
        <w:rPr>
          <w:rFonts w:ascii="Times New Roman" w:hAnsi="Times New Roman" w:cs="Times New Roman"/>
          <w:i/>
          <w:sz w:val="22"/>
          <w:szCs w:val="22"/>
        </w:rPr>
      </w:pPr>
    </w:p>
    <w:p w14:paraId="71DF882E" w14:textId="77777777" w:rsidR="003758B2" w:rsidRPr="00C228B4" w:rsidRDefault="003758B2" w:rsidP="003758B2">
      <w:pPr>
        <w:pStyle w:val="ConsPlusNormal"/>
        <w:spacing w:line="276" w:lineRule="auto"/>
        <w:ind w:firstLine="709"/>
        <w:jc w:val="both"/>
        <w:rPr>
          <w:rFonts w:ascii="Times New Roman" w:hAnsi="Times New Roman" w:cs="Times New Roman"/>
          <w:i/>
          <w:sz w:val="22"/>
          <w:szCs w:val="22"/>
        </w:rPr>
      </w:pPr>
    </w:p>
    <w:p w14:paraId="277834A3" w14:textId="77777777" w:rsidR="003758B2" w:rsidRPr="00C228B4" w:rsidRDefault="003758B2" w:rsidP="003758B2">
      <w:pPr>
        <w:pStyle w:val="ConsPlusNormal"/>
        <w:spacing w:line="276" w:lineRule="auto"/>
        <w:ind w:firstLine="709"/>
        <w:jc w:val="both"/>
        <w:rPr>
          <w:rFonts w:ascii="Times New Roman" w:hAnsi="Times New Roman" w:cs="Times New Roman"/>
          <w:i/>
          <w:sz w:val="22"/>
          <w:szCs w:val="22"/>
        </w:rPr>
        <w:sectPr w:rsidR="003758B2" w:rsidRPr="00C228B4" w:rsidSect="0048174E">
          <w:type w:val="continuous"/>
          <w:pgSz w:w="11906" w:h="16838"/>
          <w:pgMar w:top="1134" w:right="850" w:bottom="1134" w:left="1701" w:header="709" w:footer="709" w:gutter="0"/>
          <w:cols w:space="708"/>
          <w:docGrid w:linePitch="360"/>
        </w:sectPr>
      </w:pPr>
    </w:p>
    <w:p w14:paraId="498828A8" w14:textId="77777777" w:rsidR="003758B2" w:rsidRPr="00C228B4" w:rsidRDefault="003758B2" w:rsidP="003758B2">
      <w:pPr>
        <w:widowControl/>
        <w:ind w:firstLine="709"/>
        <w:jc w:val="right"/>
        <w:rPr>
          <w:b/>
          <w:sz w:val="28"/>
          <w:szCs w:val="28"/>
        </w:rPr>
      </w:pPr>
      <w:r w:rsidRPr="00C228B4">
        <w:rPr>
          <w:b/>
          <w:sz w:val="28"/>
          <w:szCs w:val="28"/>
        </w:rPr>
        <w:lastRenderedPageBreak/>
        <w:t>Приложение 7</w:t>
      </w:r>
    </w:p>
    <w:p w14:paraId="078C8DE6" w14:textId="77777777" w:rsidR="003758B2" w:rsidRPr="00C228B4" w:rsidRDefault="003758B2" w:rsidP="003758B2">
      <w:pPr>
        <w:widowControl/>
        <w:ind w:firstLine="709"/>
        <w:jc w:val="center"/>
        <w:rPr>
          <w:b/>
          <w:bCs/>
          <w:i/>
          <w:iCs/>
          <w:sz w:val="28"/>
          <w:szCs w:val="28"/>
        </w:rPr>
      </w:pPr>
      <w:r w:rsidRPr="00C228B4">
        <w:rPr>
          <w:b/>
          <w:i/>
          <w:sz w:val="28"/>
          <w:szCs w:val="28"/>
        </w:rPr>
        <w:t xml:space="preserve">Форма списка защищающих </w:t>
      </w:r>
      <w:r w:rsidR="00A963BF" w:rsidRPr="00C228B4">
        <w:rPr>
          <w:b/>
          <w:bCs/>
          <w:i/>
          <w:iCs/>
          <w:sz w:val="28"/>
          <w:szCs w:val="28"/>
        </w:rPr>
        <w:t>дипломный проект</w:t>
      </w:r>
    </w:p>
    <w:p w14:paraId="362C745E" w14:textId="77777777" w:rsidR="003758B2" w:rsidRPr="00C228B4" w:rsidRDefault="003758B2" w:rsidP="003758B2">
      <w:pPr>
        <w:widowControl/>
        <w:ind w:firstLine="709"/>
        <w:jc w:val="center"/>
        <w:rPr>
          <w:b/>
          <w:i/>
          <w:sz w:val="28"/>
          <w:szCs w:val="28"/>
        </w:rPr>
      </w:pPr>
    </w:p>
    <w:p w14:paraId="6278FC62" w14:textId="77777777" w:rsidR="003758B2" w:rsidRPr="00C228B4" w:rsidRDefault="003758B2" w:rsidP="003758B2">
      <w:pPr>
        <w:widowControl/>
        <w:ind w:firstLine="709"/>
        <w:jc w:val="center"/>
        <w:rPr>
          <w:b/>
          <w:caps/>
          <w:sz w:val="28"/>
          <w:szCs w:val="28"/>
        </w:rPr>
      </w:pPr>
      <w:r w:rsidRPr="00C228B4">
        <w:rPr>
          <w:b/>
          <w:caps/>
          <w:sz w:val="28"/>
          <w:szCs w:val="28"/>
        </w:rPr>
        <w:t>Список</w:t>
      </w:r>
    </w:p>
    <w:p w14:paraId="56772B52" w14:textId="77777777" w:rsidR="003758B2" w:rsidRPr="00C228B4" w:rsidRDefault="003758B2" w:rsidP="003758B2">
      <w:pPr>
        <w:widowControl/>
        <w:ind w:firstLine="709"/>
        <w:jc w:val="center"/>
        <w:rPr>
          <w:b/>
          <w:caps/>
          <w:sz w:val="24"/>
          <w:szCs w:val="24"/>
        </w:rPr>
      </w:pPr>
    </w:p>
    <w:p w14:paraId="34C5BBF6" w14:textId="77777777" w:rsidR="003758B2" w:rsidRPr="00C228B4" w:rsidRDefault="003758B2" w:rsidP="003758B2">
      <w:pPr>
        <w:widowControl/>
        <w:ind w:firstLine="709"/>
        <w:jc w:val="center"/>
        <w:rPr>
          <w:sz w:val="24"/>
          <w:szCs w:val="24"/>
        </w:rPr>
      </w:pPr>
      <w:r w:rsidRPr="00C228B4">
        <w:rPr>
          <w:b/>
          <w:sz w:val="24"/>
          <w:szCs w:val="24"/>
        </w:rPr>
        <w:t xml:space="preserve"> </w:t>
      </w:r>
      <w:r w:rsidRPr="00C228B4">
        <w:rPr>
          <w:sz w:val="24"/>
          <w:szCs w:val="24"/>
        </w:rPr>
        <w:t>защищающих выпускные квалификационные работы на __________________</w:t>
      </w:r>
    </w:p>
    <w:p w14:paraId="20C897AC" w14:textId="77777777" w:rsidR="003758B2" w:rsidRPr="00C228B4" w:rsidRDefault="003758B2" w:rsidP="003758B2">
      <w:pPr>
        <w:widowControl/>
        <w:ind w:firstLine="709"/>
        <w:jc w:val="center"/>
        <w:rPr>
          <w:b/>
          <w:bCs/>
          <w:i/>
          <w:sz w:val="20"/>
          <w:u w:val="single"/>
        </w:rPr>
      </w:pPr>
      <w:r w:rsidRPr="00C228B4">
        <w:rPr>
          <w:i/>
          <w:sz w:val="20"/>
        </w:rPr>
        <w:t xml:space="preserve">                                                                                                                     дата</w:t>
      </w:r>
    </w:p>
    <w:p w14:paraId="4A6F6A04" w14:textId="77777777" w:rsidR="003758B2" w:rsidRPr="00C228B4" w:rsidRDefault="003758B2" w:rsidP="003758B2">
      <w:pPr>
        <w:pStyle w:val="5"/>
        <w:rPr>
          <w:color w:val="auto"/>
          <w:sz w:val="24"/>
          <w:szCs w:val="24"/>
        </w:rPr>
      </w:pPr>
      <w:r w:rsidRPr="00C228B4">
        <w:rPr>
          <w:color w:val="auto"/>
          <w:sz w:val="24"/>
          <w:szCs w:val="24"/>
        </w:rPr>
        <w:t xml:space="preserve">направление подготовки ___________________________________________________________________________ </w:t>
      </w:r>
    </w:p>
    <w:p w14:paraId="2F42EEB3" w14:textId="77777777" w:rsidR="003758B2" w:rsidRPr="00C228B4" w:rsidRDefault="003758B2" w:rsidP="003758B2">
      <w:pPr>
        <w:pStyle w:val="5"/>
        <w:rPr>
          <w:color w:val="auto"/>
          <w:sz w:val="24"/>
          <w:szCs w:val="24"/>
        </w:rPr>
      </w:pPr>
      <w:r w:rsidRPr="00C228B4">
        <w:rPr>
          <w:color w:val="auto"/>
          <w:sz w:val="24"/>
          <w:szCs w:val="24"/>
        </w:rPr>
        <w:t>направленность (профиль) _________________________________________________________________________</w:t>
      </w:r>
    </w:p>
    <w:p w14:paraId="35CC1B4D" w14:textId="77777777" w:rsidR="003758B2" w:rsidRPr="00C228B4" w:rsidRDefault="003758B2" w:rsidP="003758B2">
      <w:pPr>
        <w:widowControl/>
        <w:ind w:firstLine="709"/>
        <w:rPr>
          <w:sz w:val="24"/>
          <w:szCs w:val="24"/>
        </w:rPr>
      </w:pP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86"/>
        <w:gridCol w:w="1655"/>
        <w:gridCol w:w="1701"/>
        <w:gridCol w:w="992"/>
        <w:gridCol w:w="5528"/>
      </w:tblGrid>
      <w:tr w:rsidR="00C367D9" w:rsidRPr="00C228B4" w14:paraId="22425263" w14:textId="77777777" w:rsidTr="00C367D9">
        <w:trPr>
          <w:trHeight w:val="1073"/>
        </w:trPr>
        <w:tc>
          <w:tcPr>
            <w:tcW w:w="386" w:type="dxa"/>
            <w:vAlign w:val="center"/>
          </w:tcPr>
          <w:p w14:paraId="72401D61" w14:textId="77777777" w:rsidR="00C367D9" w:rsidRPr="00C228B4" w:rsidRDefault="00C367D9" w:rsidP="00C367D9">
            <w:pPr>
              <w:widowControl/>
              <w:jc w:val="center"/>
              <w:rPr>
                <w:sz w:val="20"/>
              </w:rPr>
            </w:pPr>
            <w:r w:rsidRPr="00C228B4">
              <w:rPr>
                <w:sz w:val="20"/>
              </w:rPr>
              <w:t>№</w:t>
            </w:r>
          </w:p>
        </w:tc>
        <w:tc>
          <w:tcPr>
            <w:tcW w:w="1655" w:type="dxa"/>
            <w:vAlign w:val="center"/>
          </w:tcPr>
          <w:p w14:paraId="20B40C39" w14:textId="77777777" w:rsidR="00C367D9" w:rsidRPr="00C228B4" w:rsidRDefault="00C367D9" w:rsidP="00C367D9">
            <w:pPr>
              <w:widowControl/>
              <w:jc w:val="center"/>
              <w:rPr>
                <w:sz w:val="20"/>
              </w:rPr>
            </w:pPr>
            <w:r w:rsidRPr="00C228B4">
              <w:rPr>
                <w:sz w:val="20"/>
              </w:rPr>
              <w:t>ФИО</w:t>
            </w:r>
          </w:p>
        </w:tc>
        <w:tc>
          <w:tcPr>
            <w:tcW w:w="1701" w:type="dxa"/>
          </w:tcPr>
          <w:p w14:paraId="3645B575" w14:textId="77777777" w:rsidR="00C367D9" w:rsidRPr="00C228B4" w:rsidRDefault="00C367D9" w:rsidP="00C367D9">
            <w:pPr>
              <w:widowControl/>
              <w:jc w:val="center"/>
              <w:rPr>
                <w:sz w:val="20"/>
              </w:rPr>
            </w:pPr>
            <w:r w:rsidRPr="00C228B4">
              <w:rPr>
                <w:sz w:val="20"/>
              </w:rPr>
              <w:t>Средний бал учебы</w:t>
            </w:r>
          </w:p>
        </w:tc>
        <w:tc>
          <w:tcPr>
            <w:tcW w:w="992" w:type="dxa"/>
            <w:vAlign w:val="center"/>
          </w:tcPr>
          <w:p w14:paraId="2B4F1FAC" w14:textId="77777777" w:rsidR="00C367D9" w:rsidRPr="00C228B4" w:rsidRDefault="00C367D9" w:rsidP="00C367D9">
            <w:pPr>
              <w:widowControl/>
              <w:jc w:val="center"/>
              <w:rPr>
                <w:sz w:val="20"/>
              </w:rPr>
            </w:pPr>
            <w:r w:rsidRPr="00C228B4">
              <w:rPr>
                <w:sz w:val="20"/>
              </w:rPr>
              <w:t>Темы выпускных квалификационных работ</w:t>
            </w:r>
          </w:p>
        </w:tc>
        <w:tc>
          <w:tcPr>
            <w:tcW w:w="5528" w:type="dxa"/>
          </w:tcPr>
          <w:p w14:paraId="157EDEFB" w14:textId="77777777" w:rsidR="00C367D9" w:rsidRPr="00C228B4" w:rsidRDefault="00C367D9" w:rsidP="00C367D9">
            <w:pPr>
              <w:widowControl/>
              <w:jc w:val="center"/>
              <w:rPr>
                <w:sz w:val="20"/>
              </w:rPr>
            </w:pPr>
            <w:r w:rsidRPr="00C228B4">
              <w:rPr>
                <w:sz w:val="20"/>
              </w:rPr>
              <w:t>Руководитель ВКР</w:t>
            </w:r>
          </w:p>
          <w:p w14:paraId="3F3D0053" w14:textId="77777777" w:rsidR="00C367D9" w:rsidRPr="00C228B4" w:rsidRDefault="00C367D9" w:rsidP="00C367D9">
            <w:pPr>
              <w:widowControl/>
              <w:jc w:val="center"/>
              <w:rPr>
                <w:sz w:val="20"/>
              </w:rPr>
            </w:pPr>
            <w:r w:rsidRPr="00C228B4">
              <w:rPr>
                <w:sz w:val="20"/>
              </w:rPr>
              <w:t>Фамилия, инициалы, ученая степень, ученое звание</w:t>
            </w:r>
          </w:p>
        </w:tc>
      </w:tr>
      <w:tr w:rsidR="00C367D9" w:rsidRPr="00C228B4" w14:paraId="1274B35A" w14:textId="77777777" w:rsidTr="00C367D9">
        <w:trPr>
          <w:trHeight w:val="182"/>
        </w:trPr>
        <w:tc>
          <w:tcPr>
            <w:tcW w:w="386" w:type="dxa"/>
            <w:vAlign w:val="center"/>
          </w:tcPr>
          <w:p w14:paraId="655F5875" w14:textId="77777777" w:rsidR="00C367D9" w:rsidRPr="00C228B4" w:rsidRDefault="00C367D9" w:rsidP="00C367D9">
            <w:pPr>
              <w:widowControl/>
              <w:jc w:val="center"/>
              <w:rPr>
                <w:sz w:val="20"/>
              </w:rPr>
            </w:pPr>
            <w:r w:rsidRPr="00C228B4">
              <w:rPr>
                <w:sz w:val="20"/>
              </w:rPr>
              <w:t>1</w:t>
            </w:r>
          </w:p>
        </w:tc>
        <w:tc>
          <w:tcPr>
            <w:tcW w:w="1655" w:type="dxa"/>
            <w:vAlign w:val="center"/>
          </w:tcPr>
          <w:p w14:paraId="15D17F10" w14:textId="77777777" w:rsidR="00C367D9" w:rsidRPr="00C228B4" w:rsidRDefault="00C367D9" w:rsidP="00C367D9">
            <w:pPr>
              <w:widowControl/>
              <w:jc w:val="center"/>
              <w:rPr>
                <w:sz w:val="20"/>
              </w:rPr>
            </w:pPr>
          </w:p>
        </w:tc>
        <w:tc>
          <w:tcPr>
            <w:tcW w:w="1701" w:type="dxa"/>
          </w:tcPr>
          <w:p w14:paraId="21043446" w14:textId="77777777" w:rsidR="00C367D9" w:rsidRPr="00C228B4" w:rsidRDefault="00C367D9" w:rsidP="00C367D9">
            <w:pPr>
              <w:widowControl/>
              <w:jc w:val="center"/>
              <w:rPr>
                <w:sz w:val="20"/>
              </w:rPr>
            </w:pPr>
          </w:p>
        </w:tc>
        <w:tc>
          <w:tcPr>
            <w:tcW w:w="992" w:type="dxa"/>
            <w:vAlign w:val="center"/>
          </w:tcPr>
          <w:p w14:paraId="39562265" w14:textId="77777777" w:rsidR="00C367D9" w:rsidRPr="00C228B4" w:rsidRDefault="00C367D9" w:rsidP="00C367D9">
            <w:pPr>
              <w:widowControl/>
              <w:jc w:val="center"/>
              <w:rPr>
                <w:sz w:val="20"/>
              </w:rPr>
            </w:pPr>
          </w:p>
        </w:tc>
        <w:tc>
          <w:tcPr>
            <w:tcW w:w="5528" w:type="dxa"/>
          </w:tcPr>
          <w:p w14:paraId="387242AD" w14:textId="77777777" w:rsidR="00C367D9" w:rsidRPr="00C228B4" w:rsidRDefault="00C367D9" w:rsidP="00C367D9">
            <w:pPr>
              <w:widowControl/>
              <w:jc w:val="center"/>
              <w:rPr>
                <w:sz w:val="20"/>
              </w:rPr>
            </w:pPr>
          </w:p>
        </w:tc>
      </w:tr>
      <w:tr w:rsidR="00C367D9" w:rsidRPr="00C228B4" w14:paraId="1CCB3DF1" w14:textId="77777777" w:rsidTr="00C367D9">
        <w:trPr>
          <w:trHeight w:val="182"/>
        </w:trPr>
        <w:tc>
          <w:tcPr>
            <w:tcW w:w="386" w:type="dxa"/>
            <w:vAlign w:val="center"/>
          </w:tcPr>
          <w:p w14:paraId="221148A2" w14:textId="77777777" w:rsidR="00C367D9" w:rsidRPr="00C228B4" w:rsidRDefault="00C367D9" w:rsidP="00C367D9">
            <w:pPr>
              <w:widowControl/>
              <w:jc w:val="center"/>
              <w:rPr>
                <w:sz w:val="20"/>
              </w:rPr>
            </w:pPr>
            <w:r w:rsidRPr="00C228B4">
              <w:rPr>
                <w:sz w:val="20"/>
              </w:rPr>
              <w:t>2</w:t>
            </w:r>
          </w:p>
        </w:tc>
        <w:tc>
          <w:tcPr>
            <w:tcW w:w="1655" w:type="dxa"/>
            <w:vAlign w:val="center"/>
          </w:tcPr>
          <w:p w14:paraId="0C1C2687" w14:textId="77777777" w:rsidR="00C367D9" w:rsidRPr="00C228B4" w:rsidRDefault="00C367D9" w:rsidP="00C367D9">
            <w:pPr>
              <w:widowControl/>
              <w:jc w:val="center"/>
              <w:rPr>
                <w:sz w:val="20"/>
              </w:rPr>
            </w:pPr>
          </w:p>
        </w:tc>
        <w:tc>
          <w:tcPr>
            <w:tcW w:w="1701" w:type="dxa"/>
          </w:tcPr>
          <w:p w14:paraId="2EFEBAF2" w14:textId="77777777" w:rsidR="00C367D9" w:rsidRPr="00C228B4" w:rsidRDefault="00C367D9" w:rsidP="00C367D9">
            <w:pPr>
              <w:widowControl/>
              <w:jc w:val="center"/>
              <w:rPr>
                <w:sz w:val="20"/>
              </w:rPr>
            </w:pPr>
          </w:p>
        </w:tc>
        <w:tc>
          <w:tcPr>
            <w:tcW w:w="992" w:type="dxa"/>
            <w:vAlign w:val="center"/>
          </w:tcPr>
          <w:p w14:paraId="7D56AEB3" w14:textId="77777777" w:rsidR="00C367D9" w:rsidRPr="00C228B4" w:rsidRDefault="00C367D9" w:rsidP="00C367D9">
            <w:pPr>
              <w:widowControl/>
              <w:jc w:val="center"/>
              <w:rPr>
                <w:sz w:val="20"/>
              </w:rPr>
            </w:pPr>
          </w:p>
        </w:tc>
        <w:tc>
          <w:tcPr>
            <w:tcW w:w="5528" w:type="dxa"/>
          </w:tcPr>
          <w:p w14:paraId="0179129A" w14:textId="77777777" w:rsidR="00C367D9" w:rsidRPr="00C228B4" w:rsidRDefault="00C367D9" w:rsidP="00C367D9">
            <w:pPr>
              <w:widowControl/>
              <w:jc w:val="center"/>
              <w:rPr>
                <w:sz w:val="20"/>
              </w:rPr>
            </w:pPr>
          </w:p>
        </w:tc>
      </w:tr>
      <w:tr w:rsidR="00C367D9" w:rsidRPr="00C228B4" w14:paraId="44F5DEE0" w14:textId="77777777" w:rsidTr="00C367D9">
        <w:trPr>
          <w:trHeight w:val="182"/>
        </w:trPr>
        <w:tc>
          <w:tcPr>
            <w:tcW w:w="386" w:type="dxa"/>
            <w:vAlign w:val="center"/>
          </w:tcPr>
          <w:p w14:paraId="3C140F88" w14:textId="77777777" w:rsidR="00C367D9" w:rsidRPr="00C228B4" w:rsidRDefault="00C367D9" w:rsidP="00C367D9">
            <w:pPr>
              <w:widowControl/>
              <w:jc w:val="center"/>
              <w:rPr>
                <w:sz w:val="20"/>
              </w:rPr>
            </w:pPr>
            <w:r w:rsidRPr="00C228B4">
              <w:rPr>
                <w:sz w:val="20"/>
              </w:rPr>
              <w:t>3</w:t>
            </w:r>
          </w:p>
        </w:tc>
        <w:tc>
          <w:tcPr>
            <w:tcW w:w="1655" w:type="dxa"/>
            <w:vAlign w:val="center"/>
          </w:tcPr>
          <w:p w14:paraId="68A4B699" w14:textId="77777777" w:rsidR="00C367D9" w:rsidRPr="00C228B4" w:rsidRDefault="00C367D9" w:rsidP="00C367D9">
            <w:pPr>
              <w:widowControl/>
              <w:jc w:val="center"/>
              <w:rPr>
                <w:sz w:val="20"/>
              </w:rPr>
            </w:pPr>
          </w:p>
        </w:tc>
        <w:tc>
          <w:tcPr>
            <w:tcW w:w="1701" w:type="dxa"/>
          </w:tcPr>
          <w:p w14:paraId="11FDFA2E" w14:textId="77777777" w:rsidR="00C367D9" w:rsidRPr="00C228B4" w:rsidRDefault="00C367D9" w:rsidP="00C367D9">
            <w:pPr>
              <w:widowControl/>
              <w:jc w:val="center"/>
              <w:rPr>
                <w:sz w:val="20"/>
              </w:rPr>
            </w:pPr>
          </w:p>
        </w:tc>
        <w:tc>
          <w:tcPr>
            <w:tcW w:w="992" w:type="dxa"/>
            <w:vAlign w:val="center"/>
          </w:tcPr>
          <w:p w14:paraId="57736E15" w14:textId="77777777" w:rsidR="00C367D9" w:rsidRPr="00C228B4" w:rsidRDefault="00C367D9" w:rsidP="00C367D9">
            <w:pPr>
              <w:widowControl/>
              <w:jc w:val="center"/>
              <w:rPr>
                <w:sz w:val="20"/>
              </w:rPr>
            </w:pPr>
          </w:p>
        </w:tc>
        <w:tc>
          <w:tcPr>
            <w:tcW w:w="5528" w:type="dxa"/>
          </w:tcPr>
          <w:p w14:paraId="0252FE63" w14:textId="77777777" w:rsidR="00C367D9" w:rsidRPr="00C228B4" w:rsidRDefault="00C367D9" w:rsidP="00C367D9">
            <w:pPr>
              <w:widowControl/>
              <w:jc w:val="center"/>
              <w:rPr>
                <w:sz w:val="20"/>
              </w:rPr>
            </w:pPr>
          </w:p>
        </w:tc>
      </w:tr>
      <w:tr w:rsidR="00C367D9" w:rsidRPr="00C228B4" w14:paraId="6FAA0061" w14:textId="77777777" w:rsidTr="00C367D9">
        <w:trPr>
          <w:trHeight w:val="182"/>
        </w:trPr>
        <w:tc>
          <w:tcPr>
            <w:tcW w:w="386" w:type="dxa"/>
            <w:vAlign w:val="center"/>
          </w:tcPr>
          <w:p w14:paraId="27741916" w14:textId="77777777" w:rsidR="00C367D9" w:rsidRPr="00C228B4" w:rsidRDefault="00C367D9" w:rsidP="00C367D9">
            <w:pPr>
              <w:widowControl/>
              <w:jc w:val="center"/>
              <w:rPr>
                <w:sz w:val="20"/>
              </w:rPr>
            </w:pPr>
            <w:r w:rsidRPr="00C228B4">
              <w:rPr>
                <w:sz w:val="20"/>
              </w:rPr>
              <w:t>4</w:t>
            </w:r>
          </w:p>
        </w:tc>
        <w:tc>
          <w:tcPr>
            <w:tcW w:w="1655" w:type="dxa"/>
            <w:vAlign w:val="center"/>
          </w:tcPr>
          <w:p w14:paraId="2BF32614" w14:textId="77777777" w:rsidR="00C367D9" w:rsidRPr="00C228B4" w:rsidRDefault="00C367D9" w:rsidP="00C367D9">
            <w:pPr>
              <w:widowControl/>
              <w:jc w:val="center"/>
              <w:rPr>
                <w:sz w:val="20"/>
              </w:rPr>
            </w:pPr>
          </w:p>
        </w:tc>
        <w:tc>
          <w:tcPr>
            <w:tcW w:w="1701" w:type="dxa"/>
          </w:tcPr>
          <w:p w14:paraId="2A0892E0" w14:textId="77777777" w:rsidR="00C367D9" w:rsidRPr="00C228B4" w:rsidRDefault="00C367D9" w:rsidP="00C367D9">
            <w:pPr>
              <w:widowControl/>
              <w:jc w:val="center"/>
              <w:rPr>
                <w:sz w:val="20"/>
              </w:rPr>
            </w:pPr>
          </w:p>
        </w:tc>
        <w:tc>
          <w:tcPr>
            <w:tcW w:w="992" w:type="dxa"/>
            <w:vAlign w:val="center"/>
          </w:tcPr>
          <w:p w14:paraId="25F76B66" w14:textId="77777777" w:rsidR="00C367D9" w:rsidRPr="00C228B4" w:rsidRDefault="00C367D9" w:rsidP="00C367D9">
            <w:pPr>
              <w:widowControl/>
              <w:jc w:val="center"/>
              <w:rPr>
                <w:sz w:val="20"/>
              </w:rPr>
            </w:pPr>
          </w:p>
        </w:tc>
        <w:tc>
          <w:tcPr>
            <w:tcW w:w="5528" w:type="dxa"/>
          </w:tcPr>
          <w:p w14:paraId="1FE00199" w14:textId="77777777" w:rsidR="00C367D9" w:rsidRPr="00C228B4" w:rsidRDefault="00C367D9" w:rsidP="00C367D9">
            <w:pPr>
              <w:widowControl/>
              <w:jc w:val="center"/>
              <w:rPr>
                <w:sz w:val="20"/>
              </w:rPr>
            </w:pPr>
          </w:p>
        </w:tc>
      </w:tr>
      <w:tr w:rsidR="00C367D9" w:rsidRPr="00C228B4" w14:paraId="11C823DF" w14:textId="77777777" w:rsidTr="00C367D9">
        <w:trPr>
          <w:trHeight w:val="182"/>
        </w:trPr>
        <w:tc>
          <w:tcPr>
            <w:tcW w:w="386" w:type="dxa"/>
            <w:vAlign w:val="center"/>
          </w:tcPr>
          <w:p w14:paraId="67DD731C" w14:textId="77777777" w:rsidR="00C367D9" w:rsidRPr="00C228B4" w:rsidRDefault="00C367D9" w:rsidP="00C367D9">
            <w:pPr>
              <w:widowControl/>
              <w:jc w:val="center"/>
              <w:rPr>
                <w:sz w:val="20"/>
              </w:rPr>
            </w:pPr>
            <w:r w:rsidRPr="00C228B4">
              <w:rPr>
                <w:sz w:val="20"/>
              </w:rPr>
              <w:t>5</w:t>
            </w:r>
          </w:p>
        </w:tc>
        <w:tc>
          <w:tcPr>
            <w:tcW w:w="1655" w:type="dxa"/>
            <w:vAlign w:val="center"/>
          </w:tcPr>
          <w:p w14:paraId="3595EC56" w14:textId="77777777" w:rsidR="00C367D9" w:rsidRPr="00C228B4" w:rsidRDefault="00C367D9" w:rsidP="00C367D9">
            <w:pPr>
              <w:widowControl/>
              <w:jc w:val="center"/>
              <w:rPr>
                <w:sz w:val="20"/>
              </w:rPr>
            </w:pPr>
          </w:p>
        </w:tc>
        <w:tc>
          <w:tcPr>
            <w:tcW w:w="1701" w:type="dxa"/>
          </w:tcPr>
          <w:p w14:paraId="5398800C" w14:textId="77777777" w:rsidR="00C367D9" w:rsidRPr="00C228B4" w:rsidRDefault="00C367D9" w:rsidP="00C367D9">
            <w:pPr>
              <w:widowControl/>
              <w:jc w:val="center"/>
              <w:rPr>
                <w:sz w:val="20"/>
              </w:rPr>
            </w:pPr>
          </w:p>
        </w:tc>
        <w:tc>
          <w:tcPr>
            <w:tcW w:w="992" w:type="dxa"/>
            <w:vAlign w:val="center"/>
          </w:tcPr>
          <w:p w14:paraId="1C754047" w14:textId="77777777" w:rsidR="00C367D9" w:rsidRPr="00C228B4" w:rsidRDefault="00C367D9" w:rsidP="00C367D9">
            <w:pPr>
              <w:widowControl/>
              <w:jc w:val="center"/>
              <w:rPr>
                <w:sz w:val="20"/>
              </w:rPr>
            </w:pPr>
          </w:p>
        </w:tc>
        <w:tc>
          <w:tcPr>
            <w:tcW w:w="5528" w:type="dxa"/>
          </w:tcPr>
          <w:p w14:paraId="592F9731" w14:textId="77777777" w:rsidR="00C367D9" w:rsidRPr="00C228B4" w:rsidRDefault="00C367D9" w:rsidP="00C367D9">
            <w:pPr>
              <w:widowControl/>
              <w:jc w:val="center"/>
              <w:rPr>
                <w:sz w:val="20"/>
              </w:rPr>
            </w:pPr>
          </w:p>
        </w:tc>
      </w:tr>
      <w:tr w:rsidR="00C367D9" w:rsidRPr="00C228B4" w14:paraId="3EF63425" w14:textId="77777777" w:rsidTr="00C367D9">
        <w:trPr>
          <w:trHeight w:val="182"/>
        </w:trPr>
        <w:tc>
          <w:tcPr>
            <w:tcW w:w="386" w:type="dxa"/>
            <w:vAlign w:val="center"/>
          </w:tcPr>
          <w:p w14:paraId="4614D929" w14:textId="77777777" w:rsidR="00C367D9" w:rsidRPr="00C228B4" w:rsidRDefault="00C367D9" w:rsidP="00C367D9">
            <w:pPr>
              <w:widowControl/>
              <w:jc w:val="center"/>
              <w:rPr>
                <w:sz w:val="20"/>
              </w:rPr>
            </w:pPr>
            <w:r w:rsidRPr="00C228B4">
              <w:rPr>
                <w:sz w:val="20"/>
              </w:rPr>
              <w:t>6</w:t>
            </w:r>
          </w:p>
        </w:tc>
        <w:tc>
          <w:tcPr>
            <w:tcW w:w="1655" w:type="dxa"/>
            <w:vAlign w:val="center"/>
          </w:tcPr>
          <w:p w14:paraId="28DBC7BF" w14:textId="77777777" w:rsidR="00C367D9" w:rsidRPr="00C228B4" w:rsidRDefault="00C367D9" w:rsidP="00C367D9">
            <w:pPr>
              <w:widowControl/>
              <w:jc w:val="center"/>
              <w:rPr>
                <w:sz w:val="20"/>
              </w:rPr>
            </w:pPr>
          </w:p>
        </w:tc>
        <w:tc>
          <w:tcPr>
            <w:tcW w:w="1701" w:type="dxa"/>
          </w:tcPr>
          <w:p w14:paraId="128AB9AA" w14:textId="77777777" w:rsidR="00C367D9" w:rsidRPr="00C228B4" w:rsidRDefault="00C367D9" w:rsidP="00C367D9">
            <w:pPr>
              <w:widowControl/>
              <w:jc w:val="center"/>
              <w:rPr>
                <w:sz w:val="20"/>
              </w:rPr>
            </w:pPr>
          </w:p>
        </w:tc>
        <w:tc>
          <w:tcPr>
            <w:tcW w:w="992" w:type="dxa"/>
            <w:vAlign w:val="center"/>
          </w:tcPr>
          <w:p w14:paraId="6F0168F9" w14:textId="77777777" w:rsidR="00C367D9" w:rsidRPr="00C228B4" w:rsidRDefault="00C367D9" w:rsidP="00C367D9">
            <w:pPr>
              <w:widowControl/>
              <w:jc w:val="center"/>
              <w:rPr>
                <w:sz w:val="20"/>
              </w:rPr>
            </w:pPr>
          </w:p>
        </w:tc>
        <w:tc>
          <w:tcPr>
            <w:tcW w:w="5528" w:type="dxa"/>
          </w:tcPr>
          <w:p w14:paraId="24251DD5" w14:textId="77777777" w:rsidR="00C367D9" w:rsidRPr="00C228B4" w:rsidRDefault="00C367D9" w:rsidP="00C367D9">
            <w:pPr>
              <w:widowControl/>
              <w:jc w:val="center"/>
              <w:rPr>
                <w:sz w:val="20"/>
              </w:rPr>
            </w:pPr>
          </w:p>
        </w:tc>
      </w:tr>
      <w:tr w:rsidR="00C367D9" w:rsidRPr="00C228B4" w14:paraId="6450F5F6" w14:textId="77777777" w:rsidTr="00C367D9">
        <w:trPr>
          <w:trHeight w:val="182"/>
        </w:trPr>
        <w:tc>
          <w:tcPr>
            <w:tcW w:w="386" w:type="dxa"/>
            <w:vAlign w:val="center"/>
          </w:tcPr>
          <w:p w14:paraId="063B3906" w14:textId="77777777" w:rsidR="00C367D9" w:rsidRPr="00C228B4" w:rsidRDefault="00C367D9" w:rsidP="00C367D9">
            <w:pPr>
              <w:widowControl/>
              <w:jc w:val="center"/>
              <w:rPr>
                <w:sz w:val="20"/>
              </w:rPr>
            </w:pPr>
            <w:r w:rsidRPr="00C228B4">
              <w:rPr>
                <w:sz w:val="20"/>
              </w:rPr>
              <w:t>7</w:t>
            </w:r>
          </w:p>
        </w:tc>
        <w:tc>
          <w:tcPr>
            <w:tcW w:w="1655" w:type="dxa"/>
            <w:vAlign w:val="center"/>
          </w:tcPr>
          <w:p w14:paraId="29075CE5" w14:textId="77777777" w:rsidR="00C367D9" w:rsidRPr="00C228B4" w:rsidRDefault="00C367D9" w:rsidP="00C367D9">
            <w:pPr>
              <w:widowControl/>
              <w:jc w:val="center"/>
              <w:rPr>
                <w:sz w:val="20"/>
              </w:rPr>
            </w:pPr>
          </w:p>
        </w:tc>
        <w:tc>
          <w:tcPr>
            <w:tcW w:w="1701" w:type="dxa"/>
          </w:tcPr>
          <w:p w14:paraId="1A837C22" w14:textId="77777777" w:rsidR="00C367D9" w:rsidRPr="00C228B4" w:rsidRDefault="00C367D9" w:rsidP="00C367D9">
            <w:pPr>
              <w:widowControl/>
              <w:jc w:val="center"/>
              <w:rPr>
                <w:sz w:val="20"/>
              </w:rPr>
            </w:pPr>
          </w:p>
        </w:tc>
        <w:tc>
          <w:tcPr>
            <w:tcW w:w="992" w:type="dxa"/>
            <w:vAlign w:val="center"/>
          </w:tcPr>
          <w:p w14:paraId="413DEE02" w14:textId="77777777" w:rsidR="00C367D9" w:rsidRPr="00C228B4" w:rsidRDefault="00C367D9" w:rsidP="00C367D9">
            <w:pPr>
              <w:widowControl/>
              <w:jc w:val="center"/>
              <w:rPr>
                <w:sz w:val="20"/>
              </w:rPr>
            </w:pPr>
          </w:p>
        </w:tc>
        <w:tc>
          <w:tcPr>
            <w:tcW w:w="5528" w:type="dxa"/>
          </w:tcPr>
          <w:p w14:paraId="7FE08B67" w14:textId="77777777" w:rsidR="00C367D9" w:rsidRPr="00C228B4" w:rsidRDefault="00C367D9" w:rsidP="00C367D9">
            <w:pPr>
              <w:widowControl/>
              <w:jc w:val="center"/>
              <w:rPr>
                <w:sz w:val="20"/>
              </w:rPr>
            </w:pPr>
          </w:p>
        </w:tc>
      </w:tr>
      <w:tr w:rsidR="00C367D9" w:rsidRPr="00C228B4" w14:paraId="4C8E57D1" w14:textId="77777777" w:rsidTr="00C367D9">
        <w:trPr>
          <w:trHeight w:val="182"/>
        </w:trPr>
        <w:tc>
          <w:tcPr>
            <w:tcW w:w="386" w:type="dxa"/>
            <w:vAlign w:val="center"/>
          </w:tcPr>
          <w:p w14:paraId="10F8CED6" w14:textId="77777777" w:rsidR="00C367D9" w:rsidRPr="00C228B4" w:rsidRDefault="00C367D9" w:rsidP="00C367D9">
            <w:pPr>
              <w:widowControl/>
              <w:jc w:val="center"/>
              <w:rPr>
                <w:sz w:val="20"/>
              </w:rPr>
            </w:pPr>
            <w:r w:rsidRPr="00C228B4">
              <w:rPr>
                <w:sz w:val="20"/>
              </w:rPr>
              <w:t>8</w:t>
            </w:r>
          </w:p>
        </w:tc>
        <w:tc>
          <w:tcPr>
            <w:tcW w:w="1655" w:type="dxa"/>
            <w:vAlign w:val="center"/>
          </w:tcPr>
          <w:p w14:paraId="3423B3DF" w14:textId="77777777" w:rsidR="00C367D9" w:rsidRPr="00C228B4" w:rsidRDefault="00C367D9" w:rsidP="00C367D9">
            <w:pPr>
              <w:widowControl/>
              <w:jc w:val="center"/>
              <w:rPr>
                <w:sz w:val="20"/>
              </w:rPr>
            </w:pPr>
          </w:p>
        </w:tc>
        <w:tc>
          <w:tcPr>
            <w:tcW w:w="1701" w:type="dxa"/>
          </w:tcPr>
          <w:p w14:paraId="58B83A77" w14:textId="77777777" w:rsidR="00C367D9" w:rsidRPr="00C228B4" w:rsidRDefault="00C367D9" w:rsidP="00C367D9">
            <w:pPr>
              <w:widowControl/>
              <w:jc w:val="center"/>
              <w:rPr>
                <w:sz w:val="20"/>
              </w:rPr>
            </w:pPr>
          </w:p>
        </w:tc>
        <w:tc>
          <w:tcPr>
            <w:tcW w:w="992" w:type="dxa"/>
            <w:vAlign w:val="center"/>
          </w:tcPr>
          <w:p w14:paraId="2EA7D9DF" w14:textId="77777777" w:rsidR="00C367D9" w:rsidRPr="00C228B4" w:rsidRDefault="00C367D9" w:rsidP="00C367D9">
            <w:pPr>
              <w:widowControl/>
              <w:jc w:val="center"/>
              <w:rPr>
                <w:sz w:val="20"/>
              </w:rPr>
            </w:pPr>
          </w:p>
        </w:tc>
        <w:tc>
          <w:tcPr>
            <w:tcW w:w="5528" w:type="dxa"/>
          </w:tcPr>
          <w:p w14:paraId="785E1667" w14:textId="77777777" w:rsidR="00C367D9" w:rsidRPr="00C228B4" w:rsidRDefault="00C367D9" w:rsidP="00C367D9">
            <w:pPr>
              <w:widowControl/>
              <w:jc w:val="center"/>
              <w:rPr>
                <w:sz w:val="20"/>
              </w:rPr>
            </w:pPr>
          </w:p>
        </w:tc>
      </w:tr>
      <w:tr w:rsidR="00C367D9" w:rsidRPr="00C228B4" w14:paraId="1DD17FD4" w14:textId="77777777" w:rsidTr="00C367D9">
        <w:trPr>
          <w:trHeight w:val="182"/>
        </w:trPr>
        <w:tc>
          <w:tcPr>
            <w:tcW w:w="386" w:type="dxa"/>
            <w:vAlign w:val="center"/>
          </w:tcPr>
          <w:p w14:paraId="0BCBC412" w14:textId="77777777" w:rsidR="00C367D9" w:rsidRPr="00C228B4" w:rsidRDefault="00C367D9" w:rsidP="00C367D9">
            <w:pPr>
              <w:widowControl/>
              <w:jc w:val="center"/>
              <w:rPr>
                <w:sz w:val="20"/>
              </w:rPr>
            </w:pPr>
            <w:r w:rsidRPr="00C228B4">
              <w:rPr>
                <w:sz w:val="20"/>
              </w:rPr>
              <w:t>9</w:t>
            </w:r>
          </w:p>
        </w:tc>
        <w:tc>
          <w:tcPr>
            <w:tcW w:w="1655" w:type="dxa"/>
            <w:vAlign w:val="center"/>
          </w:tcPr>
          <w:p w14:paraId="232DA388" w14:textId="77777777" w:rsidR="00C367D9" w:rsidRPr="00C228B4" w:rsidRDefault="00C367D9" w:rsidP="00C367D9">
            <w:pPr>
              <w:widowControl/>
              <w:jc w:val="center"/>
              <w:rPr>
                <w:sz w:val="20"/>
              </w:rPr>
            </w:pPr>
          </w:p>
        </w:tc>
        <w:tc>
          <w:tcPr>
            <w:tcW w:w="1701" w:type="dxa"/>
          </w:tcPr>
          <w:p w14:paraId="28E76CB4" w14:textId="77777777" w:rsidR="00C367D9" w:rsidRPr="00C228B4" w:rsidRDefault="00C367D9" w:rsidP="00C367D9">
            <w:pPr>
              <w:widowControl/>
              <w:jc w:val="center"/>
              <w:rPr>
                <w:spacing w:val="-2"/>
                <w:sz w:val="20"/>
              </w:rPr>
            </w:pPr>
          </w:p>
        </w:tc>
        <w:tc>
          <w:tcPr>
            <w:tcW w:w="992" w:type="dxa"/>
            <w:vAlign w:val="center"/>
          </w:tcPr>
          <w:p w14:paraId="5141F621" w14:textId="77777777" w:rsidR="00C367D9" w:rsidRPr="00C228B4" w:rsidRDefault="00C367D9" w:rsidP="00C367D9">
            <w:pPr>
              <w:widowControl/>
              <w:jc w:val="center"/>
              <w:rPr>
                <w:spacing w:val="-2"/>
                <w:sz w:val="20"/>
              </w:rPr>
            </w:pPr>
          </w:p>
        </w:tc>
        <w:tc>
          <w:tcPr>
            <w:tcW w:w="5528" w:type="dxa"/>
          </w:tcPr>
          <w:p w14:paraId="6A8C276D" w14:textId="77777777" w:rsidR="00C367D9" w:rsidRPr="00C228B4" w:rsidRDefault="00C367D9" w:rsidP="00C367D9">
            <w:pPr>
              <w:widowControl/>
              <w:jc w:val="center"/>
              <w:rPr>
                <w:spacing w:val="-2"/>
                <w:sz w:val="20"/>
              </w:rPr>
            </w:pPr>
          </w:p>
        </w:tc>
      </w:tr>
      <w:tr w:rsidR="00C367D9" w:rsidRPr="00C228B4" w14:paraId="42A8D426" w14:textId="77777777" w:rsidTr="00C367D9">
        <w:trPr>
          <w:trHeight w:val="182"/>
        </w:trPr>
        <w:tc>
          <w:tcPr>
            <w:tcW w:w="386" w:type="dxa"/>
            <w:vAlign w:val="center"/>
          </w:tcPr>
          <w:p w14:paraId="0921ABD4" w14:textId="77777777" w:rsidR="00C367D9" w:rsidRPr="00C228B4" w:rsidRDefault="00C367D9" w:rsidP="00C367D9">
            <w:pPr>
              <w:widowControl/>
              <w:jc w:val="center"/>
              <w:rPr>
                <w:sz w:val="20"/>
              </w:rPr>
            </w:pPr>
            <w:r w:rsidRPr="00C228B4">
              <w:rPr>
                <w:sz w:val="20"/>
              </w:rPr>
              <w:t>10</w:t>
            </w:r>
          </w:p>
        </w:tc>
        <w:tc>
          <w:tcPr>
            <w:tcW w:w="1655" w:type="dxa"/>
            <w:vAlign w:val="center"/>
          </w:tcPr>
          <w:p w14:paraId="6BC9A640" w14:textId="77777777" w:rsidR="00C367D9" w:rsidRPr="00C228B4" w:rsidRDefault="00C367D9" w:rsidP="00C367D9">
            <w:pPr>
              <w:widowControl/>
              <w:jc w:val="center"/>
              <w:rPr>
                <w:sz w:val="20"/>
              </w:rPr>
            </w:pPr>
          </w:p>
        </w:tc>
        <w:tc>
          <w:tcPr>
            <w:tcW w:w="1701" w:type="dxa"/>
          </w:tcPr>
          <w:p w14:paraId="31FBD4F8" w14:textId="77777777" w:rsidR="00C367D9" w:rsidRPr="00C228B4" w:rsidRDefault="00C367D9" w:rsidP="00C367D9">
            <w:pPr>
              <w:widowControl/>
              <w:jc w:val="center"/>
              <w:rPr>
                <w:sz w:val="20"/>
              </w:rPr>
            </w:pPr>
          </w:p>
        </w:tc>
        <w:tc>
          <w:tcPr>
            <w:tcW w:w="992" w:type="dxa"/>
            <w:vAlign w:val="center"/>
          </w:tcPr>
          <w:p w14:paraId="25260157" w14:textId="77777777" w:rsidR="00C367D9" w:rsidRPr="00C228B4" w:rsidRDefault="00C367D9" w:rsidP="00C367D9">
            <w:pPr>
              <w:widowControl/>
              <w:jc w:val="center"/>
              <w:rPr>
                <w:sz w:val="20"/>
              </w:rPr>
            </w:pPr>
          </w:p>
        </w:tc>
        <w:tc>
          <w:tcPr>
            <w:tcW w:w="5528" w:type="dxa"/>
          </w:tcPr>
          <w:p w14:paraId="3E0E38E1" w14:textId="77777777" w:rsidR="00C367D9" w:rsidRPr="00C228B4" w:rsidRDefault="00C367D9" w:rsidP="00C367D9">
            <w:pPr>
              <w:widowControl/>
              <w:jc w:val="center"/>
              <w:rPr>
                <w:sz w:val="20"/>
              </w:rPr>
            </w:pPr>
          </w:p>
        </w:tc>
      </w:tr>
      <w:tr w:rsidR="00C367D9" w:rsidRPr="00C228B4" w14:paraId="34CF6B86" w14:textId="77777777" w:rsidTr="00C367D9">
        <w:trPr>
          <w:trHeight w:val="182"/>
        </w:trPr>
        <w:tc>
          <w:tcPr>
            <w:tcW w:w="386" w:type="dxa"/>
            <w:vAlign w:val="center"/>
          </w:tcPr>
          <w:p w14:paraId="61DF896C" w14:textId="77777777" w:rsidR="00C367D9" w:rsidRPr="00C228B4" w:rsidRDefault="00C367D9" w:rsidP="00C367D9">
            <w:pPr>
              <w:widowControl/>
              <w:jc w:val="center"/>
              <w:rPr>
                <w:sz w:val="20"/>
              </w:rPr>
            </w:pPr>
            <w:r w:rsidRPr="00C228B4">
              <w:rPr>
                <w:sz w:val="20"/>
              </w:rPr>
              <w:t>11</w:t>
            </w:r>
          </w:p>
        </w:tc>
        <w:tc>
          <w:tcPr>
            <w:tcW w:w="1655" w:type="dxa"/>
            <w:vAlign w:val="center"/>
          </w:tcPr>
          <w:p w14:paraId="57A7E959" w14:textId="77777777" w:rsidR="00C367D9" w:rsidRPr="00C228B4" w:rsidRDefault="00C367D9" w:rsidP="00C367D9">
            <w:pPr>
              <w:widowControl/>
              <w:jc w:val="center"/>
              <w:rPr>
                <w:sz w:val="20"/>
              </w:rPr>
            </w:pPr>
          </w:p>
        </w:tc>
        <w:tc>
          <w:tcPr>
            <w:tcW w:w="1701" w:type="dxa"/>
          </w:tcPr>
          <w:p w14:paraId="5FAFD17F" w14:textId="77777777" w:rsidR="00C367D9" w:rsidRPr="00C228B4" w:rsidRDefault="00C367D9" w:rsidP="00C367D9">
            <w:pPr>
              <w:widowControl/>
              <w:jc w:val="center"/>
              <w:rPr>
                <w:sz w:val="20"/>
              </w:rPr>
            </w:pPr>
          </w:p>
        </w:tc>
        <w:tc>
          <w:tcPr>
            <w:tcW w:w="992" w:type="dxa"/>
            <w:vAlign w:val="center"/>
          </w:tcPr>
          <w:p w14:paraId="7704F0FD" w14:textId="77777777" w:rsidR="00C367D9" w:rsidRPr="00C228B4" w:rsidRDefault="00C367D9" w:rsidP="00C367D9">
            <w:pPr>
              <w:widowControl/>
              <w:jc w:val="center"/>
              <w:rPr>
                <w:sz w:val="20"/>
              </w:rPr>
            </w:pPr>
          </w:p>
        </w:tc>
        <w:tc>
          <w:tcPr>
            <w:tcW w:w="5528" w:type="dxa"/>
          </w:tcPr>
          <w:p w14:paraId="139E23C8" w14:textId="77777777" w:rsidR="00C367D9" w:rsidRPr="00C228B4" w:rsidRDefault="00C367D9" w:rsidP="00C367D9">
            <w:pPr>
              <w:widowControl/>
              <w:jc w:val="center"/>
              <w:rPr>
                <w:sz w:val="20"/>
              </w:rPr>
            </w:pPr>
          </w:p>
        </w:tc>
      </w:tr>
      <w:tr w:rsidR="00C367D9" w:rsidRPr="00C228B4" w14:paraId="465D67DD" w14:textId="77777777" w:rsidTr="00C367D9">
        <w:trPr>
          <w:trHeight w:val="182"/>
        </w:trPr>
        <w:tc>
          <w:tcPr>
            <w:tcW w:w="386" w:type="dxa"/>
            <w:vAlign w:val="center"/>
          </w:tcPr>
          <w:p w14:paraId="145CD28B" w14:textId="77777777" w:rsidR="00C367D9" w:rsidRPr="00C228B4" w:rsidRDefault="00C367D9" w:rsidP="00C367D9">
            <w:pPr>
              <w:widowControl/>
              <w:jc w:val="center"/>
              <w:rPr>
                <w:sz w:val="20"/>
              </w:rPr>
            </w:pPr>
            <w:r w:rsidRPr="00C228B4">
              <w:rPr>
                <w:sz w:val="20"/>
              </w:rPr>
              <w:t>12</w:t>
            </w:r>
          </w:p>
        </w:tc>
        <w:tc>
          <w:tcPr>
            <w:tcW w:w="1655" w:type="dxa"/>
            <w:vAlign w:val="center"/>
          </w:tcPr>
          <w:p w14:paraId="4805D053" w14:textId="77777777" w:rsidR="00C367D9" w:rsidRPr="00C228B4" w:rsidRDefault="00C367D9" w:rsidP="00C367D9">
            <w:pPr>
              <w:widowControl/>
              <w:jc w:val="center"/>
              <w:rPr>
                <w:sz w:val="20"/>
              </w:rPr>
            </w:pPr>
          </w:p>
        </w:tc>
        <w:tc>
          <w:tcPr>
            <w:tcW w:w="1701" w:type="dxa"/>
          </w:tcPr>
          <w:p w14:paraId="2215D1FA" w14:textId="77777777" w:rsidR="00C367D9" w:rsidRPr="00C228B4" w:rsidRDefault="00C367D9" w:rsidP="00C367D9">
            <w:pPr>
              <w:widowControl/>
              <w:jc w:val="center"/>
              <w:rPr>
                <w:spacing w:val="-2"/>
                <w:sz w:val="20"/>
              </w:rPr>
            </w:pPr>
          </w:p>
        </w:tc>
        <w:tc>
          <w:tcPr>
            <w:tcW w:w="992" w:type="dxa"/>
            <w:vAlign w:val="center"/>
          </w:tcPr>
          <w:p w14:paraId="3A2524C9" w14:textId="77777777" w:rsidR="00C367D9" w:rsidRPr="00C228B4" w:rsidRDefault="00C367D9" w:rsidP="00C367D9">
            <w:pPr>
              <w:widowControl/>
              <w:jc w:val="center"/>
              <w:rPr>
                <w:spacing w:val="-2"/>
                <w:sz w:val="20"/>
              </w:rPr>
            </w:pPr>
          </w:p>
        </w:tc>
        <w:tc>
          <w:tcPr>
            <w:tcW w:w="5528" w:type="dxa"/>
          </w:tcPr>
          <w:p w14:paraId="3E00F901" w14:textId="77777777" w:rsidR="00C367D9" w:rsidRPr="00C228B4" w:rsidRDefault="00C367D9" w:rsidP="00C367D9">
            <w:pPr>
              <w:widowControl/>
              <w:jc w:val="center"/>
              <w:rPr>
                <w:spacing w:val="-2"/>
                <w:sz w:val="20"/>
              </w:rPr>
            </w:pPr>
          </w:p>
        </w:tc>
      </w:tr>
    </w:tbl>
    <w:p w14:paraId="08667496" w14:textId="77777777" w:rsidR="003758B2" w:rsidRPr="00C228B4" w:rsidRDefault="003758B2" w:rsidP="003758B2">
      <w:pPr>
        <w:widowControl/>
        <w:tabs>
          <w:tab w:val="left" w:pos="8222"/>
        </w:tabs>
        <w:ind w:firstLine="709"/>
        <w:jc w:val="right"/>
        <w:rPr>
          <w:sz w:val="24"/>
          <w:szCs w:val="24"/>
        </w:rPr>
      </w:pPr>
    </w:p>
    <w:p w14:paraId="5D93562A" w14:textId="77777777" w:rsidR="003758B2" w:rsidRPr="00C228B4" w:rsidRDefault="003758B2" w:rsidP="003758B2">
      <w:pPr>
        <w:widowControl/>
        <w:tabs>
          <w:tab w:val="left" w:pos="8222"/>
        </w:tabs>
        <w:ind w:firstLine="709"/>
        <w:jc w:val="right"/>
        <w:rPr>
          <w:sz w:val="24"/>
          <w:szCs w:val="24"/>
        </w:rPr>
      </w:pPr>
    </w:p>
    <w:p w14:paraId="785D6185" w14:textId="77777777" w:rsidR="003758B2" w:rsidRPr="00C228B4" w:rsidRDefault="003758B2" w:rsidP="00C367D9">
      <w:pPr>
        <w:widowControl/>
        <w:tabs>
          <w:tab w:val="left" w:pos="8480"/>
        </w:tabs>
        <w:ind w:firstLine="7797"/>
        <w:jc w:val="right"/>
        <w:rPr>
          <w:sz w:val="24"/>
          <w:szCs w:val="24"/>
        </w:rPr>
      </w:pPr>
      <w:r w:rsidRPr="00C228B4">
        <w:rPr>
          <w:sz w:val="24"/>
          <w:szCs w:val="24"/>
        </w:rPr>
        <w:t xml:space="preserve">Технический секретарь ГЭК ______________ / </w:t>
      </w:r>
      <w:r w:rsidRPr="00C228B4">
        <w:rPr>
          <w:i/>
          <w:sz w:val="24"/>
          <w:szCs w:val="24"/>
        </w:rPr>
        <w:t>ФИО, секретаря</w:t>
      </w:r>
      <w:r w:rsidRPr="00C228B4">
        <w:rPr>
          <w:sz w:val="24"/>
          <w:szCs w:val="24"/>
        </w:rPr>
        <w:t xml:space="preserve"> /</w:t>
      </w:r>
    </w:p>
    <w:p w14:paraId="31732A79" w14:textId="77777777" w:rsidR="003758B2" w:rsidRPr="00C228B4" w:rsidRDefault="003758B2" w:rsidP="00C367D9">
      <w:pPr>
        <w:widowControl/>
        <w:tabs>
          <w:tab w:val="left" w:pos="8480"/>
        </w:tabs>
        <w:ind w:firstLine="7655"/>
        <w:jc w:val="right"/>
        <w:rPr>
          <w:i/>
          <w:sz w:val="24"/>
          <w:szCs w:val="24"/>
        </w:rPr>
      </w:pPr>
      <w:r w:rsidRPr="00C228B4">
        <w:rPr>
          <w:i/>
          <w:sz w:val="24"/>
          <w:szCs w:val="24"/>
        </w:rPr>
        <w:t xml:space="preserve">                                                           подпись</w:t>
      </w:r>
    </w:p>
    <w:p w14:paraId="2A3120E0" w14:textId="77777777" w:rsidR="003758B2" w:rsidRPr="00C228B4" w:rsidRDefault="003758B2" w:rsidP="003758B2">
      <w:pPr>
        <w:widowControl/>
        <w:ind w:firstLine="709"/>
        <w:jc w:val="right"/>
        <w:rPr>
          <w:b/>
          <w:sz w:val="28"/>
          <w:szCs w:val="28"/>
        </w:rPr>
      </w:pPr>
    </w:p>
    <w:p w14:paraId="39C6FEB4" w14:textId="77777777" w:rsidR="003758B2" w:rsidRPr="00C228B4" w:rsidRDefault="003758B2" w:rsidP="003758B2">
      <w:pPr>
        <w:widowControl/>
        <w:ind w:firstLine="709"/>
        <w:jc w:val="right"/>
        <w:rPr>
          <w:b/>
          <w:sz w:val="28"/>
          <w:szCs w:val="28"/>
        </w:rPr>
      </w:pPr>
    </w:p>
    <w:p w14:paraId="22260440" w14:textId="77777777" w:rsidR="003758B2" w:rsidRPr="00C228B4" w:rsidRDefault="003758B2" w:rsidP="003758B2">
      <w:pPr>
        <w:widowControl/>
        <w:ind w:firstLine="709"/>
        <w:jc w:val="right"/>
        <w:rPr>
          <w:b/>
          <w:sz w:val="28"/>
          <w:szCs w:val="28"/>
        </w:rPr>
      </w:pPr>
    </w:p>
    <w:p w14:paraId="277DE252" w14:textId="77777777" w:rsidR="009263A8" w:rsidRPr="00C228B4" w:rsidRDefault="009263A8" w:rsidP="009263A8">
      <w:pPr>
        <w:widowControl/>
        <w:ind w:firstLine="709"/>
        <w:jc w:val="left"/>
        <w:rPr>
          <w:sz w:val="24"/>
          <w:szCs w:val="24"/>
          <w:lang w:eastAsia="en-US"/>
        </w:rPr>
        <w:sectPr w:rsidR="009263A8" w:rsidRPr="00C228B4" w:rsidSect="003E5730">
          <w:footerReference w:type="even" r:id="rId112"/>
          <w:footnotePr>
            <w:numFmt w:val="chicago"/>
          </w:footnotePr>
          <w:pgSz w:w="11906" w:h="16838" w:code="9"/>
          <w:pgMar w:top="1134" w:right="567" w:bottom="1134" w:left="1134" w:header="709" w:footer="709" w:gutter="0"/>
          <w:cols w:space="708"/>
          <w:docGrid w:linePitch="360"/>
        </w:sectPr>
      </w:pPr>
    </w:p>
    <w:p w14:paraId="236019D0" w14:textId="77777777" w:rsidR="003758B2" w:rsidRPr="00C228B4" w:rsidRDefault="003758B2" w:rsidP="003758B2">
      <w:pPr>
        <w:widowControl/>
        <w:ind w:firstLine="709"/>
        <w:jc w:val="right"/>
        <w:rPr>
          <w:b/>
          <w:bCs/>
          <w:sz w:val="28"/>
          <w:szCs w:val="28"/>
        </w:rPr>
      </w:pPr>
      <w:r w:rsidRPr="00C228B4">
        <w:rPr>
          <w:b/>
          <w:bCs/>
          <w:sz w:val="28"/>
          <w:szCs w:val="28"/>
        </w:rPr>
        <w:lastRenderedPageBreak/>
        <w:t xml:space="preserve">Приложение </w:t>
      </w:r>
      <w:r w:rsidR="00F81BDC">
        <w:rPr>
          <w:b/>
          <w:bCs/>
          <w:sz w:val="28"/>
          <w:szCs w:val="28"/>
        </w:rPr>
        <w:t>8</w:t>
      </w:r>
    </w:p>
    <w:p w14:paraId="38CB18FB" w14:textId="77777777" w:rsidR="003758B2" w:rsidRPr="00C228B4" w:rsidRDefault="003758B2" w:rsidP="003758B2">
      <w:pPr>
        <w:widowControl/>
        <w:ind w:firstLine="709"/>
        <w:jc w:val="center"/>
        <w:rPr>
          <w:b/>
          <w:bCs/>
          <w:caps/>
          <w:sz w:val="28"/>
          <w:szCs w:val="28"/>
        </w:rPr>
      </w:pPr>
    </w:p>
    <w:p w14:paraId="628A158C" w14:textId="77777777" w:rsidR="003758B2" w:rsidRPr="00C228B4" w:rsidRDefault="003758B2" w:rsidP="003758B2">
      <w:pPr>
        <w:widowControl/>
        <w:ind w:firstLine="709"/>
        <w:jc w:val="center"/>
        <w:rPr>
          <w:b/>
          <w:bCs/>
          <w:i/>
          <w:caps/>
          <w:sz w:val="28"/>
          <w:szCs w:val="28"/>
        </w:rPr>
      </w:pPr>
      <w:r w:rsidRPr="00C228B4">
        <w:rPr>
          <w:b/>
          <w:i/>
          <w:sz w:val="28"/>
          <w:szCs w:val="28"/>
        </w:rPr>
        <w:t>Форма формуляра для дополнительных вопросов членов ГЭК</w:t>
      </w:r>
    </w:p>
    <w:p w14:paraId="666976D2" w14:textId="77777777" w:rsidR="003758B2" w:rsidRPr="00C228B4" w:rsidRDefault="003758B2" w:rsidP="003758B2">
      <w:pPr>
        <w:widowControl/>
        <w:ind w:firstLine="709"/>
        <w:jc w:val="center"/>
        <w:rPr>
          <w:b/>
          <w:bCs/>
          <w:caps/>
          <w:sz w:val="28"/>
          <w:szCs w:val="28"/>
        </w:rPr>
      </w:pPr>
    </w:p>
    <w:p w14:paraId="770043C2" w14:textId="77777777" w:rsidR="003758B2" w:rsidRPr="00C228B4" w:rsidRDefault="003758B2" w:rsidP="003758B2">
      <w:pPr>
        <w:widowControl/>
        <w:ind w:firstLine="851"/>
        <w:jc w:val="center"/>
        <w:rPr>
          <w:sz w:val="24"/>
          <w:szCs w:val="24"/>
        </w:rPr>
      </w:pPr>
      <w:r w:rsidRPr="00C228B4">
        <w:rPr>
          <w:sz w:val="24"/>
          <w:szCs w:val="24"/>
        </w:rPr>
        <w:t>Дата заседания ГЭК _________ Фамилия инициалы студента_________________</w:t>
      </w:r>
    </w:p>
    <w:p w14:paraId="603451C6" w14:textId="77777777" w:rsidR="003758B2" w:rsidRPr="00C228B4" w:rsidRDefault="003758B2" w:rsidP="003758B2">
      <w:pPr>
        <w:widowControl/>
        <w:ind w:firstLine="851"/>
        <w:jc w:val="center"/>
        <w:rPr>
          <w:sz w:val="24"/>
          <w:szCs w:val="24"/>
        </w:rPr>
      </w:pPr>
    </w:p>
    <w:p w14:paraId="52321323" w14:textId="77777777" w:rsidR="003758B2" w:rsidRPr="00C228B4" w:rsidRDefault="003758B2" w:rsidP="003758B2">
      <w:pPr>
        <w:widowControl/>
        <w:ind w:firstLine="709"/>
        <w:jc w:val="center"/>
        <w:rPr>
          <w:sz w:val="8"/>
          <w:szCs w:val="8"/>
        </w:rPr>
      </w:pPr>
    </w:p>
    <w:tbl>
      <w:tblPr>
        <w:tblpPr w:leftFromText="180" w:rightFromText="180" w:vertAnchor="text" w:horzAnchor="margin" w:tblpXSpec="center" w:tblpYSpec="bottom"/>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348"/>
        <w:gridCol w:w="1704"/>
      </w:tblGrid>
      <w:tr w:rsidR="00C228B4" w:rsidRPr="007F7F54" w14:paraId="365433F0" w14:textId="77777777" w:rsidTr="007F7F54">
        <w:trPr>
          <w:trHeight w:val="162"/>
        </w:trPr>
        <w:tc>
          <w:tcPr>
            <w:tcW w:w="445" w:type="dxa"/>
            <w:shd w:val="clear" w:color="auto" w:fill="auto"/>
          </w:tcPr>
          <w:p w14:paraId="6615095E" w14:textId="77777777" w:rsidR="003758B2" w:rsidRPr="007F7F54" w:rsidRDefault="003758B2" w:rsidP="007F7F54">
            <w:pPr>
              <w:widowControl/>
              <w:ind w:firstLine="709"/>
              <w:jc w:val="center"/>
              <w:rPr>
                <w:sz w:val="24"/>
                <w:szCs w:val="24"/>
              </w:rPr>
            </w:pPr>
            <w:r w:rsidRPr="007F7F54">
              <w:rPr>
                <w:sz w:val="24"/>
                <w:szCs w:val="24"/>
              </w:rPr>
              <w:t>№</w:t>
            </w:r>
          </w:p>
        </w:tc>
        <w:tc>
          <w:tcPr>
            <w:tcW w:w="8055" w:type="dxa"/>
            <w:shd w:val="clear" w:color="auto" w:fill="auto"/>
          </w:tcPr>
          <w:p w14:paraId="50154B51" w14:textId="77777777" w:rsidR="003758B2" w:rsidRPr="007F7F54" w:rsidRDefault="003758B2" w:rsidP="007F7F54">
            <w:pPr>
              <w:widowControl/>
              <w:ind w:firstLine="11"/>
              <w:jc w:val="center"/>
              <w:rPr>
                <w:sz w:val="24"/>
                <w:szCs w:val="24"/>
              </w:rPr>
            </w:pPr>
            <w:r w:rsidRPr="007F7F54">
              <w:rPr>
                <w:sz w:val="24"/>
                <w:szCs w:val="24"/>
              </w:rPr>
              <w:t>Вопросы</w:t>
            </w:r>
          </w:p>
        </w:tc>
        <w:tc>
          <w:tcPr>
            <w:tcW w:w="1706" w:type="dxa"/>
            <w:shd w:val="clear" w:color="auto" w:fill="auto"/>
          </w:tcPr>
          <w:p w14:paraId="5BF7390B" w14:textId="77777777" w:rsidR="003758B2" w:rsidRPr="007F7F54" w:rsidRDefault="003758B2" w:rsidP="007F7F54">
            <w:pPr>
              <w:widowControl/>
              <w:ind w:firstLine="709"/>
              <w:jc w:val="center"/>
              <w:rPr>
                <w:sz w:val="24"/>
                <w:szCs w:val="24"/>
              </w:rPr>
            </w:pPr>
            <w:r w:rsidRPr="007F7F54">
              <w:rPr>
                <w:sz w:val="24"/>
                <w:szCs w:val="24"/>
              </w:rPr>
              <w:t>Оценка ответа</w:t>
            </w:r>
          </w:p>
        </w:tc>
      </w:tr>
      <w:tr w:rsidR="00C228B4" w:rsidRPr="007F7F54" w14:paraId="5AC6E43E" w14:textId="77777777" w:rsidTr="007F7F54">
        <w:trPr>
          <w:trHeight w:val="325"/>
        </w:trPr>
        <w:tc>
          <w:tcPr>
            <w:tcW w:w="445" w:type="dxa"/>
            <w:shd w:val="clear" w:color="auto" w:fill="auto"/>
          </w:tcPr>
          <w:p w14:paraId="575948F7" w14:textId="77777777" w:rsidR="003758B2" w:rsidRPr="007F7F54" w:rsidRDefault="003758B2" w:rsidP="007F7F54">
            <w:pPr>
              <w:widowControl/>
              <w:ind w:firstLine="709"/>
              <w:rPr>
                <w:sz w:val="24"/>
                <w:szCs w:val="24"/>
              </w:rPr>
            </w:pPr>
            <w:r w:rsidRPr="007F7F54">
              <w:rPr>
                <w:sz w:val="24"/>
                <w:szCs w:val="24"/>
              </w:rPr>
              <w:t>1</w:t>
            </w:r>
          </w:p>
        </w:tc>
        <w:tc>
          <w:tcPr>
            <w:tcW w:w="8055" w:type="dxa"/>
            <w:shd w:val="clear" w:color="auto" w:fill="auto"/>
          </w:tcPr>
          <w:p w14:paraId="17511036" w14:textId="77777777" w:rsidR="003758B2" w:rsidRPr="007F7F54" w:rsidRDefault="003758B2" w:rsidP="007F7F54">
            <w:pPr>
              <w:widowControl/>
              <w:ind w:firstLine="709"/>
              <w:rPr>
                <w:sz w:val="24"/>
                <w:szCs w:val="24"/>
              </w:rPr>
            </w:pPr>
          </w:p>
          <w:p w14:paraId="1BE7B159" w14:textId="77777777" w:rsidR="003758B2" w:rsidRPr="007F7F54" w:rsidRDefault="003758B2" w:rsidP="007F7F54">
            <w:pPr>
              <w:widowControl/>
              <w:ind w:firstLine="709"/>
              <w:rPr>
                <w:sz w:val="24"/>
                <w:szCs w:val="24"/>
              </w:rPr>
            </w:pPr>
          </w:p>
        </w:tc>
        <w:tc>
          <w:tcPr>
            <w:tcW w:w="1706" w:type="dxa"/>
            <w:shd w:val="clear" w:color="auto" w:fill="auto"/>
          </w:tcPr>
          <w:p w14:paraId="228B72FC" w14:textId="77777777" w:rsidR="003758B2" w:rsidRPr="007F7F54" w:rsidRDefault="003758B2" w:rsidP="007F7F54">
            <w:pPr>
              <w:widowControl/>
              <w:ind w:firstLine="709"/>
              <w:rPr>
                <w:sz w:val="24"/>
                <w:szCs w:val="24"/>
              </w:rPr>
            </w:pPr>
          </w:p>
        </w:tc>
      </w:tr>
      <w:tr w:rsidR="00C228B4" w:rsidRPr="007F7F54" w14:paraId="15FECC69" w14:textId="77777777" w:rsidTr="007F7F54">
        <w:trPr>
          <w:trHeight w:val="318"/>
        </w:trPr>
        <w:tc>
          <w:tcPr>
            <w:tcW w:w="445" w:type="dxa"/>
            <w:shd w:val="clear" w:color="auto" w:fill="auto"/>
          </w:tcPr>
          <w:p w14:paraId="1B2F0F4B" w14:textId="77777777" w:rsidR="003758B2" w:rsidRPr="007F7F54" w:rsidRDefault="003758B2" w:rsidP="007F7F54">
            <w:pPr>
              <w:widowControl/>
              <w:ind w:firstLine="709"/>
              <w:rPr>
                <w:sz w:val="24"/>
                <w:szCs w:val="24"/>
              </w:rPr>
            </w:pPr>
            <w:r w:rsidRPr="007F7F54">
              <w:rPr>
                <w:sz w:val="24"/>
                <w:szCs w:val="24"/>
              </w:rPr>
              <w:t>2</w:t>
            </w:r>
          </w:p>
        </w:tc>
        <w:tc>
          <w:tcPr>
            <w:tcW w:w="8055" w:type="dxa"/>
            <w:shd w:val="clear" w:color="auto" w:fill="auto"/>
          </w:tcPr>
          <w:p w14:paraId="776A71E1" w14:textId="77777777" w:rsidR="003758B2" w:rsidRPr="007F7F54" w:rsidRDefault="003758B2" w:rsidP="007F7F54">
            <w:pPr>
              <w:widowControl/>
              <w:ind w:firstLine="709"/>
              <w:rPr>
                <w:sz w:val="24"/>
                <w:szCs w:val="24"/>
              </w:rPr>
            </w:pPr>
          </w:p>
          <w:p w14:paraId="499FC970" w14:textId="77777777" w:rsidR="003758B2" w:rsidRPr="007F7F54" w:rsidRDefault="003758B2" w:rsidP="007F7F54">
            <w:pPr>
              <w:widowControl/>
              <w:ind w:firstLine="709"/>
              <w:rPr>
                <w:sz w:val="24"/>
                <w:szCs w:val="24"/>
              </w:rPr>
            </w:pPr>
          </w:p>
        </w:tc>
        <w:tc>
          <w:tcPr>
            <w:tcW w:w="1706" w:type="dxa"/>
            <w:shd w:val="clear" w:color="auto" w:fill="auto"/>
          </w:tcPr>
          <w:p w14:paraId="11FF9B8B" w14:textId="77777777" w:rsidR="003758B2" w:rsidRPr="007F7F54" w:rsidRDefault="003758B2" w:rsidP="007F7F54">
            <w:pPr>
              <w:widowControl/>
              <w:ind w:firstLine="709"/>
              <w:rPr>
                <w:sz w:val="24"/>
                <w:szCs w:val="24"/>
              </w:rPr>
            </w:pPr>
          </w:p>
        </w:tc>
      </w:tr>
      <w:tr w:rsidR="003758B2" w:rsidRPr="007F7F54" w14:paraId="314F80C9" w14:textId="77777777" w:rsidTr="007F7F54">
        <w:trPr>
          <w:trHeight w:val="814"/>
        </w:trPr>
        <w:tc>
          <w:tcPr>
            <w:tcW w:w="10206" w:type="dxa"/>
            <w:gridSpan w:val="3"/>
            <w:shd w:val="clear" w:color="auto" w:fill="auto"/>
          </w:tcPr>
          <w:p w14:paraId="6AF4925D" w14:textId="77777777" w:rsidR="003758B2" w:rsidRPr="007F7F54" w:rsidRDefault="003758B2" w:rsidP="007F7F54">
            <w:pPr>
              <w:widowControl/>
              <w:ind w:firstLine="709"/>
              <w:rPr>
                <w:sz w:val="24"/>
                <w:szCs w:val="24"/>
                <w:u w:val="single"/>
              </w:rPr>
            </w:pPr>
            <w:r w:rsidRPr="007F7F54">
              <w:rPr>
                <w:sz w:val="24"/>
                <w:szCs w:val="24"/>
                <w:u w:val="single"/>
              </w:rPr>
              <w:t xml:space="preserve">Замечания по оформлению и защите </w:t>
            </w:r>
          </w:p>
          <w:p w14:paraId="439FD8CB" w14:textId="77777777" w:rsidR="003758B2" w:rsidRPr="007F7F54" w:rsidRDefault="003758B2" w:rsidP="007F7F54">
            <w:pPr>
              <w:widowControl/>
              <w:ind w:firstLine="709"/>
              <w:rPr>
                <w:sz w:val="24"/>
                <w:szCs w:val="24"/>
              </w:rPr>
            </w:pPr>
          </w:p>
          <w:p w14:paraId="664CC9DF" w14:textId="77777777" w:rsidR="003758B2" w:rsidRPr="007F7F54" w:rsidRDefault="003758B2" w:rsidP="007F7F54">
            <w:pPr>
              <w:widowControl/>
              <w:ind w:firstLine="709"/>
              <w:rPr>
                <w:sz w:val="24"/>
                <w:szCs w:val="24"/>
              </w:rPr>
            </w:pPr>
          </w:p>
          <w:p w14:paraId="2AE95FF5" w14:textId="77777777" w:rsidR="003758B2" w:rsidRPr="007F7F54" w:rsidRDefault="003758B2" w:rsidP="007F7F54">
            <w:pPr>
              <w:widowControl/>
              <w:ind w:firstLine="709"/>
              <w:rPr>
                <w:sz w:val="24"/>
                <w:szCs w:val="24"/>
              </w:rPr>
            </w:pPr>
          </w:p>
          <w:p w14:paraId="5612FBB7" w14:textId="77777777" w:rsidR="003758B2" w:rsidRPr="007F7F54" w:rsidRDefault="003758B2" w:rsidP="007F7F54">
            <w:pPr>
              <w:widowControl/>
              <w:ind w:firstLine="709"/>
              <w:rPr>
                <w:sz w:val="24"/>
                <w:szCs w:val="24"/>
              </w:rPr>
            </w:pPr>
          </w:p>
        </w:tc>
      </w:tr>
    </w:tbl>
    <w:p w14:paraId="520C68AC" w14:textId="77777777" w:rsidR="003758B2" w:rsidRPr="00C228B4" w:rsidRDefault="003758B2" w:rsidP="003758B2">
      <w:pPr>
        <w:widowControl/>
        <w:ind w:firstLine="709"/>
        <w:jc w:val="center"/>
        <w:rPr>
          <w:sz w:val="24"/>
          <w:szCs w:val="24"/>
        </w:rPr>
      </w:pPr>
    </w:p>
    <w:p w14:paraId="41187D87" w14:textId="77777777" w:rsidR="003758B2" w:rsidRPr="00C228B4" w:rsidRDefault="003758B2" w:rsidP="003758B2">
      <w:pPr>
        <w:widowControl/>
        <w:ind w:firstLine="709"/>
        <w:jc w:val="center"/>
        <w:rPr>
          <w:sz w:val="24"/>
          <w:szCs w:val="24"/>
        </w:rPr>
      </w:pPr>
      <w:r w:rsidRPr="00C228B4">
        <w:rPr>
          <w:sz w:val="24"/>
          <w:szCs w:val="24"/>
        </w:rPr>
        <w:t>__________________________________________________       _______________</w:t>
      </w:r>
    </w:p>
    <w:p w14:paraId="63948539" w14:textId="77777777" w:rsidR="003758B2" w:rsidRPr="00C228B4" w:rsidRDefault="003758B2" w:rsidP="003758B2">
      <w:pPr>
        <w:widowControl/>
        <w:ind w:firstLine="2694"/>
        <w:rPr>
          <w:i/>
          <w:sz w:val="20"/>
        </w:rPr>
      </w:pPr>
      <w:r w:rsidRPr="00C228B4">
        <w:rPr>
          <w:i/>
          <w:sz w:val="20"/>
        </w:rPr>
        <w:t>Фамилия, инициалы члена ГЭК                                                  подпись</w:t>
      </w:r>
    </w:p>
    <w:p w14:paraId="53C7CC19" w14:textId="77777777" w:rsidR="003758B2" w:rsidRPr="00C228B4" w:rsidRDefault="003758B2" w:rsidP="003758B2">
      <w:pPr>
        <w:widowControl/>
        <w:ind w:firstLine="709"/>
        <w:jc w:val="center"/>
        <w:rPr>
          <w:b/>
          <w:bCs/>
          <w:caps/>
          <w:sz w:val="20"/>
        </w:rPr>
      </w:pPr>
    </w:p>
    <w:p w14:paraId="32EDC69B" w14:textId="77777777" w:rsidR="003758B2" w:rsidRPr="00C228B4" w:rsidRDefault="003758B2" w:rsidP="003758B2">
      <w:pPr>
        <w:widowControl/>
        <w:ind w:firstLine="709"/>
        <w:jc w:val="center"/>
        <w:rPr>
          <w:b/>
          <w:bCs/>
          <w:caps/>
          <w:sz w:val="28"/>
          <w:szCs w:val="28"/>
        </w:rPr>
      </w:pPr>
    </w:p>
    <w:p w14:paraId="66E8F4E2" w14:textId="77777777" w:rsidR="003758B2" w:rsidRPr="00C228B4" w:rsidRDefault="003758B2" w:rsidP="003758B2">
      <w:pPr>
        <w:widowControl/>
        <w:ind w:firstLine="709"/>
        <w:jc w:val="right"/>
        <w:rPr>
          <w:b/>
          <w:bCs/>
          <w:sz w:val="28"/>
          <w:szCs w:val="28"/>
        </w:rPr>
      </w:pPr>
    </w:p>
    <w:p w14:paraId="1207745F" w14:textId="77777777" w:rsidR="003758B2" w:rsidRPr="00C228B4" w:rsidRDefault="003758B2" w:rsidP="003758B2">
      <w:pPr>
        <w:widowControl/>
        <w:ind w:firstLine="709"/>
        <w:jc w:val="right"/>
        <w:rPr>
          <w:b/>
          <w:bCs/>
          <w:sz w:val="28"/>
          <w:szCs w:val="28"/>
        </w:rPr>
      </w:pPr>
    </w:p>
    <w:p w14:paraId="43081410" w14:textId="77777777" w:rsidR="003758B2" w:rsidRPr="00C228B4" w:rsidRDefault="003758B2" w:rsidP="003758B2">
      <w:pPr>
        <w:widowControl/>
        <w:ind w:firstLine="709"/>
        <w:jc w:val="right"/>
        <w:rPr>
          <w:b/>
          <w:bCs/>
          <w:sz w:val="28"/>
          <w:szCs w:val="28"/>
        </w:rPr>
      </w:pPr>
    </w:p>
    <w:p w14:paraId="27F68274" w14:textId="77777777" w:rsidR="003758B2" w:rsidRPr="00C228B4" w:rsidRDefault="003758B2" w:rsidP="003758B2">
      <w:pPr>
        <w:widowControl/>
        <w:ind w:firstLine="709"/>
        <w:jc w:val="right"/>
        <w:rPr>
          <w:b/>
          <w:bCs/>
          <w:sz w:val="28"/>
          <w:szCs w:val="28"/>
        </w:rPr>
      </w:pPr>
    </w:p>
    <w:p w14:paraId="36F77169" w14:textId="77777777" w:rsidR="003758B2" w:rsidRPr="00C228B4" w:rsidRDefault="003758B2" w:rsidP="003758B2">
      <w:pPr>
        <w:widowControl/>
        <w:ind w:firstLine="709"/>
        <w:jc w:val="right"/>
        <w:rPr>
          <w:b/>
          <w:bCs/>
          <w:sz w:val="28"/>
          <w:szCs w:val="28"/>
        </w:rPr>
      </w:pPr>
    </w:p>
    <w:p w14:paraId="4DC697BE" w14:textId="77777777" w:rsidR="003758B2" w:rsidRPr="00C228B4" w:rsidRDefault="003758B2" w:rsidP="003758B2">
      <w:pPr>
        <w:widowControl/>
        <w:ind w:firstLine="709"/>
        <w:jc w:val="right"/>
        <w:rPr>
          <w:b/>
          <w:bCs/>
          <w:sz w:val="28"/>
          <w:szCs w:val="28"/>
        </w:rPr>
      </w:pPr>
    </w:p>
    <w:p w14:paraId="56B8429E" w14:textId="77777777" w:rsidR="003758B2" w:rsidRPr="00C228B4" w:rsidRDefault="003758B2" w:rsidP="003758B2">
      <w:pPr>
        <w:widowControl/>
        <w:ind w:firstLine="709"/>
        <w:jc w:val="right"/>
        <w:rPr>
          <w:b/>
          <w:bCs/>
          <w:sz w:val="28"/>
          <w:szCs w:val="28"/>
        </w:rPr>
      </w:pPr>
    </w:p>
    <w:p w14:paraId="75E08521" w14:textId="77777777" w:rsidR="003758B2" w:rsidRPr="00C228B4" w:rsidRDefault="003758B2" w:rsidP="003758B2">
      <w:pPr>
        <w:widowControl/>
        <w:ind w:firstLine="709"/>
        <w:jc w:val="right"/>
        <w:rPr>
          <w:b/>
          <w:bCs/>
          <w:sz w:val="28"/>
          <w:szCs w:val="28"/>
        </w:rPr>
      </w:pPr>
    </w:p>
    <w:p w14:paraId="41604C1B" w14:textId="77777777" w:rsidR="003758B2" w:rsidRPr="00C228B4" w:rsidRDefault="003758B2" w:rsidP="003758B2">
      <w:pPr>
        <w:widowControl/>
        <w:ind w:firstLine="709"/>
        <w:jc w:val="right"/>
        <w:rPr>
          <w:b/>
          <w:bCs/>
          <w:sz w:val="28"/>
          <w:szCs w:val="28"/>
        </w:rPr>
      </w:pPr>
    </w:p>
    <w:p w14:paraId="2654913C" w14:textId="77777777" w:rsidR="003758B2" w:rsidRPr="00C228B4" w:rsidRDefault="003758B2" w:rsidP="003758B2">
      <w:pPr>
        <w:widowControl/>
        <w:ind w:firstLine="709"/>
        <w:jc w:val="right"/>
        <w:rPr>
          <w:b/>
          <w:bCs/>
          <w:sz w:val="28"/>
          <w:szCs w:val="28"/>
        </w:rPr>
      </w:pPr>
    </w:p>
    <w:p w14:paraId="15547414" w14:textId="77777777" w:rsidR="003758B2" w:rsidRPr="00C228B4" w:rsidRDefault="003758B2" w:rsidP="003758B2">
      <w:pPr>
        <w:widowControl/>
        <w:ind w:firstLine="709"/>
        <w:jc w:val="right"/>
        <w:rPr>
          <w:b/>
          <w:bCs/>
          <w:sz w:val="28"/>
          <w:szCs w:val="28"/>
        </w:rPr>
      </w:pPr>
    </w:p>
    <w:p w14:paraId="63F5EF77" w14:textId="77777777" w:rsidR="003758B2" w:rsidRPr="00C228B4" w:rsidRDefault="003758B2" w:rsidP="003758B2">
      <w:pPr>
        <w:widowControl/>
        <w:ind w:firstLine="709"/>
        <w:jc w:val="right"/>
        <w:rPr>
          <w:b/>
          <w:bCs/>
          <w:sz w:val="28"/>
          <w:szCs w:val="28"/>
        </w:rPr>
      </w:pPr>
    </w:p>
    <w:p w14:paraId="6CF09E04" w14:textId="77777777" w:rsidR="003758B2" w:rsidRPr="00C228B4" w:rsidRDefault="003758B2" w:rsidP="003758B2">
      <w:pPr>
        <w:widowControl/>
        <w:ind w:firstLine="709"/>
        <w:jc w:val="right"/>
        <w:rPr>
          <w:b/>
          <w:bCs/>
          <w:sz w:val="28"/>
          <w:szCs w:val="28"/>
        </w:rPr>
      </w:pPr>
    </w:p>
    <w:p w14:paraId="65EAEDF8" w14:textId="77777777" w:rsidR="003758B2" w:rsidRPr="00C228B4" w:rsidRDefault="003758B2" w:rsidP="003758B2">
      <w:pPr>
        <w:widowControl/>
        <w:ind w:firstLine="709"/>
        <w:jc w:val="right"/>
        <w:rPr>
          <w:b/>
          <w:bCs/>
          <w:sz w:val="28"/>
          <w:szCs w:val="28"/>
        </w:rPr>
      </w:pPr>
    </w:p>
    <w:p w14:paraId="00B8404E" w14:textId="77777777" w:rsidR="003758B2" w:rsidRPr="00C228B4" w:rsidRDefault="003758B2" w:rsidP="003758B2">
      <w:pPr>
        <w:widowControl/>
        <w:ind w:firstLine="709"/>
        <w:jc w:val="right"/>
        <w:rPr>
          <w:b/>
          <w:bCs/>
          <w:sz w:val="28"/>
          <w:szCs w:val="28"/>
        </w:rPr>
      </w:pPr>
    </w:p>
    <w:p w14:paraId="37879175" w14:textId="77777777" w:rsidR="003758B2" w:rsidRPr="00C228B4" w:rsidRDefault="003758B2" w:rsidP="003758B2">
      <w:pPr>
        <w:widowControl/>
        <w:ind w:firstLine="709"/>
        <w:jc w:val="right"/>
        <w:rPr>
          <w:b/>
          <w:bCs/>
          <w:sz w:val="28"/>
          <w:szCs w:val="28"/>
        </w:rPr>
      </w:pPr>
    </w:p>
    <w:p w14:paraId="66E3F3EB" w14:textId="77777777" w:rsidR="003758B2" w:rsidRPr="00C228B4" w:rsidRDefault="003758B2" w:rsidP="003758B2">
      <w:pPr>
        <w:widowControl/>
        <w:ind w:firstLine="709"/>
        <w:jc w:val="right"/>
        <w:rPr>
          <w:b/>
          <w:bCs/>
          <w:sz w:val="28"/>
          <w:szCs w:val="28"/>
        </w:rPr>
      </w:pPr>
    </w:p>
    <w:p w14:paraId="52116F70" w14:textId="77777777" w:rsidR="003758B2" w:rsidRPr="00C228B4" w:rsidRDefault="003758B2" w:rsidP="003758B2">
      <w:pPr>
        <w:widowControl/>
        <w:ind w:firstLine="709"/>
        <w:jc w:val="right"/>
        <w:rPr>
          <w:b/>
          <w:bCs/>
          <w:sz w:val="28"/>
          <w:szCs w:val="28"/>
        </w:rPr>
      </w:pPr>
    </w:p>
    <w:p w14:paraId="01ECF934" w14:textId="77777777" w:rsidR="003758B2" w:rsidRPr="00C228B4" w:rsidRDefault="003758B2" w:rsidP="003758B2">
      <w:pPr>
        <w:widowControl/>
        <w:ind w:firstLine="709"/>
        <w:jc w:val="right"/>
        <w:rPr>
          <w:b/>
          <w:bCs/>
          <w:sz w:val="28"/>
          <w:szCs w:val="28"/>
        </w:rPr>
      </w:pPr>
    </w:p>
    <w:p w14:paraId="7B20E760" w14:textId="77777777" w:rsidR="003758B2" w:rsidRPr="00C228B4" w:rsidRDefault="003758B2" w:rsidP="003758B2">
      <w:pPr>
        <w:widowControl/>
        <w:ind w:firstLine="709"/>
        <w:jc w:val="right"/>
        <w:rPr>
          <w:b/>
          <w:bCs/>
          <w:sz w:val="28"/>
          <w:szCs w:val="28"/>
        </w:rPr>
      </w:pPr>
    </w:p>
    <w:p w14:paraId="38594384" w14:textId="77777777" w:rsidR="003758B2" w:rsidRPr="00C228B4" w:rsidRDefault="003758B2" w:rsidP="003758B2">
      <w:pPr>
        <w:widowControl/>
        <w:ind w:firstLine="709"/>
        <w:jc w:val="right"/>
        <w:rPr>
          <w:b/>
          <w:bCs/>
          <w:sz w:val="28"/>
          <w:szCs w:val="28"/>
        </w:rPr>
      </w:pPr>
    </w:p>
    <w:p w14:paraId="537FF040" w14:textId="77777777" w:rsidR="003758B2" w:rsidRPr="00C228B4" w:rsidRDefault="003758B2" w:rsidP="003758B2">
      <w:pPr>
        <w:widowControl/>
        <w:ind w:firstLine="709"/>
        <w:jc w:val="right"/>
        <w:rPr>
          <w:b/>
          <w:bCs/>
          <w:sz w:val="28"/>
          <w:szCs w:val="28"/>
        </w:rPr>
      </w:pPr>
    </w:p>
    <w:p w14:paraId="6E30A429" w14:textId="77777777" w:rsidR="003758B2" w:rsidRPr="00C228B4" w:rsidRDefault="003758B2" w:rsidP="003758B2">
      <w:pPr>
        <w:widowControl/>
        <w:ind w:firstLine="709"/>
        <w:jc w:val="right"/>
        <w:rPr>
          <w:b/>
          <w:bCs/>
          <w:sz w:val="28"/>
          <w:szCs w:val="28"/>
        </w:rPr>
      </w:pPr>
    </w:p>
    <w:p w14:paraId="5B169BB9" w14:textId="77777777" w:rsidR="003758B2" w:rsidRPr="00C228B4" w:rsidRDefault="003758B2" w:rsidP="003758B2">
      <w:pPr>
        <w:widowControl/>
        <w:ind w:firstLine="709"/>
        <w:jc w:val="right"/>
        <w:rPr>
          <w:b/>
          <w:bCs/>
          <w:sz w:val="28"/>
          <w:szCs w:val="28"/>
        </w:rPr>
      </w:pPr>
    </w:p>
    <w:p w14:paraId="0D60F887" w14:textId="77777777" w:rsidR="003758B2" w:rsidRPr="00C228B4" w:rsidRDefault="003758B2" w:rsidP="003758B2">
      <w:pPr>
        <w:widowControl/>
        <w:ind w:firstLine="709"/>
        <w:jc w:val="right"/>
        <w:rPr>
          <w:b/>
          <w:bCs/>
          <w:sz w:val="28"/>
          <w:szCs w:val="28"/>
        </w:rPr>
      </w:pPr>
    </w:p>
    <w:p w14:paraId="5C2B113B" w14:textId="77777777" w:rsidR="003758B2" w:rsidRPr="00C228B4" w:rsidRDefault="003758B2" w:rsidP="003758B2">
      <w:pPr>
        <w:widowControl/>
        <w:ind w:firstLine="709"/>
        <w:jc w:val="right"/>
        <w:rPr>
          <w:b/>
          <w:bCs/>
          <w:sz w:val="28"/>
          <w:szCs w:val="28"/>
        </w:rPr>
      </w:pPr>
    </w:p>
    <w:p w14:paraId="7B40FB7E" w14:textId="77777777" w:rsidR="003758B2" w:rsidRPr="00C228B4" w:rsidRDefault="003758B2" w:rsidP="003758B2">
      <w:pPr>
        <w:widowControl/>
        <w:ind w:firstLine="709"/>
        <w:jc w:val="right"/>
        <w:rPr>
          <w:b/>
          <w:bCs/>
          <w:sz w:val="28"/>
          <w:szCs w:val="28"/>
        </w:rPr>
      </w:pPr>
      <w:r w:rsidRPr="00C228B4">
        <w:rPr>
          <w:b/>
          <w:bCs/>
          <w:sz w:val="28"/>
          <w:szCs w:val="28"/>
        </w:rPr>
        <w:lastRenderedPageBreak/>
        <w:t xml:space="preserve">Приложение </w:t>
      </w:r>
      <w:r w:rsidR="00F81BDC">
        <w:rPr>
          <w:b/>
          <w:bCs/>
          <w:sz w:val="28"/>
          <w:szCs w:val="28"/>
        </w:rPr>
        <w:t>9</w:t>
      </w:r>
    </w:p>
    <w:p w14:paraId="06FD02AB" w14:textId="77777777" w:rsidR="003758B2" w:rsidRPr="00C228B4" w:rsidRDefault="003758B2" w:rsidP="003758B2">
      <w:pPr>
        <w:widowControl/>
        <w:ind w:firstLine="709"/>
        <w:jc w:val="right"/>
        <w:rPr>
          <w:b/>
          <w:bCs/>
          <w:sz w:val="28"/>
          <w:szCs w:val="28"/>
        </w:rPr>
      </w:pPr>
    </w:p>
    <w:p w14:paraId="335C1132" w14:textId="77777777" w:rsidR="003758B2" w:rsidRPr="00C228B4" w:rsidRDefault="003758B2" w:rsidP="003758B2">
      <w:pPr>
        <w:widowControl/>
        <w:ind w:firstLine="709"/>
        <w:jc w:val="center"/>
        <w:rPr>
          <w:b/>
          <w:i/>
          <w:sz w:val="26"/>
          <w:szCs w:val="26"/>
        </w:rPr>
      </w:pPr>
      <w:r w:rsidRPr="00C228B4">
        <w:rPr>
          <w:b/>
          <w:i/>
          <w:sz w:val="26"/>
          <w:szCs w:val="26"/>
        </w:rPr>
        <w:t>Памятка по заполнению ведомости оценок членов ГЭК</w:t>
      </w:r>
    </w:p>
    <w:p w14:paraId="6E0C720B" w14:textId="77777777" w:rsidR="003758B2" w:rsidRPr="00C228B4" w:rsidRDefault="003758B2" w:rsidP="003758B2">
      <w:pPr>
        <w:widowControl/>
        <w:ind w:firstLine="709"/>
        <w:jc w:val="center"/>
        <w:rPr>
          <w:sz w:val="26"/>
          <w:szCs w:val="26"/>
        </w:rPr>
      </w:pPr>
    </w:p>
    <w:p w14:paraId="6E8009C1" w14:textId="77777777" w:rsidR="003758B2" w:rsidRPr="00C228B4" w:rsidRDefault="003758B2" w:rsidP="003758B2">
      <w:pPr>
        <w:pStyle w:val="ConsPlusNormal"/>
        <w:spacing w:line="276" w:lineRule="auto"/>
        <w:ind w:firstLine="709"/>
        <w:jc w:val="both"/>
        <w:rPr>
          <w:rFonts w:ascii="Times New Roman" w:hAnsi="Times New Roman" w:cs="Times New Roman"/>
          <w:sz w:val="26"/>
          <w:szCs w:val="26"/>
        </w:rPr>
      </w:pPr>
      <w:r w:rsidRPr="00C228B4">
        <w:rPr>
          <w:rFonts w:ascii="Times New Roman" w:hAnsi="Times New Roman" w:cs="Times New Roman"/>
          <w:sz w:val="26"/>
          <w:szCs w:val="26"/>
        </w:rPr>
        <w:t xml:space="preserve">После окончания доклада обучающегося, члены ГЭК задают вопросы по сути дипломного проекта и в дополнении отдельных ее элементов, а также вопросы, направленные на контроль знаний по соответствующим компетенциям </w:t>
      </w:r>
      <w:proofErr w:type="gramStart"/>
      <w:r w:rsidRPr="00C228B4">
        <w:rPr>
          <w:rFonts w:ascii="Times New Roman" w:hAnsi="Times New Roman" w:cs="Times New Roman"/>
          <w:sz w:val="26"/>
          <w:szCs w:val="26"/>
        </w:rPr>
        <w:t>ОПОП</w:t>
      </w:r>
      <w:proofErr w:type="gramEnd"/>
      <w:r w:rsidRPr="00C228B4">
        <w:rPr>
          <w:rFonts w:ascii="Times New Roman" w:hAnsi="Times New Roman" w:cs="Times New Roman"/>
          <w:sz w:val="26"/>
          <w:szCs w:val="26"/>
        </w:rPr>
        <w:t xml:space="preserve"> на которые студент должен дать исчерпывающий ответ. Для оценки знаний по компетенциям, не вошедшим в </w:t>
      </w:r>
      <w:r w:rsidR="00D164FC" w:rsidRPr="00C228B4">
        <w:rPr>
          <w:rFonts w:ascii="Times New Roman" w:hAnsi="Times New Roman" w:cs="Times New Roman"/>
          <w:sz w:val="24"/>
          <w:szCs w:val="24"/>
        </w:rPr>
        <w:t>дипломный проект</w:t>
      </w:r>
      <w:r w:rsidRPr="00C228B4">
        <w:rPr>
          <w:rFonts w:ascii="Times New Roman" w:hAnsi="Times New Roman" w:cs="Times New Roman"/>
          <w:sz w:val="26"/>
          <w:szCs w:val="26"/>
        </w:rPr>
        <w:t xml:space="preserve"> каждый член ГЭК вправе задать защищающемуся дополнительные вопросы раскрывающие знания и умения. Текст вопроса записывается членом ГЭК в специальный формуляр, ответ на заданный вопрос оценивается по пятибалльной системе оценок и передается секретарю ГЭК для внесения его в протокол.</w:t>
      </w:r>
    </w:p>
    <w:p w14:paraId="41031165" w14:textId="77777777" w:rsidR="003758B2" w:rsidRPr="00C228B4" w:rsidRDefault="003758B2" w:rsidP="003758B2">
      <w:pPr>
        <w:pStyle w:val="ConsPlusNormal"/>
        <w:spacing w:line="276" w:lineRule="auto"/>
        <w:ind w:firstLine="709"/>
        <w:jc w:val="both"/>
        <w:rPr>
          <w:rFonts w:ascii="Times New Roman" w:hAnsi="Times New Roman" w:cs="Times New Roman"/>
          <w:sz w:val="26"/>
          <w:szCs w:val="26"/>
        </w:rPr>
      </w:pPr>
      <w:r w:rsidRPr="00C228B4">
        <w:rPr>
          <w:rFonts w:ascii="Times New Roman" w:hAnsi="Times New Roman" w:cs="Times New Roman"/>
          <w:sz w:val="26"/>
          <w:szCs w:val="26"/>
        </w:rPr>
        <w:t xml:space="preserve">Результаты защиты ВКР определяются оценками «отлично», «хорошо», «удовлетворительно», «неудовлетворительно». При определении оценки дипломного проекта принимается во внимание уровень теоретической и практической подготовки студента. </w:t>
      </w:r>
    </w:p>
    <w:p w14:paraId="2DBF3944" w14:textId="77777777" w:rsidR="003758B2" w:rsidRPr="00C228B4" w:rsidRDefault="003758B2" w:rsidP="003758B2">
      <w:pPr>
        <w:pStyle w:val="ConsPlusNormal"/>
        <w:spacing w:line="276" w:lineRule="auto"/>
        <w:ind w:firstLine="709"/>
        <w:jc w:val="both"/>
        <w:rPr>
          <w:rFonts w:ascii="Times New Roman" w:hAnsi="Times New Roman" w:cs="Times New Roman"/>
          <w:sz w:val="26"/>
          <w:szCs w:val="26"/>
        </w:rPr>
      </w:pPr>
      <w:r w:rsidRPr="00C228B4">
        <w:rPr>
          <w:rFonts w:ascii="Times New Roman" w:hAnsi="Times New Roman" w:cs="Times New Roman"/>
          <w:sz w:val="26"/>
          <w:szCs w:val="26"/>
        </w:rPr>
        <w:t xml:space="preserve">Критерии оценки по соответствующим компетенциям приведены в фонде </w:t>
      </w:r>
      <w:proofErr w:type="gramStart"/>
      <w:r w:rsidRPr="00C228B4">
        <w:rPr>
          <w:rFonts w:ascii="Times New Roman" w:hAnsi="Times New Roman" w:cs="Times New Roman"/>
          <w:sz w:val="26"/>
          <w:szCs w:val="26"/>
        </w:rPr>
        <w:t>оценочных средств программы государственной аттестации (ФОС программы ГИА)</w:t>
      </w:r>
      <w:proofErr w:type="gramEnd"/>
      <w:r w:rsidRPr="00C228B4">
        <w:rPr>
          <w:rFonts w:ascii="Times New Roman" w:hAnsi="Times New Roman" w:cs="Times New Roman"/>
          <w:sz w:val="26"/>
          <w:szCs w:val="26"/>
        </w:rPr>
        <w:t xml:space="preserve"> который представляется в ГЭК руководителем ОПОП по соответствующему направлению подготовки.</w:t>
      </w:r>
    </w:p>
    <w:p w14:paraId="1C04BCEC"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При защите выпускной квалификационной работы оценивается:</w:t>
      </w:r>
    </w:p>
    <w:p w14:paraId="7CD06DB1" w14:textId="77777777" w:rsidR="003758B2" w:rsidRPr="00C228B4" w:rsidRDefault="003758B2" w:rsidP="003758B2">
      <w:pPr>
        <w:widowControl/>
        <w:autoSpaceDE w:val="0"/>
        <w:autoSpaceDN w:val="0"/>
        <w:adjustRightInd w:val="0"/>
        <w:ind w:firstLine="709"/>
        <w:rPr>
          <w:sz w:val="28"/>
          <w:szCs w:val="28"/>
          <w:highlight w:val="yellow"/>
        </w:rPr>
      </w:pPr>
      <w:r w:rsidRPr="00C228B4">
        <w:rPr>
          <w:sz w:val="28"/>
          <w:szCs w:val="28"/>
          <w:u w:val="single"/>
        </w:rPr>
        <w:t>- содержание выпускной квалификационной работы</w:t>
      </w:r>
      <w:r w:rsidRPr="00C228B4">
        <w:rPr>
          <w:sz w:val="28"/>
          <w:szCs w:val="28"/>
        </w:rPr>
        <w:t xml:space="preserve"> </w:t>
      </w:r>
      <w:r w:rsidR="00C96ED7" w:rsidRPr="00C228B4">
        <w:rPr>
          <w:rFonts w:cs="Arial"/>
          <w:sz w:val="28"/>
          <w:szCs w:val="28"/>
          <w:lang w:val="x-none"/>
        </w:rPr>
        <w:t>ОПК-1, ОПК-2, ОПК-3, ОПК-4, ОПК-5, ОПК-6, ОПК-7, ПК-1, ПК-2, ПК-3, ПК-4, УК-1, УК-10, УК-11, УК-2, УК-3, УК-4, УК-5, УК-6, УК-7, УК-8, УК-9</w:t>
      </w:r>
      <w:r w:rsidR="00C96ED7" w:rsidRPr="00C228B4">
        <w:rPr>
          <w:rFonts w:cs="Arial"/>
          <w:sz w:val="28"/>
          <w:szCs w:val="28"/>
        </w:rPr>
        <w:t>.</w:t>
      </w:r>
    </w:p>
    <w:p w14:paraId="630D15D6" w14:textId="77777777" w:rsidR="003758B2" w:rsidRPr="00C228B4" w:rsidRDefault="003758B2" w:rsidP="003758B2">
      <w:pPr>
        <w:widowControl/>
        <w:autoSpaceDE w:val="0"/>
        <w:autoSpaceDN w:val="0"/>
        <w:adjustRightInd w:val="0"/>
        <w:ind w:firstLine="709"/>
        <w:rPr>
          <w:sz w:val="28"/>
          <w:szCs w:val="28"/>
          <w:highlight w:val="yellow"/>
        </w:rPr>
      </w:pPr>
      <w:r w:rsidRPr="00C228B4">
        <w:rPr>
          <w:sz w:val="28"/>
          <w:szCs w:val="28"/>
        </w:rPr>
        <w:t xml:space="preserve">- </w:t>
      </w:r>
      <w:r w:rsidRPr="00C228B4">
        <w:rPr>
          <w:sz w:val="28"/>
          <w:szCs w:val="28"/>
          <w:u w:val="single"/>
        </w:rPr>
        <w:t>оформление работы</w:t>
      </w:r>
      <w:r w:rsidRPr="00C228B4">
        <w:rPr>
          <w:sz w:val="28"/>
          <w:szCs w:val="28"/>
        </w:rPr>
        <w:t xml:space="preserve"> (ОПК-3, ПК-1, ПК-2, ПК-3);</w:t>
      </w:r>
    </w:p>
    <w:p w14:paraId="080B9A5F" w14:textId="77777777" w:rsidR="003758B2" w:rsidRPr="00C228B4" w:rsidRDefault="003758B2" w:rsidP="003758B2">
      <w:pPr>
        <w:widowControl/>
        <w:autoSpaceDE w:val="0"/>
        <w:autoSpaceDN w:val="0"/>
        <w:adjustRightInd w:val="0"/>
        <w:ind w:firstLine="709"/>
        <w:rPr>
          <w:sz w:val="28"/>
          <w:szCs w:val="28"/>
          <w:highlight w:val="yellow"/>
        </w:rPr>
      </w:pPr>
      <w:r w:rsidRPr="00C228B4">
        <w:rPr>
          <w:sz w:val="28"/>
          <w:szCs w:val="28"/>
        </w:rPr>
        <w:t xml:space="preserve">- </w:t>
      </w:r>
      <w:r w:rsidRPr="00C228B4">
        <w:rPr>
          <w:sz w:val="28"/>
          <w:szCs w:val="28"/>
          <w:u w:val="single"/>
        </w:rPr>
        <w:t>презентация выпускной квалификационной работы на защите</w:t>
      </w:r>
      <w:r w:rsidRPr="00C228B4">
        <w:rPr>
          <w:sz w:val="28"/>
          <w:szCs w:val="28"/>
        </w:rPr>
        <w:t>, во внимание принимаются оригинальность и научно-практическое значение темы, качество выполнения и оформления работы, а также содержательность доклада (</w:t>
      </w:r>
      <w:r w:rsidR="00C96ED7" w:rsidRPr="00C228B4">
        <w:rPr>
          <w:rFonts w:cs="Arial"/>
          <w:sz w:val="28"/>
          <w:szCs w:val="28"/>
          <w:lang w:val="x-none"/>
        </w:rPr>
        <w:t>УК-1, УК-10, УК-11, УК-2, УК-3, УК-4, УК-5, УК-6, УК-7, УК-8, УК-9</w:t>
      </w:r>
      <w:r w:rsidR="00C96ED7" w:rsidRPr="00C228B4">
        <w:rPr>
          <w:rFonts w:cs="Arial"/>
          <w:sz w:val="28"/>
          <w:szCs w:val="28"/>
        </w:rPr>
        <w:t>.</w:t>
      </w:r>
      <w:r w:rsidRPr="00C228B4">
        <w:rPr>
          <w:sz w:val="28"/>
          <w:szCs w:val="28"/>
        </w:rPr>
        <w:t>);</w:t>
      </w:r>
    </w:p>
    <w:p w14:paraId="402DEA01" w14:textId="77777777" w:rsidR="003758B2" w:rsidRPr="00C228B4" w:rsidRDefault="003758B2" w:rsidP="00A963BF">
      <w:pPr>
        <w:widowControl/>
        <w:autoSpaceDE w:val="0"/>
        <w:autoSpaceDN w:val="0"/>
        <w:adjustRightInd w:val="0"/>
        <w:ind w:firstLine="709"/>
        <w:rPr>
          <w:sz w:val="28"/>
          <w:szCs w:val="28"/>
          <w:highlight w:val="yellow"/>
        </w:rPr>
      </w:pPr>
      <w:r w:rsidRPr="00C228B4">
        <w:rPr>
          <w:sz w:val="28"/>
          <w:szCs w:val="28"/>
        </w:rPr>
        <w:t xml:space="preserve">- </w:t>
      </w:r>
      <w:r w:rsidRPr="00C228B4">
        <w:rPr>
          <w:sz w:val="28"/>
          <w:szCs w:val="28"/>
          <w:u w:val="single"/>
        </w:rPr>
        <w:t>ответы на вопросы</w:t>
      </w:r>
      <w:r w:rsidRPr="00C228B4">
        <w:rPr>
          <w:sz w:val="28"/>
          <w:szCs w:val="28"/>
        </w:rPr>
        <w:t xml:space="preserve"> (</w:t>
      </w:r>
      <w:r w:rsidR="00A963BF" w:rsidRPr="00C228B4">
        <w:rPr>
          <w:rFonts w:cs="Arial"/>
          <w:sz w:val="28"/>
          <w:szCs w:val="28"/>
          <w:lang w:val="x-none"/>
        </w:rPr>
        <w:t>ОПК-1, ОПК-2, ОПК-3, ОПК-4, ОПК-5, ОПК-6, ОПК-7, ПК-1, ПК-2, ПК-3, ПК-4, УК-1, УК-10, УК-11, УК-2, УК-3, УК-4, УК-5, УК-6, УК-7, УК-8, УК-9</w:t>
      </w:r>
      <w:r w:rsidRPr="00C228B4">
        <w:rPr>
          <w:sz w:val="28"/>
          <w:szCs w:val="28"/>
        </w:rPr>
        <w:t>).</w:t>
      </w:r>
    </w:p>
    <w:p w14:paraId="3C770ABF" w14:textId="77777777" w:rsidR="003758B2" w:rsidRPr="00C228B4" w:rsidRDefault="003758B2" w:rsidP="003758B2">
      <w:pPr>
        <w:pStyle w:val="ConsPlusNormal"/>
        <w:spacing w:line="276" w:lineRule="auto"/>
        <w:ind w:firstLine="709"/>
        <w:jc w:val="both"/>
        <w:rPr>
          <w:rFonts w:ascii="Times New Roman" w:hAnsi="Times New Roman" w:cs="Times New Roman"/>
        </w:rPr>
      </w:pPr>
      <w:r w:rsidRPr="00C228B4">
        <w:rPr>
          <w:rFonts w:ascii="Times New Roman" w:hAnsi="Times New Roman" w:cs="Times New Roman"/>
        </w:rPr>
        <w:t>После оглашения секретарем экзаменационной комиссии отзыва руководителя и рецензии студент кратко отвечает на замечания рецензента по дипломному проекту.</w:t>
      </w:r>
    </w:p>
    <w:p w14:paraId="3DE407D2" w14:textId="77777777" w:rsidR="003758B2" w:rsidRPr="00C228B4" w:rsidRDefault="003758B2" w:rsidP="003758B2">
      <w:pPr>
        <w:widowControl/>
        <w:autoSpaceDE w:val="0"/>
        <w:autoSpaceDN w:val="0"/>
        <w:adjustRightInd w:val="0"/>
        <w:ind w:firstLine="709"/>
        <w:rPr>
          <w:sz w:val="28"/>
          <w:szCs w:val="28"/>
        </w:rPr>
      </w:pPr>
      <w:r w:rsidRPr="00C228B4">
        <w:rPr>
          <w:sz w:val="28"/>
          <w:szCs w:val="28"/>
        </w:rPr>
        <w:t xml:space="preserve">Государственная экзаменационная комиссия методом экспертной оценки производит оценку достижения обучающимся каждого результата освоения образовательной программы и формирует ведомость оценок по результатам выполнения и защиты </w:t>
      </w:r>
      <w:r w:rsidR="00A963BF" w:rsidRPr="00C228B4">
        <w:rPr>
          <w:sz w:val="28"/>
          <w:szCs w:val="28"/>
        </w:rPr>
        <w:t>дипломного проекта</w:t>
      </w:r>
      <w:r w:rsidRPr="00C228B4">
        <w:rPr>
          <w:sz w:val="28"/>
          <w:szCs w:val="28"/>
        </w:rPr>
        <w:t xml:space="preserve">. </w:t>
      </w:r>
    </w:p>
    <w:p w14:paraId="700CD33C" w14:textId="77777777" w:rsidR="003758B2" w:rsidRPr="00C228B4" w:rsidRDefault="003758B2" w:rsidP="003758B2">
      <w:pPr>
        <w:widowControl/>
        <w:autoSpaceDE w:val="0"/>
        <w:autoSpaceDN w:val="0"/>
        <w:adjustRightInd w:val="0"/>
        <w:ind w:firstLine="709"/>
        <w:rPr>
          <w:sz w:val="26"/>
          <w:szCs w:val="26"/>
        </w:rPr>
      </w:pPr>
      <w:r w:rsidRPr="00C228B4">
        <w:rPr>
          <w:sz w:val="28"/>
          <w:szCs w:val="28"/>
        </w:rPr>
        <w:t>На основании ведомостей оценок членов ГЭК</w:t>
      </w:r>
      <w:r w:rsidRPr="00C228B4">
        <w:rPr>
          <w:sz w:val="26"/>
          <w:szCs w:val="26"/>
        </w:rPr>
        <w:t xml:space="preserve">, техническим секретарем формируется и передается председателю итоговая ведомость </w:t>
      </w:r>
      <w:r w:rsidRPr="00C228B4">
        <w:rPr>
          <w:bCs/>
          <w:sz w:val="26"/>
          <w:szCs w:val="26"/>
        </w:rPr>
        <w:t>оценок членов ГЭК по защите выпускных квалификационных работ. Председатель ГЭК окончательно путем совещания с членами ГЭК выставляет итоговую оценку и при необходимости вписывает рекомендации в столбце примечание.</w:t>
      </w:r>
    </w:p>
    <w:p w14:paraId="37109DBB" w14:textId="77777777" w:rsidR="003758B2" w:rsidRPr="00C228B4" w:rsidRDefault="003758B2" w:rsidP="003758B2">
      <w:pPr>
        <w:widowControl/>
        <w:ind w:firstLine="709"/>
        <w:jc w:val="right"/>
        <w:rPr>
          <w:b/>
          <w:bCs/>
          <w:sz w:val="28"/>
          <w:szCs w:val="28"/>
        </w:rPr>
        <w:sectPr w:rsidR="003758B2" w:rsidRPr="00C228B4" w:rsidSect="001E0722">
          <w:pgSz w:w="11906" w:h="16838"/>
          <w:pgMar w:top="851" w:right="851" w:bottom="851" w:left="1191" w:header="709" w:footer="709" w:gutter="0"/>
          <w:cols w:space="708"/>
          <w:docGrid w:linePitch="360"/>
        </w:sectPr>
      </w:pPr>
    </w:p>
    <w:p w14:paraId="137FEF5F" w14:textId="77777777" w:rsidR="003758B2" w:rsidRPr="00C228B4" w:rsidRDefault="003758B2" w:rsidP="003758B2">
      <w:pPr>
        <w:widowControl/>
        <w:ind w:firstLine="709"/>
        <w:jc w:val="right"/>
        <w:rPr>
          <w:b/>
          <w:bCs/>
          <w:sz w:val="28"/>
          <w:szCs w:val="28"/>
        </w:rPr>
      </w:pPr>
      <w:r w:rsidRPr="00C228B4">
        <w:rPr>
          <w:b/>
          <w:bCs/>
          <w:sz w:val="28"/>
          <w:szCs w:val="28"/>
        </w:rPr>
        <w:lastRenderedPageBreak/>
        <w:t>Приложение 1</w:t>
      </w:r>
      <w:r w:rsidR="00F81BDC">
        <w:rPr>
          <w:b/>
          <w:bCs/>
          <w:sz w:val="28"/>
          <w:szCs w:val="28"/>
        </w:rPr>
        <w:t>0</w:t>
      </w:r>
    </w:p>
    <w:p w14:paraId="2E0EBA39" w14:textId="77777777" w:rsidR="003758B2" w:rsidRPr="00C228B4" w:rsidRDefault="003758B2" w:rsidP="003758B2">
      <w:pPr>
        <w:widowControl/>
        <w:ind w:firstLine="709"/>
        <w:jc w:val="center"/>
        <w:rPr>
          <w:b/>
          <w:bCs/>
          <w:caps/>
          <w:sz w:val="28"/>
          <w:szCs w:val="28"/>
        </w:rPr>
      </w:pPr>
      <w:r w:rsidRPr="00C228B4">
        <w:rPr>
          <w:b/>
          <w:bCs/>
          <w:caps/>
          <w:sz w:val="28"/>
          <w:szCs w:val="28"/>
        </w:rPr>
        <w:t>Итоговая Ведомость</w:t>
      </w:r>
    </w:p>
    <w:p w14:paraId="060AE4B8" w14:textId="77777777" w:rsidR="003758B2" w:rsidRPr="00C228B4" w:rsidRDefault="003758B2" w:rsidP="003758B2">
      <w:pPr>
        <w:widowControl/>
        <w:ind w:firstLine="709"/>
        <w:jc w:val="center"/>
        <w:rPr>
          <w:bCs/>
          <w:sz w:val="28"/>
          <w:szCs w:val="28"/>
        </w:rPr>
      </w:pPr>
      <w:r w:rsidRPr="00C228B4">
        <w:rPr>
          <w:bCs/>
          <w:sz w:val="28"/>
          <w:szCs w:val="28"/>
        </w:rPr>
        <w:t xml:space="preserve">оценок членов ГЭК по защите </w:t>
      </w:r>
      <w:r w:rsidR="00A963BF" w:rsidRPr="00C228B4">
        <w:rPr>
          <w:sz w:val="28"/>
          <w:szCs w:val="28"/>
        </w:rPr>
        <w:t>дипломного проекта</w:t>
      </w:r>
      <w:r w:rsidR="00A963BF" w:rsidRPr="00C228B4">
        <w:rPr>
          <w:sz w:val="26"/>
          <w:szCs w:val="26"/>
        </w:rPr>
        <w:t xml:space="preserve"> </w:t>
      </w:r>
      <w:r w:rsidRPr="00C228B4">
        <w:rPr>
          <w:bCs/>
          <w:sz w:val="28"/>
          <w:szCs w:val="28"/>
        </w:rPr>
        <w:t>____________________</w:t>
      </w:r>
    </w:p>
    <w:p w14:paraId="6AF5094F" w14:textId="77777777" w:rsidR="003758B2" w:rsidRPr="00C228B4" w:rsidRDefault="003758B2" w:rsidP="003758B2">
      <w:pPr>
        <w:widowControl/>
        <w:ind w:firstLine="709"/>
        <w:jc w:val="center"/>
        <w:rPr>
          <w:bCs/>
          <w:i/>
          <w:sz w:val="20"/>
          <w:u w:val="single"/>
        </w:rPr>
      </w:pPr>
      <w:r w:rsidRPr="00C228B4">
        <w:rPr>
          <w:b/>
          <w:bCs/>
          <w:sz w:val="28"/>
          <w:szCs w:val="28"/>
        </w:rPr>
        <w:t xml:space="preserve">                                                                                                                         </w:t>
      </w:r>
      <w:r w:rsidRPr="00C228B4">
        <w:rPr>
          <w:bCs/>
          <w:i/>
          <w:sz w:val="20"/>
        </w:rPr>
        <w:t>дата</w:t>
      </w:r>
    </w:p>
    <w:p w14:paraId="55730AD1" w14:textId="77777777" w:rsidR="003758B2" w:rsidRPr="00C228B4" w:rsidRDefault="003758B2" w:rsidP="003758B2">
      <w:pPr>
        <w:pStyle w:val="4"/>
        <w:spacing w:before="0" w:line="240" w:lineRule="auto"/>
        <w:rPr>
          <w:b w:val="0"/>
          <w:color w:val="auto"/>
        </w:rPr>
      </w:pPr>
      <w:r w:rsidRPr="00C228B4">
        <w:rPr>
          <w:color w:val="auto"/>
        </w:rPr>
        <w:t>направление подготовки ____________________________________________________________</w:t>
      </w:r>
    </w:p>
    <w:p w14:paraId="3972DC27" w14:textId="77777777" w:rsidR="003758B2" w:rsidRPr="00C228B4" w:rsidRDefault="003758B2" w:rsidP="003758B2">
      <w:pPr>
        <w:pStyle w:val="4"/>
        <w:spacing w:before="0" w:line="240" w:lineRule="auto"/>
        <w:rPr>
          <w:b w:val="0"/>
          <w:color w:val="auto"/>
        </w:rPr>
      </w:pPr>
      <w:r w:rsidRPr="00C228B4">
        <w:rPr>
          <w:color w:val="auto"/>
        </w:rPr>
        <w:t>направленность (профиль) __________________________________________________________</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114"/>
        <w:gridCol w:w="908"/>
        <w:gridCol w:w="1104"/>
        <w:gridCol w:w="680"/>
        <w:gridCol w:w="707"/>
        <w:gridCol w:w="709"/>
        <w:gridCol w:w="709"/>
        <w:gridCol w:w="709"/>
        <w:gridCol w:w="642"/>
        <w:gridCol w:w="1200"/>
        <w:gridCol w:w="3431"/>
      </w:tblGrid>
      <w:tr w:rsidR="003758B2" w:rsidRPr="00C228B4" w14:paraId="71BB0101" w14:textId="77777777" w:rsidTr="00334CA1">
        <w:trPr>
          <w:cantSplit/>
        </w:trPr>
        <w:tc>
          <w:tcPr>
            <w:tcW w:w="533" w:type="dxa"/>
            <w:vMerge w:val="restart"/>
            <w:vAlign w:val="center"/>
          </w:tcPr>
          <w:p w14:paraId="0674910C" w14:textId="77777777" w:rsidR="003758B2" w:rsidRPr="00C228B4" w:rsidRDefault="003758B2" w:rsidP="00A963BF">
            <w:pPr>
              <w:widowControl/>
              <w:jc w:val="center"/>
              <w:rPr>
                <w:b/>
                <w:bCs/>
                <w:sz w:val="24"/>
                <w:szCs w:val="24"/>
              </w:rPr>
            </w:pPr>
            <w:r w:rsidRPr="00C228B4">
              <w:rPr>
                <w:b/>
                <w:bCs/>
                <w:sz w:val="24"/>
                <w:szCs w:val="24"/>
              </w:rPr>
              <w:t>№</w:t>
            </w:r>
          </w:p>
          <w:p w14:paraId="40ED3AC6" w14:textId="77777777" w:rsidR="003758B2" w:rsidRPr="00C228B4" w:rsidRDefault="003758B2" w:rsidP="00A963BF">
            <w:pPr>
              <w:widowControl/>
              <w:jc w:val="center"/>
              <w:rPr>
                <w:b/>
                <w:bCs/>
                <w:sz w:val="24"/>
                <w:szCs w:val="24"/>
              </w:rPr>
            </w:pPr>
            <w:r w:rsidRPr="00C228B4">
              <w:rPr>
                <w:b/>
                <w:bCs/>
                <w:sz w:val="24"/>
                <w:szCs w:val="24"/>
              </w:rPr>
              <w:t>п/п</w:t>
            </w:r>
          </w:p>
        </w:tc>
        <w:tc>
          <w:tcPr>
            <w:tcW w:w="4114" w:type="dxa"/>
            <w:vMerge w:val="restart"/>
            <w:vAlign w:val="center"/>
          </w:tcPr>
          <w:p w14:paraId="67F4875B" w14:textId="77777777" w:rsidR="003758B2" w:rsidRPr="00C228B4" w:rsidRDefault="003758B2" w:rsidP="00A963BF">
            <w:pPr>
              <w:pStyle w:val="2"/>
              <w:ind w:left="0" w:firstLine="0"/>
              <w:jc w:val="center"/>
              <w:rPr>
                <w:color w:val="auto"/>
              </w:rPr>
            </w:pPr>
            <w:r w:rsidRPr="00C228B4">
              <w:rPr>
                <w:color w:val="auto"/>
              </w:rPr>
              <w:t>Фамилия, имя, отчество</w:t>
            </w:r>
          </w:p>
          <w:p w14:paraId="2AF9AE90" w14:textId="77777777" w:rsidR="003758B2" w:rsidRPr="00C228B4" w:rsidRDefault="003758B2" w:rsidP="00A963BF">
            <w:pPr>
              <w:pStyle w:val="2"/>
              <w:ind w:left="0" w:firstLine="0"/>
              <w:jc w:val="center"/>
              <w:rPr>
                <w:color w:val="auto"/>
              </w:rPr>
            </w:pPr>
            <w:r w:rsidRPr="00C228B4">
              <w:rPr>
                <w:color w:val="auto"/>
              </w:rPr>
              <w:t>студентов</w:t>
            </w:r>
          </w:p>
        </w:tc>
        <w:tc>
          <w:tcPr>
            <w:tcW w:w="908" w:type="dxa"/>
            <w:vMerge w:val="restart"/>
          </w:tcPr>
          <w:p w14:paraId="47AA917F" w14:textId="77777777" w:rsidR="003758B2" w:rsidRPr="00C228B4" w:rsidRDefault="003758B2" w:rsidP="00A963BF">
            <w:pPr>
              <w:widowControl/>
              <w:jc w:val="center"/>
              <w:rPr>
                <w:b/>
                <w:bCs/>
                <w:sz w:val="24"/>
                <w:szCs w:val="24"/>
              </w:rPr>
            </w:pPr>
          </w:p>
          <w:p w14:paraId="759C7E0A" w14:textId="77777777" w:rsidR="003758B2" w:rsidRPr="00C228B4" w:rsidRDefault="003758B2" w:rsidP="00A963BF">
            <w:pPr>
              <w:widowControl/>
              <w:jc w:val="center"/>
              <w:rPr>
                <w:b/>
                <w:bCs/>
                <w:sz w:val="24"/>
                <w:szCs w:val="24"/>
              </w:rPr>
            </w:pPr>
          </w:p>
          <w:p w14:paraId="0F9C3BB9" w14:textId="77777777" w:rsidR="003758B2" w:rsidRPr="00C228B4" w:rsidRDefault="003758B2" w:rsidP="00A963BF">
            <w:pPr>
              <w:widowControl/>
              <w:jc w:val="center"/>
              <w:rPr>
                <w:b/>
                <w:bCs/>
                <w:sz w:val="24"/>
                <w:szCs w:val="24"/>
              </w:rPr>
            </w:pPr>
          </w:p>
          <w:p w14:paraId="77ABE5DF" w14:textId="77777777" w:rsidR="003758B2" w:rsidRPr="00C228B4" w:rsidRDefault="003758B2" w:rsidP="00A963BF">
            <w:pPr>
              <w:widowControl/>
              <w:jc w:val="center"/>
              <w:rPr>
                <w:b/>
                <w:bCs/>
                <w:sz w:val="24"/>
                <w:szCs w:val="24"/>
              </w:rPr>
            </w:pPr>
            <w:r w:rsidRPr="00C228B4">
              <w:rPr>
                <w:b/>
                <w:bCs/>
                <w:sz w:val="24"/>
                <w:szCs w:val="24"/>
              </w:rPr>
              <w:t>Номер про-</w:t>
            </w:r>
          </w:p>
          <w:p w14:paraId="189E88A9" w14:textId="77777777" w:rsidR="003758B2" w:rsidRPr="00C228B4" w:rsidRDefault="003758B2" w:rsidP="00A963BF">
            <w:pPr>
              <w:widowControl/>
              <w:jc w:val="center"/>
              <w:rPr>
                <w:b/>
                <w:bCs/>
                <w:sz w:val="24"/>
                <w:szCs w:val="24"/>
              </w:rPr>
            </w:pPr>
            <w:proofErr w:type="spellStart"/>
            <w:r w:rsidRPr="00C228B4">
              <w:rPr>
                <w:b/>
                <w:bCs/>
                <w:sz w:val="24"/>
                <w:szCs w:val="24"/>
              </w:rPr>
              <w:t>токола</w:t>
            </w:r>
            <w:proofErr w:type="spellEnd"/>
          </w:p>
        </w:tc>
        <w:tc>
          <w:tcPr>
            <w:tcW w:w="1104" w:type="dxa"/>
            <w:vMerge w:val="restart"/>
            <w:vAlign w:val="center"/>
          </w:tcPr>
          <w:p w14:paraId="14ED7D8F" w14:textId="77777777" w:rsidR="003758B2" w:rsidRPr="00C228B4" w:rsidRDefault="003758B2" w:rsidP="00A963BF">
            <w:pPr>
              <w:widowControl/>
              <w:jc w:val="center"/>
              <w:rPr>
                <w:b/>
                <w:bCs/>
                <w:sz w:val="24"/>
                <w:szCs w:val="24"/>
              </w:rPr>
            </w:pPr>
            <w:r w:rsidRPr="00C228B4">
              <w:rPr>
                <w:b/>
                <w:bCs/>
                <w:sz w:val="24"/>
                <w:szCs w:val="24"/>
              </w:rPr>
              <w:t>Средний балл</w:t>
            </w:r>
          </w:p>
          <w:p w14:paraId="75F69955" w14:textId="77777777" w:rsidR="003758B2" w:rsidRPr="00C228B4" w:rsidRDefault="003758B2" w:rsidP="00A963BF">
            <w:pPr>
              <w:widowControl/>
              <w:jc w:val="center"/>
              <w:rPr>
                <w:b/>
                <w:bCs/>
                <w:sz w:val="24"/>
                <w:szCs w:val="24"/>
              </w:rPr>
            </w:pPr>
            <w:r w:rsidRPr="00C228B4">
              <w:rPr>
                <w:b/>
                <w:bCs/>
                <w:sz w:val="24"/>
                <w:szCs w:val="24"/>
              </w:rPr>
              <w:t>учебы</w:t>
            </w:r>
          </w:p>
        </w:tc>
        <w:tc>
          <w:tcPr>
            <w:tcW w:w="4156" w:type="dxa"/>
            <w:gridSpan w:val="6"/>
            <w:vAlign w:val="center"/>
          </w:tcPr>
          <w:p w14:paraId="10654F89" w14:textId="77777777" w:rsidR="003758B2" w:rsidRPr="00C228B4" w:rsidRDefault="003758B2" w:rsidP="00A963BF">
            <w:pPr>
              <w:widowControl/>
              <w:jc w:val="center"/>
              <w:rPr>
                <w:b/>
                <w:bCs/>
                <w:sz w:val="24"/>
                <w:szCs w:val="24"/>
              </w:rPr>
            </w:pPr>
            <w:r w:rsidRPr="00C228B4">
              <w:rPr>
                <w:b/>
                <w:bCs/>
                <w:sz w:val="24"/>
                <w:szCs w:val="24"/>
              </w:rPr>
              <w:t>Фамилия, имя, отчество членов ГЭК</w:t>
            </w:r>
          </w:p>
        </w:tc>
        <w:tc>
          <w:tcPr>
            <w:tcW w:w="1200" w:type="dxa"/>
            <w:vMerge w:val="restart"/>
            <w:vAlign w:val="center"/>
          </w:tcPr>
          <w:p w14:paraId="19A905C7" w14:textId="77777777" w:rsidR="003758B2" w:rsidRPr="00C228B4" w:rsidRDefault="003758B2" w:rsidP="00A963BF">
            <w:pPr>
              <w:widowControl/>
              <w:jc w:val="center"/>
              <w:rPr>
                <w:b/>
                <w:bCs/>
                <w:sz w:val="24"/>
                <w:szCs w:val="24"/>
              </w:rPr>
            </w:pPr>
            <w:r w:rsidRPr="00C228B4">
              <w:rPr>
                <w:b/>
                <w:bCs/>
                <w:sz w:val="24"/>
                <w:szCs w:val="24"/>
              </w:rPr>
              <w:t>Итоговая оценка</w:t>
            </w:r>
          </w:p>
        </w:tc>
        <w:tc>
          <w:tcPr>
            <w:tcW w:w="3431" w:type="dxa"/>
            <w:vMerge w:val="restart"/>
            <w:vAlign w:val="center"/>
          </w:tcPr>
          <w:p w14:paraId="044F4FF4" w14:textId="77777777" w:rsidR="003758B2" w:rsidRPr="00C228B4" w:rsidRDefault="003758B2" w:rsidP="00A963BF">
            <w:pPr>
              <w:widowControl/>
              <w:jc w:val="center"/>
              <w:rPr>
                <w:b/>
                <w:bCs/>
                <w:sz w:val="24"/>
                <w:szCs w:val="24"/>
              </w:rPr>
            </w:pPr>
            <w:r w:rsidRPr="00C228B4">
              <w:rPr>
                <w:b/>
                <w:bCs/>
                <w:sz w:val="24"/>
                <w:szCs w:val="24"/>
              </w:rPr>
              <w:t>Примечание*</w:t>
            </w:r>
          </w:p>
        </w:tc>
      </w:tr>
      <w:tr w:rsidR="003758B2" w:rsidRPr="00C228B4" w14:paraId="1AE75E9C" w14:textId="77777777" w:rsidTr="00334CA1">
        <w:trPr>
          <w:cantSplit/>
          <w:trHeight w:val="2221"/>
        </w:trPr>
        <w:tc>
          <w:tcPr>
            <w:tcW w:w="533" w:type="dxa"/>
            <w:vMerge/>
          </w:tcPr>
          <w:p w14:paraId="2E227A80" w14:textId="77777777" w:rsidR="003758B2" w:rsidRPr="00C228B4" w:rsidRDefault="003758B2" w:rsidP="00A963BF">
            <w:pPr>
              <w:widowControl/>
              <w:jc w:val="center"/>
              <w:rPr>
                <w:b/>
                <w:bCs/>
                <w:sz w:val="24"/>
                <w:szCs w:val="24"/>
              </w:rPr>
            </w:pPr>
          </w:p>
        </w:tc>
        <w:tc>
          <w:tcPr>
            <w:tcW w:w="4114" w:type="dxa"/>
            <w:vMerge/>
          </w:tcPr>
          <w:p w14:paraId="7BC25325" w14:textId="77777777" w:rsidR="003758B2" w:rsidRPr="00C228B4" w:rsidRDefault="003758B2" w:rsidP="00A963BF">
            <w:pPr>
              <w:widowControl/>
              <w:jc w:val="center"/>
              <w:rPr>
                <w:b/>
                <w:bCs/>
                <w:sz w:val="24"/>
                <w:szCs w:val="24"/>
              </w:rPr>
            </w:pPr>
          </w:p>
        </w:tc>
        <w:tc>
          <w:tcPr>
            <w:tcW w:w="908" w:type="dxa"/>
            <w:vMerge/>
          </w:tcPr>
          <w:p w14:paraId="68FC99B1" w14:textId="77777777" w:rsidR="003758B2" w:rsidRPr="00C228B4" w:rsidRDefault="003758B2" w:rsidP="00A963BF">
            <w:pPr>
              <w:widowControl/>
              <w:jc w:val="center"/>
              <w:rPr>
                <w:b/>
                <w:bCs/>
                <w:sz w:val="24"/>
                <w:szCs w:val="24"/>
              </w:rPr>
            </w:pPr>
          </w:p>
        </w:tc>
        <w:tc>
          <w:tcPr>
            <w:tcW w:w="1104" w:type="dxa"/>
            <w:vMerge/>
          </w:tcPr>
          <w:p w14:paraId="3DA100D4" w14:textId="77777777" w:rsidR="003758B2" w:rsidRPr="00C228B4" w:rsidRDefault="003758B2" w:rsidP="00A963BF">
            <w:pPr>
              <w:widowControl/>
              <w:jc w:val="center"/>
              <w:rPr>
                <w:b/>
                <w:bCs/>
                <w:sz w:val="24"/>
                <w:szCs w:val="24"/>
              </w:rPr>
            </w:pPr>
          </w:p>
        </w:tc>
        <w:tc>
          <w:tcPr>
            <w:tcW w:w="680" w:type="dxa"/>
            <w:textDirection w:val="btLr"/>
            <w:vAlign w:val="center"/>
          </w:tcPr>
          <w:p w14:paraId="64A9A393" w14:textId="77777777" w:rsidR="003758B2" w:rsidRPr="00C228B4" w:rsidRDefault="003758B2" w:rsidP="00A963BF">
            <w:pPr>
              <w:widowControl/>
              <w:jc w:val="center"/>
              <w:rPr>
                <w:bCs/>
                <w:i/>
                <w:sz w:val="24"/>
                <w:szCs w:val="24"/>
              </w:rPr>
            </w:pPr>
            <w:r w:rsidRPr="00C228B4">
              <w:rPr>
                <w:bCs/>
                <w:i/>
                <w:sz w:val="24"/>
                <w:szCs w:val="24"/>
              </w:rPr>
              <w:t>Фамилия, инициалы члена ГЭК</w:t>
            </w:r>
          </w:p>
        </w:tc>
        <w:tc>
          <w:tcPr>
            <w:tcW w:w="707" w:type="dxa"/>
            <w:textDirection w:val="btLr"/>
            <w:vAlign w:val="center"/>
          </w:tcPr>
          <w:p w14:paraId="5AF52115" w14:textId="77777777" w:rsidR="003758B2" w:rsidRPr="00C228B4" w:rsidRDefault="003758B2" w:rsidP="00A963BF">
            <w:pPr>
              <w:widowControl/>
              <w:jc w:val="center"/>
              <w:rPr>
                <w:b/>
                <w:bCs/>
                <w:i/>
                <w:sz w:val="24"/>
                <w:szCs w:val="24"/>
              </w:rPr>
            </w:pPr>
            <w:r w:rsidRPr="00C228B4">
              <w:rPr>
                <w:bCs/>
                <w:i/>
                <w:sz w:val="24"/>
                <w:szCs w:val="24"/>
              </w:rPr>
              <w:t>Фамилия, инициалы члена ГЭК</w:t>
            </w:r>
          </w:p>
        </w:tc>
        <w:tc>
          <w:tcPr>
            <w:tcW w:w="709" w:type="dxa"/>
            <w:textDirection w:val="btLr"/>
            <w:vAlign w:val="center"/>
          </w:tcPr>
          <w:p w14:paraId="090304F0" w14:textId="77777777" w:rsidR="003758B2" w:rsidRPr="00C228B4" w:rsidRDefault="003758B2" w:rsidP="00A963BF">
            <w:pPr>
              <w:widowControl/>
              <w:jc w:val="center"/>
              <w:rPr>
                <w:b/>
                <w:bCs/>
                <w:i/>
                <w:sz w:val="24"/>
                <w:szCs w:val="24"/>
              </w:rPr>
            </w:pPr>
            <w:r w:rsidRPr="00C228B4">
              <w:rPr>
                <w:bCs/>
                <w:i/>
                <w:sz w:val="24"/>
                <w:szCs w:val="24"/>
              </w:rPr>
              <w:t>Фамилия, инициалы члена ГЭК</w:t>
            </w:r>
          </w:p>
        </w:tc>
        <w:tc>
          <w:tcPr>
            <w:tcW w:w="709" w:type="dxa"/>
            <w:textDirection w:val="btLr"/>
            <w:vAlign w:val="center"/>
          </w:tcPr>
          <w:p w14:paraId="53E12AA7" w14:textId="77777777" w:rsidR="003758B2" w:rsidRPr="00C228B4" w:rsidRDefault="003758B2" w:rsidP="00A963BF">
            <w:pPr>
              <w:widowControl/>
              <w:jc w:val="center"/>
              <w:rPr>
                <w:b/>
                <w:bCs/>
                <w:i/>
                <w:sz w:val="24"/>
                <w:szCs w:val="24"/>
              </w:rPr>
            </w:pPr>
            <w:r w:rsidRPr="00C228B4">
              <w:rPr>
                <w:bCs/>
                <w:i/>
                <w:sz w:val="24"/>
                <w:szCs w:val="24"/>
              </w:rPr>
              <w:t>Фамилия, инициалы члена ГЭК</w:t>
            </w:r>
          </w:p>
        </w:tc>
        <w:tc>
          <w:tcPr>
            <w:tcW w:w="709" w:type="dxa"/>
            <w:textDirection w:val="btLr"/>
            <w:vAlign w:val="center"/>
          </w:tcPr>
          <w:p w14:paraId="002E1CBE" w14:textId="77777777" w:rsidR="003758B2" w:rsidRPr="00C228B4" w:rsidRDefault="003758B2" w:rsidP="00A963BF">
            <w:pPr>
              <w:widowControl/>
              <w:jc w:val="center"/>
              <w:rPr>
                <w:b/>
                <w:bCs/>
                <w:i/>
                <w:sz w:val="24"/>
                <w:szCs w:val="24"/>
              </w:rPr>
            </w:pPr>
            <w:r w:rsidRPr="00C228B4">
              <w:rPr>
                <w:bCs/>
                <w:i/>
                <w:sz w:val="24"/>
                <w:szCs w:val="24"/>
              </w:rPr>
              <w:t>Фамилия, инициалы члена ГЭК</w:t>
            </w:r>
          </w:p>
        </w:tc>
        <w:tc>
          <w:tcPr>
            <w:tcW w:w="642" w:type="dxa"/>
            <w:textDirection w:val="btLr"/>
            <w:vAlign w:val="center"/>
          </w:tcPr>
          <w:p w14:paraId="041150DC" w14:textId="77777777" w:rsidR="003758B2" w:rsidRPr="00C228B4" w:rsidRDefault="003758B2" w:rsidP="00A963BF">
            <w:pPr>
              <w:widowControl/>
              <w:jc w:val="center"/>
              <w:rPr>
                <w:b/>
                <w:bCs/>
                <w:i/>
                <w:sz w:val="24"/>
                <w:szCs w:val="24"/>
              </w:rPr>
            </w:pPr>
            <w:r w:rsidRPr="00C228B4">
              <w:rPr>
                <w:bCs/>
                <w:i/>
                <w:sz w:val="24"/>
                <w:szCs w:val="24"/>
              </w:rPr>
              <w:t>Фамилия, инициалы члена ГЭК</w:t>
            </w:r>
          </w:p>
        </w:tc>
        <w:tc>
          <w:tcPr>
            <w:tcW w:w="1200" w:type="dxa"/>
            <w:vMerge/>
          </w:tcPr>
          <w:p w14:paraId="2757C55E" w14:textId="77777777" w:rsidR="003758B2" w:rsidRPr="00C228B4" w:rsidRDefault="003758B2" w:rsidP="00A963BF">
            <w:pPr>
              <w:widowControl/>
              <w:jc w:val="center"/>
              <w:rPr>
                <w:b/>
                <w:bCs/>
                <w:sz w:val="24"/>
                <w:szCs w:val="24"/>
              </w:rPr>
            </w:pPr>
          </w:p>
        </w:tc>
        <w:tc>
          <w:tcPr>
            <w:tcW w:w="3431" w:type="dxa"/>
            <w:vMerge/>
          </w:tcPr>
          <w:p w14:paraId="6D3B66E5" w14:textId="77777777" w:rsidR="003758B2" w:rsidRPr="00C228B4" w:rsidRDefault="003758B2" w:rsidP="00A963BF">
            <w:pPr>
              <w:widowControl/>
              <w:jc w:val="center"/>
              <w:rPr>
                <w:b/>
                <w:bCs/>
                <w:sz w:val="24"/>
                <w:szCs w:val="24"/>
              </w:rPr>
            </w:pPr>
          </w:p>
        </w:tc>
      </w:tr>
      <w:tr w:rsidR="003758B2" w:rsidRPr="00C228B4" w14:paraId="7573BA94" w14:textId="77777777" w:rsidTr="00334CA1">
        <w:trPr>
          <w:trHeight w:val="85"/>
        </w:trPr>
        <w:tc>
          <w:tcPr>
            <w:tcW w:w="533" w:type="dxa"/>
            <w:vAlign w:val="center"/>
          </w:tcPr>
          <w:p w14:paraId="392548D6"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6667FC20" w14:textId="77777777" w:rsidR="003758B2" w:rsidRPr="00C228B4" w:rsidRDefault="003758B2" w:rsidP="00A963BF">
            <w:pPr>
              <w:widowControl/>
              <w:rPr>
                <w:sz w:val="24"/>
                <w:szCs w:val="24"/>
              </w:rPr>
            </w:pPr>
          </w:p>
        </w:tc>
        <w:tc>
          <w:tcPr>
            <w:tcW w:w="908" w:type="dxa"/>
            <w:vAlign w:val="center"/>
          </w:tcPr>
          <w:p w14:paraId="3E405548" w14:textId="77777777" w:rsidR="003758B2" w:rsidRPr="00C228B4" w:rsidRDefault="003758B2" w:rsidP="00A963BF">
            <w:pPr>
              <w:widowControl/>
              <w:jc w:val="center"/>
              <w:rPr>
                <w:b/>
                <w:sz w:val="24"/>
                <w:szCs w:val="24"/>
              </w:rPr>
            </w:pPr>
          </w:p>
        </w:tc>
        <w:tc>
          <w:tcPr>
            <w:tcW w:w="1104" w:type="dxa"/>
            <w:vAlign w:val="center"/>
          </w:tcPr>
          <w:p w14:paraId="45147616" w14:textId="77777777" w:rsidR="003758B2" w:rsidRPr="00C228B4" w:rsidRDefault="003758B2" w:rsidP="00A963BF">
            <w:pPr>
              <w:widowControl/>
              <w:jc w:val="center"/>
              <w:rPr>
                <w:b/>
                <w:sz w:val="24"/>
                <w:szCs w:val="24"/>
              </w:rPr>
            </w:pPr>
          </w:p>
        </w:tc>
        <w:tc>
          <w:tcPr>
            <w:tcW w:w="680" w:type="dxa"/>
          </w:tcPr>
          <w:p w14:paraId="3D02F60B" w14:textId="77777777" w:rsidR="003758B2" w:rsidRPr="00C228B4" w:rsidRDefault="003758B2" w:rsidP="00A963BF">
            <w:pPr>
              <w:widowControl/>
              <w:jc w:val="center"/>
              <w:rPr>
                <w:sz w:val="24"/>
                <w:szCs w:val="24"/>
              </w:rPr>
            </w:pPr>
          </w:p>
        </w:tc>
        <w:tc>
          <w:tcPr>
            <w:tcW w:w="707" w:type="dxa"/>
          </w:tcPr>
          <w:p w14:paraId="35A5EBD9" w14:textId="77777777" w:rsidR="003758B2" w:rsidRPr="00C228B4" w:rsidRDefault="003758B2" w:rsidP="00A963BF">
            <w:pPr>
              <w:widowControl/>
              <w:jc w:val="center"/>
              <w:rPr>
                <w:sz w:val="24"/>
                <w:szCs w:val="24"/>
              </w:rPr>
            </w:pPr>
          </w:p>
        </w:tc>
        <w:tc>
          <w:tcPr>
            <w:tcW w:w="709" w:type="dxa"/>
          </w:tcPr>
          <w:p w14:paraId="3955B43B" w14:textId="77777777" w:rsidR="003758B2" w:rsidRPr="00C228B4" w:rsidRDefault="003758B2" w:rsidP="00A963BF">
            <w:pPr>
              <w:widowControl/>
              <w:jc w:val="center"/>
              <w:rPr>
                <w:sz w:val="24"/>
                <w:szCs w:val="24"/>
              </w:rPr>
            </w:pPr>
          </w:p>
        </w:tc>
        <w:tc>
          <w:tcPr>
            <w:tcW w:w="709" w:type="dxa"/>
          </w:tcPr>
          <w:p w14:paraId="27F01174" w14:textId="77777777" w:rsidR="003758B2" w:rsidRPr="00C228B4" w:rsidRDefault="003758B2" w:rsidP="00A963BF">
            <w:pPr>
              <w:widowControl/>
              <w:jc w:val="center"/>
              <w:rPr>
                <w:sz w:val="24"/>
                <w:szCs w:val="24"/>
              </w:rPr>
            </w:pPr>
          </w:p>
        </w:tc>
        <w:tc>
          <w:tcPr>
            <w:tcW w:w="709" w:type="dxa"/>
          </w:tcPr>
          <w:p w14:paraId="3FDA56B3" w14:textId="77777777" w:rsidR="003758B2" w:rsidRPr="00C228B4" w:rsidRDefault="003758B2" w:rsidP="00A963BF">
            <w:pPr>
              <w:widowControl/>
              <w:jc w:val="center"/>
              <w:rPr>
                <w:sz w:val="24"/>
                <w:szCs w:val="24"/>
              </w:rPr>
            </w:pPr>
          </w:p>
        </w:tc>
        <w:tc>
          <w:tcPr>
            <w:tcW w:w="642" w:type="dxa"/>
          </w:tcPr>
          <w:p w14:paraId="363CD669" w14:textId="77777777" w:rsidR="003758B2" w:rsidRPr="00C228B4" w:rsidRDefault="003758B2" w:rsidP="00A963BF">
            <w:pPr>
              <w:widowControl/>
              <w:jc w:val="center"/>
              <w:rPr>
                <w:sz w:val="24"/>
                <w:szCs w:val="24"/>
              </w:rPr>
            </w:pPr>
          </w:p>
        </w:tc>
        <w:tc>
          <w:tcPr>
            <w:tcW w:w="1200" w:type="dxa"/>
          </w:tcPr>
          <w:p w14:paraId="56FA5BA0" w14:textId="77777777" w:rsidR="003758B2" w:rsidRPr="00C228B4" w:rsidRDefault="003758B2" w:rsidP="00A963BF">
            <w:pPr>
              <w:widowControl/>
              <w:jc w:val="center"/>
              <w:rPr>
                <w:sz w:val="24"/>
                <w:szCs w:val="24"/>
              </w:rPr>
            </w:pPr>
          </w:p>
        </w:tc>
        <w:tc>
          <w:tcPr>
            <w:tcW w:w="3431" w:type="dxa"/>
          </w:tcPr>
          <w:p w14:paraId="5D99EF07" w14:textId="77777777" w:rsidR="003758B2" w:rsidRPr="00C228B4" w:rsidRDefault="003758B2" w:rsidP="00A963BF">
            <w:pPr>
              <w:widowControl/>
              <w:jc w:val="center"/>
              <w:rPr>
                <w:sz w:val="24"/>
                <w:szCs w:val="24"/>
              </w:rPr>
            </w:pPr>
          </w:p>
        </w:tc>
      </w:tr>
      <w:tr w:rsidR="003758B2" w:rsidRPr="00C228B4" w14:paraId="4BBCF8BF" w14:textId="77777777" w:rsidTr="00334CA1">
        <w:trPr>
          <w:trHeight w:val="85"/>
        </w:trPr>
        <w:tc>
          <w:tcPr>
            <w:tcW w:w="533" w:type="dxa"/>
            <w:vAlign w:val="center"/>
          </w:tcPr>
          <w:p w14:paraId="73C9B434"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1C131339" w14:textId="77777777" w:rsidR="003758B2" w:rsidRPr="00C228B4" w:rsidRDefault="003758B2" w:rsidP="00A963BF">
            <w:pPr>
              <w:widowControl/>
              <w:rPr>
                <w:sz w:val="24"/>
                <w:szCs w:val="24"/>
              </w:rPr>
            </w:pPr>
          </w:p>
        </w:tc>
        <w:tc>
          <w:tcPr>
            <w:tcW w:w="908" w:type="dxa"/>
            <w:vAlign w:val="center"/>
          </w:tcPr>
          <w:p w14:paraId="22D52D94" w14:textId="77777777" w:rsidR="003758B2" w:rsidRPr="00C228B4" w:rsidRDefault="003758B2" w:rsidP="00A963BF">
            <w:pPr>
              <w:widowControl/>
              <w:jc w:val="center"/>
              <w:rPr>
                <w:b/>
                <w:sz w:val="24"/>
                <w:szCs w:val="24"/>
              </w:rPr>
            </w:pPr>
          </w:p>
        </w:tc>
        <w:tc>
          <w:tcPr>
            <w:tcW w:w="1104" w:type="dxa"/>
            <w:vAlign w:val="center"/>
          </w:tcPr>
          <w:p w14:paraId="67423F42" w14:textId="77777777" w:rsidR="003758B2" w:rsidRPr="00C228B4" w:rsidRDefault="003758B2" w:rsidP="00A963BF">
            <w:pPr>
              <w:widowControl/>
              <w:jc w:val="center"/>
              <w:rPr>
                <w:b/>
                <w:sz w:val="24"/>
                <w:szCs w:val="24"/>
              </w:rPr>
            </w:pPr>
          </w:p>
        </w:tc>
        <w:tc>
          <w:tcPr>
            <w:tcW w:w="680" w:type="dxa"/>
          </w:tcPr>
          <w:p w14:paraId="7381C587" w14:textId="77777777" w:rsidR="003758B2" w:rsidRPr="00C228B4" w:rsidRDefault="003758B2" w:rsidP="00A963BF">
            <w:pPr>
              <w:widowControl/>
              <w:jc w:val="center"/>
              <w:rPr>
                <w:sz w:val="24"/>
                <w:szCs w:val="24"/>
              </w:rPr>
            </w:pPr>
          </w:p>
        </w:tc>
        <w:tc>
          <w:tcPr>
            <w:tcW w:w="707" w:type="dxa"/>
          </w:tcPr>
          <w:p w14:paraId="5483C43A" w14:textId="77777777" w:rsidR="003758B2" w:rsidRPr="00C228B4" w:rsidRDefault="003758B2" w:rsidP="00A963BF">
            <w:pPr>
              <w:widowControl/>
              <w:jc w:val="center"/>
              <w:rPr>
                <w:sz w:val="24"/>
                <w:szCs w:val="24"/>
              </w:rPr>
            </w:pPr>
          </w:p>
        </w:tc>
        <w:tc>
          <w:tcPr>
            <w:tcW w:w="709" w:type="dxa"/>
          </w:tcPr>
          <w:p w14:paraId="5E0BCC65" w14:textId="77777777" w:rsidR="003758B2" w:rsidRPr="00C228B4" w:rsidRDefault="003758B2" w:rsidP="00A963BF">
            <w:pPr>
              <w:widowControl/>
              <w:jc w:val="center"/>
              <w:rPr>
                <w:sz w:val="24"/>
                <w:szCs w:val="24"/>
              </w:rPr>
            </w:pPr>
          </w:p>
        </w:tc>
        <w:tc>
          <w:tcPr>
            <w:tcW w:w="709" w:type="dxa"/>
          </w:tcPr>
          <w:p w14:paraId="05AD2B0B" w14:textId="77777777" w:rsidR="003758B2" w:rsidRPr="00C228B4" w:rsidRDefault="003758B2" w:rsidP="00A963BF">
            <w:pPr>
              <w:widowControl/>
              <w:jc w:val="center"/>
              <w:rPr>
                <w:sz w:val="24"/>
                <w:szCs w:val="24"/>
              </w:rPr>
            </w:pPr>
          </w:p>
        </w:tc>
        <w:tc>
          <w:tcPr>
            <w:tcW w:w="709" w:type="dxa"/>
          </w:tcPr>
          <w:p w14:paraId="5F58EB22" w14:textId="77777777" w:rsidR="003758B2" w:rsidRPr="00C228B4" w:rsidRDefault="003758B2" w:rsidP="00A963BF">
            <w:pPr>
              <w:widowControl/>
              <w:jc w:val="center"/>
              <w:rPr>
                <w:sz w:val="24"/>
                <w:szCs w:val="24"/>
              </w:rPr>
            </w:pPr>
          </w:p>
        </w:tc>
        <w:tc>
          <w:tcPr>
            <w:tcW w:w="642" w:type="dxa"/>
          </w:tcPr>
          <w:p w14:paraId="714162A5" w14:textId="77777777" w:rsidR="003758B2" w:rsidRPr="00C228B4" w:rsidRDefault="003758B2" w:rsidP="00A963BF">
            <w:pPr>
              <w:widowControl/>
              <w:jc w:val="center"/>
              <w:rPr>
                <w:sz w:val="24"/>
                <w:szCs w:val="24"/>
              </w:rPr>
            </w:pPr>
          </w:p>
        </w:tc>
        <w:tc>
          <w:tcPr>
            <w:tcW w:w="1200" w:type="dxa"/>
          </w:tcPr>
          <w:p w14:paraId="74725856" w14:textId="77777777" w:rsidR="003758B2" w:rsidRPr="00C228B4" w:rsidRDefault="003758B2" w:rsidP="00A963BF">
            <w:pPr>
              <w:widowControl/>
              <w:jc w:val="center"/>
              <w:rPr>
                <w:sz w:val="24"/>
                <w:szCs w:val="24"/>
              </w:rPr>
            </w:pPr>
          </w:p>
        </w:tc>
        <w:tc>
          <w:tcPr>
            <w:tcW w:w="3431" w:type="dxa"/>
          </w:tcPr>
          <w:p w14:paraId="61B3D9F2" w14:textId="77777777" w:rsidR="003758B2" w:rsidRPr="00C228B4" w:rsidRDefault="003758B2" w:rsidP="00A963BF">
            <w:pPr>
              <w:widowControl/>
              <w:jc w:val="center"/>
              <w:rPr>
                <w:sz w:val="24"/>
                <w:szCs w:val="24"/>
              </w:rPr>
            </w:pPr>
          </w:p>
        </w:tc>
      </w:tr>
      <w:tr w:rsidR="003758B2" w:rsidRPr="00C228B4" w14:paraId="732BDCF3" w14:textId="77777777" w:rsidTr="00334CA1">
        <w:trPr>
          <w:trHeight w:val="85"/>
        </w:trPr>
        <w:tc>
          <w:tcPr>
            <w:tcW w:w="533" w:type="dxa"/>
            <w:vAlign w:val="center"/>
          </w:tcPr>
          <w:p w14:paraId="2B9F9D71"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2567BAAA" w14:textId="77777777" w:rsidR="003758B2" w:rsidRPr="00C228B4" w:rsidRDefault="003758B2" w:rsidP="00A963BF">
            <w:pPr>
              <w:widowControl/>
              <w:rPr>
                <w:sz w:val="24"/>
                <w:szCs w:val="24"/>
              </w:rPr>
            </w:pPr>
          </w:p>
        </w:tc>
        <w:tc>
          <w:tcPr>
            <w:tcW w:w="908" w:type="dxa"/>
            <w:vAlign w:val="center"/>
          </w:tcPr>
          <w:p w14:paraId="1770D198" w14:textId="77777777" w:rsidR="003758B2" w:rsidRPr="00C228B4" w:rsidRDefault="003758B2" w:rsidP="00A963BF">
            <w:pPr>
              <w:widowControl/>
              <w:jc w:val="center"/>
              <w:rPr>
                <w:b/>
                <w:sz w:val="24"/>
                <w:szCs w:val="24"/>
              </w:rPr>
            </w:pPr>
          </w:p>
        </w:tc>
        <w:tc>
          <w:tcPr>
            <w:tcW w:w="1104" w:type="dxa"/>
            <w:vAlign w:val="center"/>
          </w:tcPr>
          <w:p w14:paraId="5E2572C8" w14:textId="77777777" w:rsidR="003758B2" w:rsidRPr="00C228B4" w:rsidRDefault="003758B2" w:rsidP="00A963BF">
            <w:pPr>
              <w:widowControl/>
              <w:jc w:val="center"/>
              <w:rPr>
                <w:b/>
                <w:sz w:val="24"/>
                <w:szCs w:val="24"/>
              </w:rPr>
            </w:pPr>
          </w:p>
        </w:tc>
        <w:tc>
          <w:tcPr>
            <w:tcW w:w="680" w:type="dxa"/>
          </w:tcPr>
          <w:p w14:paraId="5DB15632" w14:textId="77777777" w:rsidR="003758B2" w:rsidRPr="00C228B4" w:rsidRDefault="003758B2" w:rsidP="00A963BF">
            <w:pPr>
              <w:widowControl/>
              <w:jc w:val="center"/>
              <w:rPr>
                <w:sz w:val="24"/>
                <w:szCs w:val="24"/>
              </w:rPr>
            </w:pPr>
          </w:p>
        </w:tc>
        <w:tc>
          <w:tcPr>
            <w:tcW w:w="707" w:type="dxa"/>
          </w:tcPr>
          <w:p w14:paraId="77449972" w14:textId="77777777" w:rsidR="003758B2" w:rsidRPr="00C228B4" w:rsidRDefault="003758B2" w:rsidP="00A963BF">
            <w:pPr>
              <w:widowControl/>
              <w:jc w:val="center"/>
              <w:rPr>
                <w:sz w:val="24"/>
                <w:szCs w:val="24"/>
              </w:rPr>
            </w:pPr>
          </w:p>
        </w:tc>
        <w:tc>
          <w:tcPr>
            <w:tcW w:w="709" w:type="dxa"/>
          </w:tcPr>
          <w:p w14:paraId="1DBFB017" w14:textId="77777777" w:rsidR="003758B2" w:rsidRPr="00C228B4" w:rsidRDefault="003758B2" w:rsidP="00A963BF">
            <w:pPr>
              <w:widowControl/>
              <w:jc w:val="center"/>
              <w:rPr>
                <w:sz w:val="24"/>
                <w:szCs w:val="24"/>
              </w:rPr>
            </w:pPr>
          </w:p>
        </w:tc>
        <w:tc>
          <w:tcPr>
            <w:tcW w:w="709" w:type="dxa"/>
          </w:tcPr>
          <w:p w14:paraId="5DD317A1" w14:textId="77777777" w:rsidR="003758B2" w:rsidRPr="00C228B4" w:rsidRDefault="003758B2" w:rsidP="00A963BF">
            <w:pPr>
              <w:widowControl/>
              <w:jc w:val="center"/>
              <w:rPr>
                <w:sz w:val="24"/>
                <w:szCs w:val="24"/>
              </w:rPr>
            </w:pPr>
          </w:p>
        </w:tc>
        <w:tc>
          <w:tcPr>
            <w:tcW w:w="709" w:type="dxa"/>
          </w:tcPr>
          <w:p w14:paraId="063E5AF3" w14:textId="77777777" w:rsidR="003758B2" w:rsidRPr="00C228B4" w:rsidRDefault="003758B2" w:rsidP="00A963BF">
            <w:pPr>
              <w:widowControl/>
              <w:jc w:val="center"/>
              <w:rPr>
                <w:sz w:val="24"/>
                <w:szCs w:val="24"/>
              </w:rPr>
            </w:pPr>
          </w:p>
        </w:tc>
        <w:tc>
          <w:tcPr>
            <w:tcW w:w="642" w:type="dxa"/>
          </w:tcPr>
          <w:p w14:paraId="2133DF7D" w14:textId="77777777" w:rsidR="003758B2" w:rsidRPr="00C228B4" w:rsidRDefault="003758B2" w:rsidP="00A963BF">
            <w:pPr>
              <w:widowControl/>
              <w:jc w:val="center"/>
              <w:rPr>
                <w:sz w:val="24"/>
                <w:szCs w:val="24"/>
              </w:rPr>
            </w:pPr>
          </w:p>
        </w:tc>
        <w:tc>
          <w:tcPr>
            <w:tcW w:w="1200" w:type="dxa"/>
          </w:tcPr>
          <w:p w14:paraId="5E1195A0" w14:textId="77777777" w:rsidR="003758B2" w:rsidRPr="00C228B4" w:rsidRDefault="003758B2" w:rsidP="00A963BF">
            <w:pPr>
              <w:widowControl/>
              <w:jc w:val="center"/>
              <w:rPr>
                <w:sz w:val="24"/>
                <w:szCs w:val="24"/>
              </w:rPr>
            </w:pPr>
          </w:p>
        </w:tc>
        <w:tc>
          <w:tcPr>
            <w:tcW w:w="3431" w:type="dxa"/>
          </w:tcPr>
          <w:p w14:paraId="63A60572" w14:textId="77777777" w:rsidR="003758B2" w:rsidRPr="00C228B4" w:rsidRDefault="003758B2" w:rsidP="00A963BF">
            <w:pPr>
              <w:widowControl/>
              <w:jc w:val="center"/>
              <w:rPr>
                <w:sz w:val="24"/>
                <w:szCs w:val="24"/>
              </w:rPr>
            </w:pPr>
          </w:p>
        </w:tc>
      </w:tr>
      <w:tr w:rsidR="003758B2" w:rsidRPr="00C228B4" w14:paraId="7E2C4ADF" w14:textId="77777777" w:rsidTr="00334CA1">
        <w:trPr>
          <w:trHeight w:val="85"/>
        </w:trPr>
        <w:tc>
          <w:tcPr>
            <w:tcW w:w="533" w:type="dxa"/>
            <w:vAlign w:val="center"/>
          </w:tcPr>
          <w:p w14:paraId="74C83DC0"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40F5E91C" w14:textId="77777777" w:rsidR="003758B2" w:rsidRPr="00C228B4" w:rsidRDefault="003758B2" w:rsidP="00A963BF">
            <w:pPr>
              <w:widowControl/>
              <w:rPr>
                <w:sz w:val="24"/>
                <w:szCs w:val="24"/>
              </w:rPr>
            </w:pPr>
          </w:p>
        </w:tc>
        <w:tc>
          <w:tcPr>
            <w:tcW w:w="908" w:type="dxa"/>
            <w:vAlign w:val="center"/>
          </w:tcPr>
          <w:p w14:paraId="34FCA27A" w14:textId="77777777" w:rsidR="003758B2" w:rsidRPr="00C228B4" w:rsidRDefault="003758B2" w:rsidP="00A963BF">
            <w:pPr>
              <w:widowControl/>
              <w:jc w:val="center"/>
              <w:rPr>
                <w:b/>
                <w:sz w:val="24"/>
                <w:szCs w:val="24"/>
              </w:rPr>
            </w:pPr>
          </w:p>
        </w:tc>
        <w:tc>
          <w:tcPr>
            <w:tcW w:w="1104" w:type="dxa"/>
            <w:vAlign w:val="center"/>
          </w:tcPr>
          <w:p w14:paraId="5AF1EAD9" w14:textId="77777777" w:rsidR="003758B2" w:rsidRPr="00C228B4" w:rsidRDefault="003758B2" w:rsidP="00A963BF">
            <w:pPr>
              <w:widowControl/>
              <w:jc w:val="center"/>
              <w:rPr>
                <w:b/>
                <w:sz w:val="24"/>
                <w:szCs w:val="24"/>
              </w:rPr>
            </w:pPr>
          </w:p>
        </w:tc>
        <w:tc>
          <w:tcPr>
            <w:tcW w:w="680" w:type="dxa"/>
          </w:tcPr>
          <w:p w14:paraId="0DCB8072" w14:textId="77777777" w:rsidR="003758B2" w:rsidRPr="00C228B4" w:rsidRDefault="003758B2" w:rsidP="00A963BF">
            <w:pPr>
              <w:widowControl/>
              <w:jc w:val="center"/>
              <w:rPr>
                <w:sz w:val="24"/>
                <w:szCs w:val="24"/>
              </w:rPr>
            </w:pPr>
          </w:p>
        </w:tc>
        <w:tc>
          <w:tcPr>
            <w:tcW w:w="707" w:type="dxa"/>
          </w:tcPr>
          <w:p w14:paraId="530B4152" w14:textId="77777777" w:rsidR="003758B2" w:rsidRPr="00C228B4" w:rsidRDefault="003758B2" w:rsidP="00A963BF">
            <w:pPr>
              <w:widowControl/>
              <w:jc w:val="center"/>
              <w:rPr>
                <w:sz w:val="24"/>
                <w:szCs w:val="24"/>
              </w:rPr>
            </w:pPr>
          </w:p>
        </w:tc>
        <w:tc>
          <w:tcPr>
            <w:tcW w:w="709" w:type="dxa"/>
          </w:tcPr>
          <w:p w14:paraId="71D5D18F" w14:textId="77777777" w:rsidR="003758B2" w:rsidRPr="00C228B4" w:rsidRDefault="003758B2" w:rsidP="00A963BF">
            <w:pPr>
              <w:widowControl/>
              <w:jc w:val="center"/>
              <w:rPr>
                <w:sz w:val="24"/>
                <w:szCs w:val="24"/>
              </w:rPr>
            </w:pPr>
          </w:p>
        </w:tc>
        <w:tc>
          <w:tcPr>
            <w:tcW w:w="709" w:type="dxa"/>
          </w:tcPr>
          <w:p w14:paraId="32D554EF" w14:textId="77777777" w:rsidR="003758B2" w:rsidRPr="00C228B4" w:rsidRDefault="003758B2" w:rsidP="00A963BF">
            <w:pPr>
              <w:widowControl/>
              <w:jc w:val="center"/>
              <w:rPr>
                <w:sz w:val="24"/>
                <w:szCs w:val="24"/>
              </w:rPr>
            </w:pPr>
          </w:p>
        </w:tc>
        <w:tc>
          <w:tcPr>
            <w:tcW w:w="709" w:type="dxa"/>
          </w:tcPr>
          <w:p w14:paraId="3D282393" w14:textId="77777777" w:rsidR="003758B2" w:rsidRPr="00C228B4" w:rsidRDefault="003758B2" w:rsidP="00A963BF">
            <w:pPr>
              <w:widowControl/>
              <w:jc w:val="center"/>
              <w:rPr>
                <w:sz w:val="24"/>
                <w:szCs w:val="24"/>
              </w:rPr>
            </w:pPr>
          </w:p>
        </w:tc>
        <w:tc>
          <w:tcPr>
            <w:tcW w:w="642" w:type="dxa"/>
          </w:tcPr>
          <w:p w14:paraId="47E99492" w14:textId="77777777" w:rsidR="003758B2" w:rsidRPr="00C228B4" w:rsidRDefault="003758B2" w:rsidP="00A963BF">
            <w:pPr>
              <w:widowControl/>
              <w:jc w:val="center"/>
              <w:rPr>
                <w:sz w:val="24"/>
                <w:szCs w:val="24"/>
              </w:rPr>
            </w:pPr>
          </w:p>
        </w:tc>
        <w:tc>
          <w:tcPr>
            <w:tcW w:w="1200" w:type="dxa"/>
          </w:tcPr>
          <w:p w14:paraId="66F57A88" w14:textId="77777777" w:rsidR="003758B2" w:rsidRPr="00C228B4" w:rsidRDefault="003758B2" w:rsidP="00A963BF">
            <w:pPr>
              <w:widowControl/>
              <w:jc w:val="center"/>
              <w:rPr>
                <w:sz w:val="24"/>
                <w:szCs w:val="24"/>
              </w:rPr>
            </w:pPr>
          </w:p>
        </w:tc>
        <w:tc>
          <w:tcPr>
            <w:tcW w:w="3431" w:type="dxa"/>
          </w:tcPr>
          <w:p w14:paraId="726A96E9" w14:textId="77777777" w:rsidR="003758B2" w:rsidRPr="00C228B4" w:rsidRDefault="003758B2" w:rsidP="00A963BF">
            <w:pPr>
              <w:widowControl/>
              <w:jc w:val="center"/>
              <w:rPr>
                <w:sz w:val="24"/>
                <w:szCs w:val="24"/>
              </w:rPr>
            </w:pPr>
          </w:p>
        </w:tc>
      </w:tr>
      <w:tr w:rsidR="003758B2" w:rsidRPr="00C228B4" w14:paraId="2831D5B7" w14:textId="77777777" w:rsidTr="00334CA1">
        <w:trPr>
          <w:trHeight w:val="85"/>
        </w:trPr>
        <w:tc>
          <w:tcPr>
            <w:tcW w:w="533" w:type="dxa"/>
            <w:vAlign w:val="center"/>
          </w:tcPr>
          <w:p w14:paraId="04415250"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58FF7FEF" w14:textId="77777777" w:rsidR="003758B2" w:rsidRPr="00C228B4" w:rsidRDefault="003758B2" w:rsidP="00A963BF">
            <w:pPr>
              <w:widowControl/>
              <w:rPr>
                <w:sz w:val="24"/>
                <w:szCs w:val="24"/>
              </w:rPr>
            </w:pPr>
          </w:p>
        </w:tc>
        <w:tc>
          <w:tcPr>
            <w:tcW w:w="908" w:type="dxa"/>
            <w:vAlign w:val="center"/>
          </w:tcPr>
          <w:p w14:paraId="5CDBC87E" w14:textId="77777777" w:rsidR="003758B2" w:rsidRPr="00C228B4" w:rsidRDefault="003758B2" w:rsidP="00A963BF">
            <w:pPr>
              <w:widowControl/>
              <w:jc w:val="center"/>
              <w:rPr>
                <w:b/>
                <w:sz w:val="24"/>
                <w:szCs w:val="24"/>
                <w:lang w:val="en-US"/>
              </w:rPr>
            </w:pPr>
          </w:p>
        </w:tc>
        <w:tc>
          <w:tcPr>
            <w:tcW w:w="1104" w:type="dxa"/>
            <w:vAlign w:val="center"/>
          </w:tcPr>
          <w:p w14:paraId="76A76D5A" w14:textId="77777777" w:rsidR="003758B2" w:rsidRPr="00C228B4" w:rsidRDefault="003758B2" w:rsidP="00A963BF">
            <w:pPr>
              <w:widowControl/>
              <w:jc w:val="center"/>
              <w:rPr>
                <w:b/>
                <w:sz w:val="24"/>
                <w:szCs w:val="24"/>
              </w:rPr>
            </w:pPr>
          </w:p>
        </w:tc>
        <w:tc>
          <w:tcPr>
            <w:tcW w:w="680" w:type="dxa"/>
          </w:tcPr>
          <w:p w14:paraId="101AFEE6" w14:textId="77777777" w:rsidR="003758B2" w:rsidRPr="00C228B4" w:rsidRDefault="003758B2" w:rsidP="00A963BF">
            <w:pPr>
              <w:widowControl/>
              <w:jc w:val="center"/>
              <w:rPr>
                <w:sz w:val="24"/>
                <w:szCs w:val="24"/>
              </w:rPr>
            </w:pPr>
          </w:p>
        </w:tc>
        <w:tc>
          <w:tcPr>
            <w:tcW w:w="707" w:type="dxa"/>
          </w:tcPr>
          <w:p w14:paraId="76B171ED" w14:textId="77777777" w:rsidR="003758B2" w:rsidRPr="00C228B4" w:rsidRDefault="003758B2" w:rsidP="00A963BF">
            <w:pPr>
              <w:widowControl/>
              <w:jc w:val="center"/>
              <w:rPr>
                <w:sz w:val="24"/>
                <w:szCs w:val="24"/>
              </w:rPr>
            </w:pPr>
          </w:p>
        </w:tc>
        <w:tc>
          <w:tcPr>
            <w:tcW w:w="709" w:type="dxa"/>
          </w:tcPr>
          <w:p w14:paraId="106C9008" w14:textId="77777777" w:rsidR="003758B2" w:rsidRPr="00C228B4" w:rsidRDefault="003758B2" w:rsidP="00A963BF">
            <w:pPr>
              <w:widowControl/>
              <w:jc w:val="center"/>
              <w:rPr>
                <w:sz w:val="24"/>
                <w:szCs w:val="24"/>
              </w:rPr>
            </w:pPr>
          </w:p>
        </w:tc>
        <w:tc>
          <w:tcPr>
            <w:tcW w:w="709" w:type="dxa"/>
          </w:tcPr>
          <w:p w14:paraId="2FDE2AFF" w14:textId="77777777" w:rsidR="003758B2" w:rsidRPr="00C228B4" w:rsidRDefault="003758B2" w:rsidP="00A963BF">
            <w:pPr>
              <w:widowControl/>
              <w:jc w:val="center"/>
              <w:rPr>
                <w:sz w:val="24"/>
                <w:szCs w:val="24"/>
              </w:rPr>
            </w:pPr>
          </w:p>
        </w:tc>
        <w:tc>
          <w:tcPr>
            <w:tcW w:w="709" w:type="dxa"/>
          </w:tcPr>
          <w:p w14:paraId="792432EE" w14:textId="77777777" w:rsidR="003758B2" w:rsidRPr="00C228B4" w:rsidRDefault="003758B2" w:rsidP="00A963BF">
            <w:pPr>
              <w:widowControl/>
              <w:jc w:val="center"/>
              <w:rPr>
                <w:sz w:val="24"/>
                <w:szCs w:val="24"/>
              </w:rPr>
            </w:pPr>
          </w:p>
        </w:tc>
        <w:tc>
          <w:tcPr>
            <w:tcW w:w="642" w:type="dxa"/>
          </w:tcPr>
          <w:p w14:paraId="7CC2BA6F" w14:textId="77777777" w:rsidR="003758B2" w:rsidRPr="00C228B4" w:rsidRDefault="003758B2" w:rsidP="00A963BF">
            <w:pPr>
              <w:widowControl/>
              <w:jc w:val="center"/>
              <w:rPr>
                <w:sz w:val="24"/>
                <w:szCs w:val="24"/>
              </w:rPr>
            </w:pPr>
          </w:p>
        </w:tc>
        <w:tc>
          <w:tcPr>
            <w:tcW w:w="1200" w:type="dxa"/>
          </w:tcPr>
          <w:p w14:paraId="55773CC5" w14:textId="77777777" w:rsidR="003758B2" w:rsidRPr="00C228B4" w:rsidRDefault="003758B2" w:rsidP="00A963BF">
            <w:pPr>
              <w:widowControl/>
              <w:jc w:val="center"/>
              <w:rPr>
                <w:sz w:val="24"/>
                <w:szCs w:val="24"/>
              </w:rPr>
            </w:pPr>
          </w:p>
        </w:tc>
        <w:tc>
          <w:tcPr>
            <w:tcW w:w="3431" w:type="dxa"/>
          </w:tcPr>
          <w:p w14:paraId="5A632290" w14:textId="77777777" w:rsidR="003758B2" w:rsidRPr="00C228B4" w:rsidRDefault="003758B2" w:rsidP="00A963BF">
            <w:pPr>
              <w:widowControl/>
              <w:jc w:val="center"/>
              <w:rPr>
                <w:sz w:val="24"/>
                <w:szCs w:val="24"/>
              </w:rPr>
            </w:pPr>
          </w:p>
        </w:tc>
      </w:tr>
      <w:tr w:rsidR="003758B2" w:rsidRPr="00C228B4" w14:paraId="4154FA7F" w14:textId="77777777" w:rsidTr="00334CA1">
        <w:trPr>
          <w:trHeight w:val="300"/>
        </w:trPr>
        <w:tc>
          <w:tcPr>
            <w:tcW w:w="533" w:type="dxa"/>
            <w:vAlign w:val="center"/>
          </w:tcPr>
          <w:p w14:paraId="1AE09A6F"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35915CB5" w14:textId="77777777" w:rsidR="003758B2" w:rsidRPr="00C228B4" w:rsidRDefault="003758B2" w:rsidP="00A963BF">
            <w:pPr>
              <w:widowControl/>
              <w:rPr>
                <w:sz w:val="24"/>
                <w:szCs w:val="24"/>
              </w:rPr>
            </w:pPr>
          </w:p>
        </w:tc>
        <w:tc>
          <w:tcPr>
            <w:tcW w:w="908" w:type="dxa"/>
            <w:vAlign w:val="center"/>
          </w:tcPr>
          <w:p w14:paraId="249E5111" w14:textId="77777777" w:rsidR="003758B2" w:rsidRPr="00C228B4" w:rsidRDefault="003758B2" w:rsidP="00A963BF">
            <w:pPr>
              <w:widowControl/>
              <w:jc w:val="center"/>
              <w:rPr>
                <w:b/>
                <w:sz w:val="24"/>
                <w:szCs w:val="24"/>
              </w:rPr>
            </w:pPr>
          </w:p>
        </w:tc>
        <w:tc>
          <w:tcPr>
            <w:tcW w:w="1104" w:type="dxa"/>
            <w:vAlign w:val="center"/>
          </w:tcPr>
          <w:p w14:paraId="6898AD53" w14:textId="77777777" w:rsidR="003758B2" w:rsidRPr="00C228B4" w:rsidRDefault="003758B2" w:rsidP="00A963BF">
            <w:pPr>
              <w:widowControl/>
              <w:jc w:val="center"/>
              <w:rPr>
                <w:b/>
                <w:sz w:val="24"/>
                <w:szCs w:val="24"/>
              </w:rPr>
            </w:pPr>
          </w:p>
        </w:tc>
        <w:tc>
          <w:tcPr>
            <w:tcW w:w="680" w:type="dxa"/>
          </w:tcPr>
          <w:p w14:paraId="443E332D" w14:textId="77777777" w:rsidR="003758B2" w:rsidRPr="00C228B4" w:rsidRDefault="003758B2" w:rsidP="00A963BF">
            <w:pPr>
              <w:widowControl/>
              <w:jc w:val="center"/>
              <w:rPr>
                <w:sz w:val="24"/>
                <w:szCs w:val="24"/>
              </w:rPr>
            </w:pPr>
          </w:p>
        </w:tc>
        <w:tc>
          <w:tcPr>
            <w:tcW w:w="707" w:type="dxa"/>
          </w:tcPr>
          <w:p w14:paraId="213E2003" w14:textId="77777777" w:rsidR="003758B2" w:rsidRPr="00C228B4" w:rsidRDefault="003758B2" w:rsidP="00A963BF">
            <w:pPr>
              <w:widowControl/>
              <w:jc w:val="center"/>
              <w:rPr>
                <w:sz w:val="24"/>
                <w:szCs w:val="24"/>
              </w:rPr>
            </w:pPr>
          </w:p>
        </w:tc>
        <w:tc>
          <w:tcPr>
            <w:tcW w:w="709" w:type="dxa"/>
          </w:tcPr>
          <w:p w14:paraId="675EE4AF" w14:textId="77777777" w:rsidR="003758B2" w:rsidRPr="00C228B4" w:rsidRDefault="003758B2" w:rsidP="00A963BF">
            <w:pPr>
              <w:widowControl/>
              <w:jc w:val="center"/>
              <w:rPr>
                <w:sz w:val="24"/>
                <w:szCs w:val="24"/>
              </w:rPr>
            </w:pPr>
          </w:p>
        </w:tc>
        <w:tc>
          <w:tcPr>
            <w:tcW w:w="709" w:type="dxa"/>
          </w:tcPr>
          <w:p w14:paraId="3E78065C" w14:textId="77777777" w:rsidR="003758B2" w:rsidRPr="00C228B4" w:rsidRDefault="003758B2" w:rsidP="00A963BF">
            <w:pPr>
              <w:widowControl/>
              <w:jc w:val="center"/>
              <w:rPr>
                <w:sz w:val="24"/>
                <w:szCs w:val="24"/>
              </w:rPr>
            </w:pPr>
          </w:p>
        </w:tc>
        <w:tc>
          <w:tcPr>
            <w:tcW w:w="709" w:type="dxa"/>
          </w:tcPr>
          <w:p w14:paraId="1D98C9C5" w14:textId="77777777" w:rsidR="003758B2" w:rsidRPr="00C228B4" w:rsidRDefault="003758B2" w:rsidP="00A963BF">
            <w:pPr>
              <w:widowControl/>
              <w:jc w:val="center"/>
              <w:rPr>
                <w:sz w:val="24"/>
                <w:szCs w:val="24"/>
              </w:rPr>
            </w:pPr>
          </w:p>
        </w:tc>
        <w:tc>
          <w:tcPr>
            <w:tcW w:w="642" w:type="dxa"/>
          </w:tcPr>
          <w:p w14:paraId="098155F3" w14:textId="77777777" w:rsidR="003758B2" w:rsidRPr="00C228B4" w:rsidRDefault="003758B2" w:rsidP="00A963BF">
            <w:pPr>
              <w:widowControl/>
              <w:jc w:val="center"/>
              <w:rPr>
                <w:sz w:val="24"/>
                <w:szCs w:val="24"/>
              </w:rPr>
            </w:pPr>
          </w:p>
        </w:tc>
        <w:tc>
          <w:tcPr>
            <w:tcW w:w="1200" w:type="dxa"/>
          </w:tcPr>
          <w:p w14:paraId="41CAF46A" w14:textId="77777777" w:rsidR="003758B2" w:rsidRPr="00C228B4" w:rsidRDefault="003758B2" w:rsidP="00A963BF">
            <w:pPr>
              <w:widowControl/>
              <w:jc w:val="center"/>
              <w:rPr>
                <w:sz w:val="24"/>
                <w:szCs w:val="24"/>
              </w:rPr>
            </w:pPr>
          </w:p>
        </w:tc>
        <w:tc>
          <w:tcPr>
            <w:tcW w:w="3431" w:type="dxa"/>
          </w:tcPr>
          <w:p w14:paraId="220F55A2" w14:textId="77777777" w:rsidR="003758B2" w:rsidRPr="00C228B4" w:rsidRDefault="003758B2" w:rsidP="00A963BF">
            <w:pPr>
              <w:widowControl/>
              <w:jc w:val="center"/>
              <w:rPr>
                <w:sz w:val="24"/>
                <w:szCs w:val="24"/>
              </w:rPr>
            </w:pPr>
          </w:p>
        </w:tc>
      </w:tr>
      <w:tr w:rsidR="003758B2" w:rsidRPr="00C228B4" w14:paraId="63377ADC" w14:textId="77777777" w:rsidTr="00334CA1">
        <w:trPr>
          <w:trHeight w:val="300"/>
        </w:trPr>
        <w:tc>
          <w:tcPr>
            <w:tcW w:w="533" w:type="dxa"/>
            <w:vAlign w:val="center"/>
          </w:tcPr>
          <w:p w14:paraId="741AC163"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4179D858" w14:textId="77777777" w:rsidR="003758B2" w:rsidRPr="00C228B4" w:rsidRDefault="003758B2" w:rsidP="00A963BF">
            <w:pPr>
              <w:widowControl/>
              <w:rPr>
                <w:sz w:val="24"/>
                <w:szCs w:val="24"/>
              </w:rPr>
            </w:pPr>
          </w:p>
        </w:tc>
        <w:tc>
          <w:tcPr>
            <w:tcW w:w="908" w:type="dxa"/>
            <w:vAlign w:val="center"/>
          </w:tcPr>
          <w:p w14:paraId="7A6D78AA" w14:textId="77777777" w:rsidR="003758B2" w:rsidRPr="00C228B4" w:rsidRDefault="003758B2" w:rsidP="00A963BF">
            <w:pPr>
              <w:widowControl/>
              <w:jc w:val="center"/>
              <w:rPr>
                <w:b/>
                <w:sz w:val="24"/>
                <w:szCs w:val="24"/>
              </w:rPr>
            </w:pPr>
          </w:p>
        </w:tc>
        <w:tc>
          <w:tcPr>
            <w:tcW w:w="1104" w:type="dxa"/>
            <w:vAlign w:val="center"/>
          </w:tcPr>
          <w:p w14:paraId="54BB03A6" w14:textId="77777777" w:rsidR="003758B2" w:rsidRPr="00C228B4" w:rsidRDefault="003758B2" w:rsidP="00A963BF">
            <w:pPr>
              <w:widowControl/>
              <w:jc w:val="center"/>
              <w:rPr>
                <w:b/>
                <w:sz w:val="24"/>
                <w:szCs w:val="24"/>
              </w:rPr>
            </w:pPr>
          </w:p>
        </w:tc>
        <w:tc>
          <w:tcPr>
            <w:tcW w:w="680" w:type="dxa"/>
          </w:tcPr>
          <w:p w14:paraId="2587D4BE" w14:textId="77777777" w:rsidR="003758B2" w:rsidRPr="00C228B4" w:rsidRDefault="003758B2" w:rsidP="00A963BF">
            <w:pPr>
              <w:widowControl/>
              <w:jc w:val="center"/>
              <w:rPr>
                <w:sz w:val="24"/>
                <w:szCs w:val="24"/>
              </w:rPr>
            </w:pPr>
          </w:p>
        </w:tc>
        <w:tc>
          <w:tcPr>
            <w:tcW w:w="707" w:type="dxa"/>
          </w:tcPr>
          <w:p w14:paraId="66F943E7" w14:textId="77777777" w:rsidR="003758B2" w:rsidRPr="00C228B4" w:rsidRDefault="003758B2" w:rsidP="00A963BF">
            <w:pPr>
              <w:widowControl/>
              <w:jc w:val="center"/>
              <w:rPr>
                <w:sz w:val="24"/>
                <w:szCs w:val="24"/>
              </w:rPr>
            </w:pPr>
          </w:p>
        </w:tc>
        <w:tc>
          <w:tcPr>
            <w:tcW w:w="709" w:type="dxa"/>
          </w:tcPr>
          <w:p w14:paraId="03AEEEAE" w14:textId="77777777" w:rsidR="003758B2" w:rsidRPr="00C228B4" w:rsidRDefault="003758B2" w:rsidP="00A963BF">
            <w:pPr>
              <w:widowControl/>
              <w:jc w:val="center"/>
              <w:rPr>
                <w:sz w:val="24"/>
                <w:szCs w:val="24"/>
              </w:rPr>
            </w:pPr>
          </w:p>
        </w:tc>
        <w:tc>
          <w:tcPr>
            <w:tcW w:w="709" w:type="dxa"/>
          </w:tcPr>
          <w:p w14:paraId="6907430E" w14:textId="77777777" w:rsidR="003758B2" w:rsidRPr="00C228B4" w:rsidRDefault="003758B2" w:rsidP="00A963BF">
            <w:pPr>
              <w:widowControl/>
              <w:jc w:val="center"/>
              <w:rPr>
                <w:sz w:val="24"/>
                <w:szCs w:val="24"/>
              </w:rPr>
            </w:pPr>
          </w:p>
        </w:tc>
        <w:tc>
          <w:tcPr>
            <w:tcW w:w="709" w:type="dxa"/>
          </w:tcPr>
          <w:p w14:paraId="56A4529E" w14:textId="77777777" w:rsidR="003758B2" w:rsidRPr="00C228B4" w:rsidRDefault="003758B2" w:rsidP="00A963BF">
            <w:pPr>
              <w:widowControl/>
              <w:jc w:val="center"/>
              <w:rPr>
                <w:sz w:val="24"/>
                <w:szCs w:val="24"/>
              </w:rPr>
            </w:pPr>
          </w:p>
        </w:tc>
        <w:tc>
          <w:tcPr>
            <w:tcW w:w="642" w:type="dxa"/>
          </w:tcPr>
          <w:p w14:paraId="79024BC4" w14:textId="77777777" w:rsidR="003758B2" w:rsidRPr="00C228B4" w:rsidRDefault="003758B2" w:rsidP="00A963BF">
            <w:pPr>
              <w:widowControl/>
              <w:jc w:val="center"/>
              <w:rPr>
                <w:sz w:val="24"/>
                <w:szCs w:val="24"/>
              </w:rPr>
            </w:pPr>
          </w:p>
        </w:tc>
        <w:tc>
          <w:tcPr>
            <w:tcW w:w="1200" w:type="dxa"/>
          </w:tcPr>
          <w:p w14:paraId="68218C45" w14:textId="77777777" w:rsidR="003758B2" w:rsidRPr="00C228B4" w:rsidRDefault="003758B2" w:rsidP="00A963BF">
            <w:pPr>
              <w:widowControl/>
              <w:jc w:val="center"/>
              <w:rPr>
                <w:sz w:val="24"/>
                <w:szCs w:val="24"/>
              </w:rPr>
            </w:pPr>
          </w:p>
        </w:tc>
        <w:tc>
          <w:tcPr>
            <w:tcW w:w="3431" w:type="dxa"/>
          </w:tcPr>
          <w:p w14:paraId="6A0F2CD3" w14:textId="77777777" w:rsidR="003758B2" w:rsidRPr="00C228B4" w:rsidRDefault="003758B2" w:rsidP="00A963BF">
            <w:pPr>
              <w:widowControl/>
              <w:jc w:val="center"/>
              <w:rPr>
                <w:sz w:val="24"/>
                <w:szCs w:val="24"/>
              </w:rPr>
            </w:pPr>
          </w:p>
        </w:tc>
      </w:tr>
      <w:tr w:rsidR="003758B2" w:rsidRPr="00C228B4" w14:paraId="6E037B69" w14:textId="77777777" w:rsidTr="00334CA1">
        <w:trPr>
          <w:trHeight w:val="300"/>
        </w:trPr>
        <w:tc>
          <w:tcPr>
            <w:tcW w:w="533" w:type="dxa"/>
            <w:vAlign w:val="center"/>
          </w:tcPr>
          <w:p w14:paraId="62712C73"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2AC33283" w14:textId="77777777" w:rsidR="003758B2" w:rsidRPr="00C228B4" w:rsidRDefault="003758B2" w:rsidP="00A963BF">
            <w:pPr>
              <w:widowControl/>
              <w:rPr>
                <w:sz w:val="24"/>
                <w:szCs w:val="24"/>
              </w:rPr>
            </w:pPr>
          </w:p>
        </w:tc>
        <w:tc>
          <w:tcPr>
            <w:tcW w:w="908" w:type="dxa"/>
            <w:vAlign w:val="center"/>
          </w:tcPr>
          <w:p w14:paraId="1D75934C" w14:textId="77777777" w:rsidR="003758B2" w:rsidRPr="00C228B4" w:rsidRDefault="003758B2" w:rsidP="00A963BF">
            <w:pPr>
              <w:widowControl/>
              <w:jc w:val="center"/>
              <w:rPr>
                <w:b/>
                <w:sz w:val="24"/>
                <w:szCs w:val="24"/>
              </w:rPr>
            </w:pPr>
          </w:p>
        </w:tc>
        <w:tc>
          <w:tcPr>
            <w:tcW w:w="1104" w:type="dxa"/>
            <w:vAlign w:val="center"/>
          </w:tcPr>
          <w:p w14:paraId="42A09DEE" w14:textId="77777777" w:rsidR="003758B2" w:rsidRPr="00C228B4" w:rsidRDefault="003758B2" w:rsidP="00A963BF">
            <w:pPr>
              <w:widowControl/>
              <w:jc w:val="center"/>
              <w:rPr>
                <w:b/>
                <w:sz w:val="24"/>
                <w:szCs w:val="24"/>
              </w:rPr>
            </w:pPr>
          </w:p>
        </w:tc>
        <w:tc>
          <w:tcPr>
            <w:tcW w:w="680" w:type="dxa"/>
          </w:tcPr>
          <w:p w14:paraId="26D78CB4" w14:textId="77777777" w:rsidR="003758B2" w:rsidRPr="00C228B4" w:rsidRDefault="003758B2" w:rsidP="00A963BF">
            <w:pPr>
              <w:widowControl/>
              <w:jc w:val="center"/>
              <w:rPr>
                <w:sz w:val="24"/>
                <w:szCs w:val="24"/>
              </w:rPr>
            </w:pPr>
          </w:p>
        </w:tc>
        <w:tc>
          <w:tcPr>
            <w:tcW w:w="707" w:type="dxa"/>
          </w:tcPr>
          <w:p w14:paraId="363D95AE" w14:textId="77777777" w:rsidR="003758B2" w:rsidRPr="00C228B4" w:rsidRDefault="003758B2" w:rsidP="00A963BF">
            <w:pPr>
              <w:widowControl/>
              <w:jc w:val="center"/>
              <w:rPr>
                <w:sz w:val="24"/>
                <w:szCs w:val="24"/>
              </w:rPr>
            </w:pPr>
          </w:p>
        </w:tc>
        <w:tc>
          <w:tcPr>
            <w:tcW w:w="709" w:type="dxa"/>
          </w:tcPr>
          <w:p w14:paraId="73A40834" w14:textId="77777777" w:rsidR="003758B2" w:rsidRPr="00C228B4" w:rsidRDefault="003758B2" w:rsidP="00A963BF">
            <w:pPr>
              <w:widowControl/>
              <w:jc w:val="center"/>
              <w:rPr>
                <w:sz w:val="24"/>
                <w:szCs w:val="24"/>
              </w:rPr>
            </w:pPr>
          </w:p>
        </w:tc>
        <w:tc>
          <w:tcPr>
            <w:tcW w:w="709" w:type="dxa"/>
          </w:tcPr>
          <w:p w14:paraId="76DBA47B" w14:textId="77777777" w:rsidR="003758B2" w:rsidRPr="00C228B4" w:rsidRDefault="003758B2" w:rsidP="00A963BF">
            <w:pPr>
              <w:widowControl/>
              <w:jc w:val="center"/>
              <w:rPr>
                <w:sz w:val="24"/>
                <w:szCs w:val="24"/>
              </w:rPr>
            </w:pPr>
          </w:p>
        </w:tc>
        <w:tc>
          <w:tcPr>
            <w:tcW w:w="709" w:type="dxa"/>
          </w:tcPr>
          <w:p w14:paraId="6341EA9B" w14:textId="77777777" w:rsidR="003758B2" w:rsidRPr="00C228B4" w:rsidRDefault="003758B2" w:rsidP="00A963BF">
            <w:pPr>
              <w:widowControl/>
              <w:jc w:val="center"/>
              <w:rPr>
                <w:sz w:val="24"/>
                <w:szCs w:val="24"/>
              </w:rPr>
            </w:pPr>
          </w:p>
        </w:tc>
        <w:tc>
          <w:tcPr>
            <w:tcW w:w="642" w:type="dxa"/>
          </w:tcPr>
          <w:p w14:paraId="72D23A1C" w14:textId="77777777" w:rsidR="003758B2" w:rsidRPr="00C228B4" w:rsidRDefault="003758B2" w:rsidP="00A963BF">
            <w:pPr>
              <w:widowControl/>
              <w:jc w:val="center"/>
              <w:rPr>
                <w:sz w:val="24"/>
                <w:szCs w:val="24"/>
              </w:rPr>
            </w:pPr>
          </w:p>
        </w:tc>
        <w:tc>
          <w:tcPr>
            <w:tcW w:w="1200" w:type="dxa"/>
          </w:tcPr>
          <w:p w14:paraId="060C4367" w14:textId="77777777" w:rsidR="003758B2" w:rsidRPr="00C228B4" w:rsidRDefault="003758B2" w:rsidP="00A963BF">
            <w:pPr>
              <w:widowControl/>
              <w:jc w:val="center"/>
              <w:rPr>
                <w:sz w:val="24"/>
                <w:szCs w:val="24"/>
              </w:rPr>
            </w:pPr>
          </w:p>
        </w:tc>
        <w:tc>
          <w:tcPr>
            <w:tcW w:w="3431" w:type="dxa"/>
          </w:tcPr>
          <w:p w14:paraId="1F828A61" w14:textId="77777777" w:rsidR="003758B2" w:rsidRPr="00C228B4" w:rsidRDefault="003758B2" w:rsidP="00A963BF">
            <w:pPr>
              <w:widowControl/>
              <w:jc w:val="center"/>
              <w:rPr>
                <w:sz w:val="24"/>
                <w:szCs w:val="24"/>
              </w:rPr>
            </w:pPr>
          </w:p>
        </w:tc>
      </w:tr>
      <w:tr w:rsidR="003758B2" w:rsidRPr="00C228B4" w14:paraId="4F0BFDB5" w14:textId="77777777" w:rsidTr="00334CA1">
        <w:trPr>
          <w:trHeight w:val="300"/>
        </w:trPr>
        <w:tc>
          <w:tcPr>
            <w:tcW w:w="533" w:type="dxa"/>
            <w:vAlign w:val="center"/>
          </w:tcPr>
          <w:p w14:paraId="16A252A0"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6C4871C1" w14:textId="77777777" w:rsidR="003758B2" w:rsidRPr="00C228B4" w:rsidRDefault="003758B2" w:rsidP="00A963BF">
            <w:pPr>
              <w:widowControl/>
              <w:rPr>
                <w:sz w:val="24"/>
                <w:szCs w:val="24"/>
              </w:rPr>
            </w:pPr>
          </w:p>
        </w:tc>
        <w:tc>
          <w:tcPr>
            <w:tcW w:w="908" w:type="dxa"/>
            <w:vAlign w:val="center"/>
          </w:tcPr>
          <w:p w14:paraId="3240EAB5" w14:textId="77777777" w:rsidR="003758B2" w:rsidRPr="00C228B4" w:rsidRDefault="003758B2" w:rsidP="00A963BF">
            <w:pPr>
              <w:widowControl/>
              <w:jc w:val="center"/>
              <w:rPr>
                <w:b/>
                <w:sz w:val="24"/>
                <w:szCs w:val="24"/>
              </w:rPr>
            </w:pPr>
          </w:p>
        </w:tc>
        <w:tc>
          <w:tcPr>
            <w:tcW w:w="1104" w:type="dxa"/>
            <w:vAlign w:val="center"/>
          </w:tcPr>
          <w:p w14:paraId="7F78E350" w14:textId="77777777" w:rsidR="003758B2" w:rsidRPr="00C228B4" w:rsidRDefault="003758B2" w:rsidP="00A963BF">
            <w:pPr>
              <w:widowControl/>
              <w:jc w:val="center"/>
              <w:rPr>
                <w:b/>
                <w:sz w:val="24"/>
                <w:szCs w:val="24"/>
              </w:rPr>
            </w:pPr>
          </w:p>
        </w:tc>
        <w:tc>
          <w:tcPr>
            <w:tcW w:w="680" w:type="dxa"/>
          </w:tcPr>
          <w:p w14:paraId="5BB571CA" w14:textId="77777777" w:rsidR="003758B2" w:rsidRPr="00C228B4" w:rsidRDefault="003758B2" w:rsidP="00A963BF">
            <w:pPr>
              <w:widowControl/>
              <w:jc w:val="center"/>
              <w:rPr>
                <w:sz w:val="24"/>
                <w:szCs w:val="24"/>
              </w:rPr>
            </w:pPr>
          </w:p>
        </w:tc>
        <w:tc>
          <w:tcPr>
            <w:tcW w:w="707" w:type="dxa"/>
          </w:tcPr>
          <w:p w14:paraId="5ADB4ACB" w14:textId="77777777" w:rsidR="003758B2" w:rsidRPr="00C228B4" w:rsidRDefault="003758B2" w:rsidP="00A963BF">
            <w:pPr>
              <w:widowControl/>
              <w:jc w:val="center"/>
              <w:rPr>
                <w:sz w:val="24"/>
                <w:szCs w:val="24"/>
              </w:rPr>
            </w:pPr>
          </w:p>
        </w:tc>
        <w:tc>
          <w:tcPr>
            <w:tcW w:w="709" w:type="dxa"/>
          </w:tcPr>
          <w:p w14:paraId="29D1239E" w14:textId="77777777" w:rsidR="003758B2" w:rsidRPr="00C228B4" w:rsidRDefault="003758B2" w:rsidP="00A963BF">
            <w:pPr>
              <w:widowControl/>
              <w:jc w:val="center"/>
              <w:rPr>
                <w:sz w:val="24"/>
                <w:szCs w:val="24"/>
              </w:rPr>
            </w:pPr>
          </w:p>
        </w:tc>
        <w:tc>
          <w:tcPr>
            <w:tcW w:w="709" w:type="dxa"/>
          </w:tcPr>
          <w:p w14:paraId="57501E04" w14:textId="77777777" w:rsidR="003758B2" w:rsidRPr="00C228B4" w:rsidRDefault="003758B2" w:rsidP="00A963BF">
            <w:pPr>
              <w:widowControl/>
              <w:jc w:val="center"/>
              <w:rPr>
                <w:sz w:val="24"/>
                <w:szCs w:val="24"/>
              </w:rPr>
            </w:pPr>
          </w:p>
        </w:tc>
        <w:tc>
          <w:tcPr>
            <w:tcW w:w="709" w:type="dxa"/>
          </w:tcPr>
          <w:p w14:paraId="379C7371" w14:textId="77777777" w:rsidR="003758B2" w:rsidRPr="00C228B4" w:rsidRDefault="003758B2" w:rsidP="00A963BF">
            <w:pPr>
              <w:widowControl/>
              <w:jc w:val="center"/>
              <w:rPr>
                <w:sz w:val="24"/>
                <w:szCs w:val="24"/>
              </w:rPr>
            </w:pPr>
          </w:p>
        </w:tc>
        <w:tc>
          <w:tcPr>
            <w:tcW w:w="642" w:type="dxa"/>
          </w:tcPr>
          <w:p w14:paraId="080596C9" w14:textId="77777777" w:rsidR="003758B2" w:rsidRPr="00C228B4" w:rsidRDefault="003758B2" w:rsidP="00A963BF">
            <w:pPr>
              <w:widowControl/>
              <w:jc w:val="center"/>
              <w:rPr>
                <w:sz w:val="24"/>
                <w:szCs w:val="24"/>
              </w:rPr>
            </w:pPr>
          </w:p>
        </w:tc>
        <w:tc>
          <w:tcPr>
            <w:tcW w:w="1200" w:type="dxa"/>
          </w:tcPr>
          <w:p w14:paraId="5976639A" w14:textId="77777777" w:rsidR="003758B2" w:rsidRPr="00C228B4" w:rsidRDefault="003758B2" w:rsidP="00A963BF">
            <w:pPr>
              <w:widowControl/>
              <w:jc w:val="center"/>
              <w:rPr>
                <w:sz w:val="24"/>
                <w:szCs w:val="24"/>
              </w:rPr>
            </w:pPr>
          </w:p>
        </w:tc>
        <w:tc>
          <w:tcPr>
            <w:tcW w:w="3431" w:type="dxa"/>
          </w:tcPr>
          <w:p w14:paraId="2DD7E8D5" w14:textId="77777777" w:rsidR="003758B2" w:rsidRPr="00C228B4" w:rsidRDefault="003758B2" w:rsidP="00A963BF">
            <w:pPr>
              <w:widowControl/>
              <w:jc w:val="center"/>
              <w:rPr>
                <w:sz w:val="24"/>
                <w:szCs w:val="24"/>
              </w:rPr>
            </w:pPr>
          </w:p>
        </w:tc>
      </w:tr>
      <w:tr w:rsidR="003758B2" w:rsidRPr="00C228B4" w14:paraId="0050CFEA" w14:textId="77777777" w:rsidTr="00334CA1">
        <w:trPr>
          <w:trHeight w:val="300"/>
        </w:trPr>
        <w:tc>
          <w:tcPr>
            <w:tcW w:w="533" w:type="dxa"/>
            <w:vAlign w:val="center"/>
          </w:tcPr>
          <w:p w14:paraId="1A10E9CA" w14:textId="77777777" w:rsidR="003758B2" w:rsidRPr="00C228B4" w:rsidRDefault="003758B2" w:rsidP="003F170B">
            <w:pPr>
              <w:widowControl/>
              <w:numPr>
                <w:ilvl w:val="0"/>
                <w:numId w:val="10"/>
              </w:numPr>
              <w:ind w:left="0" w:firstLine="0"/>
              <w:jc w:val="left"/>
              <w:rPr>
                <w:b/>
                <w:sz w:val="24"/>
                <w:szCs w:val="24"/>
              </w:rPr>
            </w:pPr>
          </w:p>
        </w:tc>
        <w:tc>
          <w:tcPr>
            <w:tcW w:w="4114" w:type="dxa"/>
            <w:vAlign w:val="center"/>
          </w:tcPr>
          <w:p w14:paraId="15E5A67A" w14:textId="77777777" w:rsidR="003758B2" w:rsidRPr="00C228B4" w:rsidRDefault="003758B2" w:rsidP="00A963BF">
            <w:pPr>
              <w:widowControl/>
              <w:rPr>
                <w:sz w:val="24"/>
                <w:szCs w:val="24"/>
              </w:rPr>
            </w:pPr>
          </w:p>
        </w:tc>
        <w:tc>
          <w:tcPr>
            <w:tcW w:w="908" w:type="dxa"/>
            <w:vAlign w:val="center"/>
          </w:tcPr>
          <w:p w14:paraId="263063B9" w14:textId="77777777" w:rsidR="003758B2" w:rsidRPr="00C228B4" w:rsidRDefault="003758B2" w:rsidP="00A963BF">
            <w:pPr>
              <w:widowControl/>
              <w:jc w:val="center"/>
              <w:rPr>
                <w:b/>
                <w:sz w:val="24"/>
                <w:szCs w:val="24"/>
              </w:rPr>
            </w:pPr>
          </w:p>
        </w:tc>
        <w:tc>
          <w:tcPr>
            <w:tcW w:w="1104" w:type="dxa"/>
            <w:vAlign w:val="center"/>
          </w:tcPr>
          <w:p w14:paraId="296E7C09" w14:textId="77777777" w:rsidR="003758B2" w:rsidRPr="00C228B4" w:rsidRDefault="003758B2" w:rsidP="00A963BF">
            <w:pPr>
              <w:widowControl/>
              <w:jc w:val="center"/>
              <w:rPr>
                <w:b/>
                <w:sz w:val="24"/>
                <w:szCs w:val="24"/>
              </w:rPr>
            </w:pPr>
          </w:p>
        </w:tc>
        <w:tc>
          <w:tcPr>
            <w:tcW w:w="680" w:type="dxa"/>
          </w:tcPr>
          <w:p w14:paraId="0E993838" w14:textId="77777777" w:rsidR="003758B2" w:rsidRPr="00C228B4" w:rsidRDefault="003758B2" w:rsidP="00A963BF">
            <w:pPr>
              <w:widowControl/>
              <w:jc w:val="center"/>
              <w:rPr>
                <w:sz w:val="24"/>
                <w:szCs w:val="24"/>
              </w:rPr>
            </w:pPr>
          </w:p>
        </w:tc>
        <w:tc>
          <w:tcPr>
            <w:tcW w:w="707" w:type="dxa"/>
          </w:tcPr>
          <w:p w14:paraId="270E72BE" w14:textId="77777777" w:rsidR="003758B2" w:rsidRPr="00C228B4" w:rsidRDefault="003758B2" w:rsidP="00A963BF">
            <w:pPr>
              <w:widowControl/>
              <w:jc w:val="center"/>
              <w:rPr>
                <w:sz w:val="24"/>
                <w:szCs w:val="24"/>
              </w:rPr>
            </w:pPr>
          </w:p>
        </w:tc>
        <w:tc>
          <w:tcPr>
            <w:tcW w:w="709" w:type="dxa"/>
          </w:tcPr>
          <w:p w14:paraId="7054B7EA" w14:textId="77777777" w:rsidR="003758B2" w:rsidRPr="00C228B4" w:rsidRDefault="003758B2" w:rsidP="00A963BF">
            <w:pPr>
              <w:widowControl/>
              <w:jc w:val="center"/>
              <w:rPr>
                <w:sz w:val="24"/>
                <w:szCs w:val="24"/>
              </w:rPr>
            </w:pPr>
          </w:p>
        </w:tc>
        <w:tc>
          <w:tcPr>
            <w:tcW w:w="709" w:type="dxa"/>
          </w:tcPr>
          <w:p w14:paraId="7D20847D" w14:textId="77777777" w:rsidR="003758B2" w:rsidRPr="00C228B4" w:rsidRDefault="003758B2" w:rsidP="00A963BF">
            <w:pPr>
              <w:widowControl/>
              <w:jc w:val="center"/>
              <w:rPr>
                <w:sz w:val="24"/>
                <w:szCs w:val="24"/>
              </w:rPr>
            </w:pPr>
          </w:p>
        </w:tc>
        <w:tc>
          <w:tcPr>
            <w:tcW w:w="709" w:type="dxa"/>
          </w:tcPr>
          <w:p w14:paraId="6387B29C" w14:textId="77777777" w:rsidR="003758B2" w:rsidRPr="00C228B4" w:rsidRDefault="003758B2" w:rsidP="00A963BF">
            <w:pPr>
              <w:widowControl/>
              <w:jc w:val="center"/>
              <w:rPr>
                <w:sz w:val="24"/>
                <w:szCs w:val="24"/>
              </w:rPr>
            </w:pPr>
          </w:p>
        </w:tc>
        <w:tc>
          <w:tcPr>
            <w:tcW w:w="642" w:type="dxa"/>
          </w:tcPr>
          <w:p w14:paraId="67DBE69B" w14:textId="77777777" w:rsidR="003758B2" w:rsidRPr="00C228B4" w:rsidRDefault="003758B2" w:rsidP="00A963BF">
            <w:pPr>
              <w:widowControl/>
              <w:jc w:val="center"/>
              <w:rPr>
                <w:sz w:val="24"/>
                <w:szCs w:val="24"/>
              </w:rPr>
            </w:pPr>
          </w:p>
        </w:tc>
        <w:tc>
          <w:tcPr>
            <w:tcW w:w="1200" w:type="dxa"/>
          </w:tcPr>
          <w:p w14:paraId="7A2AC3A3" w14:textId="77777777" w:rsidR="003758B2" w:rsidRPr="00C228B4" w:rsidRDefault="003758B2" w:rsidP="00A963BF">
            <w:pPr>
              <w:widowControl/>
              <w:jc w:val="center"/>
              <w:rPr>
                <w:sz w:val="24"/>
                <w:szCs w:val="24"/>
              </w:rPr>
            </w:pPr>
          </w:p>
        </w:tc>
        <w:tc>
          <w:tcPr>
            <w:tcW w:w="3431" w:type="dxa"/>
          </w:tcPr>
          <w:p w14:paraId="55A043AB" w14:textId="77777777" w:rsidR="003758B2" w:rsidRPr="00C228B4" w:rsidRDefault="003758B2" w:rsidP="00A963BF">
            <w:pPr>
              <w:widowControl/>
              <w:jc w:val="center"/>
              <w:rPr>
                <w:sz w:val="24"/>
                <w:szCs w:val="24"/>
              </w:rPr>
            </w:pPr>
          </w:p>
        </w:tc>
      </w:tr>
    </w:tbl>
    <w:p w14:paraId="374500DA" w14:textId="77777777" w:rsidR="003758B2" w:rsidRPr="00C228B4" w:rsidRDefault="003758B2" w:rsidP="003758B2">
      <w:pPr>
        <w:widowControl/>
        <w:tabs>
          <w:tab w:val="left" w:pos="8480"/>
        </w:tabs>
        <w:ind w:left="1418" w:right="-315" w:hanging="1418"/>
        <w:rPr>
          <w:sz w:val="20"/>
          <w:szCs w:val="28"/>
        </w:rPr>
      </w:pPr>
      <w:r w:rsidRPr="00C228B4">
        <w:rPr>
          <w:b/>
          <w:i/>
          <w:sz w:val="20"/>
        </w:rPr>
        <w:t>* Примечание:</w:t>
      </w:r>
      <w:r w:rsidRPr="00C228B4">
        <w:rPr>
          <w:sz w:val="20"/>
        </w:rPr>
        <w:t xml:space="preserve"> в данной графе председатель ГЭК делает отметки о рекомендации</w:t>
      </w:r>
      <w:r w:rsidRPr="00C228B4">
        <w:rPr>
          <w:sz w:val="20"/>
          <w:szCs w:val="28"/>
        </w:rPr>
        <w:t xml:space="preserve"> ГЭК </w:t>
      </w:r>
      <w:r w:rsidRPr="00C228B4">
        <w:rPr>
          <w:sz w:val="20"/>
        </w:rPr>
        <w:t xml:space="preserve">студента для поступления в магистратуру, о выдачи диплома с отличием, о наличии элементов НИР в ВКР, </w:t>
      </w:r>
      <w:r w:rsidRPr="00C228B4">
        <w:rPr>
          <w:sz w:val="20"/>
          <w:szCs w:val="28"/>
        </w:rPr>
        <w:t xml:space="preserve">о </w:t>
      </w:r>
      <w:r w:rsidRPr="00C228B4">
        <w:rPr>
          <w:sz w:val="20"/>
        </w:rPr>
        <w:t>внедрени</w:t>
      </w:r>
      <w:r w:rsidRPr="00C228B4">
        <w:rPr>
          <w:sz w:val="20"/>
          <w:szCs w:val="28"/>
        </w:rPr>
        <w:t>и</w:t>
      </w:r>
      <w:r w:rsidRPr="00C228B4">
        <w:rPr>
          <w:sz w:val="20"/>
        </w:rPr>
        <w:t xml:space="preserve"> результатов ВКР в производство</w:t>
      </w:r>
      <w:r w:rsidRPr="00C228B4">
        <w:rPr>
          <w:sz w:val="20"/>
          <w:szCs w:val="28"/>
        </w:rPr>
        <w:t xml:space="preserve">, а также о направлении ВКР на всероссийский конкурс ВКР. </w:t>
      </w:r>
    </w:p>
    <w:p w14:paraId="6D3E718D" w14:textId="77777777" w:rsidR="003758B2" w:rsidRPr="00C228B4" w:rsidRDefault="003758B2" w:rsidP="003758B2">
      <w:pPr>
        <w:widowControl/>
        <w:tabs>
          <w:tab w:val="left" w:pos="8480"/>
        </w:tabs>
        <w:ind w:firstLine="7797"/>
        <w:rPr>
          <w:sz w:val="24"/>
          <w:szCs w:val="24"/>
        </w:rPr>
      </w:pPr>
      <w:r w:rsidRPr="00C228B4">
        <w:rPr>
          <w:sz w:val="24"/>
          <w:szCs w:val="24"/>
        </w:rPr>
        <w:t xml:space="preserve">Технический секретарь ГЭК ______________ / </w:t>
      </w:r>
      <w:r w:rsidRPr="00C228B4">
        <w:rPr>
          <w:i/>
          <w:sz w:val="24"/>
          <w:szCs w:val="24"/>
        </w:rPr>
        <w:t>ФИО, секретаря</w:t>
      </w:r>
      <w:r w:rsidRPr="00C228B4">
        <w:rPr>
          <w:sz w:val="24"/>
          <w:szCs w:val="24"/>
        </w:rPr>
        <w:t xml:space="preserve"> /</w:t>
      </w:r>
    </w:p>
    <w:p w14:paraId="0F972BF5" w14:textId="77777777" w:rsidR="003758B2" w:rsidRPr="00C228B4" w:rsidRDefault="003758B2" w:rsidP="003758B2">
      <w:pPr>
        <w:widowControl/>
        <w:tabs>
          <w:tab w:val="left" w:pos="8480"/>
        </w:tabs>
        <w:ind w:firstLine="7655"/>
        <w:rPr>
          <w:i/>
          <w:sz w:val="20"/>
          <w:szCs w:val="28"/>
        </w:rPr>
      </w:pPr>
      <w:r w:rsidRPr="00C228B4">
        <w:rPr>
          <w:i/>
          <w:sz w:val="20"/>
        </w:rPr>
        <w:t xml:space="preserve">                                              </w:t>
      </w:r>
      <w:r w:rsidRPr="00C228B4">
        <w:rPr>
          <w:i/>
          <w:sz w:val="20"/>
          <w:szCs w:val="28"/>
        </w:rPr>
        <w:t xml:space="preserve">              </w:t>
      </w:r>
      <w:r w:rsidRPr="00C228B4">
        <w:rPr>
          <w:i/>
          <w:sz w:val="20"/>
        </w:rPr>
        <w:t xml:space="preserve">        </w:t>
      </w:r>
      <w:r w:rsidRPr="00C228B4">
        <w:rPr>
          <w:i/>
          <w:sz w:val="20"/>
          <w:szCs w:val="28"/>
        </w:rPr>
        <w:t>п</w:t>
      </w:r>
      <w:r w:rsidRPr="00C228B4">
        <w:rPr>
          <w:i/>
          <w:sz w:val="20"/>
        </w:rPr>
        <w:t>одпись</w:t>
      </w:r>
    </w:p>
    <w:p w14:paraId="357E01B0" w14:textId="77777777" w:rsidR="003758B2" w:rsidRPr="00C228B4" w:rsidRDefault="003758B2" w:rsidP="003758B2">
      <w:pPr>
        <w:widowControl/>
        <w:ind w:firstLine="7797"/>
        <w:rPr>
          <w:sz w:val="24"/>
          <w:szCs w:val="24"/>
        </w:rPr>
      </w:pPr>
      <w:r w:rsidRPr="00C228B4">
        <w:rPr>
          <w:sz w:val="24"/>
          <w:szCs w:val="24"/>
        </w:rPr>
        <w:t xml:space="preserve">Председатель ГЭК______________/ </w:t>
      </w:r>
      <w:r w:rsidRPr="00C228B4">
        <w:rPr>
          <w:i/>
          <w:sz w:val="24"/>
          <w:szCs w:val="24"/>
        </w:rPr>
        <w:t>ФИО, председателя</w:t>
      </w:r>
      <w:r w:rsidRPr="00C228B4">
        <w:rPr>
          <w:sz w:val="24"/>
          <w:szCs w:val="24"/>
        </w:rPr>
        <w:t xml:space="preserve"> /</w:t>
      </w:r>
    </w:p>
    <w:p w14:paraId="3E1392CE" w14:textId="77777777" w:rsidR="003758B2" w:rsidRPr="00C228B4" w:rsidRDefault="003758B2" w:rsidP="003758B2">
      <w:pPr>
        <w:widowControl/>
        <w:ind w:firstLine="7797"/>
        <w:rPr>
          <w:b/>
          <w:sz w:val="28"/>
          <w:szCs w:val="28"/>
        </w:rPr>
      </w:pPr>
      <w:r w:rsidRPr="00C228B4">
        <w:rPr>
          <w:sz w:val="24"/>
          <w:szCs w:val="24"/>
        </w:rPr>
        <w:t xml:space="preserve">                                         </w:t>
      </w:r>
      <w:r w:rsidRPr="00C228B4">
        <w:rPr>
          <w:i/>
          <w:sz w:val="20"/>
        </w:rPr>
        <w:t>подпись</w:t>
      </w:r>
    </w:p>
    <w:p w14:paraId="0FF3C8D3" w14:textId="77777777" w:rsidR="003758B2" w:rsidRPr="00C228B4" w:rsidRDefault="003758B2" w:rsidP="003758B2">
      <w:pPr>
        <w:widowControl/>
        <w:ind w:firstLine="709"/>
        <w:rPr>
          <w:b/>
          <w:sz w:val="28"/>
          <w:szCs w:val="28"/>
        </w:rPr>
        <w:sectPr w:rsidR="003758B2" w:rsidRPr="00C228B4" w:rsidSect="005D12DE">
          <w:pgSz w:w="16838" w:h="11906" w:orient="landscape"/>
          <w:pgMar w:top="1191" w:right="851" w:bottom="851" w:left="851" w:header="709" w:footer="709" w:gutter="0"/>
          <w:cols w:space="708"/>
          <w:docGrid w:linePitch="360"/>
        </w:sectPr>
      </w:pPr>
    </w:p>
    <w:p w14:paraId="166BEDEB" w14:textId="77777777" w:rsidR="003758B2" w:rsidRPr="00C228B4" w:rsidRDefault="003758B2" w:rsidP="00A963BF">
      <w:pPr>
        <w:widowControl/>
        <w:jc w:val="right"/>
        <w:rPr>
          <w:b/>
          <w:sz w:val="24"/>
          <w:szCs w:val="24"/>
        </w:rPr>
      </w:pPr>
      <w:r w:rsidRPr="00C228B4">
        <w:rPr>
          <w:b/>
          <w:sz w:val="24"/>
          <w:szCs w:val="24"/>
        </w:rPr>
        <w:lastRenderedPageBreak/>
        <w:t>Приложение 1</w:t>
      </w:r>
      <w:r w:rsidR="00D60BFF">
        <w:rPr>
          <w:b/>
          <w:sz w:val="24"/>
          <w:szCs w:val="24"/>
        </w:rPr>
        <w:t>1</w:t>
      </w:r>
    </w:p>
    <w:p w14:paraId="45930ABD" w14:textId="77777777" w:rsidR="003758B2" w:rsidRPr="00C228B4" w:rsidRDefault="003758B2" w:rsidP="00A963BF">
      <w:pPr>
        <w:pStyle w:val="ConsPlusNormal"/>
        <w:ind w:firstLine="0"/>
        <w:jc w:val="center"/>
        <w:rPr>
          <w:rFonts w:ascii="Times New Roman" w:hAnsi="Times New Roman" w:cs="Times New Roman"/>
          <w:b/>
          <w:i/>
          <w:sz w:val="24"/>
          <w:szCs w:val="24"/>
        </w:rPr>
      </w:pPr>
      <w:r w:rsidRPr="00C228B4">
        <w:rPr>
          <w:rFonts w:ascii="Times New Roman" w:hAnsi="Times New Roman" w:cs="Times New Roman"/>
          <w:b/>
          <w:i/>
          <w:sz w:val="24"/>
          <w:szCs w:val="24"/>
        </w:rPr>
        <w:t>Форма протокола результатов защиты дипломного проекта</w:t>
      </w:r>
    </w:p>
    <w:p w14:paraId="350FE19B" w14:textId="77777777" w:rsidR="003758B2" w:rsidRPr="00C228B4" w:rsidRDefault="003758B2" w:rsidP="00A963BF">
      <w:pPr>
        <w:pStyle w:val="ConsPlusNormal"/>
        <w:ind w:firstLine="0"/>
        <w:jc w:val="center"/>
        <w:rPr>
          <w:rFonts w:ascii="Times New Roman" w:hAnsi="Times New Roman" w:cs="Times New Roman"/>
          <w:b/>
          <w:i/>
          <w:sz w:val="24"/>
          <w:szCs w:val="24"/>
        </w:rPr>
      </w:pPr>
    </w:p>
    <w:p w14:paraId="3D4ED532" w14:textId="77777777" w:rsidR="003758B2" w:rsidRPr="00C228B4" w:rsidRDefault="003758B2" w:rsidP="00A963BF">
      <w:pPr>
        <w:widowControl/>
        <w:jc w:val="center"/>
        <w:rPr>
          <w:b/>
          <w:bCs/>
          <w:spacing w:val="50"/>
          <w:sz w:val="24"/>
          <w:szCs w:val="24"/>
        </w:rPr>
      </w:pPr>
      <w:r w:rsidRPr="00C228B4">
        <w:rPr>
          <w:b/>
          <w:bCs/>
          <w:caps/>
          <w:spacing w:val="50"/>
          <w:sz w:val="24"/>
          <w:szCs w:val="24"/>
        </w:rPr>
        <w:t>Протокол</w:t>
      </w:r>
      <w:r w:rsidRPr="00C228B4">
        <w:rPr>
          <w:b/>
          <w:bCs/>
          <w:spacing w:val="50"/>
          <w:sz w:val="24"/>
          <w:szCs w:val="24"/>
        </w:rPr>
        <w:t xml:space="preserve"> №</w:t>
      </w:r>
      <w:r w:rsidRPr="00C228B4">
        <w:rPr>
          <w:b/>
          <w:bCs/>
          <w:sz w:val="24"/>
          <w:szCs w:val="24"/>
        </w:rPr>
        <w:t>___</w:t>
      </w:r>
    </w:p>
    <w:p w14:paraId="1455A97F" w14:textId="77777777" w:rsidR="003758B2" w:rsidRPr="00C228B4" w:rsidRDefault="003758B2" w:rsidP="00A963BF">
      <w:pPr>
        <w:pStyle w:val="1"/>
        <w:spacing w:line="240" w:lineRule="auto"/>
        <w:ind w:left="0" w:right="0" w:firstLine="0"/>
        <w:rPr>
          <w:b w:val="0"/>
          <w:color w:val="auto"/>
          <w:sz w:val="24"/>
          <w:szCs w:val="24"/>
        </w:rPr>
      </w:pPr>
      <w:r w:rsidRPr="00C228B4">
        <w:rPr>
          <w:color w:val="auto"/>
          <w:sz w:val="24"/>
          <w:szCs w:val="24"/>
        </w:rPr>
        <w:t xml:space="preserve">заседания государственной экзаменационной комиссии (ГЭК) по приему </w:t>
      </w:r>
    </w:p>
    <w:p w14:paraId="355427CE" w14:textId="77777777" w:rsidR="003758B2" w:rsidRPr="00C228B4" w:rsidRDefault="003758B2" w:rsidP="00A963BF">
      <w:pPr>
        <w:pStyle w:val="1"/>
        <w:spacing w:line="240" w:lineRule="auto"/>
        <w:ind w:left="0" w:right="0" w:firstLine="0"/>
        <w:rPr>
          <w:b w:val="0"/>
          <w:color w:val="auto"/>
          <w:sz w:val="24"/>
          <w:szCs w:val="24"/>
        </w:rPr>
      </w:pPr>
      <w:r w:rsidRPr="00C228B4">
        <w:rPr>
          <w:color w:val="auto"/>
          <w:sz w:val="24"/>
          <w:szCs w:val="24"/>
        </w:rPr>
        <w:t xml:space="preserve">государственного аттестационного испытания в форме защиты выпускной </w:t>
      </w:r>
    </w:p>
    <w:p w14:paraId="7887EC4A" w14:textId="77777777" w:rsidR="003758B2" w:rsidRPr="00C228B4" w:rsidRDefault="003758B2" w:rsidP="00A963BF">
      <w:pPr>
        <w:pStyle w:val="1"/>
        <w:spacing w:line="240" w:lineRule="auto"/>
        <w:ind w:left="0" w:right="0" w:firstLine="0"/>
        <w:rPr>
          <w:b w:val="0"/>
          <w:color w:val="auto"/>
          <w:sz w:val="24"/>
          <w:szCs w:val="24"/>
        </w:rPr>
      </w:pPr>
      <w:r w:rsidRPr="00C228B4">
        <w:rPr>
          <w:color w:val="auto"/>
          <w:sz w:val="24"/>
          <w:szCs w:val="24"/>
        </w:rPr>
        <w:t>квалификационной работы (ВКР)</w:t>
      </w:r>
    </w:p>
    <w:p w14:paraId="1180C6A6" w14:textId="77777777" w:rsidR="003758B2" w:rsidRPr="00C228B4" w:rsidRDefault="003758B2" w:rsidP="00A963BF">
      <w:pPr>
        <w:widowControl/>
        <w:jc w:val="center"/>
        <w:rPr>
          <w:sz w:val="24"/>
          <w:szCs w:val="24"/>
        </w:rPr>
      </w:pPr>
      <w:r w:rsidRPr="00C228B4">
        <w:rPr>
          <w:sz w:val="24"/>
          <w:szCs w:val="24"/>
        </w:rPr>
        <w:t>«___</w:t>
      </w:r>
      <w:proofErr w:type="gramStart"/>
      <w:r w:rsidRPr="00C228B4">
        <w:rPr>
          <w:sz w:val="24"/>
          <w:szCs w:val="24"/>
        </w:rPr>
        <w:t>_»_</w:t>
      </w:r>
      <w:proofErr w:type="gramEnd"/>
      <w:r w:rsidRPr="00C228B4">
        <w:rPr>
          <w:sz w:val="24"/>
          <w:szCs w:val="24"/>
        </w:rPr>
        <w:t>_____________202 __ г</w:t>
      </w:r>
    </w:p>
    <w:p w14:paraId="14519A36" w14:textId="77777777" w:rsidR="003758B2" w:rsidRPr="00C228B4" w:rsidRDefault="003758B2" w:rsidP="00A963BF">
      <w:pPr>
        <w:widowControl/>
        <w:jc w:val="center"/>
        <w:rPr>
          <w:sz w:val="24"/>
          <w:szCs w:val="24"/>
        </w:rPr>
      </w:pPr>
      <w:r w:rsidRPr="00C228B4">
        <w:rPr>
          <w:sz w:val="24"/>
          <w:szCs w:val="24"/>
        </w:rPr>
        <w:t>с _____час. ________ мин.</w:t>
      </w:r>
      <w:r w:rsidRPr="00C228B4">
        <w:rPr>
          <w:sz w:val="24"/>
          <w:szCs w:val="24"/>
        </w:rPr>
        <w:tab/>
      </w:r>
      <w:r w:rsidRPr="00C228B4">
        <w:rPr>
          <w:sz w:val="24"/>
          <w:szCs w:val="24"/>
        </w:rPr>
        <w:tab/>
      </w:r>
      <w:r w:rsidRPr="00C228B4">
        <w:rPr>
          <w:sz w:val="24"/>
          <w:szCs w:val="24"/>
        </w:rPr>
        <w:tab/>
        <w:t xml:space="preserve">  до ______ час. ______</w:t>
      </w:r>
      <w:proofErr w:type="gramStart"/>
      <w:r w:rsidRPr="00C228B4">
        <w:rPr>
          <w:sz w:val="24"/>
          <w:szCs w:val="24"/>
        </w:rPr>
        <w:t>_  мин.</w:t>
      </w:r>
      <w:proofErr w:type="gramEnd"/>
    </w:p>
    <w:p w14:paraId="1995BD2C" w14:textId="77777777" w:rsidR="003758B2" w:rsidRPr="00C228B4" w:rsidRDefault="003758B2" w:rsidP="00A963BF">
      <w:pPr>
        <w:widowControl/>
        <w:rPr>
          <w:sz w:val="24"/>
          <w:szCs w:val="24"/>
        </w:rPr>
      </w:pPr>
      <w:r w:rsidRPr="00C228B4">
        <w:rPr>
          <w:sz w:val="24"/>
          <w:szCs w:val="24"/>
        </w:rPr>
        <w:t>Присутствовали:</w:t>
      </w:r>
    </w:p>
    <w:p w14:paraId="2086F343" w14:textId="77777777" w:rsidR="003758B2" w:rsidRPr="00C228B4" w:rsidRDefault="003758B2" w:rsidP="00A963BF">
      <w:pPr>
        <w:widowControl/>
        <w:rPr>
          <w:sz w:val="24"/>
          <w:szCs w:val="24"/>
        </w:rPr>
      </w:pPr>
      <w:r w:rsidRPr="00C228B4">
        <w:rPr>
          <w:sz w:val="24"/>
          <w:szCs w:val="24"/>
        </w:rPr>
        <w:t xml:space="preserve"> председатель ___________________________________________________________</w:t>
      </w:r>
    </w:p>
    <w:p w14:paraId="742F269B" w14:textId="77777777" w:rsidR="003758B2" w:rsidRPr="00C228B4" w:rsidRDefault="003758B2" w:rsidP="00A963BF">
      <w:pPr>
        <w:widowControl/>
        <w:rPr>
          <w:sz w:val="24"/>
          <w:szCs w:val="24"/>
        </w:rPr>
      </w:pPr>
      <w:r w:rsidRPr="00C228B4">
        <w:rPr>
          <w:sz w:val="24"/>
          <w:szCs w:val="24"/>
        </w:rPr>
        <w:t xml:space="preserve"> члены_______________________________________________________________________</w:t>
      </w:r>
    </w:p>
    <w:p w14:paraId="4FE8FD45" w14:textId="77777777" w:rsidR="003758B2" w:rsidRPr="00C228B4" w:rsidRDefault="003758B2" w:rsidP="00A963BF">
      <w:pPr>
        <w:widowControl/>
        <w:rPr>
          <w:sz w:val="24"/>
          <w:szCs w:val="24"/>
        </w:rPr>
      </w:pPr>
      <w:r w:rsidRPr="00C228B4">
        <w:rPr>
          <w:sz w:val="24"/>
          <w:szCs w:val="24"/>
        </w:rPr>
        <w:t xml:space="preserve">              _____________________________________________________________________________</w:t>
      </w:r>
    </w:p>
    <w:p w14:paraId="38492EBC" w14:textId="77777777" w:rsidR="003758B2" w:rsidRPr="00C228B4" w:rsidRDefault="003758B2" w:rsidP="00A963BF">
      <w:pPr>
        <w:widowControl/>
        <w:rPr>
          <w:sz w:val="24"/>
          <w:szCs w:val="24"/>
        </w:rPr>
      </w:pPr>
      <w:r w:rsidRPr="00C228B4">
        <w:rPr>
          <w:sz w:val="24"/>
          <w:szCs w:val="24"/>
        </w:rPr>
        <w:t xml:space="preserve">             _____________________________________________________________________________</w:t>
      </w:r>
    </w:p>
    <w:p w14:paraId="6A92C700" w14:textId="77777777" w:rsidR="003758B2" w:rsidRPr="00C228B4" w:rsidRDefault="003758B2" w:rsidP="00A963BF">
      <w:pPr>
        <w:widowControl/>
        <w:jc w:val="center"/>
        <w:rPr>
          <w:sz w:val="24"/>
          <w:szCs w:val="24"/>
        </w:rPr>
      </w:pPr>
    </w:p>
    <w:p w14:paraId="1BE929A3" w14:textId="77777777" w:rsidR="003758B2" w:rsidRPr="00C228B4" w:rsidRDefault="003758B2" w:rsidP="00A963BF">
      <w:pPr>
        <w:widowControl/>
        <w:rPr>
          <w:sz w:val="24"/>
          <w:szCs w:val="24"/>
        </w:rPr>
      </w:pPr>
      <w:r w:rsidRPr="00C228B4">
        <w:rPr>
          <w:spacing w:val="-10"/>
          <w:sz w:val="24"/>
          <w:szCs w:val="24"/>
        </w:rPr>
        <w:t>Слушали защиту дипломного проекта студента</w:t>
      </w:r>
      <w:r w:rsidRPr="00C228B4">
        <w:rPr>
          <w:sz w:val="24"/>
          <w:szCs w:val="24"/>
        </w:rPr>
        <w:t xml:space="preserve"> ____________________________________________________</w:t>
      </w:r>
    </w:p>
    <w:p w14:paraId="5AEF1580" w14:textId="77777777" w:rsidR="003758B2" w:rsidRPr="00C228B4" w:rsidRDefault="003758B2" w:rsidP="00A963BF">
      <w:pPr>
        <w:widowControl/>
        <w:rPr>
          <w:sz w:val="24"/>
          <w:szCs w:val="24"/>
        </w:rPr>
      </w:pPr>
      <w:r w:rsidRPr="00C228B4">
        <w:rPr>
          <w:sz w:val="24"/>
          <w:szCs w:val="24"/>
        </w:rPr>
        <w:t xml:space="preserve">                                                                                       </w:t>
      </w:r>
      <w:r w:rsidRPr="00C228B4">
        <w:rPr>
          <w:i/>
          <w:sz w:val="24"/>
          <w:szCs w:val="24"/>
        </w:rPr>
        <w:t>(фамилия, имя, отчество</w:t>
      </w:r>
      <w:r w:rsidRPr="00C228B4">
        <w:rPr>
          <w:sz w:val="24"/>
          <w:szCs w:val="24"/>
        </w:rPr>
        <w:t>)</w:t>
      </w:r>
    </w:p>
    <w:p w14:paraId="2118ADB0" w14:textId="77777777" w:rsidR="003758B2" w:rsidRPr="00C228B4" w:rsidRDefault="003758B2" w:rsidP="00A963BF">
      <w:pPr>
        <w:widowControl/>
        <w:rPr>
          <w:sz w:val="24"/>
          <w:szCs w:val="24"/>
        </w:rPr>
      </w:pPr>
      <w:r w:rsidRPr="00C228B4">
        <w:rPr>
          <w:sz w:val="24"/>
          <w:szCs w:val="24"/>
        </w:rPr>
        <w:t>Направление подготовки _______________________________________________________</w:t>
      </w:r>
    </w:p>
    <w:p w14:paraId="4ACBF8C7"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0E13BAD8" w14:textId="77777777" w:rsidR="003758B2" w:rsidRPr="00C228B4" w:rsidRDefault="003758B2" w:rsidP="00A963BF">
      <w:pPr>
        <w:widowControl/>
        <w:rPr>
          <w:sz w:val="24"/>
          <w:szCs w:val="24"/>
        </w:rPr>
      </w:pPr>
      <w:r w:rsidRPr="00C228B4">
        <w:rPr>
          <w:sz w:val="24"/>
          <w:szCs w:val="24"/>
        </w:rPr>
        <w:t>Направленность (профиль) ______________________________________________________</w:t>
      </w:r>
    </w:p>
    <w:p w14:paraId="25F3AE10"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10695B21" w14:textId="77777777" w:rsidR="003758B2" w:rsidRPr="00C228B4" w:rsidRDefault="003758B2" w:rsidP="00A963BF">
      <w:pPr>
        <w:widowControl/>
        <w:rPr>
          <w:sz w:val="24"/>
          <w:szCs w:val="24"/>
        </w:rPr>
      </w:pPr>
      <w:r w:rsidRPr="00C228B4">
        <w:rPr>
          <w:sz w:val="24"/>
          <w:szCs w:val="24"/>
        </w:rPr>
        <w:t>на тему «_____________________________________________________________________</w:t>
      </w:r>
    </w:p>
    <w:p w14:paraId="34D9C71F" w14:textId="77777777" w:rsidR="003758B2" w:rsidRPr="00C228B4" w:rsidRDefault="003758B2" w:rsidP="00A963BF">
      <w:pPr>
        <w:pStyle w:val="26"/>
        <w:spacing w:after="0" w:line="240" w:lineRule="auto"/>
        <w:ind w:firstLine="0"/>
        <w:rPr>
          <w:color w:val="auto"/>
          <w:sz w:val="24"/>
          <w:szCs w:val="24"/>
        </w:rPr>
      </w:pPr>
      <w:r w:rsidRPr="00C228B4">
        <w:rPr>
          <w:color w:val="auto"/>
          <w:sz w:val="24"/>
          <w:szCs w:val="24"/>
        </w:rPr>
        <w:t>_____________________________________________________________________________</w:t>
      </w:r>
    </w:p>
    <w:p w14:paraId="21B8CAB4" w14:textId="77777777" w:rsidR="003758B2" w:rsidRPr="00C228B4" w:rsidRDefault="003758B2" w:rsidP="00A963BF">
      <w:pPr>
        <w:widowControl/>
        <w:rPr>
          <w:sz w:val="24"/>
          <w:szCs w:val="24"/>
        </w:rPr>
      </w:pPr>
      <w:r w:rsidRPr="00C228B4">
        <w:rPr>
          <w:sz w:val="24"/>
          <w:szCs w:val="24"/>
        </w:rPr>
        <w:t>____________________________________________________________________________»</w:t>
      </w:r>
    </w:p>
    <w:p w14:paraId="49451815" w14:textId="77777777" w:rsidR="003758B2" w:rsidRPr="00C228B4" w:rsidRDefault="003758B2" w:rsidP="00A963BF">
      <w:pPr>
        <w:widowControl/>
        <w:rPr>
          <w:sz w:val="24"/>
          <w:szCs w:val="24"/>
        </w:rPr>
      </w:pPr>
      <w:r w:rsidRPr="00C228B4">
        <w:rPr>
          <w:spacing w:val="-10"/>
          <w:sz w:val="24"/>
          <w:szCs w:val="24"/>
        </w:rPr>
        <w:t>ВКР выполнена под руководством</w:t>
      </w:r>
      <w:r w:rsidRPr="00C228B4">
        <w:rPr>
          <w:sz w:val="24"/>
          <w:szCs w:val="24"/>
        </w:rPr>
        <w:t xml:space="preserve"> __________________________________________________</w:t>
      </w:r>
    </w:p>
    <w:p w14:paraId="7AB9BC69" w14:textId="77777777" w:rsidR="003758B2" w:rsidRPr="00C228B4" w:rsidRDefault="003758B2" w:rsidP="00A963BF">
      <w:pPr>
        <w:widowControl/>
        <w:rPr>
          <w:i/>
          <w:sz w:val="24"/>
          <w:szCs w:val="24"/>
        </w:rPr>
      </w:pPr>
      <w:r w:rsidRPr="00C228B4">
        <w:rPr>
          <w:sz w:val="24"/>
          <w:szCs w:val="24"/>
        </w:rPr>
        <w:t xml:space="preserve">                                                                                                </w:t>
      </w:r>
      <w:r w:rsidRPr="00C228B4">
        <w:rPr>
          <w:i/>
          <w:sz w:val="24"/>
          <w:szCs w:val="24"/>
        </w:rPr>
        <w:t>Ученая степень, ФИО</w:t>
      </w:r>
    </w:p>
    <w:p w14:paraId="427DFFBB" w14:textId="77777777" w:rsidR="003758B2" w:rsidRPr="00C228B4" w:rsidRDefault="003758B2" w:rsidP="00A963BF">
      <w:pPr>
        <w:widowControl/>
        <w:rPr>
          <w:sz w:val="24"/>
          <w:szCs w:val="24"/>
        </w:rPr>
      </w:pPr>
    </w:p>
    <w:p w14:paraId="76C87EE0" w14:textId="77777777" w:rsidR="003758B2" w:rsidRPr="00C228B4" w:rsidRDefault="003758B2" w:rsidP="00A963BF">
      <w:pPr>
        <w:pStyle w:val="ae"/>
        <w:spacing w:after="0"/>
        <w:ind w:firstLine="0"/>
        <w:rPr>
          <w:color w:val="auto"/>
          <w:spacing w:val="-8"/>
        </w:rPr>
      </w:pPr>
      <w:r w:rsidRPr="00C228B4">
        <w:rPr>
          <w:color w:val="auto"/>
          <w:spacing w:val="-8"/>
        </w:rPr>
        <w:t>В ГЭК представлены следующие материалы:</w:t>
      </w:r>
    </w:p>
    <w:p w14:paraId="04B83E55" w14:textId="77777777" w:rsidR="003758B2" w:rsidRPr="00C228B4" w:rsidRDefault="003758B2" w:rsidP="00A963BF">
      <w:pPr>
        <w:widowControl/>
        <w:rPr>
          <w:sz w:val="24"/>
          <w:szCs w:val="24"/>
        </w:rPr>
      </w:pPr>
      <w:r w:rsidRPr="00C228B4">
        <w:rPr>
          <w:sz w:val="24"/>
          <w:szCs w:val="24"/>
        </w:rPr>
        <w:t>1. Текст расчетно-пояснительной записки ВКР на __________ страницах.</w:t>
      </w:r>
    </w:p>
    <w:p w14:paraId="2B3BE62C" w14:textId="77777777" w:rsidR="003758B2" w:rsidRPr="00C228B4" w:rsidRDefault="003758B2" w:rsidP="00A963BF">
      <w:pPr>
        <w:widowControl/>
        <w:rPr>
          <w:sz w:val="24"/>
          <w:szCs w:val="24"/>
        </w:rPr>
      </w:pPr>
      <w:r w:rsidRPr="00C228B4">
        <w:rPr>
          <w:sz w:val="24"/>
          <w:szCs w:val="24"/>
        </w:rPr>
        <w:t>2. Чертежи (таблицы) к проекту (работе) на ________ листах формата _______.</w:t>
      </w:r>
    </w:p>
    <w:p w14:paraId="33F9EEAA" w14:textId="77777777" w:rsidR="003758B2" w:rsidRPr="00C228B4" w:rsidRDefault="003758B2" w:rsidP="00A963BF">
      <w:pPr>
        <w:widowControl/>
        <w:rPr>
          <w:sz w:val="24"/>
          <w:szCs w:val="24"/>
        </w:rPr>
      </w:pPr>
      <w:r w:rsidRPr="00C228B4">
        <w:rPr>
          <w:sz w:val="24"/>
          <w:szCs w:val="24"/>
        </w:rPr>
        <w:t xml:space="preserve">3. Отзыв руководителя </w:t>
      </w:r>
      <w:proofErr w:type="gramStart"/>
      <w:r w:rsidRPr="00C228B4">
        <w:rPr>
          <w:sz w:val="24"/>
          <w:szCs w:val="24"/>
        </w:rPr>
        <w:t>ВКР  на</w:t>
      </w:r>
      <w:proofErr w:type="gramEnd"/>
      <w:r w:rsidRPr="00C228B4">
        <w:rPr>
          <w:sz w:val="24"/>
          <w:szCs w:val="24"/>
        </w:rPr>
        <w:t xml:space="preserve"> _________ страницах(е).</w:t>
      </w:r>
    </w:p>
    <w:p w14:paraId="1645D0F1" w14:textId="77777777" w:rsidR="003758B2" w:rsidRPr="00C228B4" w:rsidRDefault="003758B2" w:rsidP="00A963BF">
      <w:pPr>
        <w:widowControl/>
        <w:rPr>
          <w:sz w:val="24"/>
          <w:szCs w:val="24"/>
        </w:rPr>
      </w:pPr>
      <w:r w:rsidRPr="00C228B4">
        <w:rPr>
          <w:sz w:val="24"/>
          <w:szCs w:val="24"/>
        </w:rPr>
        <w:t>4. Рецензия на ВКР на ___________ страницах.</w:t>
      </w:r>
    </w:p>
    <w:p w14:paraId="0F6D7795" w14:textId="77777777" w:rsidR="003758B2" w:rsidRPr="00C228B4" w:rsidRDefault="003758B2" w:rsidP="00A963BF">
      <w:pPr>
        <w:widowControl/>
        <w:rPr>
          <w:sz w:val="24"/>
          <w:szCs w:val="24"/>
        </w:rPr>
      </w:pPr>
      <w:r w:rsidRPr="00C228B4">
        <w:rPr>
          <w:sz w:val="24"/>
          <w:szCs w:val="24"/>
        </w:rPr>
        <w:t>5. Другие материалы ___________________________________________________________</w:t>
      </w:r>
    </w:p>
    <w:p w14:paraId="75915449"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635B6775" w14:textId="77777777" w:rsidR="003758B2" w:rsidRPr="00C228B4" w:rsidRDefault="003758B2" w:rsidP="00A963BF">
      <w:pPr>
        <w:widowControl/>
        <w:rPr>
          <w:spacing w:val="-6"/>
          <w:sz w:val="24"/>
          <w:szCs w:val="24"/>
        </w:rPr>
      </w:pPr>
      <w:r w:rsidRPr="00C228B4">
        <w:rPr>
          <w:spacing w:val="-6"/>
          <w:sz w:val="24"/>
          <w:szCs w:val="24"/>
        </w:rPr>
        <w:t>После доклада о содержании ВКР студенту были заданы вопросы:</w:t>
      </w:r>
    </w:p>
    <w:p w14:paraId="449CE5EB"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522D5039" w14:textId="77777777" w:rsidR="003758B2" w:rsidRPr="00C228B4" w:rsidRDefault="003758B2" w:rsidP="00A963BF">
      <w:pPr>
        <w:widowControl/>
        <w:jc w:val="center"/>
        <w:rPr>
          <w:i/>
          <w:sz w:val="24"/>
          <w:szCs w:val="24"/>
        </w:rPr>
      </w:pPr>
      <w:r w:rsidRPr="00C228B4">
        <w:rPr>
          <w:i/>
          <w:sz w:val="24"/>
          <w:szCs w:val="24"/>
        </w:rPr>
        <w:t>(фамилия лица и инициалы, задавшего вопрос. Вопрос)</w:t>
      </w:r>
    </w:p>
    <w:p w14:paraId="2F6B6B1B"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w:t>
      </w:r>
    </w:p>
    <w:p w14:paraId="46F8C0D4"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500A4C92" w14:textId="77777777" w:rsidR="003758B2" w:rsidRPr="00C228B4" w:rsidRDefault="003758B2" w:rsidP="00A963BF">
      <w:pPr>
        <w:widowControl/>
        <w:jc w:val="center"/>
        <w:rPr>
          <w:i/>
          <w:sz w:val="24"/>
          <w:szCs w:val="24"/>
        </w:rPr>
      </w:pPr>
      <w:r w:rsidRPr="00C228B4">
        <w:rPr>
          <w:i/>
          <w:sz w:val="24"/>
          <w:szCs w:val="24"/>
        </w:rPr>
        <w:t>(фамилия лица и инициалы, задавшего вопрос. Вопрос)</w:t>
      </w:r>
    </w:p>
    <w:p w14:paraId="362868C9"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_____________________________________________________________________________________________________________________________________________________________________________________________________________</w:t>
      </w:r>
    </w:p>
    <w:p w14:paraId="4748C880" w14:textId="77777777" w:rsidR="003758B2" w:rsidRPr="00C228B4" w:rsidRDefault="003758B2" w:rsidP="00A963BF">
      <w:pPr>
        <w:widowControl/>
        <w:jc w:val="center"/>
        <w:rPr>
          <w:i/>
          <w:sz w:val="24"/>
          <w:szCs w:val="24"/>
        </w:rPr>
      </w:pPr>
      <w:r w:rsidRPr="00C228B4">
        <w:rPr>
          <w:i/>
          <w:sz w:val="24"/>
          <w:szCs w:val="24"/>
        </w:rPr>
        <w:t>(фамилия и инициалы лица, задавшего вопрос. Вопрос)</w:t>
      </w:r>
    </w:p>
    <w:p w14:paraId="4E40BC67" w14:textId="77777777" w:rsidR="00A963BF"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w:t>
      </w:r>
    </w:p>
    <w:p w14:paraId="24889675" w14:textId="77777777" w:rsidR="003758B2" w:rsidRPr="00C228B4" w:rsidRDefault="003758B2" w:rsidP="00A963BF">
      <w:pPr>
        <w:widowControl/>
        <w:rPr>
          <w:sz w:val="24"/>
          <w:szCs w:val="24"/>
        </w:rPr>
      </w:pPr>
      <w:r w:rsidRPr="00C228B4">
        <w:rPr>
          <w:sz w:val="24"/>
          <w:szCs w:val="24"/>
        </w:rPr>
        <w:lastRenderedPageBreak/>
        <w:t>Общая характеристика ответа студента на заданные ему вопросы и рецензию ___________</w:t>
      </w:r>
    </w:p>
    <w:p w14:paraId="2700D495"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65E815F1"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139EB923"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w:t>
      </w:r>
    </w:p>
    <w:p w14:paraId="4B312D7C"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8AAC99C" w14:textId="77777777" w:rsidR="003758B2" w:rsidRPr="00C228B4" w:rsidRDefault="003758B2" w:rsidP="00A963BF">
      <w:pPr>
        <w:widowControl/>
        <w:rPr>
          <w:sz w:val="24"/>
          <w:szCs w:val="24"/>
        </w:rPr>
      </w:pPr>
      <w:r w:rsidRPr="00C228B4">
        <w:rPr>
          <w:sz w:val="24"/>
          <w:szCs w:val="24"/>
        </w:rPr>
        <w:t>Мнения членов ГЭК о выявленном в ходе государственного аттестационного испытания уровне подготовленности студента к решению профессиональных задач: ______</w:t>
      </w:r>
    </w:p>
    <w:p w14:paraId="0B053E2A"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632E9896"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w:t>
      </w:r>
    </w:p>
    <w:p w14:paraId="0DA0AFB3"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68812D82" w14:textId="77777777" w:rsidR="003758B2" w:rsidRPr="00C228B4" w:rsidRDefault="003758B2" w:rsidP="00A963BF">
      <w:pPr>
        <w:widowControl/>
        <w:rPr>
          <w:sz w:val="24"/>
          <w:szCs w:val="24"/>
        </w:rPr>
      </w:pPr>
    </w:p>
    <w:p w14:paraId="3EBBB901" w14:textId="77777777" w:rsidR="003758B2" w:rsidRPr="00C228B4" w:rsidRDefault="003758B2" w:rsidP="00A963BF">
      <w:pPr>
        <w:widowControl/>
        <w:rPr>
          <w:sz w:val="24"/>
          <w:szCs w:val="24"/>
        </w:rPr>
      </w:pPr>
      <w:r w:rsidRPr="00C228B4">
        <w:rPr>
          <w:sz w:val="24"/>
          <w:szCs w:val="24"/>
        </w:rPr>
        <w:t>Мнения членов ГЭК о выявленных в ходе государственного аттестационного испытания недостатках в теоретической и практической подготовке студента:</w:t>
      </w:r>
    </w:p>
    <w:p w14:paraId="42B540F7" w14:textId="77777777" w:rsidR="003758B2" w:rsidRPr="00C228B4" w:rsidRDefault="003758B2" w:rsidP="00A963BF">
      <w:pPr>
        <w:widowControl/>
        <w:rPr>
          <w:sz w:val="24"/>
          <w:szCs w:val="24"/>
        </w:rPr>
      </w:pPr>
      <w:r w:rsidRPr="00C228B4">
        <w:rPr>
          <w:sz w:val="24"/>
          <w:szCs w:val="24"/>
        </w:rPr>
        <w:t xml:space="preserve"> _____________________________________________________________________________</w:t>
      </w:r>
    </w:p>
    <w:p w14:paraId="3E8A2942"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w:t>
      </w:r>
    </w:p>
    <w:p w14:paraId="555DA789"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F11574" w14:textId="77777777" w:rsidR="003758B2" w:rsidRPr="00C228B4" w:rsidRDefault="003758B2" w:rsidP="00A963BF">
      <w:pPr>
        <w:widowControl/>
        <w:rPr>
          <w:sz w:val="24"/>
          <w:szCs w:val="24"/>
        </w:rPr>
      </w:pPr>
    </w:p>
    <w:p w14:paraId="2FD0BF16" w14:textId="77777777" w:rsidR="003758B2" w:rsidRPr="00C228B4" w:rsidRDefault="003758B2" w:rsidP="00A963BF">
      <w:pPr>
        <w:widowControl/>
        <w:rPr>
          <w:sz w:val="24"/>
          <w:szCs w:val="24"/>
        </w:rPr>
      </w:pPr>
    </w:p>
    <w:p w14:paraId="763F6E74" w14:textId="77777777" w:rsidR="003758B2" w:rsidRPr="00C228B4" w:rsidRDefault="003758B2" w:rsidP="00A963BF">
      <w:pPr>
        <w:widowControl/>
        <w:rPr>
          <w:b/>
          <w:sz w:val="24"/>
          <w:szCs w:val="24"/>
        </w:rPr>
      </w:pPr>
      <w:r w:rsidRPr="00C228B4">
        <w:rPr>
          <w:b/>
          <w:sz w:val="24"/>
          <w:szCs w:val="24"/>
        </w:rPr>
        <w:t>Результаты защиты ВКР:</w:t>
      </w:r>
    </w:p>
    <w:p w14:paraId="7A7D5292" w14:textId="77777777" w:rsidR="003758B2" w:rsidRPr="00C228B4" w:rsidRDefault="003758B2" w:rsidP="00A963BF">
      <w:pPr>
        <w:widowControl/>
        <w:rPr>
          <w:b/>
          <w:sz w:val="24"/>
          <w:szCs w:val="24"/>
        </w:rPr>
      </w:pPr>
    </w:p>
    <w:p w14:paraId="34D5A3C0" w14:textId="77777777" w:rsidR="003758B2" w:rsidRPr="00C228B4" w:rsidRDefault="003758B2" w:rsidP="00A963BF">
      <w:pPr>
        <w:widowControl/>
        <w:rPr>
          <w:sz w:val="24"/>
          <w:szCs w:val="24"/>
        </w:rPr>
      </w:pPr>
      <w:r w:rsidRPr="00C228B4">
        <w:rPr>
          <w:sz w:val="24"/>
          <w:szCs w:val="24"/>
        </w:rPr>
        <w:t>1.  Признать, что студент(ка) _____________________________________ выполнил(а) и защитил(а) ВКР с оценкой _______________________________________</w:t>
      </w:r>
    </w:p>
    <w:p w14:paraId="02F7C835" w14:textId="77777777" w:rsidR="003758B2" w:rsidRPr="00C228B4" w:rsidRDefault="003758B2" w:rsidP="00A963BF">
      <w:pPr>
        <w:widowControl/>
        <w:rPr>
          <w:sz w:val="24"/>
          <w:szCs w:val="24"/>
        </w:rPr>
      </w:pPr>
      <w:r w:rsidRPr="00C228B4">
        <w:rPr>
          <w:sz w:val="24"/>
          <w:szCs w:val="24"/>
        </w:rPr>
        <w:t>2. Присвоить квалификацию __________________ по направлению подготовки__________</w:t>
      </w:r>
    </w:p>
    <w:p w14:paraId="76C8495B"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7CB3196D" w14:textId="77777777" w:rsidR="003758B2" w:rsidRPr="00C228B4" w:rsidRDefault="003758B2" w:rsidP="00A963BF">
      <w:pPr>
        <w:widowControl/>
        <w:rPr>
          <w:sz w:val="24"/>
          <w:szCs w:val="24"/>
        </w:rPr>
      </w:pPr>
      <w:r w:rsidRPr="00C228B4">
        <w:rPr>
          <w:sz w:val="24"/>
          <w:szCs w:val="24"/>
        </w:rPr>
        <w:t>3. Выдать диплом______________________________________________________________</w:t>
      </w:r>
    </w:p>
    <w:p w14:paraId="7DE3549E" w14:textId="77777777" w:rsidR="003758B2" w:rsidRPr="00C228B4" w:rsidRDefault="003758B2" w:rsidP="00A963BF">
      <w:pPr>
        <w:widowControl/>
        <w:rPr>
          <w:b/>
          <w:bCs/>
          <w:sz w:val="24"/>
          <w:szCs w:val="24"/>
        </w:rPr>
      </w:pPr>
    </w:p>
    <w:p w14:paraId="15323281" w14:textId="77777777" w:rsidR="003758B2" w:rsidRPr="00C228B4" w:rsidRDefault="003758B2" w:rsidP="00A963BF">
      <w:pPr>
        <w:widowControl/>
        <w:rPr>
          <w:b/>
          <w:bCs/>
          <w:sz w:val="24"/>
          <w:szCs w:val="24"/>
        </w:rPr>
      </w:pPr>
    </w:p>
    <w:p w14:paraId="41C83124" w14:textId="77777777" w:rsidR="003758B2" w:rsidRPr="00C228B4" w:rsidRDefault="003758B2" w:rsidP="00A963BF">
      <w:pPr>
        <w:widowControl/>
        <w:rPr>
          <w:sz w:val="24"/>
          <w:szCs w:val="24"/>
        </w:rPr>
      </w:pPr>
      <w:r w:rsidRPr="00C228B4">
        <w:rPr>
          <w:b/>
          <w:bCs/>
          <w:sz w:val="24"/>
          <w:szCs w:val="24"/>
        </w:rPr>
        <w:t xml:space="preserve">Председатель  </w:t>
      </w:r>
      <w:r w:rsidRPr="00C228B4">
        <w:rPr>
          <w:bCs/>
          <w:sz w:val="24"/>
          <w:szCs w:val="24"/>
        </w:rPr>
        <w:t xml:space="preserve">                 </w:t>
      </w:r>
      <w:r w:rsidRPr="00C228B4">
        <w:rPr>
          <w:sz w:val="24"/>
          <w:szCs w:val="24"/>
        </w:rPr>
        <w:t xml:space="preserve">________________ / ________________________ / </w:t>
      </w:r>
    </w:p>
    <w:p w14:paraId="38120759" w14:textId="77777777" w:rsidR="003758B2" w:rsidRPr="00C228B4" w:rsidRDefault="003758B2" w:rsidP="00A963BF">
      <w:pPr>
        <w:widowControl/>
        <w:rPr>
          <w:bCs/>
          <w:i/>
          <w:sz w:val="24"/>
          <w:szCs w:val="24"/>
        </w:rPr>
      </w:pPr>
      <w:r w:rsidRPr="00C228B4">
        <w:rPr>
          <w:bCs/>
          <w:i/>
          <w:sz w:val="24"/>
          <w:szCs w:val="24"/>
        </w:rPr>
        <w:t xml:space="preserve">                                                        Подпись                                ФИО</w:t>
      </w:r>
    </w:p>
    <w:p w14:paraId="26B0AFEF" w14:textId="77777777" w:rsidR="003758B2" w:rsidRPr="00C228B4" w:rsidRDefault="003758B2" w:rsidP="00A963BF">
      <w:pPr>
        <w:widowControl/>
        <w:rPr>
          <w:sz w:val="24"/>
          <w:szCs w:val="24"/>
        </w:rPr>
      </w:pPr>
      <w:r w:rsidRPr="00C228B4">
        <w:rPr>
          <w:b/>
          <w:bCs/>
          <w:sz w:val="24"/>
          <w:szCs w:val="24"/>
        </w:rPr>
        <w:t xml:space="preserve">Технический секретарь </w:t>
      </w:r>
      <w:r w:rsidRPr="00C228B4">
        <w:rPr>
          <w:bCs/>
          <w:sz w:val="24"/>
          <w:szCs w:val="24"/>
        </w:rPr>
        <w:t>________________ / ___</w:t>
      </w:r>
      <w:r w:rsidRPr="00C228B4">
        <w:rPr>
          <w:sz w:val="24"/>
          <w:szCs w:val="24"/>
        </w:rPr>
        <w:t xml:space="preserve">______________________ / </w:t>
      </w:r>
    </w:p>
    <w:p w14:paraId="635A2C0E" w14:textId="77777777" w:rsidR="003758B2" w:rsidRPr="00C228B4" w:rsidRDefault="003758B2" w:rsidP="00A963BF">
      <w:pPr>
        <w:widowControl/>
        <w:rPr>
          <w:bCs/>
          <w:i/>
          <w:sz w:val="24"/>
          <w:szCs w:val="24"/>
        </w:rPr>
      </w:pPr>
      <w:r w:rsidRPr="00C228B4">
        <w:rPr>
          <w:bCs/>
          <w:i/>
          <w:sz w:val="24"/>
          <w:szCs w:val="24"/>
        </w:rPr>
        <w:t xml:space="preserve">                                                                  Подпись                                ФИО</w:t>
      </w:r>
    </w:p>
    <w:p w14:paraId="1558F2D3" w14:textId="77777777" w:rsidR="003758B2" w:rsidRPr="00C228B4" w:rsidRDefault="003758B2" w:rsidP="00A963BF">
      <w:pPr>
        <w:pStyle w:val="ConsPlusNormal"/>
        <w:ind w:firstLine="0"/>
        <w:jc w:val="right"/>
        <w:rPr>
          <w:rFonts w:ascii="Times New Roman" w:hAnsi="Times New Roman" w:cs="Times New Roman"/>
          <w:b/>
          <w:sz w:val="24"/>
          <w:szCs w:val="24"/>
        </w:rPr>
      </w:pPr>
    </w:p>
    <w:p w14:paraId="1068450C" w14:textId="77777777" w:rsidR="003758B2" w:rsidRPr="00C228B4" w:rsidRDefault="003758B2" w:rsidP="00A963BF">
      <w:pPr>
        <w:pStyle w:val="ConsPlusNormal"/>
        <w:ind w:firstLine="0"/>
        <w:jc w:val="right"/>
        <w:rPr>
          <w:rFonts w:ascii="Times New Roman" w:hAnsi="Times New Roman" w:cs="Times New Roman"/>
          <w:b/>
          <w:sz w:val="24"/>
          <w:szCs w:val="24"/>
        </w:rPr>
      </w:pPr>
    </w:p>
    <w:p w14:paraId="0B2DA046" w14:textId="77777777" w:rsidR="003758B2" w:rsidRPr="00C228B4" w:rsidRDefault="003758B2" w:rsidP="00A963BF">
      <w:pPr>
        <w:pStyle w:val="ConsPlusNormal"/>
        <w:ind w:firstLine="0"/>
        <w:jc w:val="right"/>
        <w:rPr>
          <w:rFonts w:ascii="Times New Roman" w:hAnsi="Times New Roman" w:cs="Times New Roman"/>
          <w:b/>
          <w:sz w:val="24"/>
          <w:szCs w:val="24"/>
        </w:rPr>
      </w:pPr>
    </w:p>
    <w:p w14:paraId="706A58C5" w14:textId="77777777" w:rsidR="003758B2" w:rsidRPr="00C228B4" w:rsidRDefault="003758B2" w:rsidP="00A963BF">
      <w:pPr>
        <w:pStyle w:val="ConsPlusNormal"/>
        <w:ind w:firstLine="0"/>
        <w:jc w:val="right"/>
        <w:rPr>
          <w:rFonts w:ascii="Times New Roman" w:hAnsi="Times New Roman" w:cs="Times New Roman"/>
          <w:b/>
          <w:sz w:val="24"/>
          <w:szCs w:val="24"/>
        </w:rPr>
      </w:pPr>
    </w:p>
    <w:p w14:paraId="3ADC7860" w14:textId="77777777" w:rsidR="003758B2" w:rsidRPr="00C228B4" w:rsidRDefault="003758B2" w:rsidP="00A963BF">
      <w:pPr>
        <w:pStyle w:val="ConsPlusNormal"/>
        <w:ind w:firstLine="0"/>
        <w:jc w:val="right"/>
        <w:rPr>
          <w:rFonts w:ascii="Times New Roman" w:hAnsi="Times New Roman" w:cs="Times New Roman"/>
          <w:b/>
          <w:sz w:val="24"/>
          <w:szCs w:val="24"/>
        </w:rPr>
      </w:pPr>
    </w:p>
    <w:p w14:paraId="3702C9A0" w14:textId="77777777" w:rsidR="003758B2" w:rsidRPr="00C228B4" w:rsidRDefault="003758B2" w:rsidP="00A963BF">
      <w:pPr>
        <w:pStyle w:val="ConsPlusNormal"/>
        <w:ind w:firstLine="0"/>
        <w:jc w:val="right"/>
        <w:rPr>
          <w:rFonts w:ascii="Times New Roman" w:hAnsi="Times New Roman" w:cs="Times New Roman"/>
          <w:b/>
          <w:sz w:val="24"/>
          <w:szCs w:val="24"/>
        </w:rPr>
      </w:pPr>
    </w:p>
    <w:p w14:paraId="00FDD54C" w14:textId="77777777" w:rsidR="003758B2" w:rsidRPr="00C228B4" w:rsidRDefault="003758B2" w:rsidP="00A963BF">
      <w:pPr>
        <w:pStyle w:val="ConsPlusNormal"/>
        <w:ind w:firstLine="0"/>
        <w:jc w:val="right"/>
        <w:rPr>
          <w:rFonts w:ascii="Times New Roman" w:hAnsi="Times New Roman" w:cs="Times New Roman"/>
          <w:b/>
          <w:sz w:val="24"/>
          <w:szCs w:val="24"/>
        </w:rPr>
      </w:pPr>
    </w:p>
    <w:p w14:paraId="24EC73BE" w14:textId="77777777" w:rsidR="003758B2" w:rsidRPr="00C228B4" w:rsidRDefault="003758B2" w:rsidP="00A963BF">
      <w:pPr>
        <w:pStyle w:val="ConsPlusNormal"/>
        <w:ind w:firstLine="0"/>
        <w:jc w:val="right"/>
        <w:rPr>
          <w:rFonts w:ascii="Times New Roman" w:hAnsi="Times New Roman" w:cs="Times New Roman"/>
          <w:b/>
          <w:sz w:val="24"/>
          <w:szCs w:val="24"/>
        </w:rPr>
      </w:pPr>
    </w:p>
    <w:p w14:paraId="1E20FD2B" w14:textId="77777777" w:rsidR="003758B2" w:rsidRPr="00C228B4" w:rsidRDefault="003758B2" w:rsidP="00A963BF">
      <w:pPr>
        <w:pStyle w:val="ConsPlusNormal"/>
        <w:ind w:firstLine="0"/>
        <w:jc w:val="right"/>
        <w:rPr>
          <w:rFonts w:ascii="Times New Roman" w:hAnsi="Times New Roman" w:cs="Times New Roman"/>
          <w:b/>
          <w:sz w:val="24"/>
          <w:szCs w:val="24"/>
        </w:rPr>
      </w:pPr>
    </w:p>
    <w:p w14:paraId="729D21FD" w14:textId="77777777" w:rsidR="003758B2" w:rsidRPr="00C228B4" w:rsidRDefault="003758B2" w:rsidP="00A963BF">
      <w:pPr>
        <w:pStyle w:val="ConsPlusNormal"/>
        <w:ind w:firstLine="0"/>
        <w:jc w:val="right"/>
        <w:rPr>
          <w:rFonts w:ascii="Times New Roman" w:hAnsi="Times New Roman" w:cs="Times New Roman"/>
          <w:b/>
          <w:sz w:val="24"/>
          <w:szCs w:val="24"/>
        </w:rPr>
      </w:pPr>
    </w:p>
    <w:p w14:paraId="112DD46C" w14:textId="77777777" w:rsidR="003758B2" w:rsidRPr="00C228B4" w:rsidRDefault="003758B2" w:rsidP="00A963BF">
      <w:pPr>
        <w:pStyle w:val="ConsPlusNormal"/>
        <w:ind w:firstLine="0"/>
        <w:jc w:val="right"/>
        <w:rPr>
          <w:rFonts w:ascii="Times New Roman" w:hAnsi="Times New Roman" w:cs="Times New Roman"/>
          <w:b/>
          <w:sz w:val="24"/>
          <w:szCs w:val="24"/>
        </w:rPr>
      </w:pPr>
    </w:p>
    <w:p w14:paraId="263AE583" w14:textId="77777777" w:rsidR="003758B2" w:rsidRPr="00C228B4" w:rsidRDefault="003758B2" w:rsidP="00A963BF">
      <w:pPr>
        <w:pStyle w:val="ConsPlusNormal"/>
        <w:ind w:firstLine="0"/>
        <w:jc w:val="right"/>
        <w:rPr>
          <w:rFonts w:ascii="Times New Roman" w:hAnsi="Times New Roman" w:cs="Times New Roman"/>
          <w:b/>
          <w:sz w:val="24"/>
          <w:szCs w:val="24"/>
        </w:rPr>
      </w:pPr>
    </w:p>
    <w:p w14:paraId="3C83A7DC" w14:textId="77777777" w:rsidR="003758B2" w:rsidRPr="00C228B4" w:rsidRDefault="003758B2" w:rsidP="00A963BF">
      <w:pPr>
        <w:pStyle w:val="ConsPlusNormal"/>
        <w:ind w:firstLine="0"/>
        <w:jc w:val="right"/>
        <w:rPr>
          <w:rFonts w:ascii="Times New Roman" w:hAnsi="Times New Roman" w:cs="Times New Roman"/>
          <w:b/>
          <w:sz w:val="24"/>
          <w:szCs w:val="24"/>
        </w:rPr>
      </w:pPr>
      <w:r w:rsidRPr="00C228B4">
        <w:rPr>
          <w:rFonts w:ascii="Times New Roman" w:hAnsi="Times New Roman" w:cs="Times New Roman"/>
          <w:b/>
          <w:sz w:val="24"/>
          <w:szCs w:val="24"/>
        </w:rPr>
        <w:lastRenderedPageBreak/>
        <w:t>Приложение 1</w:t>
      </w:r>
      <w:r w:rsidR="00D60BFF">
        <w:rPr>
          <w:rFonts w:ascii="Times New Roman" w:hAnsi="Times New Roman" w:cs="Times New Roman"/>
          <w:b/>
          <w:sz w:val="24"/>
          <w:szCs w:val="24"/>
        </w:rPr>
        <w:t>2</w:t>
      </w:r>
    </w:p>
    <w:p w14:paraId="21CB7186" w14:textId="77777777" w:rsidR="003758B2" w:rsidRPr="00C228B4" w:rsidRDefault="003758B2" w:rsidP="00A963BF">
      <w:pPr>
        <w:pStyle w:val="ConsPlusNormal"/>
        <w:ind w:firstLine="0"/>
        <w:jc w:val="right"/>
        <w:rPr>
          <w:rFonts w:ascii="Times New Roman" w:hAnsi="Times New Roman" w:cs="Times New Roman"/>
          <w:b/>
          <w:sz w:val="24"/>
          <w:szCs w:val="24"/>
        </w:rPr>
      </w:pPr>
    </w:p>
    <w:p w14:paraId="14CEE9EA" w14:textId="77777777" w:rsidR="003758B2" w:rsidRPr="00C228B4" w:rsidRDefault="003758B2" w:rsidP="00A963BF">
      <w:pPr>
        <w:pStyle w:val="ConsPlusNormal"/>
        <w:ind w:firstLine="0"/>
        <w:jc w:val="center"/>
        <w:rPr>
          <w:rFonts w:ascii="Times New Roman" w:hAnsi="Times New Roman" w:cs="Times New Roman"/>
          <w:i/>
          <w:sz w:val="24"/>
          <w:szCs w:val="24"/>
        </w:rPr>
      </w:pPr>
      <w:r w:rsidRPr="00C228B4">
        <w:rPr>
          <w:rFonts w:ascii="Times New Roman" w:hAnsi="Times New Roman" w:cs="Times New Roman"/>
          <w:b/>
          <w:i/>
          <w:sz w:val="24"/>
          <w:szCs w:val="24"/>
        </w:rPr>
        <w:t>Форма заявления, обучающегося в апелляционную комиссию</w:t>
      </w:r>
    </w:p>
    <w:p w14:paraId="60F06D61" w14:textId="77777777" w:rsidR="003758B2" w:rsidRPr="00C228B4" w:rsidRDefault="003758B2" w:rsidP="00A963BF">
      <w:pPr>
        <w:pStyle w:val="ConsPlusNormal"/>
        <w:ind w:firstLine="0"/>
        <w:jc w:val="right"/>
        <w:rPr>
          <w:rFonts w:ascii="Times New Roman" w:hAnsi="Times New Roman" w:cs="Times New Roman"/>
          <w:sz w:val="24"/>
          <w:szCs w:val="24"/>
        </w:rPr>
      </w:pPr>
    </w:p>
    <w:p w14:paraId="02A104FF" w14:textId="77777777" w:rsidR="003758B2" w:rsidRPr="00C228B4" w:rsidRDefault="003758B2" w:rsidP="00A963BF">
      <w:pPr>
        <w:pStyle w:val="ConsPlusNormal"/>
        <w:ind w:firstLine="0"/>
        <w:jc w:val="both"/>
        <w:rPr>
          <w:rFonts w:ascii="Times New Roman" w:hAnsi="Times New Roman" w:cs="Times New Roman"/>
          <w:sz w:val="24"/>
          <w:szCs w:val="24"/>
        </w:rPr>
      </w:pPr>
      <w:r w:rsidRPr="00C228B4">
        <w:rPr>
          <w:rFonts w:ascii="Times New Roman" w:hAnsi="Times New Roman" w:cs="Times New Roman"/>
          <w:sz w:val="24"/>
          <w:szCs w:val="24"/>
        </w:rPr>
        <w:t>Председателю апелляционной комиссии по проведению ГИА в ФГБОУ ВО Пензенский ГАУ</w:t>
      </w:r>
    </w:p>
    <w:p w14:paraId="76496D8B" w14:textId="77777777" w:rsidR="003758B2" w:rsidRPr="00C228B4" w:rsidRDefault="003758B2" w:rsidP="00A963BF">
      <w:pPr>
        <w:pStyle w:val="ConsPlusNormal"/>
        <w:ind w:firstLine="0"/>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w:t>
      </w:r>
    </w:p>
    <w:p w14:paraId="79FC7591" w14:textId="77777777" w:rsidR="003758B2" w:rsidRPr="00C228B4" w:rsidRDefault="003758B2" w:rsidP="00A963BF">
      <w:pPr>
        <w:pStyle w:val="ConsPlusNormal"/>
        <w:ind w:firstLine="0"/>
        <w:jc w:val="both"/>
        <w:rPr>
          <w:rFonts w:ascii="Times New Roman" w:hAnsi="Times New Roman" w:cs="Times New Roman"/>
          <w:i/>
          <w:sz w:val="24"/>
          <w:szCs w:val="24"/>
        </w:rPr>
      </w:pPr>
      <w:r w:rsidRPr="00C228B4">
        <w:rPr>
          <w:rFonts w:ascii="Times New Roman" w:hAnsi="Times New Roman" w:cs="Times New Roman"/>
          <w:sz w:val="24"/>
          <w:szCs w:val="24"/>
        </w:rPr>
        <w:t xml:space="preserve">                          </w:t>
      </w:r>
      <w:r w:rsidRPr="00C228B4">
        <w:rPr>
          <w:rFonts w:ascii="Times New Roman" w:hAnsi="Times New Roman" w:cs="Times New Roman"/>
          <w:i/>
          <w:sz w:val="24"/>
          <w:szCs w:val="24"/>
        </w:rPr>
        <w:t>ФИО председателя комиссии</w:t>
      </w:r>
    </w:p>
    <w:p w14:paraId="65372732" w14:textId="77777777" w:rsidR="003758B2" w:rsidRPr="00C228B4" w:rsidRDefault="003758B2" w:rsidP="00A963BF">
      <w:pPr>
        <w:pStyle w:val="ConsPlusNormal"/>
        <w:ind w:firstLine="0"/>
        <w:jc w:val="both"/>
        <w:rPr>
          <w:rFonts w:ascii="Times New Roman" w:hAnsi="Times New Roman" w:cs="Times New Roman"/>
          <w:sz w:val="24"/>
          <w:szCs w:val="24"/>
        </w:rPr>
      </w:pPr>
      <w:r w:rsidRPr="00C228B4">
        <w:rPr>
          <w:rFonts w:ascii="Times New Roman" w:hAnsi="Times New Roman" w:cs="Times New Roman"/>
          <w:sz w:val="24"/>
          <w:szCs w:val="24"/>
        </w:rPr>
        <w:t>обучающегося _______ группы инженерного факультета по направлению подготовки</w:t>
      </w:r>
    </w:p>
    <w:p w14:paraId="0FE79C2F" w14:textId="77777777" w:rsidR="003758B2" w:rsidRPr="00C228B4" w:rsidRDefault="003758B2" w:rsidP="00A963BF">
      <w:pPr>
        <w:pStyle w:val="ConsPlusNormal"/>
        <w:ind w:firstLine="0"/>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____________________________________________________________________________</w:t>
      </w:r>
    </w:p>
    <w:p w14:paraId="435F6395" w14:textId="77777777" w:rsidR="003758B2" w:rsidRPr="00C228B4" w:rsidRDefault="003758B2" w:rsidP="00A963BF">
      <w:pPr>
        <w:pStyle w:val="ConsPlusNormal"/>
        <w:ind w:firstLine="0"/>
        <w:jc w:val="both"/>
        <w:rPr>
          <w:rFonts w:ascii="Times New Roman" w:hAnsi="Times New Roman" w:cs="Times New Roman"/>
          <w:i/>
          <w:sz w:val="24"/>
          <w:szCs w:val="24"/>
        </w:rPr>
      </w:pPr>
      <w:r w:rsidRPr="00C228B4">
        <w:rPr>
          <w:rFonts w:ascii="Times New Roman" w:hAnsi="Times New Roman" w:cs="Times New Roman"/>
          <w:i/>
          <w:sz w:val="24"/>
          <w:szCs w:val="24"/>
        </w:rPr>
        <w:t xml:space="preserve">                                (направление подготовки)</w:t>
      </w:r>
    </w:p>
    <w:p w14:paraId="3D7C20EC" w14:textId="77777777" w:rsidR="003758B2" w:rsidRPr="00C228B4" w:rsidRDefault="003758B2" w:rsidP="00A963BF">
      <w:pPr>
        <w:pStyle w:val="ConsPlusNormal"/>
        <w:ind w:firstLine="0"/>
        <w:jc w:val="both"/>
        <w:rPr>
          <w:rFonts w:ascii="Times New Roman" w:hAnsi="Times New Roman" w:cs="Times New Roman"/>
          <w:sz w:val="24"/>
          <w:szCs w:val="24"/>
        </w:rPr>
      </w:pPr>
      <w:r w:rsidRPr="00C228B4">
        <w:rPr>
          <w:rFonts w:ascii="Times New Roman" w:hAnsi="Times New Roman" w:cs="Times New Roman"/>
          <w:sz w:val="24"/>
          <w:szCs w:val="24"/>
        </w:rPr>
        <w:t>______________________________________</w:t>
      </w:r>
    </w:p>
    <w:p w14:paraId="5E07D6BF" w14:textId="77777777" w:rsidR="003758B2" w:rsidRPr="00C228B4" w:rsidRDefault="003758B2" w:rsidP="00A963BF">
      <w:pPr>
        <w:pStyle w:val="ConsPlusNormal"/>
        <w:ind w:firstLine="0"/>
        <w:jc w:val="both"/>
        <w:rPr>
          <w:rFonts w:ascii="Times New Roman" w:hAnsi="Times New Roman" w:cs="Times New Roman"/>
          <w:i/>
          <w:sz w:val="24"/>
          <w:szCs w:val="24"/>
        </w:rPr>
      </w:pPr>
      <w:r w:rsidRPr="00C228B4">
        <w:rPr>
          <w:rFonts w:ascii="Times New Roman" w:hAnsi="Times New Roman" w:cs="Times New Roman"/>
          <w:sz w:val="24"/>
          <w:szCs w:val="24"/>
        </w:rPr>
        <w:t xml:space="preserve">                                    </w:t>
      </w:r>
      <w:r w:rsidRPr="00C228B4">
        <w:rPr>
          <w:rFonts w:ascii="Times New Roman" w:hAnsi="Times New Roman" w:cs="Times New Roman"/>
          <w:i/>
          <w:sz w:val="24"/>
          <w:szCs w:val="24"/>
        </w:rPr>
        <w:t>(ФИО)</w:t>
      </w:r>
    </w:p>
    <w:p w14:paraId="6DC6557F" w14:textId="77777777" w:rsidR="003758B2" w:rsidRPr="00C228B4" w:rsidRDefault="003758B2" w:rsidP="00A963BF">
      <w:pPr>
        <w:pStyle w:val="ConsPlusNormal"/>
        <w:ind w:firstLine="0"/>
        <w:jc w:val="both"/>
        <w:rPr>
          <w:rFonts w:ascii="Times New Roman" w:hAnsi="Times New Roman" w:cs="Times New Roman"/>
          <w:sz w:val="24"/>
          <w:szCs w:val="24"/>
        </w:rPr>
      </w:pPr>
    </w:p>
    <w:p w14:paraId="6CCAC97E" w14:textId="77777777" w:rsidR="003758B2" w:rsidRPr="00C228B4" w:rsidRDefault="003758B2" w:rsidP="00A963BF">
      <w:pPr>
        <w:pStyle w:val="ConsPlusNormal"/>
        <w:ind w:firstLine="0"/>
        <w:jc w:val="center"/>
        <w:rPr>
          <w:rFonts w:ascii="Times New Roman" w:hAnsi="Times New Roman" w:cs="Times New Roman"/>
          <w:sz w:val="24"/>
          <w:szCs w:val="24"/>
        </w:rPr>
      </w:pPr>
      <w:r w:rsidRPr="00C228B4">
        <w:rPr>
          <w:rFonts w:ascii="Times New Roman" w:hAnsi="Times New Roman" w:cs="Times New Roman"/>
          <w:sz w:val="24"/>
          <w:szCs w:val="24"/>
        </w:rPr>
        <w:t>Заявление</w:t>
      </w:r>
    </w:p>
    <w:p w14:paraId="3AA0D764" w14:textId="77777777" w:rsidR="003758B2" w:rsidRPr="00C228B4" w:rsidRDefault="003758B2" w:rsidP="00A963BF">
      <w:pPr>
        <w:pStyle w:val="ConsPlusNormal"/>
        <w:ind w:firstLine="0"/>
        <w:jc w:val="center"/>
        <w:rPr>
          <w:rFonts w:ascii="Times New Roman" w:hAnsi="Times New Roman" w:cs="Times New Roman"/>
          <w:sz w:val="24"/>
          <w:szCs w:val="24"/>
        </w:rPr>
      </w:pPr>
    </w:p>
    <w:p w14:paraId="4773F177" w14:textId="77777777" w:rsidR="003758B2" w:rsidRPr="00C228B4" w:rsidRDefault="003758B2" w:rsidP="00A963BF">
      <w:pPr>
        <w:widowControl/>
        <w:rPr>
          <w:sz w:val="24"/>
          <w:szCs w:val="24"/>
        </w:rPr>
      </w:pPr>
      <w:r w:rsidRPr="00C228B4">
        <w:rPr>
          <w:sz w:val="24"/>
          <w:szCs w:val="24"/>
        </w:rPr>
        <w:t>Прошу Вас рассмотреть факт нарушения установленной процедуры проведения государственного аттестационного испытания</w:t>
      </w:r>
      <w:r w:rsidRPr="00C228B4">
        <w:rPr>
          <w:i/>
          <w:sz w:val="24"/>
          <w:szCs w:val="24"/>
        </w:rPr>
        <w:t xml:space="preserve"> (указать конкретный факт нарушения процедуры)</w:t>
      </w:r>
      <w:r w:rsidRPr="00C228B4">
        <w:rPr>
          <w:sz w:val="24"/>
          <w:szCs w:val="24"/>
        </w:rPr>
        <w:t xml:space="preserve"> и (или) несогласия с результатами государственного аттестационного испытания </w:t>
      </w:r>
      <w:r w:rsidRPr="00C228B4">
        <w:rPr>
          <w:i/>
          <w:sz w:val="24"/>
          <w:szCs w:val="24"/>
        </w:rPr>
        <w:t>(оставить нужное)</w:t>
      </w:r>
      <w:r w:rsidRPr="00C228B4">
        <w:rPr>
          <w:sz w:val="24"/>
          <w:szCs w:val="24"/>
        </w:rPr>
        <w:t>.</w:t>
      </w:r>
    </w:p>
    <w:p w14:paraId="46034FC7" w14:textId="77777777" w:rsidR="003758B2" w:rsidRPr="00C228B4" w:rsidRDefault="003758B2" w:rsidP="00A963BF">
      <w:pPr>
        <w:widowControl/>
        <w:rPr>
          <w:sz w:val="24"/>
          <w:szCs w:val="24"/>
        </w:rPr>
      </w:pPr>
    </w:p>
    <w:p w14:paraId="08184E34" w14:textId="77777777" w:rsidR="003758B2" w:rsidRPr="00C228B4" w:rsidRDefault="003758B2" w:rsidP="00A963BF">
      <w:pPr>
        <w:widowControl/>
        <w:jc w:val="right"/>
        <w:rPr>
          <w:sz w:val="24"/>
          <w:szCs w:val="24"/>
        </w:rPr>
      </w:pPr>
      <w:r w:rsidRPr="00C228B4">
        <w:rPr>
          <w:sz w:val="24"/>
          <w:szCs w:val="24"/>
        </w:rPr>
        <w:t>Дата. Подпись</w:t>
      </w:r>
    </w:p>
    <w:p w14:paraId="277CCA41" w14:textId="77777777" w:rsidR="003758B2" w:rsidRPr="00C228B4" w:rsidRDefault="003758B2" w:rsidP="00A963BF">
      <w:pPr>
        <w:widowControl/>
        <w:jc w:val="right"/>
        <w:rPr>
          <w:sz w:val="24"/>
          <w:szCs w:val="24"/>
        </w:rPr>
      </w:pPr>
    </w:p>
    <w:p w14:paraId="7967DD47" w14:textId="77777777" w:rsidR="003758B2" w:rsidRPr="00C228B4" w:rsidRDefault="003758B2" w:rsidP="00A963BF">
      <w:pPr>
        <w:widowControl/>
        <w:jc w:val="right"/>
        <w:rPr>
          <w:sz w:val="24"/>
          <w:szCs w:val="24"/>
        </w:rPr>
      </w:pPr>
    </w:p>
    <w:p w14:paraId="20A0D971" w14:textId="77777777" w:rsidR="003758B2" w:rsidRPr="00C228B4" w:rsidRDefault="003758B2" w:rsidP="00A963BF">
      <w:pPr>
        <w:widowControl/>
        <w:jc w:val="right"/>
        <w:rPr>
          <w:sz w:val="24"/>
          <w:szCs w:val="24"/>
        </w:rPr>
      </w:pPr>
    </w:p>
    <w:p w14:paraId="55C28636" w14:textId="77777777" w:rsidR="003758B2" w:rsidRPr="00C228B4" w:rsidRDefault="003758B2" w:rsidP="00A963BF">
      <w:pPr>
        <w:widowControl/>
        <w:rPr>
          <w:sz w:val="24"/>
          <w:szCs w:val="24"/>
        </w:rPr>
      </w:pPr>
    </w:p>
    <w:p w14:paraId="22A3AE5E" w14:textId="77777777" w:rsidR="003758B2" w:rsidRPr="00C228B4" w:rsidRDefault="003758B2" w:rsidP="00A963BF">
      <w:pPr>
        <w:widowControl/>
        <w:autoSpaceDE w:val="0"/>
        <w:autoSpaceDN w:val="0"/>
        <w:adjustRightInd w:val="0"/>
        <w:jc w:val="right"/>
        <w:rPr>
          <w:b/>
          <w:sz w:val="24"/>
          <w:szCs w:val="24"/>
        </w:rPr>
      </w:pPr>
      <w:r w:rsidRPr="00C228B4">
        <w:rPr>
          <w:b/>
          <w:sz w:val="24"/>
          <w:szCs w:val="24"/>
        </w:rPr>
        <w:t>Приложение 1</w:t>
      </w:r>
      <w:r w:rsidR="00D60BFF">
        <w:rPr>
          <w:b/>
          <w:sz w:val="24"/>
          <w:szCs w:val="24"/>
        </w:rPr>
        <w:t>3</w:t>
      </w:r>
    </w:p>
    <w:p w14:paraId="7C652370" w14:textId="77777777" w:rsidR="003758B2" w:rsidRPr="00C228B4" w:rsidRDefault="003758B2" w:rsidP="00A963BF">
      <w:pPr>
        <w:widowControl/>
        <w:autoSpaceDE w:val="0"/>
        <w:autoSpaceDN w:val="0"/>
        <w:adjustRightInd w:val="0"/>
        <w:jc w:val="center"/>
        <w:rPr>
          <w:b/>
          <w:i/>
          <w:sz w:val="24"/>
          <w:szCs w:val="24"/>
        </w:rPr>
      </w:pPr>
      <w:r w:rsidRPr="00C228B4">
        <w:rPr>
          <w:b/>
          <w:i/>
          <w:sz w:val="24"/>
          <w:szCs w:val="24"/>
        </w:rPr>
        <w:t>Форма протокола заседания апелляционной комиссии</w:t>
      </w:r>
    </w:p>
    <w:p w14:paraId="4F0D70FA" w14:textId="77777777" w:rsidR="003758B2" w:rsidRPr="00C228B4" w:rsidRDefault="003758B2" w:rsidP="00A963BF">
      <w:pPr>
        <w:widowControl/>
        <w:autoSpaceDE w:val="0"/>
        <w:autoSpaceDN w:val="0"/>
        <w:adjustRightInd w:val="0"/>
        <w:jc w:val="right"/>
        <w:rPr>
          <w:b/>
          <w:i/>
          <w:sz w:val="24"/>
          <w:szCs w:val="24"/>
        </w:rPr>
      </w:pPr>
    </w:p>
    <w:p w14:paraId="51B4193C" w14:textId="77777777" w:rsidR="003758B2" w:rsidRPr="00C228B4" w:rsidRDefault="003758B2" w:rsidP="00A963BF">
      <w:pPr>
        <w:widowControl/>
        <w:jc w:val="center"/>
        <w:rPr>
          <w:b/>
          <w:sz w:val="24"/>
          <w:szCs w:val="24"/>
        </w:rPr>
      </w:pPr>
      <w:r w:rsidRPr="00C228B4">
        <w:rPr>
          <w:b/>
          <w:sz w:val="24"/>
          <w:szCs w:val="24"/>
        </w:rPr>
        <w:t>ПРОТОКОЛ №___</w:t>
      </w:r>
    </w:p>
    <w:p w14:paraId="0538FAA7" w14:textId="77777777" w:rsidR="003758B2" w:rsidRPr="00C228B4" w:rsidRDefault="003758B2" w:rsidP="00A963BF">
      <w:pPr>
        <w:widowControl/>
        <w:jc w:val="center"/>
        <w:rPr>
          <w:b/>
          <w:sz w:val="24"/>
          <w:szCs w:val="24"/>
        </w:rPr>
      </w:pPr>
      <w:r w:rsidRPr="00C228B4">
        <w:rPr>
          <w:b/>
          <w:sz w:val="24"/>
          <w:szCs w:val="24"/>
        </w:rPr>
        <w:t>ЗАСЕДАНИЯ АПЕЛЛЯЦИОННОЙ КОМИССИИ</w:t>
      </w:r>
    </w:p>
    <w:p w14:paraId="75F482B3" w14:textId="77777777" w:rsidR="003758B2" w:rsidRPr="00C228B4" w:rsidRDefault="003758B2" w:rsidP="00A963BF">
      <w:pPr>
        <w:widowControl/>
        <w:jc w:val="right"/>
        <w:rPr>
          <w:sz w:val="24"/>
          <w:szCs w:val="24"/>
        </w:rPr>
      </w:pPr>
      <w:r w:rsidRPr="00C228B4">
        <w:rPr>
          <w:sz w:val="24"/>
          <w:szCs w:val="24"/>
        </w:rPr>
        <w:t>от «____» ________________ 202__ г.</w:t>
      </w:r>
    </w:p>
    <w:p w14:paraId="40470969" w14:textId="77777777" w:rsidR="003758B2" w:rsidRPr="00C228B4" w:rsidRDefault="003758B2" w:rsidP="00A963BF">
      <w:pPr>
        <w:widowControl/>
        <w:rPr>
          <w:sz w:val="24"/>
          <w:szCs w:val="24"/>
        </w:rPr>
      </w:pPr>
      <w:r w:rsidRPr="00C228B4">
        <w:rPr>
          <w:sz w:val="24"/>
          <w:szCs w:val="24"/>
        </w:rPr>
        <w:t>по рассмотрению письменной апелляции обучающегося</w:t>
      </w:r>
    </w:p>
    <w:p w14:paraId="0040C8B5"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506066C6" w14:textId="77777777" w:rsidR="003758B2" w:rsidRPr="00C228B4" w:rsidRDefault="003758B2" w:rsidP="00A963BF">
      <w:pPr>
        <w:widowControl/>
        <w:jc w:val="center"/>
        <w:rPr>
          <w:i/>
          <w:sz w:val="24"/>
          <w:szCs w:val="24"/>
        </w:rPr>
      </w:pPr>
      <w:r w:rsidRPr="00C228B4">
        <w:rPr>
          <w:i/>
          <w:sz w:val="24"/>
          <w:szCs w:val="24"/>
        </w:rPr>
        <w:t>(фамилия, имя, отчество)</w:t>
      </w:r>
    </w:p>
    <w:p w14:paraId="1D539B6A"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2B7DFF6F" w14:textId="77777777" w:rsidR="003758B2" w:rsidRPr="00C228B4" w:rsidRDefault="003758B2" w:rsidP="00A963BF">
      <w:pPr>
        <w:widowControl/>
        <w:jc w:val="center"/>
        <w:rPr>
          <w:i/>
          <w:sz w:val="24"/>
          <w:szCs w:val="24"/>
        </w:rPr>
      </w:pPr>
      <w:r w:rsidRPr="00C228B4">
        <w:rPr>
          <w:i/>
          <w:sz w:val="24"/>
          <w:szCs w:val="24"/>
        </w:rPr>
        <w:t>(специальность, направление подготовки)</w:t>
      </w:r>
    </w:p>
    <w:p w14:paraId="1BBD1B92"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40D76623" w14:textId="77777777" w:rsidR="003758B2" w:rsidRPr="00C228B4" w:rsidRDefault="003758B2" w:rsidP="00A963BF">
      <w:pPr>
        <w:widowControl/>
        <w:jc w:val="center"/>
        <w:rPr>
          <w:i/>
          <w:sz w:val="24"/>
          <w:szCs w:val="24"/>
        </w:rPr>
      </w:pPr>
      <w:r w:rsidRPr="00C228B4">
        <w:rPr>
          <w:i/>
          <w:sz w:val="24"/>
          <w:szCs w:val="24"/>
        </w:rPr>
        <w:t>(специализация, профиль подготовки, магистерская программа)</w:t>
      </w:r>
    </w:p>
    <w:p w14:paraId="22762C1A" w14:textId="77777777" w:rsidR="003758B2" w:rsidRPr="00C228B4" w:rsidRDefault="003758B2" w:rsidP="00A963BF">
      <w:pPr>
        <w:widowControl/>
        <w:rPr>
          <w:sz w:val="24"/>
          <w:szCs w:val="24"/>
        </w:rPr>
      </w:pPr>
      <w:r w:rsidRPr="00C228B4">
        <w:rPr>
          <w:sz w:val="24"/>
          <w:szCs w:val="24"/>
        </w:rPr>
        <w:t>_____________________________________________________________________________</w:t>
      </w:r>
    </w:p>
    <w:p w14:paraId="2A869DB0" w14:textId="77777777" w:rsidR="003758B2" w:rsidRPr="00C228B4" w:rsidRDefault="003758B2" w:rsidP="00A963BF">
      <w:pPr>
        <w:widowControl/>
        <w:jc w:val="center"/>
        <w:rPr>
          <w:i/>
          <w:sz w:val="24"/>
          <w:szCs w:val="24"/>
        </w:rPr>
      </w:pPr>
      <w:r w:rsidRPr="00C228B4">
        <w:rPr>
          <w:i/>
          <w:sz w:val="24"/>
          <w:szCs w:val="24"/>
        </w:rPr>
        <w:t>(форма обучения – очная, очно – заочная, заочная)</w:t>
      </w:r>
    </w:p>
    <w:p w14:paraId="095C4447" w14:textId="77777777" w:rsidR="003758B2" w:rsidRPr="00C228B4" w:rsidRDefault="003758B2" w:rsidP="00A963BF">
      <w:pPr>
        <w:widowControl/>
        <w:jc w:val="center"/>
        <w:rPr>
          <w:i/>
          <w:sz w:val="24"/>
          <w:szCs w:val="24"/>
        </w:rPr>
      </w:pPr>
    </w:p>
    <w:p w14:paraId="33B41B61" w14:textId="77777777" w:rsidR="003758B2" w:rsidRPr="00C228B4" w:rsidRDefault="003758B2" w:rsidP="00A963BF">
      <w:pPr>
        <w:widowControl/>
        <w:rPr>
          <w:sz w:val="24"/>
          <w:szCs w:val="24"/>
          <w:u w:val="single"/>
        </w:rPr>
      </w:pPr>
      <w:r w:rsidRPr="00C228B4">
        <w:rPr>
          <w:sz w:val="24"/>
          <w:szCs w:val="24"/>
        </w:rPr>
        <w:t>о нарушении установленной процедуры проведения государственного аттестационного испытания и (или) несогласия с результатами государственного аттестационного испытания</w:t>
      </w:r>
      <w:r w:rsidRPr="00C228B4">
        <w:rPr>
          <w:sz w:val="24"/>
          <w:szCs w:val="24"/>
          <w:u w:val="single"/>
        </w:rPr>
        <w:t xml:space="preserve"> </w:t>
      </w:r>
    </w:p>
    <w:p w14:paraId="1F8B2BEF" w14:textId="77777777" w:rsidR="003758B2" w:rsidRPr="00C228B4" w:rsidRDefault="003758B2" w:rsidP="00A963BF">
      <w:pPr>
        <w:widowControl/>
        <w:jc w:val="center"/>
        <w:rPr>
          <w:sz w:val="24"/>
          <w:szCs w:val="24"/>
        </w:rPr>
      </w:pPr>
      <w:r w:rsidRPr="00C228B4">
        <w:rPr>
          <w:i/>
          <w:sz w:val="24"/>
          <w:szCs w:val="24"/>
        </w:rPr>
        <w:t>(оставить нужное)</w:t>
      </w:r>
    </w:p>
    <w:p w14:paraId="3921458B" w14:textId="77777777" w:rsidR="003758B2" w:rsidRPr="00C228B4" w:rsidRDefault="003758B2" w:rsidP="00A963BF">
      <w:pPr>
        <w:widowControl/>
        <w:rPr>
          <w:b/>
          <w:sz w:val="24"/>
          <w:szCs w:val="24"/>
        </w:rPr>
      </w:pPr>
      <w:r w:rsidRPr="00C228B4">
        <w:rPr>
          <w:b/>
          <w:sz w:val="24"/>
          <w:szCs w:val="24"/>
        </w:rPr>
        <w:t>Присутствовали:</w:t>
      </w:r>
    </w:p>
    <w:p w14:paraId="4C75B78B" w14:textId="77777777" w:rsidR="003758B2" w:rsidRPr="00C228B4" w:rsidRDefault="003758B2" w:rsidP="00A963BF">
      <w:pPr>
        <w:widowControl/>
        <w:rPr>
          <w:sz w:val="24"/>
          <w:szCs w:val="24"/>
        </w:rPr>
      </w:pPr>
      <w:r w:rsidRPr="00C228B4">
        <w:rPr>
          <w:sz w:val="24"/>
          <w:szCs w:val="24"/>
        </w:rPr>
        <w:t>Председатель _________________________________________________________________</w:t>
      </w:r>
    </w:p>
    <w:p w14:paraId="5B0F255D" w14:textId="77777777" w:rsidR="003758B2" w:rsidRPr="00C228B4" w:rsidRDefault="003758B2" w:rsidP="00A963BF">
      <w:pPr>
        <w:widowControl/>
        <w:jc w:val="center"/>
        <w:rPr>
          <w:i/>
          <w:sz w:val="24"/>
          <w:szCs w:val="24"/>
        </w:rPr>
      </w:pPr>
      <w:r w:rsidRPr="00C228B4">
        <w:rPr>
          <w:i/>
          <w:sz w:val="24"/>
          <w:szCs w:val="24"/>
        </w:rPr>
        <w:t>(Фамилия, имя, отчество, ученая степень, ученое звание, должность)</w:t>
      </w:r>
    </w:p>
    <w:p w14:paraId="6F1940C4" w14:textId="77777777" w:rsidR="003758B2" w:rsidRPr="00C228B4" w:rsidRDefault="003758B2" w:rsidP="00A963BF">
      <w:pPr>
        <w:widowControl/>
        <w:rPr>
          <w:sz w:val="24"/>
          <w:szCs w:val="24"/>
        </w:rPr>
      </w:pPr>
      <w:r w:rsidRPr="00C228B4">
        <w:rPr>
          <w:sz w:val="24"/>
          <w:szCs w:val="24"/>
        </w:rPr>
        <w:t>Члены:_______________________________________________________________________            __________________________________________________________________________________________________________________________________________________________</w:t>
      </w:r>
    </w:p>
    <w:p w14:paraId="36D69331" w14:textId="77777777" w:rsidR="003758B2" w:rsidRPr="00C228B4" w:rsidRDefault="003758B2" w:rsidP="00A963BF">
      <w:pPr>
        <w:widowControl/>
        <w:jc w:val="center"/>
        <w:rPr>
          <w:i/>
          <w:sz w:val="24"/>
          <w:szCs w:val="24"/>
        </w:rPr>
      </w:pPr>
      <w:r w:rsidRPr="00C228B4">
        <w:rPr>
          <w:i/>
          <w:sz w:val="24"/>
          <w:szCs w:val="24"/>
        </w:rPr>
        <w:t>(Фамилия, имя, отчество, ученая степень, ученое звание, должность)</w:t>
      </w:r>
    </w:p>
    <w:p w14:paraId="60D99F88" w14:textId="77777777" w:rsidR="003758B2" w:rsidRPr="00C228B4" w:rsidRDefault="003758B2" w:rsidP="00A963BF">
      <w:pPr>
        <w:widowControl/>
        <w:jc w:val="center"/>
        <w:rPr>
          <w:sz w:val="24"/>
          <w:szCs w:val="24"/>
        </w:rPr>
      </w:pPr>
    </w:p>
    <w:p w14:paraId="17CA115B" w14:textId="77777777" w:rsidR="003758B2" w:rsidRPr="00C228B4" w:rsidRDefault="003758B2" w:rsidP="00A963BF">
      <w:pPr>
        <w:widowControl/>
        <w:rPr>
          <w:sz w:val="24"/>
          <w:szCs w:val="24"/>
        </w:rPr>
      </w:pPr>
      <w:r w:rsidRPr="00C228B4">
        <w:rPr>
          <w:sz w:val="24"/>
          <w:szCs w:val="24"/>
        </w:rPr>
        <w:t>В апелляционную комиссию представлены следующие материалы:</w:t>
      </w:r>
    </w:p>
    <w:p w14:paraId="3E088795" w14:textId="77777777" w:rsidR="003758B2" w:rsidRPr="00C228B4" w:rsidRDefault="003758B2" w:rsidP="00A963BF">
      <w:pPr>
        <w:widowControl/>
        <w:rPr>
          <w:i/>
          <w:sz w:val="24"/>
          <w:szCs w:val="24"/>
        </w:rPr>
      </w:pPr>
      <w:r w:rsidRPr="00C228B4">
        <w:rPr>
          <w:i/>
          <w:sz w:val="24"/>
          <w:szCs w:val="24"/>
        </w:rPr>
        <w:lastRenderedPageBreak/>
        <w:t>(перечислить представленные материалы)</w:t>
      </w:r>
    </w:p>
    <w:p w14:paraId="68462975" w14:textId="77777777" w:rsidR="003758B2" w:rsidRPr="00C228B4" w:rsidRDefault="003758B2" w:rsidP="00A963BF">
      <w:pPr>
        <w:widowControl/>
        <w:rPr>
          <w:sz w:val="24"/>
          <w:szCs w:val="24"/>
        </w:rPr>
      </w:pPr>
      <w:r w:rsidRPr="00C228B4">
        <w:rPr>
          <w:sz w:val="24"/>
          <w:szCs w:val="24"/>
        </w:rPr>
        <w:t>В результате рассмотрения представленных в апелляционную комиссию материалов и собеседования с обучающимся ___________________ и представителем государственной экзаменационной комиссии по направлению подготовки/специальности________________ было выявлено, что:</w:t>
      </w:r>
    </w:p>
    <w:p w14:paraId="66B14E89"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1EC03A" w14:textId="77777777" w:rsidR="003758B2" w:rsidRPr="00C228B4" w:rsidRDefault="003758B2" w:rsidP="00A963BF">
      <w:pPr>
        <w:widowControl/>
        <w:jc w:val="center"/>
        <w:rPr>
          <w:i/>
          <w:sz w:val="24"/>
          <w:szCs w:val="24"/>
        </w:rPr>
      </w:pPr>
      <w:r w:rsidRPr="00C228B4">
        <w:rPr>
          <w:i/>
          <w:sz w:val="24"/>
          <w:szCs w:val="24"/>
        </w:rPr>
        <w:t>(указать на наличие нарушений или их отсутствие, дать обоснование).</w:t>
      </w:r>
    </w:p>
    <w:p w14:paraId="25C13E79" w14:textId="77777777" w:rsidR="00A963BF" w:rsidRPr="00C228B4" w:rsidRDefault="00A963BF" w:rsidP="00A963BF">
      <w:pPr>
        <w:widowControl/>
        <w:jc w:val="center"/>
        <w:rPr>
          <w:b/>
          <w:sz w:val="24"/>
          <w:szCs w:val="24"/>
        </w:rPr>
      </w:pPr>
    </w:p>
    <w:p w14:paraId="018673CA" w14:textId="77777777" w:rsidR="003758B2" w:rsidRPr="00C228B4" w:rsidRDefault="003758B2" w:rsidP="00A963BF">
      <w:pPr>
        <w:widowControl/>
        <w:jc w:val="center"/>
        <w:rPr>
          <w:b/>
          <w:sz w:val="24"/>
          <w:szCs w:val="24"/>
        </w:rPr>
      </w:pPr>
      <w:r w:rsidRPr="00C228B4">
        <w:rPr>
          <w:b/>
          <w:sz w:val="24"/>
          <w:szCs w:val="24"/>
        </w:rPr>
        <w:t>РЕШЕНИЕ АПЕЛЛЯЦИОННОЙ КОМИССИИ:</w:t>
      </w:r>
    </w:p>
    <w:p w14:paraId="1E14B8F8" w14:textId="77777777" w:rsidR="003758B2" w:rsidRPr="00C228B4" w:rsidRDefault="003758B2" w:rsidP="00A963BF">
      <w:pPr>
        <w:widowControl/>
        <w:rPr>
          <w:sz w:val="24"/>
          <w:szCs w:val="24"/>
        </w:rPr>
      </w:pPr>
      <w:r w:rsidRPr="00C228B4">
        <w:rPr>
          <w:sz w:val="24"/>
          <w:szCs w:val="24"/>
        </w:rPr>
        <w:t>1. ___________________________________________________________________________</w:t>
      </w:r>
    </w:p>
    <w:p w14:paraId="1C08B87F" w14:textId="77777777" w:rsidR="003758B2" w:rsidRPr="00C228B4" w:rsidRDefault="003758B2" w:rsidP="00A963BF">
      <w:pPr>
        <w:widowControl/>
        <w:rPr>
          <w:sz w:val="24"/>
          <w:szCs w:val="24"/>
        </w:rPr>
      </w:pPr>
      <w:r w:rsidRPr="00C228B4">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59A9A2C" w14:textId="77777777" w:rsidR="003758B2" w:rsidRPr="00C228B4" w:rsidRDefault="003758B2" w:rsidP="00A963BF">
      <w:pPr>
        <w:widowControl/>
        <w:jc w:val="center"/>
        <w:rPr>
          <w:i/>
          <w:sz w:val="24"/>
          <w:szCs w:val="24"/>
        </w:rPr>
      </w:pPr>
      <w:r w:rsidRPr="00C228B4">
        <w:rPr>
          <w:i/>
          <w:sz w:val="24"/>
          <w:szCs w:val="24"/>
        </w:rPr>
        <w:t>(указать одно из решений согласно Положению об апелляционной комиссии по рассмотрению апелляций по результатам государственной итоговой аттестации в ФГБОУ ВО Пензенский ГАУ)</w:t>
      </w:r>
    </w:p>
    <w:p w14:paraId="67194464" w14:textId="77777777" w:rsidR="003758B2" w:rsidRPr="00C228B4" w:rsidRDefault="003758B2" w:rsidP="00A963BF">
      <w:pPr>
        <w:widowControl/>
        <w:rPr>
          <w:sz w:val="24"/>
          <w:szCs w:val="24"/>
        </w:rPr>
      </w:pPr>
      <w:r w:rsidRPr="00C228B4">
        <w:rPr>
          <w:sz w:val="24"/>
          <w:szCs w:val="24"/>
        </w:rPr>
        <w:t>2. Направить решение апелляционной комиссии в государственную экзаменационную комиссию по направлению подготовки/специальности _______________________________ для исполнения.</w:t>
      </w:r>
    </w:p>
    <w:p w14:paraId="4F618D93" w14:textId="77777777" w:rsidR="003758B2" w:rsidRPr="00C228B4" w:rsidRDefault="003758B2" w:rsidP="00A963BF">
      <w:pPr>
        <w:widowControl/>
        <w:rPr>
          <w:sz w:val="24"/>
          <w:szCs w:val="24"/>
        </w:rPr>
      </w:pPr>
      <w:r w:rsidRPr="00C228B4">
        <w:rPr>
          <w:sz w:val="24"/>
          <w:szCs w:val="24"/>
        </w:rPr>
        <w:t>3. Решение апелляционной комиссии является окончательным и пересмотру не подлежит.</w:t>
      </w:r>
    </w:p>
    <w:p w14:paraId="6C812F72" w14:textId="77777777" w:rsidR="003758B2" w:rsidRPr="00C228B4" w:rsidRDefault="003758B2" w:rsidP="00A963BF">
      <w:pPr>
        <w:widowControl/>
        <w:rPr>
          <w:sz w:val="24"/>
          <w:szCs w:val="24"/>
        </w:rPr>
      </w:pPr>
    </w:p>
    <w:p w14:paraId="33060999" w14:textId="77777777" w:rsidR="003758B2" w:rsidRPr="00C228B4" w:rsidRDefault="003758B2" w:rsidP="00A963BF">
      <w:pPr>
        <w:widowControl/>
        <w:rPr>
          <w:sz w:val="24"/>
          <w:szCs w:val="24"/>
        </w:rPr>
      </w:pPr>
      <w:r w:rsidRPr="00C228B4">
        <w:rPr>
          <w:sz w:val="24"/>
          <w:szCs w:val="24"/>
        </w:rPr>
        <w:t>Председатель                                               Фамилия, инициалы ____________________________</w:t>
      </w:r>
    </w:p>
    <w:p w14:paraId="09AAFCB1" w14:textId="77777777" w:rsidR="003758B2" w:rsidRPr="00C228B4" w:rsidRDefault="003758B2" w:rsidP="00A963BF">
      <w:pPr>
        <w:widowControl/>
        <w:rPr>
          <w:i/>
          <w:sz w:val="24"/>
          <w:szCs w:val="24"/>
        </w:rPr>
      </w:pPr>
      <w:r w:rsidRPr="00C228B4">
        <w:rPr>
          <w:sz w:val="24"/>
          <w:szCs w:val="24"/>
        </w:rPr>
        <w:t xml:space="preserve">                                                                                                                       </w:t>
      </w:r>
      <w:r w:rsidRPr="00C228B4">
        <w:rPr>
          <w:i/>
          <w:sz w:val="24"/>
          <w:szCs w:val="24"/>
        </w:rPr>
        <w:t>(Подпись)</w:t>
      </w:r>
    </w:p>
    <w:p w14:paraId="7FACB810" w14:textId="77777777" w:rsidR="003758B2" w:rsidRPr="00C228B4" w:rsidRDefault="003758B2" w:rsidP="00A963BF">
      <w:pPr>
        <w:widowControl/>
        <w:rPr>
          <w:sz w:val="24"/>
          <w:szCs w:val="24"/>
        </w:rPr>
      </w:pPr>
      <w:r w:rsidRPr="00C228B4">
        <w:rPr>
          <w:sz w:val="24"/>
          <w:szCs w:val="24"/>
        </w:rPr>
        <w:t>Секретарь                                                     Фамилия, инициалы ____________________________</w:t>
      </w:r>
    </w:p>
    <w:p w14:paraId="201E2CA2" w14:textId="77777777" w:rsidR="003758B2" w:rsidRPr="00C228B4" w:rsidRDefault="003758B2" w:rsidP="00A963BF">
      <w:pPr>
        <w:widowControl/>
        <w:rPr>
          <w:i/>
          <w:sz w:val="24"/>
          <w:szCs w:val="24"/>
        </w:rPr>
      </w:pPr>
      <w:r w:rsidRPr="00C228B4">
        <w:rPr>
          <w:i/>
          <w:sz w:val="24"/>
          <w:szCs w:val="24"/>
        </w:rPr>
        <w:t xml:space="preserve">                                                                                                                                                                                (Подпись)</w:t>
      </w:r>
    </w:p>
    <w:p w14:paraId="40A30F34" w14:textId="77777777" w:rsidR="003758B2" w:rsidRPr="00C228B4" w:rsidRDefault="003758B2" w:rsidP="00A963BF">
      <w:pPr>
        <w:widowControl/>
        <w:jc w:val="center"/>
        <w:rPr>
          <w:sz w:val="24"/>
          <w:szCs w:val="24"/>
        </w:rPr>
      </w:pPr>
      <w:r w:rsidRPr="00C228B4">
        <w:rPr>
          <w:sz w:val="24"/>
          <w:szCs w:val="24"/>
        </w:rPr>
        <w:t>С решением апелляционной комиссии ознакомлен ___________/______________________</w:t>
      </w:r>
    </w:p>
    <w:p w14:paraId="4A8B1B40" w14:textId="77777777" w:rsidR="003758B2" w:rsidRPr="00C228B4" w:rsidRDefault="003758B2" w:rsidP="00A963BF">
      <w:pPr>
        <w:widowControl/>
        <w:rPr>
          <w:i/>
          <w:sz w:val="24"/>
          <w:szCs w:val="24"/>
        </w:rPr>
      </w:pPr>
      <w:r w:rsidRPr="00C228B4">
        <w:rPr>
          <w:i/>
          <w:sz w:val="24"/>
          <w:szCs w:val="24"/>
        </w:rPr>
        <w:t xml:space="preserve">                                                                                                                                            Подпись               Фамилия, инициалы</w:t>
      </w:r>
      <w:proofErr w:type="gramStart"/>
      <w:r w:rsidRPr="00C228B4">
        <w:rPr>
          <w:i/>
          <w:sz w:val="24"/>
          <w:szCs w:val="24"/>
        </w:rPr>
        <w:t>.</w:t>
      </w:r>
      <w:proofErr w:type="gramEnd"/>
      <w:r w:rsidRPr="00C228B4">
        <w:rPr>
          <w:i/>
          <w:sz w:val="24"/>
          <w:szCs w:val="24"/>
        </w:rPr>
        <w:t xml:space="preserve"> обучающегося</w:t>
      </w:r>
    </w:p>
    <w:p w14:paraId="55A14C87" w14:textId="77777777" w:rsidR="003758B2" w:rsidRPr="00C228B4" w:rsidRDefault="003758B2" w:rsidP="00A963BF">
      <w:pPr>
        <w:widowControl/>
        <w:jc w:val="right"/>
        <w:rPr>
          <w:sz w:val="24"/>
          <w:szCs w:val="24"/>
        </w:rPr>
      </w:pPr>
      <w:r w:rsidRPr="00C228B4">
        <w:rPr>
          <w:sz w:val="24"/>
          <w:szCs w:val="24"/>
        </w:rPr>
        <w:t>Дата ознакомления: ______________________ 202_ года</w:t>
      </w:r>
    </w:p>
    <w:p w14:paraId="2801AE90" w14:textId="77777777" w:rsidR="003758B2" w:rsidRPr="00C228B4" w:rsidRDefault="003758B2" w:rsidP="00A963BF">
      <w:pPr>
        <w:widowControl/>
        <w:rPr>
          <w:sz w:val="24"/>
          <w:szCs w:val="24"/>
        </w:rPr>
      </w:pPr>
    </w:p>
    <w:p w14:paraId="639283C8" w14:textId="77777777" w:rsidR="003758B2" w:rsidRPr="00C228B4" w:rsidRDefault="003758B2" w:rsidP="00A963BF">
      <w:pPr>
        <w:widowControl/>
        <w:rPr>
          <w:sz w:val="24"/>
          <w:szCs w:val="24"/>
        </w:rPr>
      </w:pPr>
    </w:p>
    <w:p w14:paraId="06D675B6" w14:textId="77777777" w:rsidR="003758B2" w:rsidRPr="00C228B4" w:rsidRDefault="003758B2" w:rsidP="00A963BF">
      <w:pPr>
        <w:widowControl/>
        <w:rPr>
          <w:sz w:val="24"/>
          <w:szCs w:val="24"/>
        </w:rPr>
      </w:pPr>
      <w:r w:rsidRPr="00C228B4">
        <w:rPr>
          <w:sz w:val="24"/>
          <w:szCs w:val="24"/>
        </w:rPr>
        <w:t>* При подготовке секретарем бланков протоколов допускается заполнение в нем общей информации с помощью технических средств. Протокол к заседанию апелляционной комиссии распечатывается на листе с двух сторон, если количество листов 2 и более, то протокол прошивается и заверяется подписью председательствующего.</w:t>
      </w:r>
    </w:p>
    <w:p w14:paraId="6C6E89BA" w14:textId="77777777" w:rsidR="003758B2" w:rsidRPr="00C228B4" w:rsidRDefault="003758B2" w:rsidP="00A963BF">
      <w:pPr>
        <w:widowControl/>
        <w:rPr>
          <w:sz w:val="24"/>
          <w:szCs w:val="24"/>
        </w:rPr>
      </w:pPr>
    </w:p>
    <w:p w14:paraId="67A690C4" w14:textId="77777777" w:rsidR="00943948" w:rsidRPr="00C228B4" w:rsidRDefault="00943948" w:rsidP="00A963BF">
      <w:pPr>
        <w:widowControl/>
        <w:rPr>
          <w:sz w:val="24"/>
          <w:szCs w:val="24"/>
        </w:rPr>
      </w:pPr>
    </w:p>
    <w:p w14:paraId="7C0C9421" w14:textId="77777777" w:rsidR="00943948" w:rsidRPr="00C228B4" w:rsidRDefault="00943948" w:rsidP="00A963BF">
      <w:pPr>
        <w:widowControl/>
        <w:rPr>
          <w:sz w:val="24"/>
          <w:szCs w:val="24"/>
        </w:rPr>
      </w:pPr>
    </w:p>
    <w:p w14:paraId="099BA988" w14:textId="77777777" w:rsidR="00943948" w:rsidRPr="00C228B4" w:rsidRDefault="00943948" w:rsidP="00A963BF">
      <w:pPr>
        <w:widowControl/>
        <w:rPr>
          <w:sz w:val="24"/>
          <w:szCs w:val="24"/>
        </w:rPr>
      </w:pPr>
    </w:p>
    <w:p w14:paraId="33C37D7B" w14:textId="77777777" w:rsidR="00943948" w:rsidRPr="00C228B4" w:rsidRDefault="00943948" w:rsidP="00A963BF">
      <w:pPr>
        <w:widowControl/>
        <w:rPr>
          <w:sz w:val="24"/>
          <w:szCs w:val="24"/>
        </w:rPr>
      </w:pPr>
    </w:p>
    <w:p w14:paraId="6DB19E90" w14:textId="77777777" w:rsidR="00C367D9" w:rsidRPr="00C228B4" w:rsidRDefault="00C367D9" w:rsidP="00A963BF">
      <w:pPr>
        <w:widowControl/>
        <w:rPr>
          <w:sz w:val="24"/>
          <w:szCs w:val="24"/>
        </w:rPr>
      </w:pPr>
    </w:p>
    <w:p w14:paraId="521CF412" w14:textId="77777777" w:rsidR="00C367D9" w:rsidRPr="00C228B4" w:rsidRDefault="00C367D9" w:rsidP="00A963BF">
      <w:pPr>
        <w:widowControl/>
        <w:rPr>
          <w:sz w:val="24"/>
          <w:szCs w:val="24"/>
        </w:rPr>
      </w:pPr>
    </w:p>
    <w:p w14:paraId="3BCC36D3" w14:textId="77777777" w:rsidR="00C367D9" w:rsidRPr="00C228B4" w:rsidRDefault="00C367D9" w:rsidP="00A963BF">
      <w:pPr>
        <w:widowControl/>
        <w:rPr>
          <w:sz w:val="24"/>
          <w:szCs w:val="24"/>
        </w:rPr>
      </w:pPr>
    </w:p>
    <w:p w14:paraId="245FFFCA" w14:textId="77777777" w:rsidR="00C367D9" w:rsidRPr="00C228B4" w:rsidRDefault="00C367D9" w:rsidP="00A963BF">
      <w:pPr>
        <w:widowControl/>
        <w:rPr>
          <w:sz w:val="24"/>
          <w:szCs w:val="24"/>
        </w:rPr>
      </w:pPr>
    </w:p>
    <w:p w14:paraId="11E4B8A2" w14:textId="77777777" w:rsidR="00C367D9" w:rsidRPr="00C228B4" w:rsidRDefault="00C367D9" w:rsidP="00A963BF">
      <w:pPr>
        <w:widowControl/>
        <w:rPr>
          <w:sz w:val="24"/>
          <w:szCs w:val="24"/>
        </w:rPr>
      </w:pPr>
    </w:p>
    <w:p w14:paraId="0E8BE6F0" w14:textId="77777777" w:rsidR="00943948" w:rsidRPr="00C228B4" w:rsidRDefault="00943948" w:rsidP="00A963BF">
      <w:pPr>
        <w:widowControl/>
        <w:rPr>
          <w:sz w:val="24"/>
          <w:szCs w:val="24"/>
        </w:rPr>
      </w:pPr>
    </w:p>
    <w:p w14:paraId="28272EA0" w14:textId="77777777" w:rsidR="00943948" w:rsidRPr="00C228B4" w:rsidRDefault="00943948" w:rsidP="00943948">
      <w:pPr>
        <w:widowControl/>
        <w:autoSpaceDE w:val="0"/>
        <w:autoSpaceDN w:val="0"/>
        <w:adjustRightInd w:val="0"/>
        <w:ind w:firstLine="709"/>
        <w:jc w:val="right"/>
        <w:rPr>
          <w:sz w:val="28"/>
          <w:szCs w:val="28"/>
        </w:rPr>
      </w:pPr>
      <w:bookmarkStart w:id="59" w:name="bookmark0"/>
      <w:r w:rsidRPr="00C228B4">
        <w:rPr>
          <w:b/>
          <w:bCs/>
          <w:sz w:val="28"/>
          <w:szCs w:val="28"/>
        </w:rPr>
        <w:t>Приложение № 1</w:t>
      </w:r>
      <w:r w:rsidR="00F81BDC">
        <w:rPr>
          <w:b/>
          <w:bCs/>
          <w:sz w:val="28"/>
          <w:szCs w:val="28"/>
        </w:rPr>
        <w:t>4</w:t>
      </w:r>
      <w:r w:rsidRPr="00C228B4">
        <w:rPr>
          <w:b/>
          <w:bCs/>
          <w:sz w:val="28"/>
          <w:szCs w:val="28"/>
        </w:rPr>
        <w:t xml:space="preserve"> </w:t>
      </w:r>
      <w:r w:rsidRPr="00C228B4">
        <w:rPr>
          <w:sz w:val="28"/>
          <w:szCs w:val="28"/>
        </w:rPr>
        <w:t>к программе</w:t>
      </w:r>
    </w:p>
    <w:p w14:paraId="023474C3" w14:textId="77777777" w:rsidR="00943948" w:rsidRPr="00C228B4" w:rsidRDefault="00943948" w:rsidP="00943948">
      <w:pPr>
        <w:widowControl/>
        <w:autoSpaceDE w:val="0"/>
        <w:autoSpaceDN w:val="0"/>
        <w:adjustRightInd w:val="0"/>
        <w:ind w:firstLine="709"/>
        <w:jc w:val="right"/>
        <w:rPr>
          <w:sz w:val="28"/>
          <w:szCs w:val="28"/>
        </w:rPr>
      </w:pPr>
      <w:r w:rsidRPr="00C228B4">
        <w:rPr>
          <w:sz w:val="28"/>
          <w:szCs w:val="28"/>
        </w:rPr>
        <w:t>Государственной итоговой аттестации</w:t>
      </w:r>
    </w:p>
    <w:p w14:paraId="31701F01" w14:textId="77777777" w:rsidR="00943948" w:rsidRPr="00C228B4" w:rsidRDefault="00943948" w:rsidP="00943948">
      <w:pPr>
        <w:widowControl/>
        <w:autoSpaceDE w:val="0"/>
        <w:autoSpaceDN w:val="0"/>
        <w:adjustRightInd w:val="0"/>
        <w:ind w:firstLine="709"/>
        <w:jc w:val="right"/>
        <w:rPr>
          <w:sz w:val="28"/>
          <w:szCs w:val="28"/>
        </w:rPr>
      </w:pPr>
      <w:r w:rsidRPr="00C228B4">
        <w:rPr>
          <w:sz w:val="28"/>
          <w:szCs w:val="28"/>
        </w:rPr>
        <w:lastRenderedPageBreak/>
        <w:t>одобренной методической комиссией инженерного</w:t>
      </w:r>
    </w:p>
    <w:p w14:paraId="35622BC1" w14:textId="4EB99A03" w:rsidR="00943948" w:rsidRPr="00C228B4" w:rsidRDefault="001F002A" w:rsidP="00943948">
      <w:pPr>
        <w:widowControl/>
        <w:autoSpaceDE w:val="0"/>
        <w:autoSpaceDN w:val="0"/>
        <w:adjustRightInd w:val="0"/>
        <w:ind w:firstLine="709"/>
        <w:jc w:val="right"/>
        <w:rPr>
          <w:sz w:val="28"/>
          <w:szCs w:val="28"/>
        </w:rPr>
      </w:pPr>
      <w:r>
        <w:rPr>
          <w:noProof/>
        </w:rPr>
        <w:drawing>
          <wp:anchor distT="0" distB="0" distL="114300" distR="114300" simplePos="0" relativeHeight="251658752" behindDoc="0" locked="0" layoutInCell="1" allowOverlap="1" wp14:anchorId="2E12AD22" wp14:editId="08AC22A4">
            <wp:simplePos x="0" y="0"/>
            <wp:positionH relativeFrom="column">
              <wp:posOffset>2702560</wp:posOffset>
            </wp:positionH>
            <wp:positionV relativeFrom="paragraph">
              <wp:posOffset>196215</wp:posOffset>
            </wp:positionV>
            <wp:extent cx="457200" cy="593725"/>
            <wp:effectExtent l="0" t="0" r="0" b="0"/>
            <wp:wrapNone/>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lum contrast="20000"/>
                      <a:extLst>
                        <a:ext uri="{28A0092B-C50C-407E-A947-70E740481C1C}">
                          <a14:useLocalDpi xmlns:a14="http://schemas.microsoft.com/office/drawing/2010/main" val="0"/>
                        </a:ext>
                      </a:extLst>
                    </a:blip>
                    <a:srcRect l="8537" t="13084" r="9756" b="4672"/>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948" w:rsidRPr="00C228B4">
        <w:rPr>
          <w:sz w:val="28"/>
          <w:szCs w:val="28"/>
        </w:rPr>
        <w:t>факультета (протокол № 5 от 23.01.2017 г.)</w:t>
      </w:r>
    </w:p>
    <w:p w14:paraId="1235530C" w14:textId="77777777" w:rsidR="00943948" w:rsidRPr="00C228B4" w:rsidRDefault="00943948" w:rsidP="00943948">
      <w:pPr>
        <w:widowControl/>
        <w:ind w:firstLine="709"/>
        <w:jc w:val="right"/>
        <w:rPr>
          <w:sz w:val="28"/>
          <w:szCs w:val="28"/>
        </w:rPr>
      </w:pPr>
      <w:r w:rsidRPr="00C228B4">
        <w:rPr>
          <w:sz w:val="28"/>
          <w:szCs w:val="28"/>
        </w:rPr>
        <w:t>и утвержденной деканам 27.01.2017 г.</w:t>
      </w:r>
    </w:p>
    <w:p w14:paraId="22BFB539" w14:textId="77777777" w:rsidR="00943948" w:rsidRPr="00C228B4" w:rsidRDefault="00943948" w:rsidP="00943948">
      <w:pPr>
        <w:widowControl/>
        <w:ind w:firstLine="709"/>
        <w:jc w:val="right"/>
        <w:rPr>
          <w:sz w:val="28"/>
          <w:szCs w:val="28"/>
        </w:rPr>
      </w:pPr>
    </w:p>
    <w:p w14:paraId="2F981896" w14:textId="77777777" w:rsidR="00943948" w:rsidRPr="00C228B4" w:rsidRDefault="00943948" w:rsidP="00943948">
      <w:pPr>
        <w:widowControl/>
        <w:ind w:firstLine="709"/>
        <w:jc w:val="center"/>
        <w:rPr>
          <w:sz w:val="28"/>
          <w:szCs w:val="28"/>
        </w:rPr>
      </w:pPr>
    </w:p>
    <w:p w14:paraId="78F3F3E7" w14:textId="77777777" w:rsidR="00943948" w:rsidRPr="00C228B4" w:rsidRDefault="00943948" w:rsidP="00943948">
      <w:pPr>
        <w:widowControl/>
        <w:ind w:firstLine="709"/>
        <w:jc w:val="center"/>
        <w:rPr>
          <w:sz w:val="28"/>
          <w:szCs w:val="28"/>
        </w:rPr>
      </w:pPr>
    </w:p>
    <w:p w14:paraId="41E0D4B6" w14:textId="77777777" w:rsidR="00943948" w:rsidRPr="00C228B4" w:rsidRDefault="00943948" w:rsidP="00943948">
      <w:pPr>
        <w:widowControl/>
        <w:ind w:firstLine="709"/>
        <w:jc w:val="center"/>
        <w:rPr>
          <w:sz w:val="32"/>
          <w:szCs w:val="32"/>
        </w:rPr>
      </w:pPr>
      <w:r w:rsidRPr="00C228B4">
        <w:rPr>
          <w:sz w:val="32"/>
          <w:szCs w:val="32"/>
        </w:rPr>
        <w:t xml:space="preserve">МИНИСТЕРСТВО СЕЛЬСКОГО ХОЗЯЙСТВА </w:t>
      </w:r>
    </w:p>
    <w:p w14:paraId="694D2441" w14:textId="77777777" w:rsidR="00943948" w:rsidRPr="00C228B4" w:rsidRDefault="00943948" w:rsidP="00943948">
      <w:pPr>
        <w:widowControl/>
        <w:ind w:firstLine="709"/>
        <w:jc w:val="center"/>
        <w:rPr>
          <w:sz w:val="32"/>
          <w:szCs w:val="32"/>
        </w:rPr>
      </w:pPr>
      <w:r w:rsidRPr="00C228B4">
        <w:rPr>
          <w:sz w:val="32"/>
          <w:szCs w:val="32"/>
        </w:rPr>
        <w:t>РОССИЙСКОЙ ФЕДЕРАЦИИ</w:t>
      </w:r>
    </w:p>
    <w:p w14:paraId="4F74BF28" w14:textId="77777777" w:rsidR="00C228B4" w:rsidRDefault="00943948" w:rsidP="00943948">
      <w:pPr>
        <w:widowControl/>
        <w:ind w:firstLine="709"/>
        <w:jc w:val="center"/>
        <w:rPr>
          <w:sz w:val="36"/>
          <w:szCs w:val="36"/>
        </w:rPr>
      </w:pPr>
      <w:r w:rsidRPr="00C228B4">
        <w:rPr>
          <w:sz w:val="36"/>
          <w:szCs w:val="36"/>
        </w:rPr>
        <w:t xml:space="preserve">Федеральное государственное бюджетное </w:t>
      </w:r>
    </w:p>
    <w:p w14:paraId="4CD650CD" w14:textId="77777777" w:rsidR="00943948" w:rsidRPr="00C228B4" w:rsidRDefault="00943948" w:rsidP="00943948">
      <w:pPr>
        <w:widowControl/>
        <w:ind w:firstLine="709"/>
        <w:jc w:val="center"/>
        <w:rPr>
          <w:sz w:val="36"/>
          <w:szCs w:val="36"/>
        </w:rPr>
      </w:pPr>
      <w:r w:rsidRPr="00C228B4">
        <w:rPr>
          <w:sz w:val="36"/>
          <w:szCs w:val="36"/>
        </w:rPr>
        <w:t>образовательное учреждение высшего образования</w:t>
      </w:r>
    </w:p>
    <w:p w14:paraId="54E69832" w14:textId="77777777" w:rsidR="00943948" w:rsidRPr="00C228B4" w:rsidRDefault="00943948" w:rsidP="00943948">
      <w:pPr>
        <w:widowControl/>
        <w:ind w:firstLine="709"/>
        <w:jc w:val="center"/>
        <w:rPr>
          <w:sz w:val="36"/>
          <w:szCs w:val="36"/>
        </w:rPr>
      </w:pPr>
      <w:r w:rsidRPr="00C228B4">
        <w:rPr>
          <w:sz w:val="36"/>
          <w:szCs w:val="36"/>
        </w:rPr>
        <w:t>«Пензенский государственный аграрный университет»</w:t>
      </w:r>
    </w:p>
    <w:p w14:paraId="2D699A32" w14:textId="77777777" w:rsidR="00943948" w:rsidRPr="00C228B4" w:rsidRDefault="00943948" w:rsidP="00943948">
      <w:pPr>
        <w:widowControl/>
        <w:autoSpaceDE w:val="0"/>
        <w:autoSpaceDN w:val="0"/>
        <w:adjustRightInd w:val="0"/>
        <w:ind w:firstLine="540"/>
        <w:outlineLvl w:val="0"/>
        <w:rPr>
          <w:sz w:val="36"/>
          <w:szCs w:val="36"/>
        </w:rPr>
      </w:pPr>
    </w:p>
    <w:p w14:paraId="474D3672" w14:textId="77777777" w:rsidR="00943948" w:rsidRPr="00C228B4" w:rsidRDefault="00943948" w:rsidP="00943948">
      <w:pPr>
        <w:widowControl/>
        <w:autoSpaceDE w:val="0"/>
        <w:autoSpaceDN w:val="0"/>
        <w:adjustRightInd w:val="0"/>
        <w:ind w:firstLine="709"/>
        <w:outlineLvl w:val="0"/>
        <w:rPr>
          <w:sz w:val="36"/>
          <w:szCs w:val="36"/>
        </w:rPr>
      </w:pPr>
    </w:p>
    <w:p w14:paraId="782E9BC9" w14:textId="77777777" w:rsidR="00943948" w:rsidRPr="00C228B4" w:rsidRDefault="00943948" w:rsidP="00943948">
      <w:pPr>
        <w:widowControl/>
        <w:autoSpaceDE w:val="0"/>
        <w:autoSpaceDN w:val="0"/>
        <w:adjustRightInd w:val="0"/>
        <w:ind w:firstLine="709"/>
        <w:jc w:val="center"/>
        <w:rPr>
          <w:b/>
          <w:sz w:val="32"/>
          <w:szCs w:val="32"/>
        </w:rPr>
      </w:pPr>
      <w:r w:rsidRPr="00C228B4">
        <w:rPr>
          <w:b/>
          <w:sz w:val="32"/>
          <w:szCs w:val="32"/>
        </w:rPr>
        <w:t>ФОНД ОЦЕНОЧНЫХ СРЕДСТВ</w:t>
      </w:r>
    </w:p>
    <w:p w14:paraId="2F1B6F32" w14:textId="77777777" w:rsidR="00943948" w:rsidRPr="00C228B4" w:rsidRDefault="00943948" w:rsidP="00943948">
      <w:pPr>
        <w:widowControl/>
        <w:autoSpaceDE w:val="0"/>
        <w:autoSpaceDN w:val="0"/>
        <w:adjustRightInd w:val="0"/>
        <w:ind w:firstLine="709"/>
        <w:jc w:val="center"/>
        <w:rPr>
          <w:b/>
          <w:sz w:val="20"/>
        </w:rPr>
      </w:pPr>
    </w:p>
    <w:p w14:paraId="4A85B0B3" w14:textId="77777777" w:rsidR="00943948" w:rsidRPr="00C228B4" w:rsidRDefault="00943948" w:rsidP="00943948">
      <w:pPr>
        <w:widowControl/>
        <w:autoSpaceDE w:val="0"/>
        <w:autoSpaceDN w:val="0"/>
        <w:adjustRightInd w:val="0"/>
        <w:ind w:firstLine="709"/>
        <w:jc w:val="center"/>
        <w:rPr>
          <w:b/>
          <w:sz w:val="32"/>
          <w:szCs w:val="32"/>
        </w:rPr>
      </w:pPr>
      <w:r w:rsidRPr="00C228B4">
        <w:rPr>
          <w:b/>
          <w:sz w:val="32"/>
          <w:szCs w:val="32"/>
        </w:rPr>
        <w:t>ПО ПРОГРАММЕ</w:t>
      </w:r>
    </w:p>
    <w:p w14:paraId="05D88D36" w14:textId="77777777" w:rsidR="00943948" w:rsidRPr="00C228B4" w:rsidRDefault="00943948" w:rsidP="00943948">
      <w:pPr>
        <w:widowControl/>
        <w:autoSpaceDE w:val="0"/>
        <w:autoSpaceDN w:val="0"/>
        <w:adjustRightInd w:val="0"/>
        <w:ind w:firstLine="709"/>
        <w:jc w:val="center"/>
        <w:rPr>
          <w:b/>
          <w:sz w:val="20"/>
        </w:rPr>
      </w:pPr>
    </w:p>
    <w:p w14:paraId="5FADFD59" w14:textId="77777777" w:rsidR="00943948" w:rsidRPr="00C228B4" w:rsidRDefault="00BA3FC4" w:rsidP="00943948">
      <w:pPr>
        <w:widowControl/>
        <w:autoSpaceDE w:val="0"/>
        <w:autoSpaceDN w:val="0"/>
        <w:adjustRightInd w:val="0"/>
        <w:ind w:firstLine="709"/>
        <w:jc w:val="center"/>
        <w:rPr>
          <w:b/>
          <w:bCs/>
          <w:sz w:val="32"/>
          <w:szCs w:val="32"/>
        </w:rPr>
      </w:pPr>
      <w:r w:rsidRPr="00C228B4">
        <w:rPr>
          <w:rFonts w:cs="Arial"/>
          <w:b/>
          <w:bCs/>
          <w:sz w:val="28"/>
          <w:szCs w:val="28"/>
          <w:u w:val="single"/>
        </w:rPr>
        <w:t>«</w:t>
      </w:r>
      <w:r w:rsidRPr="00C228B4">
        <w:rPr>
          <w:rFonts w:cs="Arial"/>
          <w:b/>
          <w:bCs/>
          <w:sz w:val="28"/>
          <w:szCs w:val="28"/>
          <w:u w:val="single"/>
          <w:lang w:val="x-none"/>
        </w:rPr>
        <w:t>ВЫПОЛНЕНИЕ, ПОДГОТОВКА К ПРОЦЕДУРЕ ЗАЩИТЫ И ЗАЩИТА ВЫПУСКНОЙ КВАЛИФИКАЦИОННОЙ РАБОТЫ</w:t>
      </w:r>
      <w:r w:rsidRPr="00C228B4">
        <w:rPr>
          <w:rFonts w:cs="Arial"/>
          <w:b/>
          <w:bCs/>
          <w:sz w:val="28"/>
          <w:szCs w:val="28"/>
          <w:u w:val="single"/>
        </w:rPr>
        <w:t>»</w:t>
      </w:r>
    </w:p>
    <w:p w14:paraId="30DD2A08" w14:textId="77777777" w:rsidR="00943948" w:rsidRPr="00C228B4" w:rsidRDefault="00943948" w:rsidP="00943948">
      <w:pPr>
        <w:widowControl/>
        <w:autoSpaceDE w:val="0"/>
        <w:autoSpaceDN w:val="0"/>
        <w:adjustRightInd w:val="0"/>
        <w:ind w:firstLine="540"/>
        <w:jc w:val="center"/>
        <w:rPr>
          <w:sz w:val="32"/>
          <w:szCs w:val="32"/>
        </w:rPr>
      </w:pPr>
    </w:p>
    <w:p w14:paraId="2FA2418F" w14:textId="77777777" w:rsidR="00943948" w:rsidRPr="00C228B4" w:rsidRDefault="00943948" w:rsidP="00943948">
      <w:pPr>
        <w:widowControl/>
        <w:ind w:firstLine="709"/>
        <w:jc w:val="center"/>
        <w:rPr>
          <w:sz w:val="36"/>
          <w:szCs w:val="36"/>
        </w:rPr>
      </w:pPr>
      <w:r w:rsidRPr="00C228B4">
        <w:rPr>
          <w:sz w:val="36"/>
          <w:szCs w:val="36"/>
        </w:rPr>
        <w:t>Направление подготовки</w:t>
      </w:r>
    </w:p>
    <w:p w14:paraId="7EB9DDD1" w14:textId="77777777" w:rsidR="00943948" w:rsidRPr="00C228B4" w:rsidRDefault="00BA3FC4" w:rsidP="00943948">
      <w:pPr>
        <w:widowControl/>
        <w:ind w:firstLine="709"/>
        <w:jc w:val="center"/>
        <w:rPr>
          <w:rFonts w:cs="Arial"/>
          <w:i/>
          <w:sz w:val="36"/>
          <w:szCs w:val="36"/>
        </w:rPr>
      </w:pPr>
      <w:r w:rsidRPr="00C228B4">
        <w:rPr>
          <w:sz w:val="28"/>
          <w:szCs w:val="28"/>
          <w:lang w:val="x-none"/>
        </w:rPr>
        <w:t>23.05.01 Наземные транспортно-технологические средства</w:t>
      </w:r>
      <w:r w:rsidRPr="00C228B4">
        <w:rPr>
          <w:sz w:val="28"/>
          <w:szCs w:val="28"/>
        </w:rPr>
        <w:t xml:space="preserve">, </w:t>
      </w:r>
      <w:r w:rsidRPr="00C228B4">
        <w:rPr>
          <w:sz w:val="28"/>
          <w:szCs w:val="28"/>
          <w:lang w:val="x-none"/>
        </w:rPr>
        <w:t xml:space="preserve"> (утвержден приказом Министерства образования Российской федерации  № 935 от 11.08.2020)</w:t>
      </w:r>
    </w:p>
    <w:p w14:paraId="3B7F9715" w14:textId="77777777" w:rsidR="00943948" w:rsidRPr="00C228B4" w:rsidRDefault="00943948" w:rsidP="00943948">
      <w:pPr>
        <w:widowControl/>
        <w:ind w:firstLine="709"/>
        <w:jc w:val="center"/>
        <w:rPr>
          <w:sz w:val="36"/>
          <w:szCs w:val="36"/>
        </w:rPr>
      </w:pPr>
    </w:p>
    <w:p w14:paraId="28D3D9B8" w14:textId="77777777" w:rsidR="00943948" w:rsidRPr="00C228B4" w:rsidRDefault="00943948" w:rsidP="00943948">
      <w:pPr>
        <w:widowControl/>
        <w:ind w:firstLine="709"/>
        <w:jc w:val="center"/>
        <w:rPr>
          <w:sz w:val="32"/>
          <w:szCs w:val="32"/>
        </w:rPr>
      </w:pPr>
      <w:r w:rsidRPr="00C228B4">
        <w:rPr>
          <w:sz w:val="32"/>
          <w:szCs w:val="32"/>
        </w:rPr>
        <w:t>(</w:t>
      </w:r>
      <w:r w:rsidRPr="00C228B4">
        <w:rPr>
          <w:rFonts w:cs="Arial"/>
          <w:sz w:val="32"/>
          <w:szCs w:val="32"/>
        </w:rPr>
        <w:t>программа академического бакалавриата</w:t>
      </w:r>
      <w:r w:rsidRPr="00C228B4">
        <w:rPr>
          <w:sz w:val="32"/>
          <w:szCs w:val="32"/>
        </w:rPr>
        <w:t>)</w:t>
      </w:r>
    </w:p>
    <w:p w14:paraId="6254408F" w14:textId="77777777" w:rsidR="00943948" w:rsidRPr="00C228B4" w:rsidRDefault="00943948" w:rsidP="00943948">
      <w:pPr>
        <w:widowControl/>
        <w:ind w:firstLine="709"/>
        <w:jc w:val="center"/>
        <w:rPr>
          <w:sz w:val="36"/>
          <w:szCs w:val="36"/>
        </w:rPr>
      </w:pPr>
    </w:p>
    <w:p w14:paraId="553D8A2F" w14:textId="77777777" w:rsidR="00943948" w:rsidRPr="00C228B4" w:rsidRDefault="00943948" w:rsidP="00943948">
      <w:pPr>
        <w:widowControl/>
        <w:ind w:firstLine="709"/>
        <w:jc w:val="center"/>
        <w:rPr>
          <w:sz w:val="36"/>
          <w:szCs w:val="36"/>
        </w:rPr>
      </w:pPr>
      <w:r w:rsidRPr="00C228B4">
        <w:rPr>
          <w:sz w:val="36"/>
          <w:szCs w:val="36"/>
        </w:rPr>
        <w:t>Квалификация</w:t>
      </w:r>
    </w:p>
    <w:p w14:paraId="34EB1DEB" w14:textId="77777777" w:rsidR="00943948" w:rsidRPr="00C228B4" w:rsidRDefault="00943948" w:rsidP="00943948">
      <w:pPr>
        <w:widowControl/>
        <w:ind w:firstLine="709"/>
        <w:jc w:val="center"/>
        <w:rPr>
          <w:sz w:val="36"/>
          <w:szCs w:val="36"/>
        </w:rPr>
      </w:pPr>
      <w:r w:rsidRPr="00C228B4">
        <w:rPr>
          <w:rFonts w:cs="Arial"/>
          <w:caps/>
          <w:sz w:val="36"/>
          <w:szCs w:val="36"/>
        </w:rPr>
        <w:t>«</w:t>
      </w:r>
      <w:r w:rsidR="00BA3FC4" w:rsidRPr="00C228B4">
        <w:rPr>
          <w:rFonts w:cs="Arial"/>
          <w:caps/>
          <w:sz w:val="36"/>
          <w:szCs w:val="36"/>
        </w:rPr>
        <w:t>ИНЖЕНЕР</w:t>
      </w:r>
      <w:r w:rsidRPr="00C228B4">
        <w:rPr>
          <w:rFonts w:cs="Arial"/>
          <w:caps/>
          <w:sz w:val="36"/>
          <w:szCs w:val="36"/>
        </w:rPr>
        <w:t>»</w:t>
      </w:r>
    </w:p>
    <w:p w14:paraId="3AE788FA" w14:textId="77777777" w:rsidR="00943948" w:rsidRPr="00C228B4" w:rsidRDefault="00943948" w:rsidP="00943948">
      <w:pPr>
        <w:widowControl/>
        <w:ind w:firstLine="709"/>
        <w:jc w:val="center"/>
        <w:rPr>
          <w:sz w:val="36"/>
          <w:szCs w:val="36"/>
        </w:rPr>
      </w:pPr>
    </w:p>
    <w:p w14:paraId="5F7EB908" w14:textId="77777777" w:rsidR="00943948" w:rsidRPr="00C228B4" w:rsidRDefault="00943948" w:rsidP="00943948">
      <w:pPr>
        <w:widowControl/>
        <w:ind w:firstLine="709"/>
        <w:jc w:val="center"/>
        <w:rPr>
          <w:sz w:val="36"/>
          <w:szCs w:val="36"/>
        </w:rPr>
      </w:pPr>
      <w:r w:rsidRPr="00C228B4">
        <w:rPr>
          <w:sz w:val="36"/>
          <w:szCs w:val="36"/>
        </w:rPr>
        <w:t>Форма обучения – очная, заочная</w:t>
      </w:r>
    </w:p>
    <w:p w14:paraId="1B8D5C6C" w14:textId="77777777" w:rsidR="00943948" w:rsidRPr="00C228B4" w:rsidRDefault="00943948" w:rsidP="00943948">
      <w:pPr>
        <w:widowControl/>
        <w:ind w:firstLine="709"/>
        <w:jc w:val="center"/>
        <w:rPr>
          <w:sz w:val="36"/>
          <w:szCs w:val="36"/>
        </w:rPr>
      </w:pPr>
    </w:p>
    <w:p w14:paraId="191F6005" w14:textId="77777777" w:rsidR="00943948" w:rsidRPr="00C228B4" w:rsidRDefault="00943948" w:rsidP="00943948">
      <w:pPr>
        <w:widowControl/>
        <w:ind w:firstLine="709"/>
        <w:jc w:val="center"/>
        <w:rPr>
          <w:sz w:val="36"/>
          <w:szCs w:val="36"/>
        </w:rPr>
      </w:pPr>
    </w:p>
    <w:p w14:paraId="63B36FEA" w14:textId="77777777" w:rsidR="00943948" w:rsidRPr="00C228B4" w:rsidRDefault="00943948" w:rsidP="00943948">
      <w:pPr>
        <w:widowControl/>
        <w:ind w:firstLine="709"/>
        <w:jc w:val="center"/>
        <w:rPr>
          <w:sz w:val="36"/>
          <w:szCs w:val="36"/>
        </w:rPr>
      </w:pPr>
    </w:p>
    <w:p w14:paraId="75D94483" w14:textId="77777777" w:rsidR="00C367D9" w:rsidRPr="00C228B4" w:rsidRDefault="00943948" w:rsidP="00C367D9">
      <w:pPr>
        <w:widowControl/>
        <w:ind w:firstLine="709"/>
        <w:jc w:val="center"/>
        <w:rPr>
          <w:b/>
          <w:caps/>
        </w:rPr>
      </w:pPr>
      <w:r w:rsidRPr="00C228B4">
        <w:rPr>
          <w:sz w:val="36"/>
          <w:szCs w:val="36"/>
        </w:rPr>
        <w:t>Пенза – 20</w:t>
      </w:r>
      <w:r w:rsidR="00BA3FC4" w:rsidRPr="00C228B4">
        <w:rPr>
          <w:sz w:val="36"/>
          <w:szCs w:val="36"/>
        </w:rPr>
        <w:t>21</w:t>
      </w:r>
      <w:r w:rsidRPr="00C228B4">
        <w:rPr>
          <w:sz w:val="28"/>
          <w:szCs w:val="28"/>
        </w:rPr>
        <w:br w:type="page"/>
      </w:r>
    </w:p>
    <w:p w14:paraId="2B2653FF" w14:textId="77777777" w:rsidR="00943948" w:rsidRPr="00C228B4" w:rsidRDefault="00D60BFF" w:rsidP="00943948">
      <w:pPr>
        <w:pStyle w:val="ConsPlusNormal"/>
        <w:spacing w:line="276" w:lineRule="auto"/>
        <w:ind w:firstLine="0"/>
        <w:jc w:val="center"/>
        <w:rPr>
          <w:rFonts w:ascii="Times New Roman" w:hAnsi="Times New Roman" w:cs="Times New Roman"/>
          <w:b/>
          <w:caps/>
        </w:rPr>
      </w:pPr>
      <w:r>
        <w:rPr>
          <w:rFonts w:ascii="Times New Roman" w:hAnsi="Times New Roman" w:cs="Times New Roman"/>
          <w:b/>
          <w:caps/>
        </w:rPr>
        <w:lastRenderedPageBreak/>
        <w:t>1</w:t>
      </w:r>
      <w:r w:rsidR="00943948" w:rsidRPr="00C228B4">
        <w:rPr>
          <w:rFonts w:ascii="Times New Roman" w:hAnsi="Times New Roman" w:cs="Times New Roman"/>
          <w:b/>
          <w:caps/>
        </w:rPr>
        <w:t xml:space="preserve">. Паспорт фонда оценочных средств по дисциплине </w:t>
      </w:r>
    </w:p>
    <w:p w14:paraId="78712198" w14:textId="77777777" w:rsidR="00943948" w:rsidRPr="00C228B4" w:rsidRDefault="00943948" w:rsidP="00943948">
      <w:pPr>
        <w:widowControl/>
        <w:autoSpaceDE w:val="0"/>
        <w:autoSpaceDN w:val="0"/>
        <w:adjustRightInd w:val="0"/>
        <w:ind w:firstLine="709"/>
        <w:jc w:val="center"/>
        <w:rPr>
          <w:bCs/>
          <w:sz w:val="28"/>
          <w:szCs w:val="28"/>
        </w:rPr>
      </w:pPr>
    </w:p>
    <w:p w14:paraId="2722BAC2" w14:textId="77777777" w:rsidR="00943948" w:rsidRPr="00C228B4" w:rsidRDefault="00943948" w:rsidP="00943948">
      <w:pPr>
        <w:widowControl/>
        <w:autoSpaceDE w:val="0"/>
        <w:autoSpaceDN w:val="0"/>
        <w:adjustRightInd w:val="0"/>
        <w:spacing w:after="40"/>
        <w:ind w:left="2410" w:hanging="1701"/>
        <w:rPr>
          <w:bCs/>
          <w:i/>
          <w:sz w:val="28"/>
          <w:szCs w:val="28"/>
        </w:rPr>
      </w:pPr>
      <w:r w:rsidRPr="00C228B4">
        <w:rPr>
          <w:bCs/>
          <w:i/>
          <w:sz w:val="28"/>
          <w:szCs w:val="28"/>
        </w:rPr>
        <w:t xml:space="preserve">Таблица </w:t>
      </w:r>
      <w:r w:rsidR="00D60BFF">
        <w:rPr>
          <w:bCs/>
          <w:i/>
          <w:sz w:val="28"/>
          <w:szCs w:val="28"/>
        </w:rPr>
        <w:t>1</w:t>
      </w:r>
      <w:r w:rsidRPr="00C228B4">
        <w:rPr>
          <w:bCs/>
          <w:i/>
          <w:sz w:val="28"/>
          <w:szCs w:val="28"/>
        </w:rPr>
        <w:t>.1 – Паспорт фонда оценочных средств по программе Государственной итоговой аттестации выпускника бакалавриата по направлению 23.03.03 Эксплуатация транспортно-</w:t>
      </w:r>
      <w:proofErr w:type="gramStart"/>
      <w:r w:rsidRPr="00C228B4">
        <w:rPr>
          <w:bCs/>
          <w:i/>
          <w:sz w:val="28"/>
          <w:szCs w:val="28"/>
        </w:rPr>
        <w:t>тех-</w:t>
      </w:r>
      <w:proofErr w:type="spellStart"/>
      <w:r w:rsidRPr="00C228B4">
        <w:rPr>
          <w:bCs/>
          <w:i/>
          <w:sz w:val="28"/>
          <w:szCs w:val="28"/>
        </w:rPr>
        <w:t>нологических</w:t>
      </w:r>
      <w:proofErr w:type="spellEnd"/>
      <w:proofErr w:type="gramEnd"/>
      <w:r w:rsidRPr="00C228B4">
        <w:rPr>
          <w:bCs/>
          <w:i/>
          <w:sz w:val="28"/>
          <w:szCs w:val="28"/>
        </w:rPr>
        <w:t xml:space="preserve"> машин и комплексов</w:t>
      </w:r>
    </w:p>
    <w:p w14:paraId="7A6365BC" w14:textId="77777777" w:rsidR="00943948" w:rsidRPr="00C228B4" w:rsidRDefault="00943948" w:rsidP="00943948">
      <w:pPr>
        <w:widowControl/>
        <w:autoSpaceDE w:val="0"/>
        <w:autoSpaceDN w:val="0"/>
        <w:adjustRightInd w:val="0"/>
        <w:spacing w:after="40"/>
        <w:ind w:firstLine="709"/>
        <w:rPr>
          <w:bCs/>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185"/>
        <w:gridCol w:w="2909"/>
        <w:gridCol w:w="2873"/>
      </w:tblGrid>
      <w:tr w:rsidR="00943948" w:rsidRPr="00C228B4" w14:paraId="611B083F" w14:textId="77777777" w:rsidTr="00334CA1">
        <w:tc>
          <w:tcPr>
            <w:tcW w:w="343" w:type="pct"/>
          </w:tcPr>
          <w:p w14:paraId="5242E584" w14:textId="77777777" w:rsidR="00943948" w:rsidRPr="00C228B4" w:rsidRDefault="00943948" w:rsidP="00571A33">
            <w:pPr>
              <w:widowControl/>
              <w:jc w:val="center"/>
              <w:rPr>
                <w:sz w:val="28"/>
                <w:szCs w:val="28"/>
              </w:rPr>
            </w:pPr>
            <w:r w:rsidRPr="00C228B4">
              <w:rPr>
                <w:sz w:val="28"/>
                <w:szCs w:val="28"/>
              </w:rPr>
              <w:t>№ п/п</w:t>
            </w:r>
          </w:p>
        </w:tc>
        <w:tc>
          <w:tcPr>
            <w:tcW w:w="1654" w:type="pct"/>
          </w:tcPr>
          <w:p w14:paraId="6B6BDB7B" w14:textId="77777777" w:rsidR="00943948" w:rsidRPr="00C228B4" w:rsidRDefault="00943948" w:rsidP="00571A33">
            <w:pPr>
              <w:widowControl/>
              <w:jc w:val="center"/>
              <w:rPr>
                <w:sz w:val="28"/>
                <w:szCs w:val="28"/>
              </w:rPr>
            </w:pPr>
            <w:r w:rsidRPr="00C228B4">
              <w:rPr>
                <w:sz w:val="28"/>
                <w:szCs w:val="28"/>
              </w:rPr>
              <w:t>Контролируемые этапы</w:t>
            </w:r>
          </w:p>
          <w:p w14:paraId="23CFF86B" w14:textId="77777777" w:rsidR="00943948" w:rsidRPr="00C228B4" w:rsidRDefault="00943948" w:rsidP="00571A33">
            <w:pPr>
              <w:widowControl/>
              <w:jc w:val="center"/>
              <w:rPr>
                <w:sz w:val="28"/>
                <w:szCs w:val="28"/>
              </w:rPr>
            </w:pPr>
            <w:r w:rsidRPr="00C228B4">
              <w:rPr>
                <w:sz w:val="28"/>
                <w:szCs w:val="28"/>
              </w:rPr>
              <w:t>ГИА</w:t>
            </w:r>
          </w:p>
        </w:tc>
        <w:tc>
          <w:tcPr>
            <w:tcW w:w="1511" w:type="pct"/>
          </w:tcPr>
          <w:p w14:paraId="7C79E8B9" w14:textId="77777777" w:rsidR="00943948" w:rsidRPr="00C228B4" w:rsidRDefault="00943948" w:rsidP="00571A33">
            <w:pPr>
              <w:widowControl/>
              <w:jc w:val="center"/>
              <w:rPr>
                <w:sz w:val="28"/>
                <w:szCs w:val="28"/>
              </w:rPr>
            </w:pPr>
            <w:r w:rsidRPr="00C228B4">
              <w:rPr>
                <w:sz w:val="28"/>
                <w:szCs w:val="28"/>
              </w:rPr>
              <w:t xml:space="preserve">Код контролируемой компетенции </w:t>
            </w:r>
          </w:p>
          <w:p w14:paraId="6BE208D3" w14:textId="77777777" w:rsidR="00943948" w:rsidRPr="00C228B4" w:rsidRDefault="00943948" w:rsidP="00571A33">
            <w:pPr>
              <w:widowControl/>
              <w:jc w:val="center"/>
              <w:rPr>
                <w:sz w:val="28"/>
                <w:szCs w:val="28"/>
              </w:rPr>
            </w:pPr>
            <w:r w:rsidRPr="00C228B4">
              <w:rPr>
                <w:sz w:val="28"/>
                <w:szCs w:val="28"/>
              </w:rPr>
              <w:t>(или ее части)</w:t>
            </w:r>
          </w:p>
        </w:tc>
        <w:tc>
          <w:tcPr>
            <w:tcW w:w="1492" w:type="pct"/>
          </w:tcPr>
          <w:p w14:paraId="59797E29" w14:textId="77777777" w:rsidR="00943948" w:rsidRPr="00C228B4" w:rsidRDefault="00943948" w:rsidP="00571A33">
            <w:pPr>
              <w:widowControl/>
              <w:autoSpaceDE w:val="0"/>
              <w:autoSpaceDN w:val="0"/>
              <w:adjustRightInd w:val="0"/>
              <w:jc w:val="center"/>
              <w:rPr>
                <w:sz w:val="28"/>
                <w:szCs w:val="28"/>
              </w:rPr>
            </w:pPr>
            <w:r w:rsidRPr="00C228B4">
              <w:rPr>
                <w:sz w:val="28"/>
                <w:szCs w:val="28"/>
              </w:rPr>
              <w:t xml:space="preserve">Наименование </w:t>
            </w:r>
          </w:p>
          <w:p w14:paraId="24E9E04F" w14:textId="77777777" w:rsidR="00943948" w:rsidRPr="00C228B4" w:rsidRDefault="00943948" w:rsidP="00571A33">
            <w:pPr>
              <w:widowControl/>
              <w:autoSpaceDE w:val="0"/>
              <w:autoSpaceDN w:val="0"/>
              <w:adjustRightInd w:val="0"/>
              <w:jc w:val="center"/>
              <w:rPr>
                <w:sz w:val="28"/>
                <w:szCs w:val="28"/>
              </w:rPr>
            </w:pPr>
            <w:r w:rsidRPr="00C228B4">
              <w:rPr>
                <w:sz w:val="28"/>
                <w:szCs w:val="28"/>
              </w:rPr>
              <w:t xml:space="preserve">оценочного </w:t>
            </w:r>
          </w:p>
          <w:p w14:paraId="3B4F0261" w14:textId="77777777" w:rsidR="00943948" w:rsidRPr="00C228B4" w:rsidRDefault="00943948" w:rsidP="00571A33">
            <w:pPr>
              <w:widowControl/>
              <w:autoSpaceDE w:val="0"/>
              <w:autoSpaceDN w:val="0"/>
              <w:adjustRightInd w:val="0"/>
              <w:jc w:val="center"/>
              <w:rPr>
                <w:sz w:val="28"/>
                <w:szCs w:val="28"/>
              </w:rPr>
            </w:pPr>
            <w:r w:rsidRPr="00C228B4">
              <w:rPr>
                <w:sz w:val="28"/>
                <w:szCs w:val="28"/>
              </w:rPr>
              <w:t>средства</w:t>
            </w:r>
          </w:p>
        </w:tc>
      </w:tr>
      <w:tr w:rsidR="00943948" w:rsidRPr="00C228B4" w14:paraId="4508C06B" w14:textId="77777777" w:rsidTr="00334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43" w:type="pct"/>
          </w:tcPr>
          <w:p w14:paraId="65183DE3" w14:textId="77777777" w:rsidR="00943948" w:rsidRPr="00C228B4" w:rsidRDefault="00943948" w:rsidP="00571A33">
            <w:pPr>
              <w:widowControl/>
              <w:rPr>
                <w:sz w:val="28"/>
                <w:szCs w:val="28"/>
              </w:rPr>
            </w:pPr>
          </w:p>
          <w:p w14:paraId="6E0B27F8" w14:textId="77777777" w:rsidR="00943948" w:rsidRPr="00C228B4" w:rsidRDefault="00943948" w:rsidP="00571A33">
            <w:pPr>
              <w:widowControl/>
              <w:rPr>
                <w:sz w:val="28"/>
                <w:szCs w:val="28"/>
              </w:rPr>
            </w:pPr>
          </w:p>
          <w:p w14:paraId="3D09549F" w14:textId="77777777" w:rsidR="00943948" w:rsidRPr="00C228B4" w:rsidRDefault="00943948" w:rsidP="00571A33">
            <w:pPr>
              <w:widowControl/>
              <w:rPr>
                <w:sz w:val="28"/>
                <w:szCs w:val="28"/>
              </w:rPr>
            </w:pPr>
          </w:p>
          <w:p w14:paraId="2A003799" w14:textId="77777777" w:rsidR="00943948" w:rsidRPr="00C228B4" w:rsidRDefault="00943948" w:rsidP="00571A33">
            <w:pPr>
              <w:widowControl/>
              <w:rPr>
                <w:sz w:val="28"/>
                <w:szCs w:val="28"/>
              </w:rPr>
            </w:pPr>
          </w:p>
          <w:p w14:paraId="6561A845" w14:textId="77777777" w:rsidR="00943948" w:rsidRPr="00C228B4" w:rsidRDefault="00943948" w:rsidP="00571A33">
            <w:pPr>
              <w:widowControl/>
              <w:rPr>
                <w:sz w:val="28"/>
                <w:szCs w:val="28"/>
              </w:rPr>
            </w:pPr>
          </w:p>
          <w:p w14:paraId="6E81480A" w14:textId="77777777" w:rsidR="00943948" w:rsidRPr="00C228B4" w:rsidRDefault="00943948" w:rsidP="00571A33">
            <w:pPr>
              <w:widowControl/>
              <w:rPr>
                <w:sz w:val="28"/>
                <w:szCs w:val="28"/>
              </w:rPr>
            </w:pPr>
          </w:p>
          <w:p w14:paraId="70B593D4" w14:textId="77777777" w:rsidR="00943948" w:rsidRPr="00C228B4" w:rsidRDefault="00943948" w:rsidP="00571A33">
            <w:pPr>
              <w:widowControl/>
              <w:rPr>
                <w:sz w:val="28"/>
                <w:szCs w:val="28"/>
              </w:rPr>
            </w:pPr>
            <w:r w:rsidRPr="00C228B4">
              <w:rPr>
                <w:sz w:val="28"/>
                <w:szCs w:val="28"/>
              </w:rPr>
              <w:t>1</w:t>
            </w:r>
          </w:p>
        </w:tc>
        <w:tc>
          <w:tcPr>
            <w:tcW w:w="1654" w:type="pct"/>
          </w:tcPr>
          <w:p w14:paraId="00F510F3" w14:textId="77777777" w:rsidR="00943948" w:rsidRPr="00C228B4" w:rsidRDefault="00943948" w:rsidP="00571A33">
            <w:pPr>
              <w:widowControl/>
              <w:jc w:val="center"/>
              <w:rPr>
                <w:sz w:val="28"/>
                <w:szCs w:val="28"/>
              </w:rPr>
            </w:pPr>
          </w:p>
          <w:p w14:paraId="5497E12A" w14:textId="77777777" w:rsidR="00943948" w:rsidRPr="00C228B4" w:rsidRDefault="00943948" w:rsidP="00571A33">
            <w:pPr>
              <w:widowControl/>
              <w:jc w:val="center"/>
              <w:rPr>
                <w:sz w:val="28"/>
                <w:szCs w:val="28"/>
              </w:rPr>
            </w:pPr>
          </w:p>
          <w:p w14:paraId="61A5EC83" w14:textId="77777777" w:rsidR="00943948" w:rsidRPr="00C228B4" w:rsidRDefault="00943948" w:rsidP="00571A33">
            <w:pPr>
              <w:widowControl/>
              <w:jc w:val="center"/>
              <w:rPr>
                <w:sz w:val="28"/>
                <w:szCs w:val="28"/>
              </w:rPr>
            </w:pPr>
          </w:p>
          <w:p w14:paraId="356F443E" w14:textId="77777777" w:rsidR="00943948" w:rsidRPr="00C228B4" w:rsidRDefault="00943948" w:rsidP="00571A33">
            <w:pPr>
              <w:widowControl/>
              <w:jc w:val="center"/>
              <w:rPr>
                <w:sz w:val="28"/>
                <w:szCs w:val="28"/>
              </w:rPr>
            </w:pPr>
          </w:p>
          <w:p w14:paraId="0899D286" w14:textId="77777777" w:rsidR="00943948" w:rsidRPr="00C228B4" w:rsidRDefault="00943948" w:rsidP="00571A33">
            <w:pPr>
              <w:widowControl/>
              <w:jc w:val="center"/>
              <w:rPr>
                <w:sz w:val="28"/>
                <w:szCs w:val="28"/>
              </w:rPr>
            </w:pPr>
          </w:p>
          <w:p w14:paraId="102E038C" w14:textId="77777777" w:rsidR="00943948" w:rsidRPr="00C228B4" w:rsidRDefault="00943948" w:rsidP="00571A33">
            <w:pPr>
              <w:widowControl/>
              <w:jc w:val="center"/>
              <w:rPr>
                <w:sz w:val="28"/>
                <w:szCs w:val="28"/>
              </w:rPr>
            </w:pPr>
            <w:r w:rsidRPr="00C228B4">
              <w:rPr>
                <w:sz w:val="28"/>
                <w:szCs w:val="28"/>
              </w:rPr>
              <w:t>Подготовка к процедуре защиты</w:t>
            </w:r>
          </w:p>
          <w:p w14:paraId="504AD36C" w14:textId="77777777" w:rsidR="00943948" w:rsidRPr="00C228B4" w:rsidRDefault="00943948" w:rsidP="00571A33">
            <w:pPr>
              <w:widowControl/>
              <w:jc w:val="center"/>
              <w:rPr>
                <w:sz w:val="28"/>
                <w:szCs w:val="28"/>
              </w:rPr>
            </w:pPr>
            <w:r w:rsidRPr="00C228B4">
              <w:rPr>
                <w:sz w:val="28"/>
                <w:szCs w:val="28"/>
              </w:rPr>
              <w:t>выпускной квалификационной работы</w:t>
            </w:r>
          </w:p>
        </w:tc>
        <w:tc>
          <w:tcPr>
            <w:tcW w:w="1511" w:type="pct"/>
          </w:tcPr>
          <w:p w14:paraId="619DAD99" w14:textId="77777777" w:rsidR="00943948" w:rsidRPr="00C228B4" w:rsidRDefault="00943948" w:rsidP="00571A33">
            <w:pPr>
              <w:widowControl/>
              <w:jc w:val="center"/>
              <w:rPr>
                <w:sz w:val="28"/>
                <w:szCs w:val="28"/>
              </w:rPr>
            </w:pPr>
          </w:p>
          <w:p w14:paraId="7919BED7" w14:textId="77777777" w:rsidR="00571A33" w:rsidRPr="00C228B4" w:rsidRDefault="00571A33" w:rsidP="00571A33">
            <w:pPr>
              <w:widowControl/>
              <w:rPr>
                <w:sz w:val="28"/>
                <w:szCs w:val="28"/>
              </w:rPr>
            </w:pPr>
            <w:r w:rsidRPr="00C228B4">
              <w:rPr>
                <w:sz w:val="28"/>
                <w:szCs w:val="28"/>
                <w:lang w:val="x-none"/>
              </w:rPr>
              <w:t>ОПК-1, ОПК-2, ОПК-3, ОПК-4, ОПК-5, ОПК-6, ОПК-7, ПК-1, ПК-2, ПК-3, ПК-4, УК-1, УК-10, УК-11, УК-2, УК-3, УК-4, УК-5, УК-6, УК-7, УК-8, УК-9</w:t>
            </w:r>
            <w:r w:rsidRPr="00C228B4">
              <w:rPr>
                <w:sz w:val="28"/>
                <w:szCs w:val="28"/>
              </w:rPr>
              <w:t>.</w:t>
            </w:r>
          </w:p>
          <w:p w14:paraId="6BBB2C66" w14:textId="77777777" w:rsidR="00943948" w:rsidRPr="00C228B4" w:rsidRDefault="00943948" w:rsidP="00571A33">
            <w:pPr>
              <w:widowControl/>
              <w:jc w:val="center"/>
              <w:rPr>
                <w:sz w:val="28"/>
                <w:szCs w:val="28"/>
              </w:rPr>
            </w:pPr>
          </w:p>
        </w:tc>
        <w:tc>
          <w:tcPr>
            <w:tcW w:w="1492" w:type="pct"/>
            <w:vAlign w:val="center"/>
          </w:tcPr>
          <w:p w14:paraId="06A32D49" w14:textId="77777777" w:rsidR="00943948" w:rsidRPr="00C228B4" w:rsidRDefault="00943948" w:rsidP="00571A33">
            <w:pPr>
              <w:autoSpaceDE w:val="0"/>
              <w:autoSpaceDN w:val="0"/>
              <w:jc w:val="center"/>
              <w:rPr>
                <w:sz w:val="28"/>
                <w:szCs w:val="28"/>
              </w:rPr>
            </w:pPr>
            <w:r w:rsidRPr="00C228B4">
              <w:rPr>
                <w:sz w:val="28"/>
                <w:szCs w:val="28"/>
              </w:rPr>
              <w:t>Задание на выполнение ВКР</w:t>
            </w:r>
          </w:p>
          <w:p w14:paraId="3D0CF01C" w14:textId="77777777" w:rsidR="00943948" w:rsidRPr="00C228B4" w:rsidRDefault="00943948" w:rsidP="00571A33">
            <w:pPr>
              <w:autoSpaceDE w:val="0"/>
              <w:autoSpaceDN w:val="0"/>
              <w:jc w:val="center"/>
              <w:rPr>
                <w:sz w:val="28"/>
                <w:szCs w:val="28"/>
              </w:rPr>
            </w:pPr>
          </w:p>
          <w:p w14:paraId="34642A8E" w14:textId="77777777" w:rsidR="00943948" w:rsidRPr="00C228B4" w:rsidRDefault="00943948" w:rsidP="00571A33">
            <w:pPr>
              <w:autoSpaceDE w:val="0"/>
              <w:autoSpaceDN w:val="0"/>
              <w:jc w:val="center"/>
              <w:rPr>
                <w:sz w:val="28"/>
                <w:szCs w:val="28"/>
              </w:rPr>
            </w:pPr>
            <w:r w:rsidRPr="00C228B4">
              <w:rPr>
                <w:sz w:val="28"/>
                <w:szCs w:val="28"/>
              </w:rPr>
              <w:t>Вопросы дискуссии</w:t>
            </w:r>
          </w:p>
          <w:p w14:paraId="01C14EE6" w14:textId="77777777" w:rsidR="00943948" w:rsidRPr="00C228B4" w:rsidRDefault="00943948" w:rsidP="00571A33">
            <w:pPr>
              <w:autoSpaceDE w:val="0"/>
              <w:autoSpaceDN w:val="0"/>
              <w:jc w:val="center"/>
              <w:rPr>
                <w:sz w:val="28"/>
                <w:szCs w:val="28"/>
              </w:rPr>
            </w:pPr>
          </w:p>
          <w:p w14:paraId="6FFC81B4" w14:textId="77777777" w:rsidR="00943948" w:rsidRPr="00C228B4" w:rsidRDefault="00943948" w:rsidP="00571A33">
            <w:pPr>
              <w:autoSpaceDE w:val="0"/>
              <w:autoSpaceDN w:val="0"/>
              <w:jc w:val="center"/>
              <w:rPr>
                <w:sz w:val="28"/>
                <w:szCs w:val="28"/>
              </w:rPr>
            </w:pPr>
          </w:p>
        </w:tc>
      </w:tr>
      <w:bookmarkEnd w:id="59"/>
      <w:tr w:rsidR="00943948" w:rsidRPr="00C228B4" w14:paraId="33CA1E4B" w14:textId="77777777" w:rsidTr="00334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43" w:type="pct"/>
          </w:tcPr>
          <w:p w14:paraId="7BCA942C" w14:textId="77777777" w:rsidR="00943948" w:rsidRPr="00C228B4" w:rsidRDefault="00943948" w:rsidP="00571A33">
            <w:pPr>
              <w:widowControl/>
              <w:rPr>
                <w:sz w:val="28"/>
                <w:szCs w:val="28"/>
              </w:rPr>
            </w:pPr>
          </w:p>
          <w:p w14:paraId="25A34AE1" w14:textId="77777777" w:rsidR="00943948" w:rsidRPr="00C228B4" w:rsidRDefault="00943948" w:rsidP="00571A33">
            <w:pPr>
              <w:widowControl/>
              <w:rPr>
                <w:sz w:val="28"/>
                <w:szCs w:val="28"/>
              </w:rPr>
            </w:pPr>
          </w:p>
          <w:p w14:paraId="047C6CFD" w14:textId="77777777" w:rsidR="00943948" w:rsidRPr="00C228B4" w:rsidRDefault="00943948" w:rsidP="00571A33">
            <w:pPr>
              <w:widowControl/>
              <w:rPr>
                <w:sz w:val="28"/>
                <w:szCs w:val="28"/>
              </w:rPr>
            </w:pPr>
          </w:p>
          <w:p w14:paraId="346DD1D2" w14:textId="77777777" w:rsidR="00943948" w:rsidRPr="00C228B4" w:rsidRDefault="00943948" w:rsidP="00571A33">
            <w:pPr>
              <w:widowControl/>
              <w:rPr>
                <w:sz w:val="28"/>
                <w:szCs w:val="28"/>
              </w:rPr>
            </w:pPr>
          </w:p>
          <w:p w14:paraId="741729B2" w14:textId="77777777" w:rsidR="00943948" w:rsidRPr="00C228B4" w:rsidRDefault="00943948" w:rsidP="00571A33">
            <w:pPr>
              <w:widowControl/>
              <w:rPr>
                <w:sz w:val="28"/>
                <w:szCs w:val="28"/>
              </w:rPr>
            </w:pPr>
          </w:p>
          <w:p w14:paraId="37A78BA6" w14:textId="77777777" w:rsidR="00943948" w:rsidRPr="00C228B4" w:rsidRDefault="00943948" w:rsidP="00571A33">
            <w:pPr>
              <w:widowControl/>
              <w:rPr>
                <w:sz w:val="28"/>
                <w:szCs w:val="28"/>
              </w:rPr>
            </w:pPr>
          </w:p>
          <w:p w14:paraId="31A52E0E" w14:textId="77777777" w:rsidR="00943948" w:rsidRPr="00C228B4" w:rsidRDefault="00943948" w:rsidP="00571A33">
            <w:pPr>
              <w:widowControl/>
              <w:rPr>
                <w:sz w:val="28"/>
                <w:szCs w:val="28"/>
              </w:rPr>
            </w:pPr>
            <w:r w:rsidRPr="00C228B4">
              <w:rPr>
                <w:sz w:val="28"/>
                <w:szCs w:val="28"/>
              </w:rPr>
              <w:t>2</w:t>
            </w:r>
          </w:p>
        </w:tc>
        <w:tc>
          <w:tcPr>
            <w:tcW w:w="1654" w:type="pct"/>
          </w:tcPr>
          <w:p w14:paraId="28E4A541" w14:textId="77777777" w:rsidR="00943948" w:rsidRPr="00C228B4" w:rsidRDefault="00943948" w:rsidP="00571A33">
            <w:pPr>
              <w:widowControl/>
              <w:rPr>
                <w:sz w:val="28"/>
                <w:szCs w:val="28"/>
              </w:rPr>
            </w:pPr>
          </w:p>
          <w:p w14:paraId="66A4841B" w14:textId="77777777" w:rsidR="00943948" w:rsidRPr="00C228B4" w:rsidRDefault="00943948" w:rsidP="00571A33">
            <w:pPr>
              <w:widowControl/>
              <w:rPr>
                <w:sz w:val="28"/>
                <w:szCs w:val="28"/>
              </w:rPr>
            </w:pPr>
          </w:p>
          <w:p w14:paraId="506CE350" w14:textId="77777777" w:rsidR="00943948" w:rsidRPr="00C228B4" w:rsidRDefault="00943948" w:rsidP="00571A33">
            <w:pPr>
              <w:widowControl/>
              <w:rPr>
                <w:sz w:val="28"/>
                <w:szCs w:val="28"/>
              </w:rPr>
            </w:pPr>
          </w:p>
          <w:p w14:paraId="7C59564A" w14:textId="77777777" w:rsidR="00943948" w:rsidRPr="00C228B4" w:rsidRDefault="00943948" w:rsidP="00571A33">
            <w:pPr>
              <w:widowControl/>
              <w:jc w:val="center"/>
              <w:rPr>
                <w:sz w:val="28"/>
                <w:szCs w:val="28"/>
              </w:rPr>
            </w:pPr>
          </w:p>
          <w:p w14:paraId="0A505A1C" w14:textId="77777777" w:rsidR="00943948" w:rsidRPr="00C228B4" w:rsidRDefault="00943948" w:rsidP="00571A33">
            <w:pPr>
              <w:widowControl/>
              <w:jc w:val="center"/>
              <w:rPr>
                <w:sz w:val="28"/>
                <w:szCs w:val="28"/>
              </w:rPr>
            </w:pPr>
          </w:p>
          <w:p w14:paraId="479D9626" w14:textId="77777777" w:rsidR="00943948" w:rsidRPr="00C228B4" w:rsidRDefault="00943948" w:rsidP="00571A33">
            <w:pPr>
              <w:widowControl/>
              <w:jc w:val="center"/>
              <w:rPr>
                <w:sz w:val="28"/>
                <w:szCs w:val="28"/>
              </w:rPr>
            </w:pPr>
            <w:r w:rsidRPr="00C228B4">
              <w:rPr>
                <w:sz w:val="28"/>
                <w:szCs w:val="28"/>
              </w:rPr>
              <w:t>Защита</w:t>
            </w:r>
          </w:p>
          <w:p w14:paraId="03960F91" w14:textId="77777777" w:rsidR="00943948" w:rsidRPr="00C228B4" w:rsidRDefault="00943948" w:rsidP="00571A33">
            <w:pPr>
              <w:widowControl/>
              <w:jc w:val="center"/>
              <w:rPr>
                <w:sz w:val="28"/>
                <w:szCs w:val="28"/>
              </w:rPr>
            </w:pPr>
            <w:r w:rsidRPr="00C228B4">
              <w:rPr>
                <w:sz w:val="28"/>
                <w:szCs w:val="28"/>
              </w:rPr>
              <w:t>выпускной квалификационной работы</w:t>
            </w:r>
          </w:p>
        </w:tc>
        <w:tc>
          <w:tcPr>
            <w:tcW w:w="1511" w:type="pct"/>
          </w:tcPr>
          <w:p w14:paraId="2EDFE666" w14:textId="77777777" w:rsidR="00943948" w:rsidRPr="00C228B4" w:rsidRDefault="00943948" w:rsidP="00571A33">
            <w:pPr>
              <w:widowControl/>
              <w:jc w:val="center"/>
              <w:rPr>
                <w:sz w:val="28"/>
                <w:szCs w:val="28"/>
              </w:rPr>
            </w:pPr>
          </w:p>
          <w:p w14:paraId="5E969DC9" w14:textId="77777777" w:rsidR="00571A33" w:rsidRPr="00C228B4" w:rsidRDefault="00571A33" w:rsidP="00571A33">
            <w:pPr>
              <w:widowControl/>
              <w:rPr>
                <w:sz w:val="28"/>
                <w:szCs w:val="28"/>
              </w:rPr>
            </w:pPr>
            <w:r w:rsidRPr="00C228B4">
              <w:rPr>
                <w:sz w:val="28"/>
                <w:szCs w:val="28"/>
                <w:lang w:val="x-none"/>
              </w:rPr>
              <w:t>ОПК-1, ОПК-2, ОПК-3, ОПК-4, ОПК-5, ОПК-6, ОПК-7, ПК-1, ПК-2, ПК-3, ПК-4, УК-1, УК-10, УК-11, УК-2, УК-3, УК-4, УК-5, УК-6, УК-7, УК-8, УК-9</w:t>
            </w:r>
            <w:r w:rsidRPr="00C228B4">
              <w:rPr>
                <w:sz w:val="28"/>
                <w:szCs w:val="28"/>
              </w:rPr>
              <w:t>.</w:t>
            </w:r>
          </w:p>
          <w:p w14:paraId="533013D7" w14:textId="77777777" w:rsidR="00943948" w:rsidRPr="00C228B4" w:rsidRDefault="00943948" w:rsidP="00571A33">
            <w:pPr>
              <w:widowControl/>
              <w:jc w:val="center"/>
              <w:rPr>
                <w:sz w:val="28"/>
                <w:szCs w:val="28"/>
              </w:rPr>
            </w:pPr>
          </w:p>
        </w:tc>
        <w:tc>
          <w:tcPr>
            <w:tcW w:w="1492" w:type="pct"/>
            <w:vAlign w:val="center"/>
          </w:tcPr>
          <w:p w14:paraId="7676078D" w14:textId="77777777" w:rsidR="00943948" w:rsidRPr="00C228B4" w:rsidRDefault="00943948" w:rsidP="00571A33">
            <w:pPr>
              <w:autoSpaceDE w:val="0"/>
              <w:autoSpaceDN w:val="0"/>
              <w:jc w:val="center"/>
              <w:rPr>
                <w:sz w:val="28"/>
                <w:szCs w:val="28"/>
              </w:rPr>
            </w:pPr>
          </w:p>
          <w:p w14:paraId="290CB45E" w14:textId="77777777" w:rsidR="00943948" w:rsidRPr="00C228B4" w:rsidRDefault="00943948" w:rsidP="00571A33">
            <w:pPr>
              <w:autoSpaceDE w:val="0"/>
              <w:autoSpaceDN w:val="0"/>
              <w:jc w:val="center"/>
              <w:rPr>
                <w:sz w:val="28"/>
                <w:szCs w:val="28"/>
              </w:rPr>
            </w:pPr>
            <w:r w:rsidRPr="00C228B4">
              <w:rPr>
                <w:sz w:val="28"/>
                <w:szCs w:val="28"/>
              </w:rPr>
              <w:t>Задание на выполнение ВКР</w:t>
            </w:r>
          </w:p>
          <w:p w14:paraId="677055A2" w14:textId="77777777" w:rsidR="00943948" w:rsidRPr="00C228B4" w:rsidRDefault="00943948" w:rsidP="00571A33">
            <w:pPr>
              <w:autoSpaceDE w:val="0"/>
              <w:autoSpaceDN w:val="0"/>
              <w:jc w:val="center"/>
              <w:rPr>
                <w:sz w:val="28"/>
                <w:szCs w:val="28"/>
              </w:rPr>
            </w:pPr>
          </w:p>
          <w:p w14:paraId="5B921FBC" w14:textId="77777777" w:rsidR="00943948" w:rsidRPr="00C228B4" w:rsidRDefault="00943948" w:rsidP="00571A33">
            <w:pPr>
              <w:autoSpaceDE w:val="0"/>
              <w:autoSpaceDN w:val="0"/>
              <w:jc w:val="center"/>
              <w:rPr>
                <w:sz w:val="28"/>
                <w:szCs w:val="28"/>
              </w:rPr>
            </w:pPr>
            <w:r w:rsidRPr="00C228B4">
              <w:rPr>
                <w:sz w:val="28"/>
                <w:szCs w:val="28"/>
              </w:rPr>
              <w:t>Вопросы дискуссии</w:t>
            </w:r>
          </w:p>
          <w:p w14:paraId="0FD8611E" w14:textId="77777777" w:rsidR="00943948" w:rsidRPr="00C228B4" w:rsidRDefault="00943948" w:rsidP="00571A33">
            <w:pPr>
              <w:autoSpaceDE w:val="0"/>
              <w:autoSpaceDN w:val="0"/>
              <w:jc w:val="center"/>
              <w:rPr>
                <w:sz w:val="28"/>
                <w:szCs w:val="28"/>
              </w:rPr>
            </w:pPr>
          </w:p>
          <w:p w14:paraId="7B126C00" w14:textId="77777777" w:rsidR="00943948" w:rsidRPr="00C228B4" w:rsidRDefault="00943948" w:rsidP="00571A33">
            <w:pPr>
              <w:autoSpaceDE w:val="0"/>
              <w:autoSpaceDN w:val="0"/>
              <w:jc w:val="center"/>
              <w:rPr>
                <w:sz w:val="28"/>
                <w:szCs w:val="28"/>
              </w:rPr>
            </w:pPr>
          </w:p>
          <w:p w14:paraId="0CC62D5F" w14:textId="77777777" w:rsidR="00943948" w:rsidRPr="00C228B4" w:rsidRDefault="00943948" w:rsidP="00571A33">
            <w:pPr>
              <w:autoSpaceDE w:val="0"/>
              <w:autoSpaceDN w:val="0"/>
              <w:jc w:val="center"/>
              <w:rPr>
                <w:sz w:val="28"/>
                <w:szCs w:val="28"/>
              </w:rPr>
            </w:pPr>
          </w:p>
          <w:p w14:paraId="29C7423F" w14:textId="77777777" w:rsidR="00943948" w:rsidRPr="00C228B4" w:rsidRDefault="00943948" w:rsidP="00571A33">
            <w:pPr>
              <w:autoSpaceDE w:val="0"/>
              <w:autoSpaceDN w:val="0"/>
              <w:jc w:val="center"/>
              <w:rPr>
                <w:sz w:val="28"/>
                <w:szCs w:val="28"/>
              </w:rPr>
            </w:pPr>
          </w:p>
          <w:p w14:paraId="5C452F38" w14:textId="77777777" w:rsidR="00943948" w:rsidRPr="00C228B4" w:rsidRDefault="00943948" w:rsidP="00571A33">
            <w:pPr>
              <w:autoSpaceDE w:val="0"/>
              <w:autoSpaceDN w:val="0"/>
              <w:jc w:val="center"/>
              <w:rPr>
                <w:sz w:val="28"/>
                <w:szCs w:val="28"/>
              </w:rPr>
            </w:pPr>
          </w:p>
          <w:p w14:paraId="65316A5B" w14:textId="77777777" w:rsidR="00943948" w:rsidRPr="00C228B4" w:rsidRDefault="00943948" w:rsidP="00571A33">
            <w:pPr>
              <w:autoSpaceDE w:val="0"/>
              <w:autoSpaceDN w:val="0"/>
              <w:jc w:val="center"/>
              <w:rPr>
                <w:sz w:val="28"/>
                <w:szCs w:val="28"/>
              </w:rPr>
            </w:pPr>
          </w:p>
        </w:tc>
      </w:tr>
    </w:tbl>
    <w:p w14:paraId="6BF8F909" w14:textId="77777777" w:rsidR="00943948" w:rsidRPr="00C228B4" w:rsidRDefault="00943948" w:rsidP="00943948">
      <w:pPr>
        <w:widowControl/>
        <w:ind w:firstLine="709"/>
        <w:jc w:val="center"/>
        <w:rPr>
          <w:sz w:val="28"/>
          <w:szCs w:val="28"/>
        </w:rPr>
        <w:sectPr w:rsidR="00943948" w:rsidRPr="00C228B4" w:rsidSect="003D7D3C">
          <w:footerReference w:type="even" r:id="rId114"/>
          <w:footnotePr>
            <w:numFmt w:val="chicago"/>
          </w:footnotePr>
          <w:pgSz w:w="11906" w:h="16838" w:code="9"/>
          <w:pgMar w:top="1134" w:right="851" w:bottom="1134" w:left="1418" w:header="709" w:footer="709" w:gutter="0"/>
          <w:cols w:space="708"/>
          <w:docGrid w:linePitch="360"/>
        </w:sectPr>
      </w:pPr>
    </w:p>
    <w:p w14:paraId="4976CDA6" w14:textId="77777777" w:rsidR="00943948" w:rsidRPr="00C228B4" w:rsidRDefault="00D60BFF" w:rsidP="00943948">
      <w:pPr>
        <w:widowControl/>
        <w:ind w:firstLine="709"/>
        <w:jc w:val="center"/>
        <w:rPr>
          <w:rFonts w:cs="Arial"/>
          <w:b/>
          <w:bCs/>
          <w:caps/>
          <w:sz w:val="28"/>
          <w:szCs w:val="28"/>
        </w:rPr>
      </w:pPr>
      <w:r>
        <w:rPr>
          <w:rFonts w:cs="Arial"/>
          <w:b/>
          <w:caps/>
          <w:sz w:val="28"/>
          <w:szCs w:val="28"/>
        </w:rPr>
        <w:lastRenderedPageBreak/>
        <w:t>2</w:t>
      </w:r>
      <w:r w:rsidR="00943948" w:rsidRPr="00C228B4">
        <w:rPr>
          <w:rFonts w:cs="Arial"/>
          <w:b/>
          <w:caps/>
          <w:sz w:val="28"/>
          <w:szCs w:val="28"/>
        </w:rPr>
        <w:t xml:space="preserve">. </w:t>
      </w:r>
      <w:r w:rsidR="00943948" w:rsidRPr="00C228B4">
        <w:rPr>
          <w:rFonts w:cs="Arial"/>
          <w:b/>
          <w:bCs/>
          <w:caps/>
          <w:sz w:val="28"/>
          <w:szCs w:val="28"/>
        </w:rPr>
        <w:t>Контрольные мероприятия и применяемые оценочные средства по дисциплине</w:t>
      </w:r>
    </w:p>
    <w:p w14:paraId="6DBC2B0D" w14:textId="77777777" w:rsidR="00943948" w:rsidRPr="00C228B4" w:rsidRDefault="00943948" w:rsidP="00943948">
      <w:pPr>
        <w:widowControl/>
        <w:ind w:firstLine="709"/>
        <w:jc w:val="center"/>
        <w:rPr>
          <w:b/>
          <w:caps/>
          <w:szCs w:val="16"/>
        </w:rPr>
      </w:pPr>
    </w:p>
    <w:p w14:paraId="66CC7214" w14:textId="77777777" w:rsidR="00943948" w:rsidRPr="00C228B4" w:rsidRDefault="00943948" w:rsidP="00943948">
      <w:pPr>
        <w:widowControl/>
        <w:autoSpaceDE w:val="0"/>
        <w:autoSpaceDN w:val="0"/>
        <w:adjustRightInd w:val="0"/>
        <w:spacing w:after="40"/>
        <w:ind w:left="2410" w:hanging="1701"/>
        <w:rPr>
          <w:bCs/>
          <w:i/>
          <w:sz w:val="28"/>
          <w:szCs w:val="28"/>
        </w:rPr>
      </w:pPr>
      <w:r w:rsidRPr="00C228B4">
        <w:rPr>
          <w:bCs/>
          <w:i/>
          <w:sz w:val="28"/>
          <w:szCs w:val="28"/>
        </w:rPr>
        <w:t xml:space="preserve">Таблица </w:t>
      </w:r>
      <w:r w:rsidR="00D60BFF">
        <w:rPr>
          <w:bCs/>
          <w:i/>
          <w:sz w:val="28"/>
          <w:szCs w:val="28"/>
        </w:rPr>
        <w:t>2</w:t>
      </w:r>
      <w:r w:rsidRPr="00C228B4">
        <w:rPr>
          <w:bCs/>
          <w:i/>
          <w:sz w:val="28"/>
          <w:szCs w:val="28"/>
        </w:rPr>
        <w:t>.1 – Контрольные мероприятия и применяемые оценочные средства по программе Государственной итоговой аттестации выпускника бакалавриата по направлению 23.0</w:t>
      </w:r>
      <w:r w:rsidR="00D60BFF">
        <w:rPr>
          <w:bCs/>
          <w:i/>
          <w:sz w:val="28"/>
          <w:szCs w:val="28"/>
        </w:rPr>
        <w:t>5</w:t>
      </w:r>
      <w:r w:rsidRPr="00C228B4">
        <w:rPr>
          <w:bCs/>
          <w:i/>
          <w:sz w:val="28"/>
          <w:szCs w:val="28"/>
        </w:rPr>
        <w:t>.0</w:t>
      </w:r>
      <w:r w:rsidR="00D60BFF">
        <w:rPr>
          <w:bCs/>
          <w:i/>
          <w:sz w:val="28"/>
          <w:szCs w:val="28"/>
        </w:rPr>
        <w:t>1</w:t>
      </w:r>
      <w:r w:rsidRPr="00C228B4">
        <w:rPr>
          <w:bCs/>
          <w:i/>
          <w:sz w:val="28"/>
          <w:szCs w:val="28"/>
        </w:rPr>
        <w:t xml:space="preserve"> </w:t>
      </w:r>
      <w:r w:rsidR="00D60BFF">
        <w:rPr>
          <w:bCs/>
          <w:i/>
          <w:sz w:val="28"/>
          <w:szCs w:val="28"/>
        </w:rPr>
        <w:t>Наземные</w:t>
      </w:r>
      <w:r w:rsidRPr="00C228B4">
        <w:rPr>
          <w:bCs/>
          <w:i/>
          <w:sz w:val="28"/>
          <w:szCs w:val="28"/>
        </w:rPr>
        <w:t xml:space="preserve"> транспортно-технологически</w:t>
      </w:r>
      <w:r w:rsidR="00D60BFF">
        <w:rPr>
          <w:bCs/>
          <w:i/>
          <w:sz w:val="28"/>
          <w:szCs w:val="28"/>
        </w:rPr>
        <w:t>е</w:t>
      </w:r>
      <w:r w:rsidRPr="00C228B4">
        <w:rPr>
          <w:bCs/>
          <w:i/>
          <w:sz w:val="28"/>
          <w:szCs w:val="28"/>
        </w:rPr>
        <w:t xml:space="preserve"> </w:t>
      </w:r>
      <w:r w:rsidR="00D60BFF">
        <w:rPr>
          <w:bCs/>
          <w:i/>
          <w:sz w:val="28"/>
          <w:szCs w:val="28"/>
        </w:rPr>
        <w:t>средства</w:t>
      </w:r>
    </w:p>
    <w:p w14:paraId="4C4159E2" w14:textId="77777777" w:rsidR="00943948" w:rsidRPr="00C228B4" w:rsidRDefault="00943948" w:rsidP="00943948">
      <w:pPr>
        <w:widowControl/>
        <w:autoSpaceDE w:val="0"/>
        <w:autoSpaceDN w:val="0"/>
        <w:adjustRightInd w:val="0"/>
        <w:ind w:firstLine="709"/>
        <w:rPr>
          <w:bCs/>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0"/>
        <w:gridCol w:w="1097"/>
        <w:gridCol w:w="1275"/>
        <w:gridCol w:w="1161"/>
        <w:gridCol w:w="1115"/>
        <w:gridCol w:w="1058"/>
        <w:gridCol w:w="1034"/>
        <w:gridCol w:w="899"/>
        <w:gridCol w:w="993"/>
      </w:tblGrid>
      <w:tr w:rsidR="00943948" w:rsidRPr="00C228B4" w14:paraId="7B7BCBFD" w14:textId="77777777" w:rsidTr="00334CA1">
        <w:trPr>
          <w:trHeight w:val="300"/>
        </w:trPr>
        <w:tc>
          <w:tcPr>
            <w:tcW w:w="1650" w:type="dxa"/>
            <w:vMerge w:val="restart"/>
            <w:vAlign w:val="center"/>
          </w:tcPr>
          <w:p w14:paraId="02220D2B" w14:textId="77777777" w:rsidR="00943948" w:rsidRPr="00C228B4" w:rsidRDefault="00943948" w:rsidP="00571A33">
            <w:pPr>
              <w:widowControl/>
              <w:autoSpaceDE w:val="0"/>
              <w:autoSpaceDN w:val="0"/>
              <w:adjustRightInd w:val="0"/>
              <w:jc w:val="center"/>
              <w:rPr>
                <w:sz w:val="24"/>
                <w:szCs w:val="24"/>
              </w:rPr>
            </w:pPr>
            <w:r w:rsidRPr="00C228B4">
              <w:rPr>
                <w:sz w:val="24"/>
                <w:szCs w:val="24"/>
              </w:rPr>
              <w:t>Индекс контролируемой</w:t>
            </w:r>
          </w:p>
          <w:p w14:paraId="6F5FEAD5"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компетенции (или ее части)</w:t>
            </w:r>
          </w:p>
        </w:tc>
        <w:tc>
          <w:tcPr>
            <w:tcW w:w="8632" w:type="dxa"/>
            <w:gridSpan w:val="8"/>
          </w:tcPr>
          <w:p w14:paraId="4DC0E0C5"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 xml:space="preserve">Наименование контрольных мероприятий </w:t>
            </w:r>
          </w:p>
        </w:tc>
      </w:tr>
      <w:tr w:rsidR="00943948" w:rsidRPr="00C228B4" w14:paraId="33675532" w14:textId="77777777" w:rsidTr="00334CA1">
        <w:trPr>
          <w:trHeight w:val="1133"/>
        </w:trPr>
        <w:tc>
          <w:tcPr>
            <w:tcW w:w="1650" w:type="dxa"/>
            <w:vMerge/>
          </w:tcPr>
          <w:p w14:paraId="574DB4BA" w14:textId="77777777" w:rsidR="00943948" w:rsidRPr="00C228B4" w:rsidRDefault="00943948" w:rsidP="00571A33">
            <w:pPr>
              <w:widowControl/>
              <w:autoSpaceDE w:val="0"/>
              <w:autoSpaceDN w:val="0"/>
              <w:adjustRightInd w:val="0"/>
              <w:jc w:val="center"/>
              <w:rPr>
                <w:bCs/>
                <w:sz w:val="24"/>
                <w:szCs w:val="24"/>
              </w:rPr>
            </w:pPr>
          </w:p>
        </w:tc>
        <w:tc>
          <w:tcPr>
            <w:tcW w:w="1097" w:type="dxa"/>
          </w:tcPr>
          <w:p w14:paraId="5B1B1B4F"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Дискуссия</w:t>
            </w:r>
          </w:p>
        </w:tc>
        <w:tc>
          <w:tcPr>
            <w:tcW w:w="1275" w:type="dxa"/>
          </w:tcPr>
          <w:p w14:paraId="39F39A70"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Тестирование</w:t>
            </w:r>
          </w:p>
        </w:tc>
        <w:tc>
          <w:tcPr>
            <w:tcW w:w="1161" w:type="dxa"/>
          </w:tcPr>
          <w:p w14:paraId="51789460"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Решение задач, творческих заданий</w:t>
            </w:r>
          </w:p>
        </w:tc>
        <w:tc>
          <w:tcPr>
            <w:tcW w:w="1115" w:type="dxa"/>
          </w:tcPr>
          <w:p w14:paraId="19E110FA"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Анализ конкретных ситуаций</w:t>
            </w:r>
          </w:p>
        </w:tc>
        <w:tc>
          <w:tcPr>
            <w:tcW w:w="1058" w:type="dxa"/>
          </w:tcPr>
          <w:p w14:paraId="6A550216" w14:textId="77777777" w:rsidR="00943948" w:rsidRPr="00C228B4" w:rsidRDefault="00943948" w:rsidP="00571A33">
            <w:pPr>
              <w:widowControl/>
              <w:autoSpaceDE w:val="0"/>
              <w:autoSpaceDN w:val="0"/>
              <w:adjustRightInd w:val="0"/>
              <w:jc w:val="center"/>
              <w:rPr>
                <w:sz w:val="24"/>
                <w:szCs w:val="24"/>
              </w:rPr>
            </w:pPr>
            <w:r w:rsidRPr="00C228B4">
              <w:rPr>
                <w:sz w:val="24"/>
                <w:szCs w:val="24"/>
              </w:rPr>
              <w:t>Рефераты,</w:t>
            </w:r>
          </w:p>
          <w:p w14:paraId="5A3DF9D4"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доклады</w:t>
            </w:r>
          </w:p>
        </w:tc>
        <w:tc>
          <w:tcPr>
            <w:tcW w:w="1034" w:type="dxa"/>
          </w:tcPr>
          <w:p w14:paraId="16A6332D" w14:textId="77777777" w:rsidR="00943948" w:rsidRPr="00C228B4" w:rsidRDefault="00943948" w:rsidP="00571A33">
            <w:pPr>
              <w:widowControl/>
              <w:autoSpaceDE w:val="0"/>
              <w:autoSpaceDN w:val="0"/>
              <w:adjustRightInd w:val="0"/>
              <w:jc w:val="center"/>
              <w:rPr>
                <w:sz w:val="24"/>
                <w:szCs w:val="24"/>
              </w:rPr>
            </w:pPr>
            <w:r w:rsidRPr="00C228B4">
              <w:rPr>
                <w:sz w:val="24"/>
                <w:szCs w:val="24"/>
              </w:rPr>
              <w:t>Разработка</w:t>
            </w:r>
          </w:p>
          <w:p w14:paraId="0106142D"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проекта</w:t>
            </w:r>
          </w:p>
        </w:tc>
        <w:tc>
          <w:tcPr>
            <w:tcW w:w="899" w:type="dxa"/>
          </w:tcPr>
          <w:p w14:paraId="6140B91E"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Зачёт</w:t>
            </w:r>
          </w:p>
        </w:tc>
        <w:tc>
          <w:tcPr>
            <w:tcW w:w="993" w:type="dxa"/>
          </w:tcPr>
          <w:p w14:paraId="0B0AABA3"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Экзамен</w:t>
            </w:r>
          </w:p>
        </w:tc>
      </w:tr>
      <w:tr w:rsidR="00943948" w:rsidRPr="00C228B4" w14:paraId="7E64AC3F" w14:textId="77777777" w:rsidTr="00334CA1">
        <w:trPr>
          <w:trHeight w:val="300"/>
        </w:trPr>
        <w:tc>
          <w:tcPr>
            <w:tcW w:w="1650" w:type="dxa"/>
            <w:vMerge/>
          </w:tcPr>
          <w:p w14:paraId="1E3C35DC" w14:textId="77777777" w:rsidR="00943948" w:rsidRPr="00C228B4" w:rsidRDefault="00943948" w:rsidP="00571A33">
            <w:pPr>
              <w:widowControl/>
              <w:autoSpaceDE w:val="0"/>
              <w:autoSpaceDN w:val="0"/>
              <w:adjustRightInd w:val="0"/>
              <w:jc w:val="center"/>
              <w:rPr>
                <w:bCs/>
                <w:sz w:val="24"/>
                <w:szCs w:val="24"/>
              </w:rPr>
            </w:pPr>
          </w:p>
        </w:tc>
        <w:tc>
          <w:tcPr>
            <w:tcW w:w="8632" w:type="dxa"/>
            <w:gridSpan w:val="8"/>
          </w:tcPr>
          <w:p w14:paraId="06EAF278" w14:textId="77777777" w:rsidR="00943948" w:rsidRPr="00C228B4" w:rsidRDefault="00943948" w:rsidP="00571A33">
            <w:pPr>
              <w:widowControl/>
              <w:autoSpaceDE w:val="0"/>
              <w:autoSpaceDN w:val="0"/>
              <w:adjustRightInd w:val="0"/>
              <w:jc w:val="center"/>
              <w:rPr>
                <w:sz w:val="24"/>
                <w:szCs w:val="24"/>
              </w:rPr>
            </w:pPr>
            <w:r w:rsidRPr="00C228B4">
              <w:rPr>
                <w:sz w:val="24"/>
                <w:szCs w:val="24"/>
              </w:rPr>
              <w:t xml:space="preserve">Наименование материалов оценочных средств </w:t>
            </w:r>
          </w:p>
        </w:tc>
      </w:tr>
      <w:tr w:rsidR="00943948" w:rsidRPr="00C228B4" w14:paraId="2104A350" w14:textId="77777777" w:rsidTr="00334CA1">
        <w:trPr>
          <w:trHeight w:val="1084"/>
        </w:trPr>
        <w:tc>
          <w:tcPr>
            <w:tcW w:w="1650" w:type="dxa"/>
            <w:vMerge/>
          </w:tcPr>
          <w:p w14:paraId="7730F81A" w14:textId="77777777" w:rsidR="00943948" w:rsidRPr="00C228B4" w:rsidRDefault="00943948" w:rsidP="00571A33">
            <w:pPr>
              <w:widowControl/>
              <w:autoSpaceDE w:val="0"/>
              <w:autoSpaceDN w:val="0"/>
              <w:adjustRightInd w:val="0"/>
              <w:jc w:val="center"/>
              <w:rPr>
                <w:bCs/>
                <w:sz w:val="24"/>
                <w:szCs w:val="24"/>
              </w:rPr>
            </w:pPr>
          </w:p>
        </w:tc>
        <w:tc>
          <w:tcPr>
            <w:tcW w:w="1097" w:type="dxa"/>
          </w:tcPr>
          <w:p w14:paraId="2CAAEA2B"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Вопросы дискуссии</w:t>
            </w:r>
          </w:p>
        </w:tc>
        <w:tc>
          <w:tcPr>
            <w:tcW w:w="1275" w:type="dxa"/>
          </w:tcPr>
          <w:p w14:paraId="33E63CAD"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Вопросы и задания теста</w:t>
            </w:r>
          </w:p>
        </w:tc>
        <w:tc>
          <w:tcPr>
            <w:tcW w:w="1161" w:type="dxa"/>
          </w:tcPr>
          <w:p w14:paraId="22B29683"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Типовые задачи, творческие задания</w:t>
            </w:r>
          </w:p>
        </w:tc>
        <w:tc>
          <w:tcPr>
            <w:tcW w:w="1115" w:type="dxa"/>
          </w:tcPr>
          <w:p w14:paraId="3844D504"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Кейсы</w:t>
            </w:r>
          </w:p>
        </w:tc>
        <w:tc>
          <w:tcPr>
            <w:tcW w:w="1058" w:type="dxa"/>
          </w:tcPr>
          <w:p w14:paraId="43ACC17C" w14:textId="77777777" w:rsidR="00943948" w:rsidRPr="00C228B4" w:rsidRDefault="00943948" w:rsidP="00571A33">
            <w:pPr>
              <w:widowControl/>
              <w:autoSpaceDE w:val="0"/>
              <w:autoSpaceDN w:val="0"/>
              <w:adjustRightInd w:val="0"/>
              <w:jc w:val="center"/>
              <w:rPr>
                <w:bCs/>
                <w:spacing w:val="-6"/>
                <w:sz w:val="24"/>
                <w:szCs w:val="24"/>
              </w:rPr>
            </w:pPr>
            <w:r w:rsidRPr="00C228B4">
              <w:rPr>
                <w:spacing w:val="-6"/>
                <w:sz w:val="24"/>
                <w:szCs w:val="24"/>
              </w:rPr>
              <w:t>Темы рефератов, докладов</w:t>
            </w:r>
          </w:p>
        </w:tc>
        <w:tc>
          <w:tcPr>
            <w:tcW w:w="1034" w:type="dxa"/>
          </w:tcPr>
          <w:p w14:paraId="55879361"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Задание на выполнение ВКР</w:t>
            </w:r>
          </w:p>
        </w:tc>
        <w:tc>
          <w:tcPr>
            <w:tcW w:w="899" w:type="dxa"/>
          </w:tcPr>
          <w:p w14:paraId="4D2DC834"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Вопросы к зачёту</w:t>
            </w:r>
          </w:p>
        </w:tc>
        <w:tc>
          <w:tcPr>
            <w:tcW w:w="993" w:type="dxa"/>
          </w:tcPr>
          <w:p w14:paraId="7066562B" w14:textId="77777777" w:rsidR="00943948" w:rsidRPr="00C228B4" w:rsidRDefault="00943948" w:rsidP="00571A33">
            <w:pPr>
              <w:widowControl/>
              <w:autoSpaceDE w:val="0"/>
              <w:autoSpaceDN w:val="0"/>
              <w:adjustRightInd w:val="0"/>
              <w:jc w:val="center"/>
              <w:rPr>
                <w:bCs/>
                <w:sz w:val="24"/>
                <w:szCs w:val="24"/>
              </w:rPr>
            </w:pPr>
            <w:r w:rsidRPr="00C228B4">
              <w:rPr>
                <w:sz w:val="24"/>
                <w:szCs w:val="24"/>
              </w:rPr>
              <w:t>Вопросы к экзамену</w:t>
            </w:r>
          </w:p>
        </w:tc>
      </w:tr>
      <w:tr w:rsidR="00943948" w:rsidRPr="00C228B4" w14:paraId="023DA16F" w14:textId="77777777" w:rsidTr="00334CA1">
        <w:trPr>
          <w:trHeight w:val="292"/>
        </w:trPr>
        <w:tc>
          <w:tcPr>
            <w:tcW w:w="1650" w:type="dxa"/>
          </w:tcPr>
          <w:p w14:paraId="49F9F8EC"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К-1</w:t>
            </w:r>
          </w:p>
        </w:tc>
        <w:tc>
          <w:tcPr>
            <w:tcW w:w="1097" w:type="dxa"/>
          </w:tcPr>
          <w:p w14:paraId="15CF4CC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4CC230DC"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50D94056"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398609F8"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66394A0E"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3EDAE88E" w14:textId="77777777" w:rsidR="00943948" w:rsidRPr="00C228B4" w:rsidRDefault="00943948" w:rsidP="00571A33">
            <w:pPr>
              <w:widowControl/>
              <w:autoSpaceDE w:val="0"/>
              <w:autoSpaceDN w:val="0"/>
              <w:adjustRightInd w:val="0"/>
              <w:jc w:val="center"/>
              <w:rPr>
                <w:bCs/>
                <w:sz w:val="24"/>
                <w:szCs w:val="24"/>
              </w:rPr>
            </w:pPr>
          </w:p>
        </w:tc>
        <w:tc>
          <w:tcPr>
            <w:tcW w:w="899" w:type="dxa"/>
          </w:tcPr>
          <w:p w14:paraId="6F1877E2"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18BC1350"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18F4B4A5" w14:textId="77777777" w:rsidTr="00334CA1">
        <w:trPr>
          <w:trHeight w:val="292"/>
        </w:trPr>
        <w:tc>
          <w:tcPr>
            <w:tcW w:w="1650" w:type="dxa"/>
          </w:tcPr>
          <w:p w14:paraId="1166C9BD"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К-2</w:t>
            </w:r>
          </w:p>
        </w:tc>
        <w:tc>
          <w:tcPr>
            <w:tcW w:w="1097" w:type="dxa"/>
          </w:tcPr>
          <w:p w14:paraId="2F5603CC"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11DC7311"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5137115E"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48A213D9"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0CE0375D"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10B8A1DC" w14:textId="77777777" w:rsidR="00943948" w:rsidRPr="00C228B4" w:rsidRDefault="00943948" w:rsidP="00571A33">
            <w:pPr>
              <w:widowControl/>
              <w:autoSpaceDE w:val="0"/>
              <w:autoSpaceDN w:val="0"/>
              <w:adjustRightInd w:val="0"/>
              <w:jc w:val="center"/>
              <w:rPr>
                <w:bCs/>
                <w:sz w:val="24"/>
                <w:szCs w:val="24"/>
              </w:rPr>
            </w:pPr>
          </w:p>
        </w:tc>
        <w:tc>
          <w:tcPr>
            <w:tcW w:w="899" w:type="dxa"/>
          </w:tcPr>
          <w:p w14:paraId="16263BCF"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53D1213B"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08F3A4BB" w14:textId="77777777" w:rsidTr="00334CA1">
        <w:trPr>
          <w:trHeight w:val="292"/>
        </w:trPr>
        <w:tc>
          <w:tcPr>
            <w:tcW w:w="1650" w:type="dxa"/>
          </w:tcPr>
          <w:p w14:paraId="7EC2DA1B"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К-3</w:t>
            </w:r>
          </w:p>
        </w:tc>
        <w:tc>
          <w:tcPr>
            <w:tcW w:w="1097" w:type="dxa"/>
          </w:tcPr>
          <w:p w14:paraId="1436388B"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7F23F459"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216201F4"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47F1BECA"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20311A5C"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16CD0022"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518AE17B"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57F91050"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1956EF68" w14:textId="77777777" w:rsidTr="00334CA1">
        <w:trPr>
          <w:trHeight w:val="292"/>
        </w:trPr>
        <w:tc>
          <w:tcPr>
            <w:tcW w:w="1650" w:type="dxa"/>
          </w:tcPr>
          <w:p w14:paraId="06036158"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К-4</w:t>
            </w:r>
          </w:p>
        </w:tc>
        <w:tc>
          <w:tcPr>
            <w:tcW w:w="1097" w:type="dxa"/>
          </w:tcPr>
          <w:p w14:paraId="4ABA246A"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6213E03B"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2F8E1C97"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79EB8892"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5BE34053"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38279096"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60E29B90"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7076D1AE"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191F27EC" w14:textId="77777777" w:rsidTr="00334CA1">
        <w:trPr>
          <w:trHeight w:val="292"/>
        </w:trPr>
        <w:tc>
          <w:tcPr>
            <w:tcW w:w="1650" w:type="dxa"/>
          </w:tcPr>
          <w:p w14:paraId="372B318A"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К-5</w:t>
            </w:r>
          </w:p>
        </w:tc>
        <w:tc>
          <w:tcPr>
            <w:tcW w:w="1097" w:type="dxa"/>
          </w:tcPr>
          <w:p w14:paraId="0F183CEC"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2FE5EFA5"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2327527A"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3693DB60"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6153CF89"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674D968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2695B2FC"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58002884"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53B02F19" w14:textId="77777777" w:rsidTr="00334CA1">
        <w:trPr>
          <w:trHeight w:val="292"/>
        </w:trPr>
        <w:tc>
          <w:tcPr>
            <w:tcW w:w="1650" w:type="dxa"/>
          </w:tcPr>
          <w:p w14:paraId="5B4B45A6"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К-6</w:t>
            </w:r>
          </w:p>
        </w:tc>
        <w:tc>
          <w:tcPr>
            <w:tcW w:w="1097" w:type="dxa"/>
          </w:tcPr>
          <w:p w14:paraId="71BBE4F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504CCF7F"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2DC11248"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62E71125"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5589B319"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1EA8AD30" w14:textId="77777777" w:rsidR="00943948" w:rsidRPr="00C228B4" w:rsidRDefault="00943948" w:rsidP="00571A33">
            <w:pPr>
              <w:widowControl/>
              <w:autoSpaceDE w:val="0"/>
              <w:autoSpaceDN w:val="0"/>
              <w:adjustRightInd w:val="0"/>
              <w:jc w:val="center"/>
              <w:rPr>
                <w:bCs/>
                <w:sz w:val="24"/>
                <w:szCs w:val="24"/>
              </w:rPr>
            </w:pPr>
          </w:p>
        </w:tc>
        <w:tc>
          <w:tcPr>
            <w:tcW w:w="899" w:type="dxa"/>
          </w:tcPr>
          <w:p w14:paraId="4808BB84"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120E8FD2"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2604FFE8" w14:textId="77777777" w:rsidTr="00334CA1">
        <w:trPr>
          <w:trHeight w:val="292"/>
        </w:trPr>
        <w:tc>
          <w:tcPr>
            <w:tcW w:w="1650" w:type="dxa"/>
          </w:tcPr>
          <w:p w14:paraId="290BBAAF"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К-7</w:t>
            </w:r>
          </w:p>
        </w:tc>
        <w:tc>
          <w:tcPr>
            <w:tcW w:w="1097" w:type="dxa"/>
          </w:tcPr>
          <w:p w14:paraId="420594E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6B2F41A1"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0EF5AF28"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024D5A24"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6C87CAED"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3080DA9D"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5A4F94D2"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3A0D29AF"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10828B14" w14:textId="77777777" w:rsidTr="00334CA1">
        <w:trPr>
          <w:trHeight w:val="292"/>
        </w:trPr>
        <w:tc>
          <w:tcPr>
            <w:tcW w:w="1650" w:type="dxa"/>
          </w:tcPr>
          <w:p w14:paraId="28DA3F40"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К-8</w:t>
            </w:r>
          </w:p>
        </w:tc>
        <w:tc>
          <w:tcPr>
            <w:tcW w:w="1097" w:type="dxa"/>
          </w:tcPr>
          <w:p w14:paraId="57B9372A"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778639F2"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7369E422"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4061E9DB"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075559FE"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706A1A2C" w14:textId="77777777" w:rsidR="00943948" w:rsidRPr="00C228B4" w:rsidRDefault="00943948" w:rsidP="00571A33">
            <w:pPr>
              <w:widowControl/>
              <w:autoSpaceDE w:val="0"/>
              <w:autoSpaceDN w:val="0"/>
              <w:adjustRightInd w:val="0"/>
              <w:jc w:val="center"/>
              <w:rPr>
                <w:bCs/>
                <w:sz w:val="24"/>
                <w:szCs w:val="24"/>
              </w:rPr>
            </w:pPr>
          </w:p>
        </w:tc>
        <w:tc>
          <w:tcPr>
            <w:tcW w:w="899" w:type="dxa"/>
          </w:tcPr>
          <w:p w14:paraId="317AECF7"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53E1979F"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4D4BBCF1" w14:textId="77777777" w:rsidTr="00334CA1">
        <w:trPr>
          <w:trHeight w:val="292"/>
        </w:trPr>
        <w:tc>
          <w:tcPr>
            <w:tcW w:w="1650" w:type="dxa"/>
          </w:tcPr>
          <w:p w14:paraId="7B1E2959"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К-9</w:t>
            </w:r>
          </w:p>
        </w:tc>
        <w:tc>
          <w:tcPr>
            <w:tcW w:w="1097" w:type="dxa"/>
          </w:tcPr>
          <w:p w14:paraId="4F25262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5F368D73"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4ADD4D58"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26ECF745"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6BD6E4C9"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2E13E13E" w14:textId="77777777" w:rsidR="00943948" w:rsidRPr="00C228B4" w:rsidRDefault="00943948" w:rsidP="00571A33">
            <w:pPr>
              <w:widowControl/>
              <w:autoSpaceDE w:val="0"/>
              <w:autoSpaceDN w:val="0"/>
              <w:adjustRightInd w:val="0"/>
              <w:jc w:val="center"/>
              <w:rPr>
                <w:bCs/>
                <w:sz w:val="24"/>
                <w:szCs w:val="24"/>
              </w:rPr>
            </w:pPr>
          </w:p>
        </w:tc>
        <w:tc>
          <w:tcPr>
            <w:tcW w:w="899" w:type="dxa"/>
          </w:tcPr>
          <w:p w14:paraId="4BB4C27E"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709633BD" w14:textId="77777777" w:rsidR="00943948" w:rsidRPr="00C228B4" w:rsidRDefault="00943948" w:rsidP="00571A33">
            <w:pPr>
              <w:widowControl/>
              <w:autoSpaceDE w:val="0"/>
              <w:autoSpaceDN w:val="0"/>
              <w:adjustRightInd w:val="0"/>
              <w:jc w:val="center"/>
              <w:rPr>
                <w:bCs/>
                <w:sz w:val="24"/>
                <w:szCs w:val="24"/>
              </w:rPr>
            </w:pPr>
          </w:p>
        </w:tc>
      </w:tr>
      <w:tr w:rsidR="005229BB" w:rsidRPr="00C228B4" w14:paraId="00008B67" w14:textId="77777777" w:rsidTr="00B706B9">
        <w:trPr>
          <w:trHeight w:val="292"/>
        </w:trPr>
        <w:tc>
          <w:tcPr>
            <w:tcW w:w="1650" w:type="dxa"/>
          </w:tcPr>
          <w:p w14:paraId="6D9C36F3" w14:textId="77777777" w:rsidR="005229BB" w:rsidRPr="00C228B4" w:rsidRDefault="005229BB" w:rsidP="00B706B9">
            <w:pPr>
              <w:widowControl/>
              <w:rPr>
                <w:sz w:val="24"/>
                <w:szCs w:val="24"/>
              </w:rPr>
            </w:pPr>
            <w:r w:rsidRPr="00C228B4">
              <w:rPr>
                <w:sz w:val="24"/>
                <w:szCs w:val="24"/>
              </w:rPr>
              <w:t>УК-10</w:t>
            </w:r>
          </w:p>
        </w:tc>
        <w:tc>
          <w:tcPr>
            <w:tcW w:w="1097" w:type="dxa"/>
          </w:tcPr>
          <w:p w14:paraId="1CF4FA78"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1275" w:type="dxa"/>
          </w:tcPr>
          <w:p w14:paraId="7D39A089" w14:textId="77777777" w:rsidR="005229BB" w:rsidRPr="00C228B4" w:rsidRDefault="005229BB" w:rsidP="00B706B9">
            <w:pPr>
              <w:widowControl/>
              <w:autoSpaceDE w:val="0"/>
              <w:autoSpaceDN w:val="0"/>
              <w:adjustRightInd w:val="0"/>
              <w:jc w:val="center"/>
              <w:rPr>
                <w:bCs/>
                <w:sz w:val="24"/>
                <w:szCs w:val="24"/>
              </w:rPr>
            </w:pPr>
          </w:p>
        </w:tc>
        <w:tc>
          <w:tcPr>
            <w:tcW w:w="1161" w:type="dxa"/>
          </w:tcPr>
          <w:p w14:paraId="26D0AAE5" w14:textId="77777777" w:rsidR="005229BB" w:rsidRPr="00C228B4" w:rsidRDefault="005229BB" w:rsidP="00B706B9">
            <w:pPr>
              <w:widowControl/>
              <w:autoSpaceDE w:val="0"/>
              <w:autoSpaceDN w:val="0"/>
              <w:adjustRightInd w:val="0"/>
              <w:jc w:val="center"/>
              <w:rPr>
                <w:bCs/>
                <w:sz w:val="24"/>
                <w:szCs w:val="24"/>
              </w:rPr>
            </w:pPr>
          </w:p>
        </w:tc>
        <w:tc>
          <w:tcPr>
            <w:tcW w:w="1115" w:type="dxa"/>
          </w:tcPr>
          <w:p w14:paraId="2E38E83D" w14:textId="77777777" w:rsidR="005229BB" w:rsidRPr="00C228B4" w:rsidRDefault="005229BB" w:rsidP="00B706B9">
            <w:pPr>
              <w:widowControl/>
              <w:autoSpaceDE w:val="0"/>
              <w:autoSpaceDN w:val="0"/>
              <w:adjustRightInd w:val="0"/>
              <w:jc w:val="center"/>
              <w:rPr>
                <w:bCs/>
                <w:sz w:val="24"/>
                <w:szCs w:val="24"/>
              </w:rPr>
            </w:pPr>
          </w:p>
        </w:tc>
        <w:tc>
          <w:tcPr>
            <w:tcW w:w="1058" w:type="dxa"/>
          </w:tcPr>
          <w:p w14:paraId="583225DB" w14:textId="77777777" w:rsidR="005229BB" w:rsidRPr="00C228B4" w:rsidRDefault="005229BB" w:rsidP="00B706B9">
            <w:pPr>
              <w:widowControl/>
              <w:autoSpaceDE w:val="0"/>
              <w:autoSpaceDN w:val="0"/>
              <w:adjustRightInd w:val="0"/>
              <w:jc w:val="center"/>
              <w:rPr>
                <w:bCs/>
                <w:sz w:val="24"/>
                <w:szCs w:val="24"/>
              </w:rPr>
            </w:pPr>
          </w:p>
        </w:tc>
        <w:tc>
          <w:tcPr>
            <w:tcW w:w="1034" w:type="dxa"/>
          </w:tcPr>
          <w:p w14:paraId="16E31728"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899" w:type="dxa"/>
          </w:tcPr>
          <w:p w14:paraId="20FC0FC8" w14:textId="77777777" w:rsidR="005229BB" w:rsidRPr="00C228B4" w:rsidRDefault="005229BB" w:rsidP="00B706B9">
            <w:pPr>
              <w:widowControl/>
              <w:autoSpaceDE w:val="0"/>
              <w:autoSpaceDN w:val="0"/>
              <w:adjustRightInd w:val="0"/>
              <w:jc w:val="center"/>
              <w:rPr>
                <w:bCs/>
                <w:sz w:val="24"/>
                <w:szCs w:val="24"/>
              </w:rPr>
            </w:pPr>
          </w:p>
        </w:tc>
        <w:tc>
          <w:tcPr>
            <w:tcW w:w="993" w:type="dxa"/>
          </w:tcPr>
          <w:p w14:paraId="00F6329E" w14:textId="77777777" w:rsidR="005229BB" w:rsidRPr="00C228B4" w:rsidRDefault="005229BB" w:rsidP="00B706B9">
            <w:pPr>
              <w:widowControl/>
              <w:autoSpaceDE w:val="0"/>
              <w:autoSpaceDN w:val="0"/>
              <w:adjustRightInd w:val="0"/>
              <w:jc w:val="center"/>
              <w:rPr>
                <w:bCs/>
                <w:sz w:val="24"/>
                <w:szCs w:val="24"/>
              </w:rPr>
            </w:pPr>
          </w:p>
        </w:tc>
      </w:tr>
      <w:tr w:rsidR="00943948" w:rsidRPr="00C228B4" w14:paraId="515BD47C" w14:textId="77777777" w:rsidTr="00334CA1">
        <w:trPr>
          <w:trHeight w:val="292"/>
        </w:trPr>
        <w:tc>
          <w:tcPr>
            <w:tcW w:w="1650" w:type="dxa"/>
          </w:tcPr>
          <w:p w14:paraId="2FF0A425" w14:textId="77777777" w:rsidR="00943948" w:rsidRPr="00C228B4" w:rsidRDefault="005229BB" w:rsidP="00571A33">
            <w:pPr>
              <w:widowControl/>
              <w:rPr>
                <w:sz w:val="24"/>
                <w:szCs w:val="24"/>
              </w:rPr>
            </w:pPr>
            <w:r w:rsidRPr="00C228B4">
              <w:rPr>
                <w:sz w:val="24"/>
                <w:szCs w:val="24"/>
              </w:rPr>
              <w:t>У</w:t>
            </w:r>
            <w:r w:rsidR="00943948" w:rsidRPr="00C228B4">
              <w:rPr>
                <w:sz w:val="24"/>
                <w:szCs w:val="24"/>
              </w:rPr>
              <w:t>К-1</w:t>
            </w:r>
            <w:r w:rsidRPr="00C228B4">
              <w:rPr>
                <w:sz w:val="24"/>
                <w:szCs w:val="24"/>
              </w:rPr>
              <w:t>1</w:t>
            </w:r>
          </w:p>
        </w:tc>
        <w:tc>
          <w:tcPr>
            <w:tcW w:w="1097" w:type="dxa"/>
          </w:tcPr>
          <w:p w14:paraId="3DD5E77C"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521E4AD3"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6F296521"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22199315"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4A2C5C47"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22DCECDB"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107757F7"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4D76605E"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6AFC7CD8" w14:textId="77777777" w:rsidTr="00334CA1">
        <w:trPr>
          <w:trHeight w:val="292"/>
        </w:trPr>
        <w:tc>
          <w:tcPr>
            <w:tcW w:w="1650" w:type="dxa"/>
          </w:tcPr>
          <w:p w14:paraId="4AF366D2" w14:textId="77777777" w:rsidR="00943948" w:rsidRPr="00C228B4" w:rsidRDefault="00943948" w:rsidP="00571A33">
            <w:pPr>
              <w:widowControl/>
              <w:rPr>
                <w:sz w:val="24"/>
                <w:szCs w:val="24"/>
              </w:rPr>
            </w:pPr>
            <w:r w:rsidRPr="00C228B4">
              <w:rPr>
                <w:sz w:val="24"/>
                <w:szCs w:val="24"/>
              </w:rPr>
              <w:t>ОПК-1</w:t>
            </w:r>
          </w:p>
        </w:tc>
        <w:tc>
          <w:tcPr>
            <w:tcW w:w="1097" w:type="dxa"/>
          </w:tcPr>
          <w:p w14:paraId="76BC74F5"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36DFBFB5"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40CA6163"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2F06FC9D"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3A15F139"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76D3D78B"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3800E668"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159407D0" w14:textId="77777777" w:rsidR="00943948" w:rsidRPr="00C228B4" w:rsidRDefault="00943948" w:rsidP="00571A33">
            <w:pPr>
              <w:widowControl/>
              <w:autoSpaceDE w:val="0"/>
              <w:autoSpaceDN w:val="0"/>
              <w:adjustRightInd w:val="0"/>
              <w:jc w:val="center"/>
              <w:rPr>
                <w:bCs/>
                <w:sz w:val="24"/>
                <w:szCs w:val="24"/>
              </w:rPr>
            </w:pPr>
          </w:p>
        </w:tc>
      </w:tr>
      <w:tr w:rsidR="005229BB" w:rsidRPr="00C228B4" w14:paraId="33CD8818" w14:textId="77777777" w:rsidTr="00B706B9">
        <w:trPr>
          <w:trHeight w:val="292"/>
        </w:trPr>
        <w:tc>
          <w:tcPr>
            <w:tcW w:w="1650" w:type="dxa"/>
          </w:tcPr>
          <w:p w14:paraId="734E52D7" w14:textId="77777777" w:rsidR="005229BB" w:rsidRPr="00C228B4" w:rsidRDefault="005229BB" w:rsidP="00B706B9">
            <w:pPr>
              <w:widowControl/>
              <w:rPr>
                <w:sz w:val="24"/>
                <w:szCs w:val="24"/>
              </w:rPr>
            </w:pPr>
            <w:r w:rsidRPr="00C228B4">
              <w:rPr>
                <w:sz w:val="24"/>
                <w:szCs w:val="24"/>
              </w:rPr>
              <w:t>ОПК-2</w:t>
            </w:r>
          </w:p>
        </w:tc>
        <w:tc>
          <w:tcPr>
            <w:tcW w:w="1097" w:type="dxa"/>
          </w:tcPr>
          <w:p w14:paraId="1ECD035C"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1275" w:type="dxa"/>
          </w:tcPr>
          <w:p w14:paraId="3A06A0A3" w14:textId="77777777" w:rsidR="005229BB" w:rsidRPr="00C228B4" w:rsidRDefault="005229BB" w:rsidP="00B706B9">
            <w:pPr>
              <w:widowControl/>
              <w:autoSpaceDE w:val="0"/>
              <w:autoSpaceDN w:val="0"/>
              <w:adjustRightInd w:val="0"/>
              <w:jc w:val="center"/>
              <w:rPr>
                <w:bCs/>
                <w:sz w:val="24"/>
                <w:szCs w:val="24"/>
              </w:rPr>
            </w:pPr>
          </w:p>
        </w:tc>
        <w:tc>
          <w:tcPr>
            <w:tcW w:w="1161" w:type="dxa"/>
          </w:tcPr>
          <w:p w14:paraId="2B4D5A3E" w14:textId="77777777" w:rsidR="005229BB" w:rsidRPr="00C228B4" w:rsidRDefault="005229BB" w:rsidP="00B706B9">
            <w:pPr>
              <w:widowControl/>
              <w:autoSpaceDE w:val="0"/>
              <w:autoSpaceDN w:val="0"/>
              <w:adjustRightInd w:val="0"/>
              <w:jc w:val="center"/>
              <w:rPr>
                <w:bCs/>
                <w:sz w:val="24"/>
                <w:szCs w:val="24"/>
              </w:rPr>
            </w:pPr>
          </w:p>
        </w:tc>
        <w:tc>
          <w:tcPr>
            <w:tcW w:w="1115" w:type="dxa"/>
          </w:tcPr>
          <w:p w14:paraId="518BCBDF" w14:textId="77777777" w:rsidR="005229BB" w:rsidRPr="00C228B4" w:rsidRDefault="005229BB" w:rsidP="00B706B9">
            <w:pPr>
              <w:widowControl/>
              <w:autoSpaceDE w:val="0"/>
              <w:autoSpaceDN w:val="0"/>
              <w:adjustRightInd w:val="0"/>
              <w:jc w:val="center"/>
              <w:rPr>
                <w:bCs/>
                <w:sz w:val="24"/>
                <w:szCs w:val="24"/>
              </w:rPr>
            </w:pPr>
          </w:p>
        </w:tc>
        <w:tc>
          <w:tcPr>
            <w:tcW w:w="1058" w:type="dxa"/>
          </w:tcPr>
          <w:p w14:paraId="7B19118F" w14:textId="77777777" w:rsidR="005229BB" w:rsidRPr="00C228B4" w:rsidRDefault="005229BB" w:rsidP="00B706B9">
            <w:pPr>
              <w:widowControl/>
              <w:autoSpaceDE w:val="0"/>
              <w:autoSpaceDN w:val="0"/>
              <w:adjustRightInd w:val="0"/>
              <w:jc w:val="center"/>
              <w:rPr>
                <w:bCs/>
                <w:sz w:val="24"/>
                <w:szCs w:val="24"/>
              </w:rPr>
            </w:pPr>
          </w:p>
        </w:tc>
        <w:tc>
          <w:tcPr>
            <w:tcW w:w="1034" w:type="dxa"/>
          </w:tcPr>
          <w:p w14:paraId="0BC39C34"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899" w:type="dxa"/>
          </w:tcPr>
          <w:p w14:paraId="6A4C371A" w14:textId="77777777" w:rsidR="005229BB" w:rsidRPr="00C228B4" w:rsidRDefault="005229BB" w:rsidP="00B706B9">
            <w:pPr>
              <w:widowControl/>
              <w:autoSpaceDE w:val="0"/>
              <w:autoSpaceDN w:val="0"/>
              <w:adjustRightInd w:val="0"/>
              <w:jc w:val="center"/>
              <w:rPr>
                <w:bCs/>
                <w:sz w:val="24"/>
                <w:szCs w:val="24"/>
              </w:rPr>
            </w:pPr>
          </w:p>
        </w:tc>
        <w:tc>
          <w:tcPr>
            <w:tcW w:w="993" w:type="dxa"/>
          </w:tcPr>
          <w:p w14:paraId="08EAD3D7" w14:textId="77777777" w:rsidR="005229BB" w:rsidRPr="00C228B4" w:rsidRDefault="005229BB" w:rsidP="00B706B9">
            <w:pPr>
              <w:widowControl/>
              <w:autoSpaceDE w:val="0"/>
              <w:autoSpaceDN w:val="0"/>
              <w:adjustRightInd w:val="0"/>
              <w:jc w:val="center"/>
              <w:rPr>
                <w:bCs/>
                <w:sz w:val="24"/>
                <w:szCs w:val="24"/>
              </w:rPr>
            </w:pPr>
          </w:p>
        </w:tc>
      </w:tr>
      <w:tr w:rsidR="005229BB" w:rsidRPr="00C228B4" w14:paraId="248AD917" w14:textId="77777777" w:rsidTr="00B706B9">
        <w:trPr>
          <w:trHeight w:val="300"/>
        </w:trPr>
        <w:tc>
          <w:tcPr>
            <w:tcW w:w="1650" w:type="dxa"/>
          </w:tcPr>
          <w:p w14:paraId="6EEAC1E7" w14:textId="77777777" w:rsidR="005229BB" w:rsidRPr="00C228B4" w:rsidRDefault="005229BB" w:rsidP="00B706B9">
            <w:pPr>
              <w:widowControl/>
              <w:rPr>
                <w:sz w:val="24"/>
                <w:szCs w:val="24"/>
              </w:rPr>
            </w:pPr>
            <w:r w:rsidRPr="00C228B4">
              <w:rPr>
                <w:sz w:val="24"/>
                <w:szCs w:val="24"/>
              </w:rPr>
              <w:t>ОПК-3</w:t>
            </w:r>
          </w:p>
        </w:tc>
        <w:tc>
          <w:tcPr>
            <w:tcW w:w="1097" w:type="dxa"/>
          </w:tcPr>
          <w:p w14:paraId="3F1DBC2B"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1275" w:type="dxa"/>
          </w:tcPr>
          <w:p w14:paraId="72C8A432" w14:textId="77777777" w:rsidR="005229BB" w:rsidRPr="00C228B4" w:rsidRDefault="005229BB" w:rsidP="00B706B9">
            <w:pPr>
              <w:widowControl/>
              <w:autoSpaceDE w:val="0"/>
              <w:autoSpaceDN w:val="0"/>
              <w:adjustRightInd w:val="0"/>
              <w:jc w:val="center"/>
              <w:rPr>
                <w:bCs/>
                <w:sz w:val="24"/>
                <w:szCs w:val="24"/>
              </w:rPr>
            </w:pPr>
          </w:p>
        </w:tc>
        <w:tc>
          <w:tcPr>
            <w:tcW w:w="1161" w:type="dxa"/>
          </w:tcPr>
          <w:p w14:paraId="1650058E" w14:textId="77777777" w:rsidR="005229BB" w:rsidRPr="00C228B4" w:rsidRDefault="005229BB" w:rsidP="00B706B9">
            <w:pPr>
              <w:widowControl/>
              <w:autoSpaceDE w:val="0"/>
              <w:autoSpaceDN w:val="0"/>
              <w:adjustRightInd w:val="0"/>
              <w:jc w:val="center"/>
              <w:rPr>
                <w:bCs/>
                <w:sz w:val="24"/>
                <w:szCs w:val="24"/>
              </w:rPr>
            </w:pPr>
          </w:p>
        </w:tc>
        <w:tc>
          <w:tcPr>
            <w:tcW w:w="1115" w:type="dxa"/>
          </w:tcPr>
          <w:p w14:paraId="16F1E7F0" w14:textId="77777777" w:rsidR="005229BB" w:rsidRPr="00C228B4" w:rsidRDefault="005229BB" w:rsidP="00B706B9">
            <w:pPr>
              <w:widowControl/>
              <w:autoSpaceDE w:val="0"/>
              <w:autoSpaceDN w:val="0"/>
              <w:adjustRightInd w:val="0"/>
              <w:jc w:val="center"/>
              <w:rPr>
                <w:bCs/>
                <w:sz w:val="24"/>
                <w:szCs w:val="24"/>
              </w:rPr>
            </w:pPr>
          </w:p>
        </w:tc>
        <w:tc>
          <w:tcPr>
            <w:tcW w:w="1058" w:type="dxa"/>
          </w:tcPr>
          <w:p w14:paraId="595BA360" w14:textId="77777777" w:rsidR="005229BB" w:rsidRPr="00C228B4" w:rsidRDefault="005229BB" w:rsidP="00B706B9">
            <w:pPr>
              <w:widowControl/>
              <w:autoSpaceDE w:val="0"/>
              <w:autoSpaceDN w:val="0"/>
              <w:adjustRightInd w:val="0"/>
              <w:jc w:val="center"/>
              <w:rPr>
                <w:bCs/>
                <w:sz w:val="24"/>
                <w:szCs w:val="24"/>
              </w:rPr>
            </w:pPr>
          </w:p>
        </w:tc>
        <w:tc>
          <w:tcPr>
            <w:tcW w:w="1034" w:type="dxa"/>
          </w:tcPr>
          <w:p w14:paraId="2B9774C4"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899" w:type="dxa"/>
          </w:tcPr>
          <w:p w14:paraId="6C674357" w14:textId="77777777" w:rsidR="005229BB" w:rsidRPr="00C228B4" w:rsidRDefault="005229BB" w:rsidP="00B706B9">
            <w:pPr>
              <w:widowControl/>
              <w:autoSpaceDE w:val="0"/>
              <w:autoSpaceDN w:val="0"/>
              <w:adjustRightInd w:val="0"/>
              <w:jc w:val="center"/>
              <w:rPr>
                <w:bCs/>
                <w:sz w:val="24"/>
                <w:szCs w:val="24"/>
              </w:rPr>
            </w:pPr>
          </w:p>
        </w:tc>
        <w:tc>
          <w:tcPr>
            <w:tcW w:w="993" w:type="dxa"/>
          </w:tcPr>
          <w:p w14:paraId="508F4D07" w14:textId="77777777" w:rsidR="005229BB" w:rsidRPr="00C228B4" w:rsidRDefault="005229BB" w:rsidP="00B706B9">
            <w:pPr>
              <w:widowControl/>
              <w:autoSpaceDE w:val="0"/>
              <w:autoSpaceDN w:val="0"/>
              <w:adjustRightInd w:val="0"/>
              <w:jc w:val="center"/>
              <w:rPr>
                <w:bCs/>
                <w:sz w:val="24"/>
                <w:szCs w:val="24"/>
              </w:rPr>
            </w:pPr>
          </w:p>
        </w:tc>
      </w:tr>
      <w:tr w:rsidR="005229BB" w:rsidRPr="00C228B4" w14:paraId="451E3661" w14:textId="77777777" w:rsidTr="00B706B9">
        <w:trPr>
          <w:trHeight w:val="300"/>
        </w:trPr>
        <w:tc>
          <w:tcPr>
            <w:tcW w:w="1650" w:type="dxa"/>
          </w:tcPr>
          <w:p w14:paraId="7DB70F22" w14:textId="77777777" w:rsidR="005229BB" w:rsidRPr="00C228B4" w:rsidRDefault="005229BB" w:rsidP="00B706B9">
            <w:pPr>
              <w:widowControl/>
              <w:rPr>
                <w:sz w:val="24"/>
                <w:szCs w:val="24"/>
              </w:rPr>
            </w:pPr>
            <w:r w:rsidRPr="00C228B4">
              <w:rPr>
                <w:sz w:val="24"/>
                <w:szCs w:val="24"/>
              </w:rPr>
              <w:t>ОПК-4</w:t>
            </w:r>
          </w:p>
        </w:tc>
        <w:tc>
          <w:tcPr>
            <w:tcW w:w="1097" w:type="dxa"/>
          </w:tcPr>
          <w:p w14:paraId="72CC8C00"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1275" w:type="dxa"/>
          </w:tcPr>
          <w:p w14:paraId="2C23D78F" w14:textId="77777777" w:rsidR="005229BB" w:rsidRPr="00C228B4" w:rsidRDefault="005229BB" w:rsidP="00B706B9">
            <w:pPr>
              <w:widowControl/>
              <w:autoSpaceDE w:val="0"/>
              <w:autoSpaceDN w:val="0"/>
              <w:adjustRightInd w:val="0"/>
              <w:jc w:val="center"/>
              <w:rPr>
                <w:bCs/>
                <w:sz w:val="24"/>
                <w:szCs w:val="24"/>
              </w:rPr>
            </w:pPr>
          </w:p>
        </w:tc>
        <w:tc>
          <w:tcPr>
            <w:tcW w:w="1161" w:type="dxa"/>
          </w:tcPr>
          <w:p w14:paraId="761150A7" w14:textId="77777777" w:rsidR="005229BB" w:rsidRPr="00C228B4" w:rsidRDefault="005229BB" w:rsidP="00B706B9">
            <w:pPr>
              <w:widowControl/>
              <w:autoSpaceDE w:val="0"/>
              <w:autoSpaceDN w:val="0"/>
              <w:adjustRightInd w:val="0"/>
              <w:jc w:val="center"/>
              <w:rPr>
                <w:bCs/>
                <w:sz w:val="24"/>
                <w:szCs w:val="24"/>
              </w:rPr>
            </w:pPr>
          </w:p>
        </w:tc>
        <w:tc>
          <w:tcPr>
            <w:tcW w:w="1115" w:type="dxa"/>
          </w:tcPr>
          <w:p w14:paraId="1150105B" w14:textId="77777777" w:rsidR="005229BB" w:rsidRPr="00C228B4" w:rsidRDefault="005229BB" w:rsidP="00B706B9">
            <w:pPr>
              <w:widowControl/>
              <w:autoSpaceDE w:val="0"/>
              <w:autoSpaceDN w:val="0"/>
              <w:adjustRightInd w:val="0"/>
              <w:jc w:val="center"/>
              <w:rPr>
                <w:bCs/>
                <w:sz w:val="24"/>
                <w:szCs w:val="24"/>
              </w:rPr>
            </w:pPr>
          </w:p>
        </w:tc>
        <w:tc>
          <w:tcPr>
            <w:tcW w:w="1058" w:type="dxa"/>
          </w:tcPr>
          <w:p w14:paraId="479025EF" w14:textId="77777777" w:rsidR="005229BB" w:rsidRPr="00C228B4" w:rsidRDefault="005229BB" w:rsidP="00B706B9">
            <w:pPr>
              <w:widowControl/>
              <w:autoSpaceDE w:val="0"/>
              <w:autoSpaceDN w:val="0"/>
              <w:adjustRightInd w:val="0"/>
              <w:jc w:val="center"/>
              <w:rPr>
                <w:bCs/>
                <w:sz w:val="24"/>
                <w:szCs w:val="24"/>
              </w:rPr>
            </w:pPr>
          </w:p>
        </w:tc>
        <w:tc>
          <w:tcPr>
            <w:tcW w:w="1034" w:type="dxa"/>
          </w:tcPr>
          <w:p w14:paraId="000C287B" w14:textId="77777777" w:rsidR="005229BB" w:rsidRPr="00C228B4" w:rsidRDefault="005229BB" w:rsidP="00B706B9">
            <w:pPr>
              <w:widowControl/>
              <w:autoSpaceDE w:val="0"/>
              <w:autoSpaceDN w:val="0"/>
              <w:adjustRightInd w:val="0"/>
              <w:jc w:val="center"/>
              <w:rPr>
                <w:bCs/>
                <w:sz w:val="24"/>
                <w:szCs w:val="24"/>
              </w:rPr>
            </w:pPr>
            <w:r w:rsidRPr="00C228B4">
              <w:rPr>
                <w:bCs/>
                <w:sz w:val="24"/>
                <w:szCs w:val="24"/>
              </w:rPr>
              <w:t>+</w:t>
            </w:r>
          </w:p>
        </w:tc>
        <w:tc>
          <w:tcPr>
            <w:tcW w:w="899" w:type="dxa"/>
          </w:tcPr>
          <w:p w14:paraId="6D79A450" w14:textId="77777777" w:rsidR="005229BB" w:rsidRPr="00C228B4" w:rsidRDefault="005229BB" w:rsidP="00B706B9">
            <w:pPr>
              <w:widowControl/>
              <w:autoSpaceDE w:val="0"/>
              <w:autoSpaceDN w:val="0"/>
              <w:adjustRightInd w:val="0"/>
              <w:jc w:val="center"/>
              <w:rPr>
                <w:bCs/>
                <w:sz w:val="24"/>
                <w:szCs w:val="24"/>
              </w:rPr>
            </w:pPr>
          </w:p>
        </w:tc>
        <w:tc>
          <w:tcPr>
            <w:tcW w:w="993" w:type="dxa"/>
          </w:tcPr>
          <w:p w14:paraId="6EA182A7" w14:textId="77777777" w:rsidR="005229BB" w:rsidRPr="00C228B4" w:rsidRDefault="005229BB" w:rsidP="00B706B9">
            <w:pPr>
              <w:widowControl/>
              <w:autoSpaceDE w:val="0"/>
              <w:autoSpaceDN w:val="0"/>
              <w:adjustRightInd w:val="0"/>
              <w:jc w:val="center"/>
              <w:rPr>
                <w:bCs/>
                <w:sz w:val="24"/>
                <w:szCs w:val="24"/>
              </w:rPr>
            </w:pPr>
          </w:p>
        </w:tc>
      </w:tr>
      <w:tr w:rsidR="00943948" w:rsidRPr="00C228B4" w14:paraId="0ECEB2FF" w14:textId="77777777" w:rsidTr="00334CA1">
        <w:trPr>
          <w:trHeight w:val="292"/>
        </w:trPr>
        <w:tc>
          <w:tcPr>
            <w:tcW w:w="1650" w:type="dxa"/>
          </w:tcPr>
          <w:p w14:paraId="33190EDD" w14:textId="77777777" w:rsidR="00943948" w:rsidRPr="00C228B4" w:rsidRDefault="00943948" w:rsidP="00571A33">
            <w:pPr>
              <w:widowControl/>
              <w:rPr>
                <w:sz w:val="24"/>
                <w:szCs w:val="24"/>
              </w:rPr>
            </w:pPr>
            <w:r w:rsidRPr="00C228B4">
              <w:rPr>
                <w:sz w:val="24"/>
                <w:szCs w:val="24"/>
              </w:rPr>
              <w:t>ОПК-</w:t>
            </w:r>
            <w:r w:rsidR="005229BB" w:rsidRPr="00C228B4">
              <w:rPr>
                <w:sz w:val="24"/>
                <w:szCs w:val="24"/>
              </w:rPr>
              <w:t>5</w:t>
            </w:r>
          </w:p>
        </w:tc>
        <w:tc>
          <w:tcPr>
            <w:tcW w:w="1097" w:type="dxa"/>
          </w:tcPr>
          <w:p w14:paraId="635C1624"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5ECA4575"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10D7864E"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374807EC"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6164BB4E"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70727F9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7396B9E5"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78667CCD"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098D96F9" w14:textId="77777777" w:rsidTr="00334CA1">
        <w:trPr>
          <w:trHeight w:val="300"/>
        </w:trPr>
        <w:tc>
          <w:tcPr>
            <w:tcW w:w="1650" w:type="dxa"/>
          </w:tcPr>
          <w:p w14:paraId="2AB5911E" w14:textId="77777777" w:rsidR="00943948" w:rsidRPr="00C228B4" w:rsidRDefault="00943948" w:rsidP="00571A33">
            <w:pPr>
              <w:widowControl/>
              <w:rPr>
                <w:sz w:val="24"/>
                <w:szCs w:val="24"/>
              </w:rPr>
            </w:pPr>
            <w:r w:rsidRPr="00C228B4">
              <w:rPr>
                <w:sz w:val="24"/>
                <w:szCs w:val="24"/>
              </w:rPr>
              <w:t>ОПК-</w:t>
            </w:r>
            <w:r w:rsidR="005229BB" w:rsidRPr="00C228B4">
              <w:rPr>
                <w:sz w:val="24"/>
                <w:szCs w:val="24"/>
              </w:rPr>
              <w:t>6</w:t>
            </w:r>
          </w:p>
        </w:tc>
        <w:tc>
          <w:tcPr>
            <w:tcW w:w="1097" w:type="dxa"/>
          </w:tcPr>
          <w:p w14:paraId="128CF362"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4461B504"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736A400E"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4E283E9D"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78F6EBAB"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33BBE8C5"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4ADDABE7"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35188AB2"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2D587F50" w14:textId="77777777" w:rsidTr="00334CA1">
        <w:trPr>
          <w:trHeight w:val="300"/>
        </w:trPr>
        <w:tc>
          <w:tcPr>
            <w:tcW w:w="1650" w:type="dxa"/>
          </w:tcPr>
          <w:p w14:paraId="17E58CCD" w14:textId="77777777" w:rsidR="00943948" w:rsidRPr="00C228B4" w:rsidRDefault="00943948" w:rsidP="00571A33">
            <w:pPr>
              <w:widowControl/>
              <w:rPr>
                <w:sz w:val="24"/>
                <w:szCs w:val="24"/>
              </w:rPr>
            </w:pPr>
            <w:r w:rsidRPr="00C228B4">
              <w:rPr>
                <w:sz w:val="24"/>
                <w:szCs w:val="24"/>
              </w:rPr>
              <w:t>ОПК-</w:t>
            </w:r>
            <w:r w:rsidR="005229BB" w:rsidRPr="00C228B4">
              <w:rPr>
                <w:sz w:val="24"/>
                <w:szCs w:val="24"/>
              </w:rPr>
              <w:t>7</w:t>
            </w:r>
          </w:p>
        </w:tc>
        <w:tc>
          <w:tcPr>
            <w:tcW w:w="1097" w:type="dxa"/>
          </w:tcPr>
          <w:p w14:paraId="5C574CB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1C27FEAD"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4561EAAB"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58748852"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099EA8B4"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26BABEFC"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653D88DC"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04B84C6C"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54DFB0EC" w14:textId="77777777" w:rsidTr="00334CA1">
        <w:trPr>
          <w:trHeight w:val="300"/>
        </w:trPr>
        <w:tc>
          <w:tcPr>
            <w:tcW w:w="1650" w:type="dxa"/>
          </w:tcPr>
          <w:p w14:paraId="3718DCC1" w14:textId="77777777" w:rsidR="00943948" w:rsidRPr="00C228B4" w:rsidRDefault="00943948" w:rsidP="00571A33">
            <w:pPr>
              <w:widowControl/>
              <w:rPr>
                <w:sz w:val="24"/>
                <w:szCs w:val="24"/>
              </w:rPr>
            </w:pPr>
            <w:r w:rsidRPr="00C228B4">
              <w:rPr>
                <w:sz w:val="24"/>
                <w:szCs w:val="24"/>
              </w:rPr>
              <w:t>ПК-1</w:t>
            </w:r>
          </w:p>
        </w:tc>
        <w:tc>
          <w:tcPr>
            <w:tcW w:w="1097" w:type="dxa"/>
          </w:tcPr>
          <w:p w14:paraId="4FD9B6E6"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6E4A66C6"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3755B63D"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6E3D02D2"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35A22920"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29108DC3"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7B1B4335"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5FEE527F"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46D8E890" w14:textId="77777777" w:rsidTr="00334CA1">
        <w:trPr>
          <w:trHeight w:val="300"/>
        </w:trPr>
        <w:tc>
          <w:tcPr>
            <w:tcW w:w="1650" w:type="dxa"/>
          </w:tcPr>
          <w:p w14:paraId="24931EF5" w14:textId="77777777" w:rsidR="00943948" w:rsidRPr="00C228B4" w:rsidRDefault="00943948" w:rsidP="00571A33">
            <w:pPr>
              <w:widowControl/>
              <w:rPr>
                <w:sz w:val="24"/>
                <w:szCs w:val="24"/>
              </w:rPr>
            </w:pPr>
            <w:r w:rsidRPr="00C228B4">
              <w:rPr>
                <w:sz w:val="24"/>
                <w:szCs w:val="24"/>
              </w:rPr>
              <w:t>ПК-2</w:t>
            </w:r>
          </w:p>
        </w:tc>
        <w:tc>
          <w:tcPr>
            <w:tcW w:w="1097" w:type="dxa"/>
          </w:tcPr>
          <w:p w14:paraId="3B1772F3"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0DA194DE"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0AD8D228"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3B030347"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7DA17DDA"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376603D7"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5FAE1B75"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356034DE"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39000B29" w14:textId="77777777" w:rsidTr="00334CA1">
        <w:trPr>
          <w:trHeight w:val="300"/>
        </w:trPr>
        <w:tc>
          <w:tcPr>
            <w:tcW w:w="1650" w:type="dxa"/>
          </w:tcPr>
          <w:p w14:paraId="0A5EB3D5" w14:textId="77777777" w:rsidR="00943948" w:rsidRPr="00C228B4" w:rsidRDefault="00943948" w:rsidP="00571A33">
            <w:pPr>
              <w:widowControl/>
              <w:rPr>
                <w:sz w:val="24"/>
                <w:szCs w:val="24"/>
              </w:rPr>
            </w:pPr>
            <w:r w:rsidRPr="00C228B4">
              <w:rPr>
                <w:sz w:val="24"/>
                <w:szCs w:val="24"/>
              </w:rPr>
              <w:t>ПК-3</w:t>
            </w:r>
          </w:p>
        </w:tc>
        <w:tc>
          <w:tcPr>
            <w:tcW w:w="1097" w:type="dxa"/>
          </w:tcPr>
          <w:p w14:paraId="6E25ABD9"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363E89E3"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183C8C3B"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65DC60D7"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527BF4CA"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786ADDAB"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36C6E5BA"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0767ED1C" w14:textId="77777777" w:rsidR="00943948" w:rsidRPr="00C228B4" w:rsidRDefault="00943948" w:rsidP="00571A33">
            <w:pPr>
              <w:widowControl/>
              <w:autoSpaceDE w:val="0"/>
              <w:autoSpaceDN w:val="0"/>
              <w:adjustRightInd w:val="0"/>
              <w:jc w:val="center"/>
              <w:rPr>
                <w:bCs/>
                <w:sz w:val="24"/>
                <w:szCs w:val="24"/>
              </w:rPr>
            </w:pPr>
          </w:p>
        </w:tc>
      </w:tr>
      <w:tr w:rsidR="00943948" w:rsidRPr="00C228B4" w14:paraId="2B695EF3" w14:textId="77777777" w:rsidTr="00334CA1">
        <w:trPr>
          <w:trHeight w:val="300"/>
        </w:trPr>
        <w:tc>
          <w:tcPr>
            <w:tcW w:w="1650" w:type="dxa"/>
          </w:tcPr>
          <w:p w14:paraId="51B90261" w14:textId="77777777" w:rsidR="00943948" w:rsidRPr="00C228B4" w:rsidRDefault="00943948" w:rsidP="00571A33">
            <w:pPr>
              <w:widowControl/>
              <w:rPr>
                <w:sz w:val="24"/>
                <w:szCs w:val="24"/>
              </w:rPr>
            </w:pPr>
            <w:r w:rsidRPr="00C228B4">
              <w:rPr>
                <w:sz w:val="24"/>
                <w:szCs w:val="24"/>
              </w:rPr>
              <w:t>ПК-4</w:t>
            </w:r>
          </w:p>
        </w:tc>
        <w:tc>
          <w:tcPr>
            <w:tcW w:w="1097" w:type="dxa"/>
          </w:tcPr>
          <w:p w14:paraId="419D1EF3"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1275" w:type="dxa"/>
          </w:tcPr>
          <w:p w14:paraId="43B936B4" w14:textId="77777777" w:rsidR="00943948" w:rsidRPr="00C228B4" w:rsidRDefault="00943948" w:rsidP="00571A33">
            <w:pPr>
              <w:widowControl/>
              <w:autoSpaceDE w:val="0"/>
              <w:autoSpaceDN w:val="0"/>
              <w:adjustRightInd w:val="0"/>
              <w:jc w:val="center"/>
              <w:rPr>
                <w:bCs/>
                <w:sz w:val="24"/>
                <w:szCs w:val="24"/>
              </w:rPr>
            </w:pPr>
          </w:p>
        </w:tc>
        <w:tc>
          <w:tcPr>
            <w:tcW w:w="1161" w:type="dxa"/>
          </w:tcPr>
          <w:p w14:paraId="33747CD8" w14:textId="77777777" w:rsidR="00943948" w:rsidRPr="00C228B4" w:rsidRDefault="00943948" w:rsidP="00571A33">
            <w:pPr>
              <w:widowControl/>
              <w:autoSpaceDE w:val="0"/>
              <w:autoSpaceDN w:val="0"/>
              <w:adjustRightInd w:val="0"/>
              <w:jc w:val="center"/>
              <w:rPr>
                <w:bCs/>
                <w:sz w:val="24"/>
                <w:szCs w:val="24"/>
              </w:rPr>
            </w:pPr>
          </w:p>
        </w:tc>
        <w:tc>
          <w:tcPr>
            <w:tcW w:w="1115" w:type="dxa"/>
          </w:tcPr>
          <w:p w14:paraId="16E64210" w14:textId="77777777" w:rsidR="00943948" w:rsidRPr="00C228B4" w:rsidRDefault="00943948" w:rsidP="00571A33">
            <w:pPr>
              <w:widowControl/>
              <w:autoSpaceDE w:val="0"/>
              <w:autoSpaceDN w:val="0"/>
              <w:adjustRightInd w:val="0"/>
              <w:jc w:val="center"/>
              <w:rPr>
                <w:bCs/>
                <w:sz w:val="24"/>
                <w:szCs w:val="24"/>
              </w:rPr>
            </w:pPr>
          </w:p>
        </w:tc>
        <w:tc>
          <w:tcPr>
            <w:tcW w:w="1058" w:type="dxa"/>
          </w:tcPr>
          <w:p w14:paraId="1A812041" w14:textId="77777777" w:rsidR="00943948" w:rsidRPr="00C228B4" w:rsidRDefault="00943948" w:rsidP="00571A33">
            <w:pPr>
              <w:widowControl/>
              <w:autoSpaceDE w:val="0"/>
              <w:autoSpaceDN w:val="0"/>
              <w:adjustRightInd w:val="0"/>
              <w:jc w:val="center"/>
              <w:rPr>
                <w:bCs/>
                <w:sz w:val="24"/>
                <w:szCs w:val="24"/>
              </w:rPr>
            </w:pPr>
          </w:p>
        </w:tc>
        <w:tc>
          <w:tcPr>
            <w:tcW w:w="1034" w:type="dxa"/>
          </w:tcPr>
          <w:p w14:paraId="66BF192E" w14:textId="77777777" w:rsidR="00943948" w:rsidRPr="00C228B4" w:rsidRDefault="00943948" w:rsidP="00571A33">
            <w:pPr>
              <w:widowControl/>
              <w:autoSpaceDE w:val="0"/>
              <w:autoSpaceDN w:val="0"/>
              <w:adjustRightInd w:val="0"/>
              <w:jc w:val="center"/>
              <w:rPr>
                <w:bCs/>
                <w:sz w:val="24"/>
                <w:szCs w:val="24"/>
              </w:rPr>
            </w:pPr>
            <w:r w:rsidRPr="00C228B4">
              <w:rPr>
                <w:bCs/>
                <w:sz w:val="24"/>
                <w:szCs w:val="24"/>
              </w:rPr>
              <w:t>+</w:t>
            </w:r>
          </w:p>
        </w:tc>
        <w:tc>
          <w:tcPr>
            <w:tcW w:w="899" w:type="dxa"/>
          </w:tcPr>
          <w:p w14:paraId="4C35E30F" w14:textId="77777777" w:rsidR="00943948" w:rsidRPr="00C228B4" w:rsidRDefault="00943948" w:rsidP="00571A33">
            <w:pPr>
              <w:widowControl/>
              <w:autoSpaceDE w:val="0"/>
              <w:autoSpaceDN w:val="0"/>
              <w:adjustRightInd w:val="0"/>
              <w:jc w:val="center"/>
              <w:rPr>
                <w:bCs/>
                <w:sz w:val="24"/>
                <w:szCs w:val="24"/>
              </w:rPr>
            </w:pPr>
          </w:p>
        </w:tc>
        <w:tc>
          <w:tcPr>
            <w:tcW w:w="993" w:type="dxa"/>
          </w:tcPr>
          <w:p w14:paraId="4A549F20" w14:textId="77777777" w:rsidR="00943948" w:rsidRPr="00C228B4" w:rsidRDefault="00943948" w:rsidP="00571A33">
            <w:pPr>
              <w:widowControl/>
              <w:autoSpaceDE w:val="0"/>
              <w:autoSpaceDN w:val="0"/>
              <w:adjustRightInd w:val="0"/>
              <w:jc w:val="center"/>
              <w:rPr>
                <w:bCs/>
                <w:sz w:val="24"/>
                <w:szCs w:val="24"/>
              </w:rPr>
            </w:pPr>
          </w:p>
        </w:tc>
      </w:tr>
    </w:tbl>
    <w:p w14:paraId="046C5F55" w14:textId="77777777" w:rsidR="00943948" w:rsidRPr="00C228B4" w:rsidRDefault="00943948" w:rsidP="00943948">
      <w:pPr>
        <w:widowControl/>
        <w:ind w:firstLine="709"/>
        <w:jc w:val="center"/>
        <w:rPr>
          <w:sz w:val="28"/>
          <w:szCs w:val="28"/>
        </w:rPr>
        <w:sectPr w:rsidR="00943948" w:rsidRPr="00C228B4" w:rsidSect="00BF2214">
          <w:footerReference w:type="even" r:id="rId115"/>
          <w:footerReference w:type="default" r:id="rId116"/>
          <w:footnotePr>
            <w:numFmt w:val="chicago"/>
          </w:footnotePr>
          <w:pgSz w:w="11906" w:h="16838" w:code="9"/>
          <w:pgMar w:top="1134" w:right="567" w:bottom="1134" w:left="1134" w:header="709" w:footer="709" w:gutter="0"/>
          <w:cols w:space="708"/>
          <w:docGrid w:linePitch="360"/>
        </w:sectPr>
      </w:pPr>
    </w:p>
    <w:p w14:paraId="4C91E531" w14:textId="77777777" w:rsidR="00C228B4" w:rsidRDefault="00C228B4" w:rsidP="00943948">
      <w:pPr>
        <w:widowControl/>
        <w:ind w:firstLine="709"/>
        <w:jc w:val="center"/>
        <w:rPr>
          <w:b/>
          <w:caps/>
          <w:sz w:val="28"/>
          <w:szCs w:val="28"/>
        </w:rPr>
      </w:pPr>
    </w:p>
    <w:p w14:paraId="1412742D" w14:textId="77777777" w:rsidR="00C228B4" w:rsidRDefault="00C228B4" w:rsidP="00943948">
      <w:pPr>
        <w:widowControl/>
        <w:ind w:firstLine="709"/>
        <w:jc w:val="center"/>
        <w:rPr>
          <w:b/>
          <w:caps/>
          <w:sz w:val="28"/>
          <w:szCs w:val="28"/>
        </w:rPr>
      </w:pPr>
    </w:p>
    <w:p w14:paraId="22FFA0FD" w14:textId="77777777" w:rsidR="00C228B4" w:rsidRDefault="00C228B4" w:rsidP="00943948">
      <w:pPr>
        <w:widowControl/>
        <w:ind w:firstLine="709"/>
        <w:jc w:val="center"/>
        <w:rPr>
          <w:b/>
          <w:caps/>
          <w:sz w:val="28"/>
          <w:szCs w:val="28"/>
        </w:rPr>
      </w:pPr>
    </w:p>
    <w:p w14:paraId="43CFDE0E" w14:textId="77777777" w:rsidR="00C228B4" w:rsidRDefault="00C228B4" w:rsidP="00943948">
      <w:pPr>
        <w:widowControl/>
        <w:ind w:firstLine="709"/>
        <w:jc w:val="center"/>
        <w:rPr>
          <w:b/>
          <w:caps/>
          <w:sz w:val="28"/>
          <w:szCs w:val="28"/>
        </w:rPr>
      </w:pPr>
    </w:p>
    <w:p w14:paraId="18869841" w14:textId="77777777" w:rsidR="00C228B4" w:rsidRDefault="00C228B4" w:rsidP="00943948">
      <w:pPr>
        <w:widowControl/>
        <w:ind w:firstLine="709"/>
        <w:jc w:val="center"/>
        <w:rPr>
          <w:b/>
          <w:caps/>
          <w:sz w:val="28"/>
          <w:szCs w:val="28"/>
        </w:rPr>
      </w:pPr>
    </w:p>
    <w:p w14:paraId="7E8BAEEE" w14:textId="77777777" w:rsidR="00943948" w:rsidRPr="00C228B4" w:rsidRDefault="00F81BDC" w:rsidP="00943948">
      <w:pPr>
        <w:widowControl/>
        <w:ind w:firstLine="709"/>
        <w:jc w:val="center"/>
        <w:rPr>
          <w:b/>
          <w:caps/>
          <w:sz w:val="28"/>
          <w:szCs w:val="28"/>
        </w:rPr>
      </w:pPr>
      <w:r>
        <w:rPr>
          <w:b/>
          <w:caps/>
          <w:sz w:val="28"/>
          <w:szCs w:val="28"/>
        </w:rPr>
        <w:lastRenderedPageBreak/>
        <w:t>3</w:t>
      </w:r>
      <w:r w:rsidR="00943948" w:rsidRPr="00C228B4">
        <w:rPr>
          <w:b/>
          <w:caps/>
          <w:sz w:val="28"/>
          <w:szCs w:val="28"/>
        </w:rPr>
        <w:t xml:space="preserve">. контрольные задания и иные материалы, необходимые для оценки знаний, умений, навыков и (или) опыта деятельности по программе государственной итоговой аттестации </w:t>
      </w:r>
    </w:p>
    <w:p w14:paraId="4FC2DEF0" w14:textId="77777777" w:rsidR="00943948" w:rsidRPr="00C228B4" w:rsidRDefault="00943948" w:rsidP="00943948">
      <w:pPr>
        <w:widowControl/>
        <w:ind w:firstLine="709"/>
        <w:jc w:val="center"/>
        <w:rPr>
          <w:b/>
          <w:caps/>
          <w:sz w:val="28"/>
          <w:szCs w:val="28"/>
        </w:rPr>
      </w:pPr>
    </w:p>
    <w:p w14:paraId="01EF8E69" w14:textId="77777777" w:rsidR="00943948" w:rsidRPr="00C228B4" w:rsidRDefault="00F81BDC" w:rsidP="00943948">
      <w:pPr>
        <w:widowControl/>
        <w:ind w:firstLine="709"/>
        <w:jc w:val="center"/>
        <w:rPr>
          <w:b/>
          <w:sz w:val="28"/>
          <w:szCs w:val="28"/>
        </w:rPr>
      </w:pPr>
      <w:r>
        <w:rPr>
          <w:b/>
          <w:sz w:val="28"/>
          <w:szCs w:val="28"/>
        </w:rPr>
        <w:t>3</w:t>
      </w:r>
      <w:r w:rsidR="00943948" w:rsidRPr="00C228B4">
        <w:rPr>
          <w:b/>
          <w:sz w:val="28"/>
          <w:szCs w:val="28"/>
        </w:rPr>
        <w:t>.1 Примерные вопросы для дискуссии</w:t>
      </w:r>
    </w:p>
    <w:p w14:paraId="5E36F0DD" w14:textId="77777777" w:rsidR="00943948" w:rsidRPr="00C228B4" w:rsidRDefault="00943948" w:rsidP="00943948">
      <w:pPr>
        <w:widowControl/>
        <w:ind w:firstLine="709"/>
        <w:jc w:val="center"/>
        <w:rPr>
          <w:b/>
          <w:caps/>
          <w:sz w:val="28"/>
          <w:szCs w:val="28"/>
        </w:rPr>
      </w:pPr>
    </w:p>
    <w:p w14:paraId="7CC33A41" w14:textId="77777777" w:rsidR="00943948" w:rsidRPr="00C228B4" w:rsidRDefault="00943948" w:rsidP="00943948">
      <w:pPr>
        <w:widowControl/>
        <w:ind w:firstLine="709"/>
        <w:jc w:val="center"/>
        <w:rPr>
          <w:b/>
          <w:caps/>
          <w:sz w:val="28"/>
          <w:szCs w:val="28"/>
        </w:rPr>
      </w:pPr>
    </w:p>
    <w:p w14:paraId="689EDD00" w14:textId="77777777" w:rsidR="00943948" w:rsidRPr="00C228B4" w:rsidRDefault="00943948" w:rsidP="00943948">
      <w:pPr>
        <w:widowControl/>
        <w:ind w:firstLine="709"/>
        <w:jc w:val="center"/>
        <w:rPr>
          <w:sz w:val="28"/>
          <w:szCs w:val="28"/>
        </w:rPr>
      </w:pPr>
      <w:r w:rsidRPr="00C228B4">
        <w:rPr>
          <w:sz w:val="28"/>
          <w:szCs w:val="28"/>
        </w:rPr>
        <w:t>МИНИСТЕРСТВО СЕЛЬСКОГО ХОЗЯЙСТВА РФ</w:t>
      </w:r>
    </w:p>
    <w:p w14:paraId="31913FEA" w14:textId="77777777" w:rsidR="00943948" w:rsidRPr="00C228B4" w:rsidRDefault="00943948" w:rsidP="00943948">
      <w:pPr>
        <w:widowControl/>
        <w:ind w:firstLine="709"/>
        <w:jc w:val="center"/>
        <w:rPr>
          <w:sz w:val="28"/>
          <w:szCs w:val="28"/>
        </w:rPr>
      </w:pPr>
      <w:r w:rsidRPr="00C228B4">
        <w:rPr>
          <w:sz w:val="28"/>
          <w:szCs w:val="28"/>
        </w:rPr>
        <w:t>Федеральное государственное бюджетное образовательное учреждение</w:t>
      </w:r>
    </w:p>
    <w:p w14:paraId="2C4DB19A" w14:textId="77777777" w:rsidR="00943948" w:rsidRPr="00C228B4" w:rsidRDefault="00943948" w:rsidP="00943948">
      <w:pPr>
        <w:widowControl/>
        <w:ind w:firstLine="709"/>
        <w:jc w:val="center"/>
        <w:rPr>
          <w:sz w:val="28"/>
          <w:szCs w:val="28"/>
        </w:rPr>
      </w:pPr>
      <w:r w:rsidRPr="00C228B4">
        <w:rPr>
          <w:sz w:val="28"/>
          <w:szCs w:val="28"/>
        </w:rPr>
        <w:t>высшего образования</w:t>
      </w:r>
    </w:p>
    <w:p w14:paraId="3BA32043" w14:textId="77777777" w:rsidR="00943948" w:rsidRPr="00C228B4" w:rsidRDefault="00943948" w:rsidP="00943948">
      <w:pPr>
        <w:widowControl/>
        <w:ind w:firstLine="709"/>
        <w:jc w:val="center"/>
        <w:rPr>
          <w:sz w:val="28"/>
          <w:szCs w:val="28"/>
        </w:rPr>
      </w:pPr>
      <w:r w:rsidRPr="00C228B4">
        <w:rPr>
          <w:sz w:val="28"/>
          <w:szCs w:val="28"/>
        </w:rPr>
        <w:t>«Пензенский государственный аграрный университет»</w:t>
      </w:r>
    </w:p>
    <w:p w14:paraId="7C197078" w14:textId="77777777" w:rsidR="00943948" w:rsidRPr="00C228B4" w:rsidRDefault="00943948" w:rsidP="00943948">
      <w:pPr>
        <w:widowControl/>
        <w:ind w:firstLine="709"/>
        <w:jc w:val="center"/>
        <w:rPr>
          <w:sz w:val="28"/>
          <w:szCs w:val="28"/>
        </w:rPr>
      </w:pPr>
    </w:p>
    <w:p w14:paraId="76FCAC64" w14:textId="77777777" w:rsidR="00943948" w:rsidRPr="00C228B4" w:rsidRDefault="00943948" w:rsidP="00943948">
      <w:pPr>
        <w:widowControl/>
        <w:ind w:firstLine="709"/>
        <w:jc w:val="center"/>
        <w:rPr>
          <w:sz w:val="28"/>
          <w:szCs w:val="28"/>
        </w:rPr>
      </w:pPr>
    </w:p>
    <w:p w14:paraId="566E81D2" w14:textId="77777777" w:rsidR="00943948" w:rsidRPr="00C228B4" w:rsidRDefault="00943948" w:rsidP="00943948">
      <w:pPr>
        <w:widowControl/>
        <w:ind w:firstLine="709"/>
        <w:rPr>
          <w:i/>
          <w:sz w:val="24"/>
          <w:szCs w:val="24"/>
          <w:u w:val="single"/>
        </w:rPr>
      </w:pPr>
    </w:p>
    <w:p w14:paraId="68773B1D" w14:textId="77777777" w:rsidR="00943948" w:rsidRPr="00C228B4" w:rsidRDefault="00943948" w:rsidP="00943948">
      <w:pPr>
        <w:widowControl/>
        <w:ind w:firstLine="709"/>
        <w:rPr>
          <w:i/>
          <w:sz w:val="24"/>
          <w:szCs w:val="24"/>
          <w:u w:val="single"/>
        </w:rPr>
      </w:pPr>
    </w:p>
    <w:p w14:paraId="4123C1F8" w14:textId="77777777" w:rsidR="00943948" w:rsidRPr="00C228B4" w:rsidRDefault="00943948" w:rsidP="00943948">
      <w:pPr>
        <w:widowControl/>
        <w:ind w:firstLine="709"/>
        <w:jc w:val="center"/>
        <w:rPr>
          <w:b/>
          <w:caps/>
          <w:sz w:val="32"/>
          <w:szCs w:val="32"/>
        </w:rPr>
      </w:pPr>
      <w:r w:rsidRPr="00C228B4">
        <w:rPr>
          <w:b/>
          <w:caps/>
          <w:sz w:val="32"/>
          <w:szCs w:val="32"/>
        </w:rPr>
        <w:t>Перечень примерных вопросов для дискуссии</w:t>
      </w:r>
    </w:p>
    <w:p w14:paraId="13D5194B" w14:textId="77777777" w:rsidR="00943948" w:rsidRPr="00C228B4" w:rsidRDefault="00943948" w:rsidP="00943948">
      <w:pPr>
        <w:widowControl/>
        <w:ind w:firstLine="709"/>
        <w:jc w:val="center"/>
        <w:rPr>
          <w:b/>
          <w:caps/>
          <w:sz w:val="32"/>
          <w:szCs w:val="32"/>
        </w:rPr>
      </w:pPr>
    </w:p>
    <w:p w14:paraId="71380FAF" w14:textId="77777777" w:rsidR="00943948" w:rsidRPr="00C228B4" w:rsidRDefault="00943948" w:rsidP="00943948">
      <w:pPr>
        <w:widowControl/>
        <w:spacing w:line="360" w:lineRule="auto"/>
        <w:ind w:firstLine="709"/>
        <w:jc w:val="center"/>
        <w:rPr>
          <w:sz w:val="28"/>
          <w:szCs w:val="28"/>
        </w:rPr>
      </w:pPr>
      <w:r w:rsidRPr="00C228B4">
        <w:rPr>
          <w:sz w:val="28"/>
          <w:szCs w:val="28"/>
        </w:rPr>
        <w:t xml:space="preserve">Коды контролируемых компетенций: </w:t>
      </w:r>
    </w:p>
    <w:p w14:paraId="0EBEAAAF" w14:textId="77777777" w:rsidR="005229BB" w:rsidRPr="00C228B4" w:rsidRDefault="005229BB" w:rsidP="005229BB">
      <w:pPr>
        <w:widowControl/>
        <w:rPr>
          <w:sz w:val="28"/>
          <w:szCs w:val="28"/>
        </w:rPr>
      </w:pPr>
      <w:r w:rsidRPr="00C228B4">
        <w:rPr>
          <w:sz w:val="28"/>
          <w:szCs w:val="28"/>
          <w:lang w:val="x-none"/>
        </w:rPr>
        <w:t>ОПК-1, ОПК-2, ОПК-3, ОПК-4, ОПК-5, ОПК-6, ОПК-7, ПК-1, ПК-2, ПК-3, ПК-4, УК-1, УК-10, УК-11, УК-2, УК-3, УК-4, УК-5, УК-6, УК-7, УК-8, УК-9</w:t>
      </w:r>
      <w:r w:rsidRPr="00C228B4">
        <w:rPr>
          <w:sz w:val="28"/>
          <w:szCs w:val="28"/>
        </w:rPr>
        <w:t>.</w:t>
      </w:r>
    </w:p>
    <w:p w14:paraId="43A6A3A9" w14:textId="77777777" w:rsidR="00943948" w:rsidRPr="00C228B4" w:rsidRDefault="00943948" w:rsidP="00943948">
      <w:pPr>
        <w:widowControl/>
        <w:ind w:firstLine="709"/>
        <w:jc w:val="center"/>
        <w:rPr>
          <w:sz w:val="28"/>
          <w:szCs w:val="28"/>
        </w:rPr>
      </w:pPr>
    </w:p>
    <w:p w14:paraId="6AE16B0D" w14:textId="77777777" w:rsidR="00943948" w:rsidRPr="00C228B4" w:rsidRDefault="00943948" w:rsidP="00943948">
      <w:pPr>
        <w:widowControl/>
        <w:ind w:firstLine="709"/>
        <w:jc w:val="center"/>
        <w:rPr>
          <w:b/>
          <w:caps/>
          <w:sz w:val="32"/>
          <w:szCs w:val="32"/>
        </w:rPr>
      </w:pPr>
    </w:p>
    <w:p w14:paraId="64D4B7B3" w14:textId="77777777" w:rsidR="00943948" w:rsidRPr="00C228B4" w:rsidRDefault="00943948" w:rsidP="00943948">
      <w:pPr>
        <w:widowControl/>
        <w:ind w:firstLine="709"/>
        <w:jc w:val="center"/>
        <w:rPr>
          <w:b/>
          <w:caps/>
          <w:sz w:val="32"/>
          <w:szCs w:val="32"/>
        </w:rPr>
      </w:pPr>
    </w:p>
    <w:p w14:paraId="4F98301C" w14:textId="77777777" w:rsidR="00943948" w:rsidRPr="00C228B4" w:rsidRDefault="00943948" w:rsidP="00943948">
      <w:pPr>
        <w:widowControl/>
        <w:ind w:firstLine="709"/>
        <w:jc w:val="center"/>
        <w:rPr>
          <w:b/>
          <w:caps/>
          <w:sz w:val="32"/>
          <w:szCs w:val="32"/>
        </w:rPr>
      </w:pPr>
    </w:p>
    <w:p w14:paraId="1C7A7319" w14:textId="77777777" w:rsidR="00943948" w:rsidRPr="00C228B4" w:rsidRDefault="00943948" w:rsidP="00943948">
      <w:pPr>
        <w:widowControl/>
        <w:ind w:firstLine="709"/>
        <w:jc w:val="center"/>
        <w:rPr>
          <w:b/>
          <w:caps/>
          <w:sz w:val="32"/>
          <w:szCs w:val="32"/>
        </w:rPr>
      </w:pPr>
    </w:p>
    <w:p w14:paraId="209E4027" w14:textId="77777777" w:rsidR="00943948" w:rsidRPr="00C228B4" w:rsidRDefault="00943948" w:rsidP="00943948">
      <w:pPr>
        <w:widowControl/>
        <w:ind w:firstLine="709"/>
        <w:jc w:val="center"/>
        <w:rPr>
          <w:b/>
          <w:caps/>
          <w:sz w:val="32"/>
          <w:szCs w:val="32"/>
        </w:rPr>
      </w:pPr>
    </w:p>
    <w:p w14:paraId="720FE93D" w14:textId="77777777" w:rsidR="00943948" w:rsidRPr="00C228B4" w:rsidRDefault="00943948" w:rsidP="00943948">
      <w:pPr>
        <w:widowControl/>
        <w:ind w:firstLine="709"/>
        <w:jc w:val="center"/>
        <w:rPr>
          <w:b/>
          <w:caps/>
          <w:sz w:val="32"/>
          <w:szCs w:val="32"/>
        </w:rPr>
      </w:pPr>
    </w:p>
    <w:p w14:paraId="6773B787" w14:textId="77777777" w:rsidR="00943948" w:rsidRPr="00C228B4" w:rsidRDefault="00943948" w:rsidP="00943948">
      <w:pPr>
        <w:widowControl/>
        <w:ind w:firstLine="709"/>
        <w:jc w:val="center"/>
        <w:rPr>
          <w:b/>
          <w:caps/>
          <w:sz w:val="32"/>
          <w:szCs w:val="32"/>
        </w:rPr>
      </w:pPr>
    </w:p>
    <w:p w14:paraId="5D54A54F" w14:textId="77777777" w:rsidR="00943948" w:rsidRPr="00C228B4" w:rsidRDefault="00943948" w:rsidP="00943948">
      <w:pPr>
        <w:widowControl/>
        <w:ind w:firstLine="709"/>
        <w:jc w:val="center"/>
        <w:rPr>
          <w:b/>
          <w:caps/>
          <w:sz w:val="32"/>
          <w:szCs w:val="32"/>
        </w:rPr>
      </w:pPr>
    </w:p>
    <w:p w14:paraId="1356BDCA" w14:textId="77777777" w:rsidR="00943948" w:rsidRPr="00C228B4" w:rsidRDefault="00943948" w:rsidP="00943948">
      <w:pPr>
        <w:widowControl/>
        <w:ind w:firstLine="709"/>
        <w:jc w:val="center"/>
        <w:rPr>
          <w:b/>
          <w:caps/>
          <w:sz w:val="32"/>
          <w:szCs w:val="32"/>
        </w:rPr>
      </w:pPr>
    </w:p>
    <w:p w14:paraId="01BBAC0E" w14:textId="77777777" w:rsidR="00943948" w:rsidRPr="00C228B4" w:rsidRDefault="00943948" w:rsidP="00943948">
      <w:pPr>
        <w:widowControl/>
        <w:ind w:firstLine="709"/>
        <w:rPr>
          <w:i/>
          <w:szCs w:val="16"/>
        </w:rPr>
      </w:pPr>
      <w:r w:rsidRPr="00C228B4">
        <w:rPr>
          <w:i/>
          <w:szCs w:val="16"/>
        </w:rPr>
        <w:t xml:space="preserve">                                     </w:t>
      </w:r>
    </w:p>
    <w:p w14:paraId="17C43502" w14:textId="77777777" w:rsidR="00943948" w:rsidRPr="00C228B4" w:rsidRDefault="00943948" w:rsidP="00943948">
      <w:pPr>
        <w:widowControl/>
        <w:ind w:left="3960" w:firstLine="709"/>
        <w:rPr>
          <w:sz w:val="24"/>
          <w:szCs w:val="24"/>
        </w:rPr>
      </w:pPr>
    </w:p>
    <w:p w14:paraId="5D324FBD" w14:textId="77777777" w:rsidR="00943948" w:rsidRPr="00C228B4" w:rsidRDefault="00943948" w:rsidP="00943948">
      <w:pPr>
        <w:widowControl/>
        <w:ind w:firstLine="709"/>
        <w:rPr>
          <w:b/>
          <w:sz w:val="28"/>
          <w:szCs w:val="28"/>
        </w:rPr>
      </w:pPr>
    </w:p>
    <w:p w14:paraId="6E29F779" w14:textId="77777777" w:rsidR="00943948" w:rsidRPr="00C228B4" w:rsidRDefault="00943948" w:rsidP="00943948">
      <w:pPr>
        <w:widowControl/>
        <w:ind w:firstLine="709"/>
        <w:rPr>
          <w:b/>
          <w:sz w:val="28"/>
          <w:szCs w:val="28"/>
        </w:rPr>
      </w:pPr>
    </w:p>
    <w:p w14:paraId="5B07D9C9" w14:textId="77777777" w:rsidR="00943948" w:rsidRPr="00C228B4" w:rsidRDefault="00943948" w:rsidP="00943948">
      <w:pPr>
        <w:widowControl/>
        <w:ind w:firstLine="709"/>
        <w:rPr>
          <w:b/>
          <w:sz w:val="28"/>
          <w:szCs w:val="28"/>
        </w:rPr>
      </w:pPr>
    </w:p>
    <w:p w14:paraId="573AE589" w14:textId="405C97DE" w:rsidR="00943948" w:rsidRPr="00C228B4" w:rsidRDefault="001F002A" w:rsidP="00943948">
      <w:pPr>
        <w:widowControl/>
        <w:ind w:firstLine="709"/>
        <w:rPr>
          <w:b/>
          <w:sz w:val="28"/>
          <w:szCs w:val="28"/>
        </w:rPr>
      </w:pPr>
      <w:r>
        <w:rPr>
          <w:noProof/>
        </w:rPr>
        <w:drawing>
          <wp:anchor distT="0" distB="0" distL="114300" distR="114300" simplePos="0" relativeHeight="251656704" behindDoc="1" locked="0" layoutInCell="1" allowOverlap="1" wp14:anchorId="1D88AFFE" wp14:editId="7676A31D">
            <wp:simplePos x="0" y="0"/>
            <wp:positionH relativeFrom="page">
              <wp:posOffset>3757295</wp:posOffset>
            </wp:positionH>
            <wp:positionV relativeFrom="paragraph">
              <wp:posOffset>124460</wp:posOffset>
            </wp:positionV>
            <wp:extent cx="412115" cy="545465"/>
            <wp:effectExtent l="0" t="0" r="0" b="0"/>
            <wp:wrapThrough wrapText="bothSides">
              <wp:wrapPolygon edited="0">
                <wp:start x="0" y="0"/>
                <wp:lineTo x="0" y="21122"/>
                <wp:lineTo x="20968" y="21122"/>
                <wp:lineTo x="20968" y="0"/>
                <wp:lineTo x="0" y="0"/>
              </wp:wrapPolygon>
            </wp:wrapThrough>
            <wp:docPr id="2" name="Рисунок 1"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211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499BB" w14:textId="77777777" w:rsidR="00943948" w:rsidRPr="00C228B4" w:rsidRDefault="00943948" w:rsidP="00943948">
      <w:pPr>
        <w:widowControl/>
        <w:ind w:firstLine="709"/>
        <w:rPr>
          <w:b/>
          <w:sz w:val="28"/>
          <w:szCs w:val="28"/>
        </w:rPr>
      </w:pPr>
    </w:p>
    <w:p w14:paraId="3F0A500F" w14:textId="77777777" w:rsidR="00943948" w:rsidRPr="00C228B4" w:rsidRDefault="00943948" w:rsidP="00943948">
      <w:pPr>
        <w:widowControl/>
        <w:ind w:firstLine="709"/>
        <w:jc w:val="center"/>
        <w:rPr>
          <w:i/>
          <w:sz w:val="24"/>
          <w:szCs w:val="24"/>
        </w:rPr>
      </w:pPr>
      <w:r w:rsidRPr="00C228B4">
        <w:rPr>
          <w:i/>
          <w:sz w:val="24"/>
          <w:szCs w:val="24"/>
        </w:rPr>
        <w:t>Составитель                                                     А.В. Поликанов</w:t>
      </w:r>
    </w:p>
    <w:p w14:paraId="09AE20FA" w14:textId="77777777" w:rsidR="00943948" w:rsidRPr="00C228B4" w:rsidRDefault="00943948" w:rsidP="00943948">
      <w:pPr>
        <w:widowControl/>
        <w:ind w:firstLine="709"/>
        <w:jc w:val="right"/>
        <w:rPr>
          <w:i/>
          <w:sz w:val="24"/>
          <w:szCs w:val="24"/>
        </w:rPr>
      </w:pPr>
    </w:p>
    <w:p w14:paraId="7833BBE8" w14:textId="77777777" w:rsidR="00943948" w:rsidRPr="00C228B4" w:rsidRDefault="00943948" w:rsidP="00943948">
      <w:pPr>
        <w:widowControl/>
        <w:ind w:firstLine="709"/>
        <w:jc w:val="right"/>
        <w:rPr>
          <w:i/>
          <w:sz w:val="20"/>
        </w:rPr>
      </w:pPr>
      <w:r w:rsidRPr="00C228B4">
        <w:rPr>
          <w:i/>
          <w:sz w:val="24"/>
          <w:szCs w:val="24"/>
        </w:rPr>
        <w:t>«15» января 20</w:t>
      </w:r>
      <w:r w:rsidR="00C228B4">
        <w:rPr>
          <w:i/>
          <w:sz w:val="24"/>
          <w:szCs w:val="24"/>
        </w:rPr>
        <w:t>21</w:t>
      </w:r>
      <w:r w:rsidRPr="00C228B4">
        <w:rPr>
          <w:i/>
          <w:sz w:val="24"/>
          <w:szCs w:val="24"/>
        </w:rPr>
        <w:t xml:space="preserve"> г.</w:t>
      </w:r>
    </w:p>
    <w:p w14:paraId="73BCB01C" w14:textId="77777777" w:rsidR="00943948" w:rsidRPr="00C228B4" w:rsidRDefault="00943948" w:rsidP="00943948">
      <w:pPr>
        <w:widowControl/>
        <w:ind w:firstLine="709"/>
        <w:jc w:val="center"/>
        <w:rPr>
          <w:b/>
          <w:sz w:val="28"/>
          <w:szCs w:val="28"/>
          <w:u w:val="single"/>
        </w:rPr>
      </w:pPr>
      <w:r w:rsidRPr="00C228B4">
        <w:rPr>
          <w:sz w:val="28"/>
          <w:szCs w:val="28"/>
        </w:rPr>
        <w:br w:type="page"/>
      </w:r>
      <w:r w:rsidRPr="00C228B4">
        <w:rPr>
          <w:b/>
          <w:sz w:val="28"/>
          <w:szCs w:val="28"/>
          <w:u w:val="single"/>
        </w:rPr>
        <w:lastRenderedPageBreak/>
        <w:t xml:space="preserve">Код контролируемой компетенции </w:t>
      </w:r>
      <w:r w:rsidR="005229BB" w:rsidRPr="00C228B4">
        <w:rPr>
          <w:b/>
          <w:sz w:val="28"/>
          <w:szCs w:val="28"/>
          <w:u w:val="single"/>
        </w:rPr>
        <w:t>У</w:t>
      </w:r>
      <w:r w:rsidRPr="00C228B4">
        <w:rPr>
          <w:b/>
          <w:sz w:val="28"/>
          <w:szCs w:val="28"/>
          <w:u w:val="single"/>
        </w:rPr>
        <w:t>К-1</w:t>
      </w:r>
    </w:p>
    <w:p w14:paraId="28BD13B1" w14:textId="77777777" w:rsidR="00943948" w:rsidRPr="00C228B4" w:rsidRDefault="00943948" w:rsidP="00943948">
      <w:pPr>
        <w:widowControl/>
        <w:ind w:firstLine="709"/>
        <w:jc w:val="center"/>
        <w:rPr>
          <w:b/>
          <w:sz w:val="28"/>
          <w:szCs w:val="28"/>
          <w:u w:val="single"/>
        </w:rPr>
      </w:pPr>
    </w:p>
    <w:p w14:paraId="78A927F7"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В чем особенности предмета философии?</w:t>
      </w:r>
    </w:p>
    <w:p w14:paraId="0C6F378E"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Назовите два типа философского мировоззрения.</w:t>
      </w:r>
    </w:p>
    <w:p w14:paraId="21B2E9C7"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Перечислите основные разделы философского знания.</w:t>
      </w:r>
    </w:p>
    <w:p w14:paraId="67BF2AB1"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Дайте краткую характеристику основных исторических этапов философии.</w:t>
      </w:r>
    </w:p>
    <w:p w14:paraId="2BD5B95E"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Назовите выдающихся представителей русской философии 19-20 вв.</w:t>
      </w:r>
    </w:p>
    <w:p w14:paraId="413528A9"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Назовите основные философские категории.</w:t>
      </w:r>
    </w:p>
    <w:p w14:paraId="2F65A93F"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В чем особенность научного познания и его отличие от других типов познания?</w:t>
      </w:r>
    </w:p>
    <w:p w14:paraId="6A1AA529"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Каково значение техники в жизни человека?</w:t>
      </w:r>
    </w:p>
    <w:p w14:paraId="1B3EF67B" w14:textId="77777777" w:rsidR="00943948" w:rsidRPr="00C228B4" w:rsidRDefault="00943948" w:rsidP="003F170B">
      <w:pPr>
        <w:pStyle w:val="a5"/>
        <w:numPr>
          <w:ilvl w:val="0"/>
          <w:numId w:val="27"/>
        </w:numPr>
        <w:spacing w:after="0" w:line="240" w:lineRule="auto"/>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Назовите основные положения современной философии техники.</w:t>
      </w:r>
    </w:p>
    <w:p w14:paraId="59828554" w14:textId="77777777" w:rsidR="00943948" w:rsidRPr="00C228B4" w:rsidRDefault="00943948" w:rsidP="003F170B">
      <w:pPr>
        <w:pStyle w:val="a5"/>
        <w:numPr>
          <w:ilvl w:val="0"/>
          <w:numId w:val="27"/>
        </w:numPr>
        <w:spacing w:after="0" w:line="240" w:lineRule="auto"/>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 xml:space="preserve"> Какова роль информации в современном мире?</w:t>
      </w:r>
    </w:p>
    <w:p w14:paraId="7F41CDA4" w14:textId="77777777" w:rsidR="00943948" w:rsidRPr="00C228B4" w:rsidRDefault="00943948" w:rsidP="00943948">
      <w:pPr>
        <w:pStyle w:val="a5"/>
        <w:spacing w:after="0" w:line="240" w:lineRule="auto"/>
        <w:ind w:left="709" w:firstLine="709"/>
        <w:contextualSpacing/>
        <w:rPr>
          <w:rFonts w:ascii="Times New Roman" w:hAnsi="Times New Roman" w:cs="Times New Roman"/>
          <w:sz w:val="28"/>
          <w:szCs w:val="28"/>
          <w:lang w:eastAsia="ru-RU"/>
        </w:rPr>
      </w:pPr>
    </w:p>
    <w:p w14:paraId="1A7AFC86" w14:textId="77777777" w:rsidR="00943948" w:rsidRPr="00C228B4" w:rsidRDefault="00943948" w:rsidP="00943948">
      <w:pPr>
        <w:widowControl/>
        <w:ind w:firstLine="709"/>
        <w:jc w:val="center"/>
        <w:rPr>
          <w:sz w:val="28"/>
          <w:szCs w:val="28"/>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К-2</w:t>
      </w:r>
    </w:p>
    <w:p w14:paraId="7B36628A" w14:textId="77777777" w:rsidR="00943948" w:rsidRPr="00C228B4" w:rsidRDefault="00943948" w:rsidP="00943948">
      <w:pPr>
        <w:widowControl/>
        <w:ind w:firstLine="709"/>
        <w:jc w:val="center"/>
        <w:rPr>
          <w:sz w:val="28"/>
          <w:szCs w:val="28"/>
        </w:rPr>
      </w:pPr>
    </w:p>
    <w:p w14:paraId="706F3B5F" w14:textId="77777777" w:rsidR="00943948" w:rsidRPr="00C228B4" w:rsidRDefault="00943948" w:rsidP="003F170B">
      <w:pPr>
        <w:pStyle w:val="a5"/>
        <w:numPr>
          <w:ilvl w:val="0"/>
          <w:numId w:val="27"/>
        </w:numPr>
        <w:spacing w:after="0" w:line="240" w:lineRule="auto"/>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Охарактеризуйте социальную структуру Киевской Руси.</w:t>
      </w:r>
    </w:p>
    <w:p w14:paraId="7645936F"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Перечислите основные этапы развития Российского государства.</w:t>
      </w:r>
    </w:p>
    <w:p w14:paraId="66360720"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Когда началось образование русского централизованного государства?</w:t>
      </w:r>
    </w:p>
    <w:p w14:paraId="41BC55EE"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Перечислите основные положения реформы Петра I.</w:t>
      </w:r>
    </w:p>
    <w:p w14:paraId="7139563D"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В чем заключалась политика просвещённого абсолютизма Екатерины Великой?</w:t>
      </w:r>
    </w:p>
    <w:p w14:paraId="3FAE46A4"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 xml:space="preserve">Российская империя в I Мировой войне. </w:t>
      </w:r>
    </w:p>
    <w:p w14:paraId="1BD8CB63"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Назовите причины Великой Октябрьской революции.</w:t>
      </w:r>
    </w:p>
    <w:p w14:paraId="66FF4537"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 xml:space="preserve">Перечислите основные сражения Великой Отечественной Войны. </w:t>
      </w:r>
    </w:p>
    <w:p w14:paraId="6A0F4E48"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 xml:space="preserve">Охарактеризуйте политическое и экономическое развитие России в </w:t>
      </w:r>
      <w:proofErr w:type="spellStart"/>
      <w:r w:rsidRPr="00C228B4">
        <w:rPr>
          <w:rFonts w:ascii="Times New Roman" w:hAnsi="Times New Roman" w:cs="Times New Roman"/>
          <w:sz w:val="28"/>
          <w:szCs w:val="28"/>
          <w:lang w:eastAsia="ru-RU"/>
        </w:rPr>
        <w:t>к.XX</w:t>
      </w:r>
      <w:proofErr w:type="spellEnd"/>
      <w:r w:rsidRPr="00C228B4">
        <w:rPr>
          <w:rFonts w:ascii="Times New Roman" w:hAnsi="Times New Roman" w:cs="Times New Roman"/>
          <w:sz w:val="28"/>
          <w:szCs w:val="28"/>
          <w:lang w:eastAsia="ru-RU"/>
        </w:rPr>
        <w:t xml:space="preserve"> н. XXI вв.?</w:t>
      </w:r>
    </w:p>
    <w:p w14:paraId="683B114C" w14:textId="77777777" w:rsidR="00943948" w:rsidRPr="00C228B4" w:rsidRDefault="00943948" w:rsidP="003F170B">
      <w:pPr>
        <w:pStyle w:val="a5"/>
        <w:numPr>
          <w:ilvl w:val="0"/>
          <w:numId w:val="27"/>
        </w:numPr>
        <w:spacing w:after="0" w:line="240" w:lineRule="auto"/>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В чем заключалась аграрная политика Петра Столыпина?</w:t>
      </w:r>
    </w:p>
    <w:p w14:paraId="3D137517" w14:textId="77777777" w:rsidR="00943948" w:rsidRPr="00C228B4" w:rsidRDefault="00943948" w:rsidP="00943948">
      <w:pPr>
        <w:pStyle w:val="a5"/>
        <w:spacing w:after="0" w:line="240" w:lineRule="auto"/>
        <w:ind w:left="0" w:firstLine="709"/>
        <w:contextualSpacing/>
        <w:rPr>
          <w:rFonts w:ascii="Times New Roman" w:hAnsi="Times New Roman" w:cs="Times New Roman"/>
          <w:sz w:val="28"/>
          <w:szCs w:val="28"/>
          <w:lang w:eastAsia="ru-RU"/>
        </w:rPr>
      </w:pPr>
    </w:p>
    <w:p w14:paraId="2E7FBD16" w14:textId="77777777" w:rsidR="00943948" w:rsidRPr="00C228B4" w:rsidRDefault="00943948" w:rsidP="00943948">
      <w:pPr>
        <w:widowControl/>
        <w:ind w:firstLine="709"/>
        <w:jc w:val="center"/>
        <w:rPr>
          <w:b/>
          <w:sz w:val="28"/>
          <w:szCs w:val="28"/>
          <w:u w:val="single"/>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К-3</w:t>
      </w:r>
    </w:p>
    <w:p w14:paraId="7585C4A3" w14:textId="77777777" w:rsidR="00943948" w:rsidRPr="00C228B4" w:rsidRDefault="00943948" w:rsidP="00943948">
      <w:pPr>
        <w:widowControl/>
        <w:ind w:firstLine="709"/>
        <w:jc w:val="center"/>
        <w:rPr>
          <w:sz w:val="28"/>
          <w:szCs w:val="28"/>
        </w:rPr>
      </w:pPr>
    </w:p>
    <w:p w14:paraId="27D5A4A4"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rPr>
      </w:pPr>
      <w:r w:rsidRPr="00C228B4">
        <w:rPr>
          <w:rFonts w:ascii="Times New Roman" w:hAnsi="Times New Roman" w:cs="Times New Roman"/>
          <w:sz w:val="28"/>
          <w:szCs w:val="28"/>
          <w:lang w:eastAsia="ru-RU"/>
        </w:rPr>
        <w:t>Что такое экономика и система экономических наук?</w:t>
      </w:r>
    </w:p>
    <w:p w14:paraId="4A19F222"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Перечислите и раскройте уровни экономики.</w:t>
      </w:r>
    </w:p>
    <w:p w14:paraId="606AD1EC"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Что собой представляет кривая спроса и какие факторы влияют на спрос?</w:t>
      </w:r>
    </w:p>
    <w:p w14:paraId="7D044730"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Что собой представляет кривая предложения и какие факторы влияют на предложение?</w:t>
      </w:r>
    </w:p>
    <w:p w14:paraId="282BF154"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 xml:space="preserve">Раскройте сущность конкуренции </w:t>
      </w:r>
      <w:proofErr w:type="gramStart"/>
      <w:r w:rsidRPr="00C228B4">
        <w:rPr>
          <w:rFonts w:ascii="Times New Roman" w:hAnsi="Times New Roman" w:cs="Times New Roman"/>
          <w:sz w:val="28"/>
          <w:szCs w:val="28"/>
          <w:lang w:eastAsia="ru-RU"/>
        </w:rPr>
        <w:t>и  ее</w:t>
      </w:r>
      <w:proofErr w:type="gramEnd"/>
      <w:r w:rsidRPr="00C228B4">
        <w:rPr>
          <w:rFonts w:ascii="Times New Roman" w:hAnsi="Times New Roman" w:cs="Times New Roman"/>
          <w:sz w:val="28"/>
          <w:szCs w:val="28"/>
          <w:lang w:eastAsia="ru-RU"/>
        </w:rPr>
        <w:t xml:space="preserve"> виды.</w:t>
      </w:r>
    </w:p>
    <w:p w14:paraId="38D5E4C7"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Раскройте сущность монополии и ее виды.</w:t>
      </w:r>
    </w:p>
    <w:p w14:paraId="00B68827"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lastRenderedPageBreak/>
        <w:t>Перечислите и раскройте основные показатели макроэкономики.</w:t>
      </w:r>
    </w:p>
    <w:p w14:paraId="7591FC2F"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Что такое безработица и ее виды?</w:t>
      </w:r>
    </w:p>
    <w:p w14:paraId="7C8483DE"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Что такое инфляция и ее последствия?</w:t>
      </w:r>
    </w:p>
    <w:p w14:paraId="02C3DD81" w14:textId="77777777" w:rsidR="00943948" w:rsidRPr="00C228B4" w:rsidRDefault="00943948" w:rsidP="003F170B">
      <w:pPr>
        <w:pStyle w:val="a5"/>
        <w:numPr>
          <w:ilvl w:val="0"/>
          <w:numId w:val="27"/>
        </w:numPr>
        <w:ind w:left="0" w:firstLine="709"/>
        <w:contextualSpacing/>
        <w:rPr>
          <w:rFonts w:ascii="Times New Roman" w:hAnsi="Times New Roman" w:cs="Times New Roman"/>
          <w:sz w:val="28"/>
          <w:szCs w:val="28"/>
          <w:lang w:eastAsia="ru-RU"/>
        </w:rPr>
      </w:pPr>
      <w:r w:rsidRPr="00C228B4">
        <w:rPr>
          <w:rFonts w:ascii="Times New Roman" w:hAnsi="Times New Roman" w:cs="Times New Roman"/>
          <w:sz w:val="28"/>
          <w:szCs w:val="28"/>
          <w:lang w:eastAsia="ru-RU"/>
        </w:rPr>
        <w:t>Дайте определение денег. Перечислите основные функции денег.</w:t>
      </w:r>
    </w:p>
    <w:p w14:paraId="2F154919" w14:textId="77777777" w:rsidR="00943948" w:rsidRPr="00C228B4" w:rsidRDefault="00943948" w:rsidP="00943948">
      <w:pPr>
        <w:widowControl/>
        <w:ind w:firstLine="709"/>
        <w:jc w:val="center"/>
        <w:rPr>
          <w:b/>
          <w:sz w:val="28"/>
          <w:szCs w:val="28"/>
          <w:u w:val="single"/>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К-4</w:t>
      </w:r>
    </w:p>
    <w:p w14:paraId="5EA21681" w14:textId="77777777" w:rsidR="00943948" w:rsidRPr="00C228B4" w:rsidRDefault="00943948" w:rsidP="00943948">
      <w:pPr>
        <w:widowControl/>
        <w:ind w:firstLine="709"/>
        <w:jc w:val="center"/>
        <w:rPr>
          <w:sz w:val="28"/>
          <w:szCs w:val="28"/>
        </w:rPr>
      </w:pPr>
    </w:p>
    <w:p w14:paraId="0B463C37" w14:textId="77777777" w:rsidR="00943948" w:rsidRPr="00C228B4" w:rsidRDefault="00943948" w:rsidP="00943948">
      <w:pPr>
        <w:autoSpaceDE w:val="0"/>
        <w:autoSpaceDN w:val="0"/>
        <w:adjustRightInd w:val="0"/>
        <w:ind w:left="709" w:firstLine="709"/>
        <w:rPr>
          <w:sz w:val="28"/>
          <w:szCs w:val="28"/>
        </w:rPr>
      </w:pPr>
      <w:r w:rsidRPr="00C228B4">
        <w:rPr>
          <w:sz w:val="28"/>
          <w:szCs w:val="28"/>
        </w:rPr>
        <w:t>1. Перечислите основные формы внешнеэкономических связей.</w:t>
      </w:r>
    </w:p>
    <w:p w14:paraId="2080CC4B" w14:textId="77777777" w:rsidR="00943948" w:rsidRPr="00C228B4" w:rsidRDefault="00943948" w:rsidP="00943948">
      <w:pPr>
        <w:autoSpaceDE w:val="0"/>
        <w:autoSpaceDN w:val="0"/>
        <w:adjustRightInd w:val="0"/>
        <w:ind w:firstLine="709"/>
        <w:rPr>
          <w:sz w:val="28"/>
          <w:szCs w:val="28"/>
        </w:rPr>
      </w:pPr>
      <w:r w:rsidRPr="00C228B4">
        <w:rPr>
          <w:sz w:val="28"/>
          <w:szCs w:val="28"/>
        </w:rPr>
        <w:t>2. Назовите общие принципы регулирования внешнеэкономической деятельностью.</w:t>
      </w:r>
    </w:p>
    <w:p w14:paraId="082A2993" w14:textId="77777777" w:rsidR="00943948" w:rsidRPr="00C228B4" w:rsidRDefault="00943948" w:rsidP="00943948">
      <w:pPr>
        <w:autoSpaceDE w:val="0"/>
        <w:autoSpaceDN w:val="0"/>
        <w:adjustRightInd w:val="0"/>
        <w:ind w:firstLine="709"/>
        <w:rPr>
          <w:sz w:val="28"/>
          <w:szCs w:val="28"/>
        </w:rPr>
      </w:pPr>
      <w:r w:rsidRPr="00C228B4">
        <w:rPr>
          <w:sz w:val="28"/>
          <w:szCs w:val="28"/>
        </w:rPr>
        <w:t xml:space="preserve">3. Дайте определение понятию «Таможенно-тарифное регулирование». </w:t>
      </w:r>
    </w:p>
    <w:p w14:paraId="54899516" w14:textId="77777777" w:rsidR="00943948" w:rsidRPr="00C228B4" w:rsidRDefault="00943948" w:rsidP="00943948">
      <w:pPr>
        <w:autoSpaceDE w:val="0"/>
        <w:autoSpaceDN w:val="0"/>
        <w:adjustRightInd w:val="0"/>
        <w:ind w:firstLine="709"/>
        <w:rPr>
          <w:sz w:val="28"/>
          <w:szCs w:val="28"/>
        </w:rPr>
      </w:pPr>
      <w:r w:rsidRPr="00C228B4">
        <w:rPr>
          <w:sz w:val="28"/>
          <w:szCs w:val="28"/>
        </w:rPr>
        <w:t>4. Классификация и правовое положение фирм, действующих на мировом рынке.</w:t>
      </w:r>
    </w:p>
    <w:p w14:paraId="3D295F09" w14:textId="77777777" w:rsidR="00943948" w:rsidRPr="00C228B4" w:rsidRDefault="00943948" w:rsidP="00943948">
      <w:pPr>
        <w:autoSpaceDE w:val="0"/>
        <w:autoSpaceDN w:val="0"/>
        <w:adjustRightInd w:val="0"/>
        <w:ind w:left="709" w:firstLine="709"/>
        <w:rPr>
          <w:sz w:val="28"/>
          <w:szCs w:val="28"/>
        </w:rPr>
      </w:pPr>
      <w:r w:rsidRPr="00C228B4">
        <w:rPr>
          <w:sz w:val="28"/>
          <w:szCs w:val="28"/>
        </w:rPr>
        <w:t>5. Каким образом происходит подписание и исполнение контрактов.</w:t>
      </w:r>
    </w:p>
    <w:p w14:paraId="772FA147" w14:textId="77777777" w:rsidR="00943948" w:rsidRPr="00C228B4" w:rsidRDefault="00943948" w:rsidP="00943948">
      <w:pPr>
        <w:autoSpaceDE w:val="0"/>
        <w:autoSpaceDN w:val="0"/>
        <w:adjustRightInd w:val="0"/>
        <w:ind w:left="709" w:firstLine="709"/>
        <w:rPr>
          <w:sz w:val="28"/>
          <w:szCs w:val="28"/>
        </w:rPr>
      </w:pPr>
      <w:r w:rsidRPr="00C228B4">
        <w:rPr>
          <w:sz w:val="28"/>
          <w:szCs w:val="28"/>
        </w:rPr>
        <w:t>6. Перечислите основные виды и формы деловых контактов.</w:t>
      </w:r>
    </w:p>
    <w:p w14:paraId="794B05CB" w14:textId="77777777" w:rsidR="00943948" w:rsidRPr="00C228B4" w:rsidRDefault="00943948" w:rsidP="00943948">
      <w:pPr>
        <w:autoSpaceDE w:val="0"/>
        <w:autoSpaceDN w:val="0"/>
        <w:adjustRightInd w:val="0"/>
        <w:ind w:firstLine="709"/>
        <w:rPr>
          <w:sz w:val="28"/>
          <w:szCs w:val="28"/>
        </w:rPr>
      </w:pPr>
      <w:r w:rsidRPr="00C228B4">
        <w:rPr>
          <w:sz w:val="28"/>
          <w:szCs w:val="28"/>
        </w:rPr>
        <w:t>7. Каким образом осуществляется подготовка и проведение коммерческих переговоров.</w:t>
      </w:r>
    </w:p>
    <w:p w14:paraId="4E2A3741" w14:textId="77777777" w:rsidR="00943948" w:rsidRPr="00C228B4" w:rsidRDefault="00943948" w:rsidP="00943948">
      <w:pPr>
        <w:autoSpaceDE w:val="0"/>
        <w:autoSpaceDN w:val="0"/>
        <w:adjustRightInd w:val="0"/>
        <w:ind w:firstLine="709"/>
        <w:rPr>
          <w:sz w:val="28"/>
          <w:szCs w:val="28"/>
        </w:rPr>
      </w:pPr>
      <w:r w:rsidRPr="00C228B4">
        <w:rPr>
          <w:sz w:val="28"/>
          <w:szCs w:val="28"/>
        </w:rPr>
        <w:t>8. Что понимают под термином «право»?</w:t>
      </w:r>
    </w:p>
    <w:p w14:paraId="449691DA" w14:textId="77777777" w:rsidR="00943948" w:rsidRPr="00C228B4" w:rsidRDefault="00943948" w:rsidP="00943948">
      <w:pPr>
        <w:autoSpaceDE w:val="0"/>
        <w:autoSpaceDN w:val="0"/>
        <w:adjustRightInd w:val="0"/>
        <w:ind w:firstLine="709"/>
        <w:rPr>
          <w:sz w:val="28"/>
          <w:szCs w:val="28"/>
        </w:rPr>
      </w:pPr>
      <w:r w:rsidRPr="00C228B4">
        <w:rPr>
          <w:sz w:val="28"/>
          <w:szCs w:val="28"/>
        </w:rPr>
        <w:t>9. Какие существуют нормативно-правовые акты?</w:t>
      </w:r>
    </w:p>
    <w:p w14:paraId="5F663ED8" w14:textId="77777777" w:rsidR="00943948" w:rsidRPr="00C228B4" w:rsidRDefault="00943948" w:rsidP="00943948">
      <w:pPr>
        <w:autoSpaceDE w:val="0"/>
        <w:autoSpaceDN w:val="0"/>
        <w:adjustRightInd w:val="0"/>
        <w:ind w:firstLine="709"/>
        <w:rPr>
          <w:sz w:val="28"/>
          <w:szCs w:val="28"/>
        </w:rPr>
      </w:pPr>
      <w:r w:rsidRPr="00C228B4">
        <w:rPr>
          <w:sz w:val="28"/>
          <w:szCs w:val="28"/>
        </w:rPr>
        <w:t>10. Какие функции выполняет Конституция РФ?</w:t>
      </w:r>
    </w:p>
    <w:p w14:paraId="7085DED3" w14:textId="77777777" w:rsidR="00943948" w:rsidRPr="00C228B4" w:rsidRDefault="00943948" w:rsidP="00943948">
      <w:pPr>
        <w:autoSpaceDE w:val="0"/>
        <w:autoSpaceDN w:val="0"/>
        <w:adjustRightInd w:val="0"/>
        <w:ind w:firstLine="709"/>
        <w:rPr>
          <w:sz w:val="28"/>
          <w:szCs w:val="28"/>
        </w:rPr>
      </w:pPr>
      <w:r w:rsidRPr="00C228B4">
        <w:rPr>
          <w:sz w:val="28"/>
          <w:szCs w:val="28"/>
        </w:rPr>
        <w:t>11. Какие виды отношений регулирует гражданское право?</w:t>
      </w:r>
    </w:p>
    <w:p w14:paraId="5AC2363E" w14:textId="77777777" w:rsidR="00943948" w:rsidRPr="00C228B4" w:rsidRDefault="00943948" w:rsidP="00943948">
      <w:pPr>
        <w:autoSpaceDE w:val="0"/>
        <w:autoSpaceDN w:val="0"/>
        <w:adjustRightInd w:val="0"/>
        <w:ind w:firstLine="709"/>
        <w:rPr>
          <w:sz w:val="28"/>
          <w:szCs w:val="28"/>
        </w:rPr>
      </w:pPr>
      <w:r w:rsidRPr="00C228B4">
        <w:rPr>
          <w:sz w:val="28"/>
          <w:szCs w:val="28"/>
        </w:rPr>
        <w:t>12. Что такое трудовой договор?</w:t>
      </w:r>
    </w:p>
    <w:p w14:paraId="67A7D072" w14:textId="77777777" w:rsidR="00943948" w:rsidRPr="00C228B4" w:rsidRDefault="00943948" w:rsidP="00943948">
      <w:pPr>
        <w:autoSpaceDE w:val="0"/>
        <w:autoSpaceDN w:val="0"/>
        <w:adjustRightInd w:val="0"/>
        <w:ind w:firstLine="709"/>
        <w:rPr>
          <w:sz w:val="28"/>
          <w:szCs w:val="28"/>
        </w:rPr>
      </w:pPr>
      <w:r w:rsidRPr="00C228B4">
        <w:rPr>
          <w:sz w:val="28"/>
          <w:szCs w:val="28"/>
        </w:rPr>
        <w:t>13. Что понимают под дисциплинарной ответственностью?</w:t>
      </w:r>
    </w:p>
    <w:p w14:paraId="2BF4A325" w14:textId="77777777" w:rsidR="00943948" w:rsidRPr="00C228B4" w:rsidRDefault="00943948" w:rsidP="00943948">
      <w:pPr>
        <w:autoSpaceDE w:val="0"/>
        <w:autoSpaceDN w:val="0"/>
        <w:adjustRightInd w:val="0"/>
        <w:ind w:firstLine="709"/>
        <w:rPr>
          <w:sz w:val="28"/>
          <w:szCs w:val="28"/>
        </w:rPr>
      </w:pPr>
      <w:r w:rsidRPr="00C228B4">
        <w:rPr>
          <w:sz w:val="28"/>
          <w:szCs w:val="28"/>
        </w:rPr>
        <w:t>14. Какие бывают виды административных правонарушений?</w:t>
      </w:r>
    </w:p>
    <w:p w14:paraId="63239456" w14:textId="77777777" w:rsidR="00943948" w:rsidRPr="00C228B4" w:rsidRDefault="00943948" w:rsidP="00943948">
      <w:pPr>
        <w:widowControl/>
        <w:ind w:firstLine="709"/>
        <w:jc w:val="center"/>
        <w:rPr>
          <w:sz w:val="28"/>
          <w:szCs w:val="28"/>
        </w:rPr>
      </w:pPr>
    </w:p>
    <w:p w14:paraId="66FE9589" w14:textId="77777777" w:rsidR="00943948" w:rsidRPr="00C228B4" w:rsidRDefault="00943948" w:rsidP="00943948">
      <w:pPr>
        <w:widowControl/>
        <w:ind w:firstLine="709"/>
        <w:jc w:val="center"/>
        <w:rPr>
          <w:b/>
          <w:sz w:val="28"/>
          <w:szCs w:val="28"/>
          <w:u w:val="single"/>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К-5</w:t>
      </w:r>
    </w:p>
    <w:p w14:paraId="4FBB90FF" w14:textId="77777777" w:rsidR="00943948" w:rsidRPr="00C228B4" w:rsidRDefault="00943948" w:rsidP="00943948">
      <w:pPr>
        <w:widowControl/>
        <w:ind w:firstLine="709"/>
        <w:jc w:val="center"/>
        <w:rPr>
          <w:sz w:val="28"/>
          <w:szCs w:val="28"/>
        </w:rPr>
      </w:pPr>
    </w:p>
    <w:p w14:paraId="69B65383" w14:textId="77777777" w:rsidR="00943948" w:rsidRPr="00C228B4" w:rsidRDefault="00943948" w:rsidP="00943948">
      <w:pPr>
        <w:autoSpaceDE w:val="0"/>
        <w:autoSpaceDN w:val="0"/>
        <w:adjustRightInd w:val="0"/>
        <w:ind w:firstLine="709"/>
        <w:rPr>
          <w:sz w:val="28"/>
          <w:szCs w:val="28"/>
        </w:rPr>
      </w:pPr>
      <w:r w:rsidRPr="00C228B4">
        <w:rPr>
          <w:sz w:val="28"/>
          <w:szCs w:val="28"/>
        </w:rPr>
        <w:t>1. Как звучит название нашего вуза на иностранном (английском, немецком, французском) языке?</w:t>
      </w:r>
    </w:p>
    <w:p w14:paraId="12AEB05E" w14:textId="77777777" w:rsidR="00943948" w:rsidRPr="00C228B4" w:rsidRDefault="00943948" w:rsidP="00943948">
      <w:pPr>
        <w:autoSpaceDE w:val="0"/>
        <w:autoSpaceDN w:val="0"/>
        <w:adjustRightInd w:val="0"/>
        <w:ind w:firstLine="709"/>
        <w:rPr>
          <w:sz w:val="28"/>
          <w:szCs w:val="28"/>
        </w:rPr>
      </w:pPr>
      <w:r w:rsidRPr="00C228B4">
        <w:rPr>
          <w:sz w:val="28"/>
          <w:szCs w:val="28"/>
        </w:rPr>
        <w:t>2.  Перечислите основные кафедры нашего вуза на иностранном (английском, немецком, французском) языке?</w:t>
      </w:r>
    </w:p>
    <w:p w14:paraId="52B0CF94" w14:textId="77777777" w:rsidR="00943948" w:rsidRPr="00C228B4" w:rsidRDefault="00943948" w:rsidP="00943948">
      <w:pPr>
        <w:autoSpaceDE w:val="0"/>
        <w:autoSpaceDN w:val="0"/>
        <w:adjustRightInd w:val="0"/>
        <w:ind w:firstLine="709"/>
        <w:rPr>
          <w:sz w:val="28"/>
          <w:szCs w:val="28"/>
        </w:rPr>
      </w:pPr>
      <w:r w:rsidRPr="00C228B4">
        <w:rPr>
          <w:sz w:val="28"/>
          <w:szCs w:val="28"/>
        </w:rPr>
        <w:t>3. Охарактеризуйте свою будущую профессию на иностранном (английском, немецком, французском) языке.</w:t>
      </w:r>
    </w:p>
    <w:p w14:paraId="64183AE7" w14:textId="77777777" w:rsidR="00943948" w:rsidRPr="00C228B4" w:rsidRDefault="00943948" w:rsidP="00943948">
      <w:pPr>
        <w:autoSpaceDE w:val="0"/>
        <w:autoSpaceDN w:val="0"/>
        <w:adjustRightInd w:val="0"/>
        <w:ind w:firstLine="709"/>
        <w:rPr>
          <w:sz w:val="28"/>
          <w:szCs w:val="28"/>
        </w:rPr>
      </w:pPr>
      <w:r w:rsidRPr="00C228B4">
        <w:rPr>
          <w:sz w:val="28"/>
          <w:szCs w:val="28"/>
        </w:rPr>
        <w:t>4. Перечислите основные части автомобиля на иностранном (английском, немецком, французском) языке?</w:t>
      </w:r>
    </w:p>
    <w:p w14:paraId="10989D77" w14:textId="77777777" w:rsidR="00943948" w:rsidRPr="00C228B4" w:rsidRDefault="00943948" w:rsidP="00943948">
      <w:pPr>
        <w:autoSpaceDE w:val="0"/>
        <w:autoSpaceDN w:val="0"/>
        <w:adjustRightInd w:val="0"/>
        <w:ind w:firstLine="709"/>
        <w:rPr>
          <w:sz w:val="28"/>
          <w:szCs w:val="28"/>
        </w:rPr>
      </w:pPr>
      <w:r w:rsidRPr="00C228B4">
        <w:rPr>
          <w:sz w:val="28"/>
          <w:szCs w:val="28"/>
        </w:rPr>
        <w:t>5.  Перечислите основные части двигателя внутреннего сгорания на иностранном (английском, немецком, французском) языке?</w:t>
      </w:r>
    </w:p>
    <w:p w14:paraId="49DDA723" w14:textId="77777777" w:rsidR="00943948" w:rsidRPr="00C228B4" w:rsidRDefault="00943948" w:rsidP="00943948">
      <w:pPr>
        <w:autoSpaceDE w:val="0"/>
        <w:autoSpaceDN w:val="0"/>
        <w:adjustRightInd w:val="0"/>
        <w:ind w:firstLine="709"/>
        <w:rPr>
          <w:sz w:val="28"/>
          <w:szCs w:val="28"/>
        </w:rPr>
      </w:pPr>
      <w:r w:rsidRPr="00C228B4">
        <w:rPr>
          <w:sz w:val="28"/>
          <w:szCs w:val="28"/>
        </w:rPr>
        <w:t>6. Значение этики и этикета в жизни человека.</w:t>
      </w:r>
    </w:p>
    <w:p w14:paraId="5761B970" w14:textId="77777777" w:rsidR="00943948" w:rsidRPr="00C228B4" w:rsidRDefault="00943948" w:rsidP="00943948">
      <w:pPr>
        <w:autoSpaceDE w:val="0"/>
        <w:autoSpaceDN w:val="0"/>
        <w:adjustRightInd w:val="0"/>
        <w:ind w:firstLine="709"/>
        <w:rPr>
          <w:sz w:val="28"/>
          <w:szCs w:val="28"/>
        </w:rPr>
      </w:pPr>
      <w:r w:rsidRPr="00C228B4">
        <w:rPr>
          <w:sz w:val="28"/>
          <w:szCs w:val="28"/>
        </w:rPr>
        <w:t>7. Назовите основные этические категории.</w:t>
      </w:r>
    </w:p>
    <w:p w14:paraId="5B13E1B7" w14:textId="77777777" w:rsidR="00943948" w:rsidRPr="00C228B4" w:rsidRDefault="00943948" w:rsidP="00943948">
      <w:pPr>
        <w:autoSpaceDE w:val="0"/>
        <w:autoSpaceDN w:val="0"/>
        <w:adjustRightInd w:val="0"/>
        <w:ind w:firstLine="709"/>
        <w:rPr>
          <w:sz w:val="28"/>
          <w:szCs w:val="28"/>
        </w:rPr>
      </w:pPr>
      <w:r w:rsidRPr="00C228B4">
        <w:rPr>
          <w:sz w:val="28"/>
          <w:szCs w:val="28"/>
        </w:rPr>
        <w:t>8. В чем особенность этикета учебного процесса?</w:t>
      </w:r>
    </w:p>
    <w:p w14:paraId="24C71621" w14:textId="77777777" w:rsidR="00943948" w:rsidRPr="00C228B4" w:rsidRDefault="00943948" w:rsidP="00943948">
      <w:pPr>
        <w:autoSpaceDE w:val="0"/>
        <w:autoSpaceDN w:val="0"/>
        <w:adjustRightInd w:val="0"/>
        <w:ind w:firstLine="709"/>
        <w:rPr>
          <w:sz w:val="28"/>
          <w:szCs w:val="28"/>
        </w:rPr>
      </w:pPr>
      <w:r w:rsidRPr="00C228B4">
        <w:rPr>
          <w:sz w:val="28"/>
          <w:szCs w:val="28"/>
        </w:rPr>
        <w:t>9. Какова роль профессиональной этики?</w:t>
      </w:r>
    </w:p>
    <w:p w14:paraId="04A8B201" w14:textId="77777777" w:rsidR="00943948" w:rsidRPr="00C228B4" w:rsidRDefault="00943948" w:rsidP="00943948">
      <w:pPr>
        <w:autoSpaceDE w:val="0"/>
        <w:autoSpaceDN w:val="0"/>
        <w:adjustRightInd w:val="0"/>
        <w:ind w:firstLine="709"/>
        <w:rPr>
          <w:sz w:val="28"/>
          <w:szCs w:val="28"/>
        </w:rPr>
      </w:pPr>
      <w:r w:rsidRPr="00C228B4">
        <w:rPr>
          <w:sz w:val="28"/>
          <w:szCs w:val="28"/>
        </w:rPr>
        <w:t xml:space="preserve">10. Перечислите основные нормы профессиональной деятельности инженера. </w:t>
      </w:r>
    </w:p>
    <w:p w14:paraId="56C184D0" w14:textId="77777777" w:rsidR="00943948" w:rsidRPr="00C228B4" w:rsidRDefault="00943948" w:rsidP="00943948">
      <w:pPr>
        <w:widowControl/>
        <w:ind w:firstLine="709"/>
        <w:jc w:val="center"/>
        <w:rPr>
          <w:sz w:val="28"/>
          <w:szCs w:val="28"/>
        </w:rPr>
      </w:pPr>
    </w:p>
    <w:p w14:paraId="5910FF18" w14:textId="77777777" w:rsidR="00943948" w:rsidRPr="00C228B4" w:rsidRDefault="00943948" w:rsidP="00943948">
      <w:pPr>
        <w:widowControl/>
        <w:ind w:firstLine="709"/>
        <w:jc w:val="center"/>
        <w:rPr>
          <w:b/>
          <w:sz w:val="28"/>
          <w:szCs w:val="28"/>
          <w:u w:val="single"/>
        </w:rPr>
      </w:pPr>
      <w:r w:rsidRPr="00C228B4">
        <w:rPr>
          <w:b/>
          <w:sz w:val="28"/>
          <w:szCs w:val="28"/>
          <w:u w:val="single"/>
        </w:rPr>
        <w:lastRenderedPageBreak/>
        <w:t xml:space="preserve">Код контролируемой компетенции </w:t>
      </w:r>
      <w:r w:rsidR="005229BB" w:rsidRPr="00C228B4">
        <w:rPr>
          <w:b/>
          <w:sz w:val="28"/>
          <w:szCs w:val="28"/>
          <w:u w:val="single"/>
        </w:rPr>
        <w:t>У</w:t>
      </w:r>
      <w:r w:rsidRPr="00C228B4">
        <w:rPr>
          <w:b/>
          <w:sz w:val="28"/>
          <w:szCs w:val="28"/>
          <w:u w:val="single"/>
        </w:rPr>
        <w:t>К-6</w:t>
      </w:r>
    </w:p>
    <w:p w14:paraId="7C172C42" w14:textId="77777777" w:rsidR="00943948" w:rsidRPr="00C228B4" w:rsidRDefault="00943948" w:rsidP="00943948">
      <w:pPr>
        <w:widowControl/>
        <w:ind w:firstLine="709"/>
        <w:jc w:val="center"/>
        <w:rPr>
          <w:sz w:val="28"/>
          <w:szCs w:val="28"/>
        </w:rPr>
      </w:pPr>
    </w:p>
    <w:p w14:paraId="2009D970" w14:textId="77777777" w:rsidR="00943948" w:rsidRPr="00C228B4" w:rsidRDefault="00943948" w:rsidP="00943948">
      <w:pPr>
        <w:widowControl/>
        <w:ind w:firstLine="709"/>
        <w:rPr>
          <w:sz w:val="28"/>
          <w:szCs w:val="28"/>
        </w:rPr>
      </w:pPr>
      <w:r w:rsidRPr="00C228B4">
        <w:rPr>
          <w:sz w:val="28"/>
          <w:szCs w:val="28"/>
        </w:rPr>
        <w:t>1. Поясните влияние национального фактора на социально-экономические и политические отношения в обществе.</w:t>
      </w:r>
    </w:p>
    <w:p w14:paraId="34E76219" w14:textId="77777777" w:rsidR="00943948" w:rsidRPr="00C228B4" w:rsidRDefault="00943948" w:rsidP="00943948">
      <w:pPr>
        <w:widowControl/>
        <w:ind w:firstLine="709"/>
        <w:rPr>
          <w:sz w:val="28"/>
          <w:szCs w:val="28"/>
        </w:rPr>
      </w:pPr>
      <w:r w:rsidRPr="00C228B4">
        <w:rPr>
          <w:sz w:val="28"/>
          <w:szCs w:val="28"/>
        </w:rPr>
        <w:t xml:space="preserve">2. Поясните сущность и формы межнациональных отношений. </w:t>
      </w:r>
    </w:p>
    <w:p w14:paraId="2BAB2CB4" w14:textId="77777777" w:rsidR="00943948" w:rsidRPr="00C228B4" w:rsidRDefault="00943948" w:rsidP="00943948">
      <w:pPr>
        <w:widowControl/>
        <w:ind w:firstLine="709"/>
        <w:rPr>
          <w:sz w:val="28"/>
          <w:szCs w:val="28"/>
        </w:rPr>
      </w:pPr>
      <w:r w:rsidRPr="00C228B4">
        <w:rPr>
          <w:sz w:val="28"/>
          <w:szCs w:val="28"/>
        </w:rPr>
        <w:t xml:space="preserve">3. Перечислите пути урегулирования этнических и этнополитических конфликтов. </w:t>
      </w:r>
    </w:p>
    <w:p w14:paraId="60DEC423" w14:textId="77777777" w:rsidR="00943948" w:rsidRPr="00C228B4" w:rsidRDefault="00943948" w:rsidP="00943948">
      <w:pPr>
        <w:widowControl/>
        <w:ind w:firstLine="709"/>
        <w:rPr>
          <w:sz w:val="28"/>
          <w:szCs w:val="28"/>
        </w:rPr>
      </w:pPr>
      <w:r w:rsidRPr="00C228B4">
        <w:rPr>
          <w:sz w:val="28"/>
          <w:szCs w:val="28"/>
        </w:rPr>
        <w:t xml:space="preserve">4. Поясните государственное устройство России. </w:t>
      </w:r>
    </w:p>
    <w:p w14:paraId="5D176F3F" w14:textId="77777777" w:rsidR="00943948" w:rsidRPr="00C228B4" w:rsidRDefault="00943948" w:rsidP="00943948">
      <w:pPr>
        <w:widowControl/>
        <w:ind w:firstLine="709"/>
        <w:rPr>
          <w:sz w:val="28"/>
          <w:szCs w:val="28"/>
        </w:rPr>
      </w:pPr>
      <w:r w:rsidRPr="00C228B4">
        <w:rPr>
          <w:sz w:val="28"/>
          <w:szCs w:val="28"/>
        </w:rPr>
        <w:t>5. Перечислите основные типы федераций.</w:t>
      </w:r>
    </w:p>
    <w:p w14:paraId="67139961" w14:textId="77777777" w:rsidR="00943948" w:rsidRPr="00C228B4" w:rsidRDefault="00943948" w:rsidP="00943948">
      <w:pPr>
        <w:widowControl/>
        <w:ind w:firstLine="709"/>
        <w:rPr>
          <w:sz w:val="28"/>
          <w:szCs w:val="28"/>
        </w:rPr>
      </w:pPr>
      <w:r w:rsidRPr="00C228B4">
        <w:rPr>
          <w:sz w:val="28"/>
          <w:szCs w:val="28"/>
        </w:rPr>
        <w:t>6. Перечислите виды и роль эмоции в жизни человека.</w:t>
      </w:r>
    </w:p>
    <w:p w14:paraId="75F001BD" w14:textId="77777777" w:rsidR="00943948" w:rsidRPr="00C228B4" w:rsidRDefault="00943948" w:rsidP="00943948">
      <w:pPr>
        <w:widowControl/>
        <w:ind w:firstLine="709"/>
        <w:rPr>
          <w:sz w:val="28"/>
          <w:szCs w:val="28"/>
        </w:rPr>
      </w:pPr>
      <w:r w:rsidRPr="00C228B4">
        <w:rPr>
          <w:sz w:val="28"/>
          <w:szCs w:val="28"/>
        </w:rPr>
        <w:t>7. Какова роль общения в межличностных отношениях?</w:t>
      </w:r>
    </w:p>
    <w:p w14:paraId="137FB842" w14:textId="77777777" w:rsidR="00943948" w:rsidRPr="00C228B4" w:rsidRDefault="00943948" w:rsidP="00943948">
      <w:pPr>
        <w:widowControl/>
        <w:ind w:firstLine="709"/>
        <w:rPr>
          <w:sz w:val="28"/>
          <w:szCs w:val="28"/>
        </w:rPr>
      </w:pPr>
      <w:r w:rsidRPr="00C228B4">
        <w:rPr>
          <w:sz w:val="28"/>
          <w:szCs w:val="28"/>
        </w:rPr>
        <w:t>8. Что такое культура?</w:t>
      </w:r>
    </w:p>
    <w:p w14:paraId="25CC748D" w14:textId="77777777" w:rsidR="00943948" w:rsidRPr="00C228B4" w:rsidRDefault="00943948" w:rsidP="00943948">
      <w:pPr>
        <w:widowControl/>
        <w:ind w:firstLine="709"/>
        <w:rPr>
          <w:sz w:val="28"/>
          <w:szCs w:val="28"/>
        </w:rPr>
      </w:pPr>
      <w:r w:rsidRPr="00C228B4">
        <w:rPr>
          <w:sz w:val="28"/>
          <w:szCs w:val="28"/>
        </w:rPr>
        <w:t>9. Какие виды культуры существуют?</w:t>
      </w:r>
    </w:p>
    <w:p w14:paraId="2F9FFE05" w14:textId="77777777" w:rsidR="00943948" w:rsidRPr="00C228B4" w:rsidRDefault="00943948" w:rsidP="00943948">
      <w:pPr>
        <w:widowControl/>
        <w:ind w:firstLine="709"/>
        <w:rPr>
          <w:sz w:val="28"/>
          <w:szCs w:val="28"/>
        </w:rPr>
      </w:pPr>
      <w:r w:rsidRPr="00C228B4">
        <w:rPr>
          <w:sz w:val="28"/>
          <w:szCs w:val="28"/>
        </w:rPr>
        <w:t>10. Назовите основные этапы русской культуры.</w:t>
      </w:r>
    </w:p>
    <w:p w14:paraId="27E0D385" w14:textId="77777777" w:rsidR="00943948" w:rsidRPr="00C228B4" w:rsidRDefault="00943948" w:rsidP="00943948">
      <w:pPr>
        <w:widowControl/>
        <w:ind w:firstLine="709"/>
        <w:rPr>
          <w:sz w:val="28"/>
          <w:szCs w:val="28"/>
        </w:rPr>
      </w:pPr>
      <w:r w:rsidRPr="00C228B4">
        <w:rPr>
          <w:sz w:val="28"/>
          <w:szCs w:val="28"/>
        </w:rPr>
        <w:t>11. Назовите знаменитых деятелей западноевропейской культуры.</w:t>
      </w:r>
    </w:p>
    <w:p w14:paraId="771F56A7" w14:textId="77777777" w:rsidR="00943948" w:rsidRPr="00C228B4" w:rsidRDefault="00943948" w:rsidP="00943948">
      <w:pPr>
        <w:widowControl/>
        <w:ind w:firstLine="709"/>
        <w:rPr>
          <w:sz w:val="28"/>
          <w:szCs w:val="28"/>
        </w:rPr>
      </w:pPr>
      <w:r w:rsidRPr="00C228B4">
        <w:rPr>
          <w:sz w:val="28"/>
          <w:szCs w:val="28"/>
        </w:rPr>
        <w:t>12. Вклад Пензенского края в российскую и мировую культуру.</w:t>
      </w:r>
    </w:p>
    <w:p w14:paraId="084C2D7F" w14:textId="77777777" w:rsidR="00943948" w:rsidRPr="00C228B4" w:rsidRDefault="00943948" w:rsidP="00943948">
      <w:pPr>
        <w:widowControl/>
        <w:ind w:firstLine="709"/>
        <w:rPr>
          <w:sz w:val="28"/>
          <w:szCs w:val="28"/>
        </w:rPr>
      </w:pPr>
      <w:r w:rsidRPr="00C228B4">
        <w:rPr>
          <w:sz w:val="28"/>
          <w:szCs w:val="28"/>
        </w:rPr>
        <w:t>13. Перечислите основные разделы философского знания.</w:t>
      </w:r>
    </w:p>
    <w:p w14:paraId="6D7A191B" w14:textId="77777777" w:rsidR="00943948" w:rsidRPr="00C228B4" w:rsidRDefault="00943948" w:rsidP="00943948">
      <w:pPr>
        <w:widowControl/>
        <w:ind w:firstLine="709"/>
        <w:rPr>
          <w:sz w:val="28"/>
          <w:szCs w:val="28"/>
        </w:rPr>
      </w:pPr>
      <w:r w:rsidRPr="00C228B4">
        <w:rPr>
          <w:sz w:val="28"/>
          <w:szCs w:val="28"/>
        </w:rPr>
        <w:t>14. Дайте краткую характеристику основных исторических этапов философии.</w:t>
      </w:r>
    </w:p>
    <w:p w14:paraId="002214F4" w14:textId="77777777" w:rsidR="00943948" w:rsidRPr="00C228B4" w:rsidRDefault="00943948" w:rsidP="00943948">
      <w:pPr>
        <w:widowControl/>
        <w:ind w:firstLine="709"/>
        <w:rPr>
          <w:spacing w:val="-6"/>
          <w:sz w:val="28"/>
          <w:szCs w:val="28"/>
        </w:rPr>
      </w:pPr>
      <w:r w:rsidRPr="00C228B4">
        <w:rPr>
          <w:spacing w:val="-6"/>
          <w:sz w:val="28"/>
          <w:szCs w:val="28"/>
        </w:rPr>
        <w:t>15. Назовите выдающихся представителей русской философии 19-20 вв.</w:t>
      </w:r>
    </w:p>
    <w:p w14:paraId="368A76BC" w14:textId="77777777" w:rsidR="00943948" w:rsidRPr="00C228B4" w:rsidRDefault="00943948" w:rsidP="00943948">
      <w:pPr>
        <w:widowControl/>
        <w:ind w:firstLine="709"/>
        <w:rPr>
          <w:sz w:val="28"/>
          <w:szCs w:val="28"/>
        </w:rPr>
      </w:pPr>
      <w:r w:rsidRPr="00C228B4">
        <w:rPr>
          <w:sz w:val="28"/>
          <w:szCs w:val="28"/>
        </w:rPr>
        <w:t>16. В чем особенность научного познания и его отличие от других типов познания?</w:t>
      </w:r>
    </w:p>
    <w:p w14:paraId="78F9D692" w14:textId="77777777" w:rsidR="00943948" w:rsidRPr="00C228B4" w:rsidRDefault="00943948" w:rsidP="00943948">
      <w:pPr>
        <w:widowControl/>
        <w:ind w:firstLine="709"/>
        <w:rPr>
          <w:sz w:val="28"/>
          <w:szCs w:val="28"/>
        </w:rPr>
      </w:pPr>
      <w:r w:rsidRPr="00C228B4">
        <w:rPr>
          <w:sz w:val="28"/>
          <w:szCs w:val="28"/>
        </w:rPr>
        <w:t>17. Назовите основные положения современной философии техники.</w:t>
      </w:r>
    </w:p>
    <w:p w14:paraId="23A9AA2F" w14:textId="77777777" w:rsidR="00943948" w:rsidRPr="00C228B4" w:rsidRDefault="00943948" w:rsidP="00943948">
      <w:pPr>
        <w:widowControl/>
        <w:ind w:firstLine="709"/>
        <w:rPr>
          <w:sz w:val="28"/>
          <w:szCs w:val="28"/>
        </w:rPr>
      </w:pPr>
      <w:r w:rsidRPr="00C228B4">
        <w:rPr>
          <w:sz w:val="28"/>
          <w:szCs w:val="28"/>
        </w:rPr>
        <w:t>18. Перечислите индивидуальные особенности личности? 20. Сущность и современная система воспитания студентов в вузе?</w:t>
      </w:r>
    </w:p>
    <w:p w14:paraId="3EF28C64" w14:textId="77777777" w:rsidR="00943948" w:rsidRPr="00C228B4" w:rsidRDefault="00943948" w:rsidP="00943948">
      <w:pPr>
        <w:widowControl/>
        <w:ind w:firstLine="709"/>
        <w:rPr>
          <w:sz w:val="28"/>
          <w:szCs w:val="28"/>
        </w:rPr>
      </w:pPr>
      <w:r w:rsidRPr="00C228B4">
        <w:rPr>
          <w:sz w:val="28"/>
          <w:szCs w:val="28"/>
        </w:rPr>
        <w:t>19. Перечислите основные направления воспитательная деятельности куратора студенческой группы?</w:t>
      </w:r>
    </w:p>
    <w:p w14:paraId="7A009E75" w14:textId="77777777" w:rsidR="00943948" w:rsidRPr="00C228B4" w:rsidRDefault="00943948" w:rsidP="00943948">
      <w:pPr>
        <w:widowControl/>
        <w:ind w:firstLine="709"/>
        <w:rPr>
          <w:sz w:val="28"/>
          <w:szCs w:val="28"/>
        </w:rPr>
      </w:pPr>
      <w:r w:rsidRPr="00C228B4">
        <w:rPr>
          <w:sz w:val="28"/>
          <w:szCs w:val="28"/>
        </w:rPr>
        <w:t xml:space="preserve">20. Поясните суть </w:t>
      </w:r>
      <w:proofErr w:type="spellStart"/>
      <w:r w:rsidRPr="00C228B4">
        <w:rPr>
          <w:sz w:val="28"/>
          <w:szCs w:val="28"/>
        </w:rPr>
        <w:t>компетентностно</w:t>
      </w:r>
      <w:proofErr w:type="spellEnd"/>
      <w:r w:rsidRPr="00C228B4">
        <w:rPr>
          <w:sz w:val="28"/>
          <w:szCs w:val="28"/>
        </w:rPr>
        <w:t>-ориентированного обучения.</w:t>
      </w:r>
    </w:p>
    <w:p w14:paraId="04CBEF4F" w14:textId="77777777" w:rsidR="00943948" w:rsidRPr="00C228B4" w:rsidRDefault="00943948" w:rsidP="00943948">
      <w:pPr>
        <w:widowControl/>
        <w:ind w:firstLine="709"/>
        <w:jc w:val="center"/>
        <w:rPr>
          <w:sz w:val="28"/>
          <w:szCs w:val="28"/>
        </w:rPr>
      </w:pPr>
    </w:p>
    <w:p w14:paraId="1EA86678" w14:textId="77777777" w:rsidR="00943948" w:rsidRPr="00C228B4" w:rsidRDefault="00943948" w:rsidP="00943948">
      <w:pPr>
        <w:widowControl/>
        <w:ind w:firstLine="709"/>
        <w:jc w:val="center"/>
        <w:rPr>
          <w:sz w:val="28"/>
          <w:szCs w:val="28"/>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К-7</w:t>
      </w:r>
    </w:p>
    <w:p w14:paraId="3D6FC8FC" w14:textId="77777777" w:rsidR="00943948" w:rsidRPr="00C228B4" w:rsidRDefault="00943948" w:rsidP="00943948">
      <w:pPr>
        <w:widowControl/>
        <w:ind w:firstLine="709"/>
        <w:jc w:val="center"/>
        <w:rPr>
          <w:sz w:val="28"/>
          <w:szCs w:val="28"/>
        </w:rPr>
      </w:pPr>
    </w:p>
    <w:p w14:paraId="047E38A7" w14:textId="77777777" w:rsidR="00943948" w:rsidRPr="00C228B4" w:rsidRDefault="00943948" w:rsidP="00943948">
      <w:pPr>
        <w:widowControl/>
        <w:ind w:firstLine="709"/>
        <w:rPr>
          <w:rFonts w:cs="Arial"/>
          <w:sz w:val="28"/>
          <w:szCs w:val="28"/>
        </w:rPr>
      </w:pPr>
      <w:r w:rsidRPr="00C228B4">
        <w:rPr>
          <w:rFonts w:cs="Arial"/>
          <w:sz w:val="28"/>
          <w:szCs w:val="28"/>
        </w:rPr>
        <w:t>1. Поясните понятие личности в психологии.</w:t>
      </w:r>
    </w:p>
    <w:p w14:paraId="79500E9E" w14:textId="77777777" w:rsidR="00943948" w:rsidRPr="00C228B4" w:rsidRDefault="00943948" w:rsidP="00943948">
      <w:pPr>
        <w:widowControl/>
        <w:ind w:firstLine="709"/>
        <w:rPr>
          <w:rFonts w:cs="Arial"/>
          <w:sz w:val="28"/>
          <w:szCs w:val="28"/>
        </w:rPr>
      </w:pPr>
      <w:r w:rsidRPr="00C228B4">
        <w:rPr>
          <w:rFonts w:cs="Arial"/>
          <w:sz w:val="28"/>
          <w:szCs w:val="28"/>
        </w:rPr>
        <w:t>2. Что считают фундаментом биологической личности?</w:t>
      </w:r>
    </w:p>
    <w:p w14:paraId="0F4DCD32" w14:textId="77777777" w:rsidR="00943948" w:rsidRPr="00C228B4" w:rsidRDefault="00943948" w:rsidP="00943948">
      <w:pPr>
        <w:widowControl/>
        <w:ind w:firstLine="709"/>
        <w:rPr>
          <w:rFonts w:cs="Arial"/>
          <w:sz w:val="28"/>
          <w:szCs w:val="28"/>
        </w:rPr>
      </w:pPr>
      <w:r w:rsidRPr="00C228B4">
        <w:rPr>
          <w:rFonts w:cs="Arial"/>
          <w:sz w:val="28"/>
          <w:szCs w:val="28"/>
        </w:rPr>
        <w:t xml:space="preserve">3. Приведите классификацию способностей человека? </w:t>
      </w:r>
    </w:p>
    <w:p w14:paraId="36C5AC24" w14:textId="77777777" w:rsidR="00943948" w:rsidRPr="00C228B4" w:rsidRDefault="00943948" w:rsidP="00943948">
      <w:pPr>
        <w:widowControl/>
        <w:ind w:firstLine="709"/>
        <w:rPr>
          <w:rFonts w:cs="Arial"/>
          <w:sz w:val="28"/>
          <w:szCs w:val="28"/>
        </w:rPr>
      </w:pPr>
      <w:r w:rsidRPr="00C228B4">
        <w:rPr>
          <w:rFonts w:cs="Arial"/>
          <w:sz w:val="28"/>
          <w:szCs w:val="28"/>
        </w:rPr>
        <w:t>4. Поясните особенности волевого действия.</w:t>
      </w:r>
    </w:p>
    <w:p w14:paraId="5869A4AA" w14:textId="77777777" w:rsidR="00943948" w:rsidRPr="00C228B4" w:rsidRDefault="00943948" w:rsidP="00943948">
      <w:pPr>
        <w:widowControl/>
        <w:ind w:firstLine="709"/>
        <w:rPr>
          <w:rFonts w:cs="Arial"/>
          <w:sz w:val="28"/>
          <w:szCs w:val="28"/>
        </w:rPr>
      </w:pPr>
      <w:r w:rsidRPr="00C228B4">
        <w:rPr>
          <w:rFonts w:cs="Arial"/>
          <w:sz w:val="28"/>
          <w:szCs w:val="28"/>
        </w:rPr>
        <w:t>5. Охарактеризуйте кратко существо и роль научного метода в работе инженера и исследователя.</w:t>
      </w:r>
    </w:p>
    <w:p w14:paraId="67DEE173" w14:textId="77777777" w:rsidR="00943948" w:rsidRPr="00C228B4" w:rsidRDefault="00943948" w:rsidP="00943948">
      <w:pPr>
        <w:widowControl/>
        <w:ind w:firstLine="709"/>
        <w:rPr>
          <w:rFonts w:cs="Arial"/>
          <w:sz w:val="28"/>
          <w:szCs w:val="28"/>
        </w:rPr>
      </w:pPr>
      <w:r w:rsidRPr="00C228B4">
        <w:rPr>
          <w:rFonts w:cs="Arial"/>
          <w:sz w:val="28"/>
          <w:szCs w:val="28"/>
        </w:rPr>
        <w:t>6. Что такое гипотеза?</w:t>
      </w:r>
    </w:p>
    <w:p w14:paraId="6C7BF4DB" w14:textId="77777777" w:rsidR="00943948" w:rsidRPr="00C228B4" w:rsidRDefault="00943948" w:rsidP="00943948">
      <w:pPr>
        <w:widowControl/>
        <w:ind w:firstLine="709"/>
        <w:rPr>
          <w:rFonts w:cs="Arial"/>
          <w:sz w:val="28"/>
          <w:szCs w:val="28"/>
        </w:rPr>
      </w:pPr>
      <w:r w:rsidRPr="00C228B4">
        <w:rPr>
          <w:rFonts w:cs="Arial"/>
          <w:sz w:val="28"/>
          <w:szCs w:val="28"/>
        </w:rPr>
        <w:t>7. Сформулируйте определение естественнонаучного закона.</w:t>
      </w:r>
    </w:p>
    <w:p w14:paraId="6A6D6DF7" w14:textId="77777777" w:rsidR="00943948" w:rsidRPr="00C228B4" w:rsidRDefault="00943948" w:rsidP="00943948">
      <w:pPr>
        <w:widowControl/>
        <w:ind w:firstLine="709"/>
        <w:rPr>
          <w:rFonts w:cs="Arial"/>
          <w:sz w:val="28"/>
          <w:szCs w:val="28"/>
        </w:rPr>
      </w:pPr>
      <w:r w:rsidRPr="00C228B4">
        <w:rPr>
          <w:rFonts w:cs="Arial"/>
          <w:sz w:val="28"/>
          <w:szCs w:val="28"/>
        </w:rPr>
        <w:t>8. Сформулируйте определение понятия теория.</w:t>
      </w:r>
    </w:p>
    <w:p w14:paraId="0320990A" w14:textId="77777777" w:rsidR="00943948" w:rsidRPr="00C228B4" w:rsidRDefault="00943948" w:rsidP="00943948">
      <w:pPr>
        <w:widowControl/>
        <w:ind w:firstLine="709"/>
        <w:rPr>
          <w:rFonts w:cs="Arial"/>
          <w:sz w:val="28"/>
          <w:szCs w:val="28"/>
        </w:rPr>
      </w:pPr>
      <w:r w:rsidRPr="00C228B4">
        <w:rPr>
          <w:rFonts w:cs="Arial"/>
          <w:sz w:val="28"/>
          <w:szCs w:val="28"/>
        </w:rPr>
        <w:t>9. Какие методы теоретических и экспериментальных исследований Вам известны?</w:t>
      </w:r>
    </w:p>
    <w:p w14:paraId="149BD539" w14:textId="77777777" w:rsidR="00943948" w:rsidRPr="00C228B4" w:rsidRDefault="00943948" w:rsidP="00943948">
      <w:pPr>
        <w:widowControl/>
        <w:ind w:firstLine="709"/>
        <w:rPr>
          <w:rFonts w:cs="Arial"/>
          <w:sz w:val="28"/>
          <w:szCs w:val="28"/>
        </w:rPr>
      </w:pPr>
      <w:r w:rsidRPr="00C228B4">
        <w:rPr>
          <w:rFonts w:cs="Arial"/>
          <w:sz w:val="28"/>
          <w:szCs w:val="28"/>
        </w:rPr>
        <w:t xml:space="preserve">10. Перечислите индивидуальные особенности личности. </w:t>
      </w:r>
    </w:p>
    <w:p w14:paraId="394FB537" w14:textId="77777777" w:rsidR="00943948" w:rsidRPr="00C228B4" w:rsidRDefault="00943948" w:rsidP="00943948">
      <w:pPr>
        <w:widowControl/>
        <w:ind w:firstLine="709"/>
        <w:rPr>
          <w:rFonts w:cs="Arial"/>
          <w:sz w:val="28"/>
          <w:szCs w:val="28"/>
        </w:rPr>
      </w:pPr>
      <w:r w:rsidRPr="00C228B4">
        <w:rPr>
          <w:rFonts w:cs="Arial"/>
          <w:sz w:val="28"/>
          <w:szCs w:val="28"/>
        </w:rPr>
        <w:t>11. В чем заключается сущность современной системы воспитания студентов в вузе?</w:t>
      </w:r>
    </w:p>
    <w:p w14:paraId="41E7D0BA" w14:textId="77777777" w:rsidR="00943948" w:rsidRPr="00C228B4" w:rsidRDefault="00943948" w:rsidP="00943948">
      <w:pPr>
        <w:widowControl/>
        <w:ind w:firstLine="709"/>
        <w:rPr>
          <w:rFonts w:cs="Arial"/>
          <w:sz w:val="28"/>
          <w:szCs w:val="28"/>
        </w:rPr>
      </w:pPr>
      <w:r w:rsidRPr="00C228B4">
        <w:rPr>
          <w:rFonts w:cs="Arial"/>
          <w:sz w:val="28"/>
          <w:szCs w:val="28"/>
        </w:rPr>
        <w:lastRenderedPageBreak/>
        <w:t>12. В чем заключается воспитательная деятельность куратора студенческой группы?</w:t>
      </w:r>
    </w:p>
    <w:p w14:paraId="753F4FED" w14:textId="77777777" w:rsidR="00943948" w:rsidRPr="00C228B4" w:rsidRDefault="00943948" w:rsidP="00943948">
      <w:pPr>
        <w:widowControl/>
        <w:ind w:firstLine="709"/>
        <w:rPr>
          <w:rFonts w:cs="Arial"/>
          <w:sz w:val="28"/>
          <w:szCs w:val="28"/>
        </w:rPr>
      </w:pPr>
      <w:r w:rsidRPr="00C228B4">
        <w:rPr>
          <w:rFonts w:cs="Arial"/>
          <w:sz w:val="28"/>
          <w:szCs w:val="28"/>
        </w:rPr>
        <w:t>13. Какова роль и место лекции в вузе?</w:t>
      </w:r>
    </w:p>
    <w:p w14:paraId="18EA2791" w14:textId="77777777" w:rsidR="00943948" w:rsidRPr="00C228B4" w:rsidRDefault="00943948" w:rsidP="00943948">
      <w:pPr>
        <w:widowControl/>
        <w:ind w:firstLine="709"/>
        <w:rPr>
          <w:rFonts w:cs="Arial"/>
          <w:sz w:val="28"/>
          <w:szCs w:val="28"/>
        </w:rPr>
      </w:pPr>
      <w:r w:rsidRPr="00C228B4">
        <w:rPr>
          <w:rFonts w:cs="Arial"/>
          <w:sz w:val="28"/>
          <w:szCs w:val="28"/>
        </w:rPr>
        <w:t>14. Поясните необходимость и организацию самостоятельной работы студентов.</w:t>
      </w:r>
    </w:p>
    <w:p w14:paraId="69FCB1E0" w14:textId="77777777" w:rsidR="00943948" w:rsidRPr="00C228B4" w:rsidRDefault="00943948" w:rsidP="00943948">
      <w:pPr>
        <w:widowControl/>
        <w:ind w:firstLine="709"/>
        <w:jc w:val="center"/>
        <w:rPr>
          <w:sz w:val="28"/>
          <w:szCs w:val="28"/>
        </w:rPr>
      </w:pPr>
    </w:p>
    <w:p w14:paraId="1E40D42A" w14:textId="77777777" w:rsidR="00943948" w:rsidRPr="00C228B4" w:rsidRDefault="00943948" w:rsidP="00943948">
      <w:pPr>
        <w:widowControl/>
        <w:ind w:firstLine="709"/>
        <w:jc w:val="center"/>
        <w:rPr>
          <w:sz w:val="28"/>
          <w:szCs w:val="28"/>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К-8</w:t>
      </w:r>
    </w:p>
    <w:p w14:paraId="3818176A" w14:textId="77777777" w:rsidR="00943948" w:rsidRPr="00C228B4" w:rsidRDefault="00943948" w:rsidP="00943948">
      <w:pPr>
        <w:widowControl/>
        <w:ind w:firstLine="709"/>
        <w:jc w:val="center"/>
        <w:rPr>
          <w:sz w:val="28"/>
          <w:szCs w:val="28"/>
        </w:rPr>
      </w:pPr>
    </w:p>
    <w:p w14:paraId="0F471447" w14:textId="77777777" w:rsidR="00943948" w:rsidRPr="00C228B4" w:rsidRDefault="00943948" w:rsidP="00943948">
      <w:pPr>
        <w:widowControl/>
        <w:ind w:firstLine="709"/>
        <w:rPr>
          <w:rFonts w:cs="Arial"/>
          <w:sz w:val="28"/>
          <w:szCs w:val="28"/>
        </w:rPr>
      </w:pPr>
      <w:r w:rsidRPr="00C228B4">
        <w:rPr>
          <w:rFonts w:cs="Arial"/>
          <w:sz w:val="28"/>
          <w:szCs w:val="28"/>
        </w:rPr>
        <w:t>1. Дайте определение основным понятиям: психофизиологическая характеристика труда, работоспособность, утомление, переутомление, усталость, рекреация, релаксация, самочувствие.</w:t>
      </w:r>
    </w:p>
    <w:p w14:paraId="34E1A84F" w14:textId="77777777" w:rsidR="00943948" w:rsidRPr="00C228B4" w:rsidRDefault="00943948" w:rsidP="00943948">
      <w:pPr>
        <w:widowControl/>
        <w:ind w:firstLine="709"/>
        <w:rPr>
          <w:rFonts w:cs="Arial"/>
          <w:sz w:val="28"/>
          <w:szCs w:val="28"/>
        </w:rPr>
      </w:pPr>
      <w:r w:rsidRPr="00C228B4">
        <w:rPr>
          <w:rFonts w:cs="Arial"/>
          <w:sz w:val="28"/>
          <w:szCs w:val="28"/>
        </w:rPr>
        <w:t>2. Дайте определение основным понятиям: профессиональная физическая подготовка (ППФК); формы (виды), условия и характер труда; прикладные знания, физические, психические и специальные качества, прикладные умения и навыки; прикладные виды спорта.</w:t>
      </w:r>
    </w:p>
    <w:p w14:paraId="5002A13C" w14:textId="77777777" w:rsidR="00943948" w:rsidRPr="00C228B4" w:rsidRDefault="00943948" w:rsidP="00943948">
      <w:pPr>
        <w:widowControl/>
        <w:ind w:firstLine="709"/>
        <w:rPr>
          <w:rFonts w:cs="Arial"/>
          <w:sz w:val="28"/>
          <w:szCs w:val="28"/>
        </w:rPr>
      </w:pPr>
      <w:r w:rsidRPr="00C228B4">
        <w:rPr>
          <w:rFonts w:cs="Arial"/>
          <w:sz w:val="28"/>
          <w:szCs w:val="28"/>
        </w:rPr>
        <w:t>3. Дайте определение основным понятиям: производственная физическая культура (ПФК), физическая культура в рабочее и свободное время, профессиональное утомление, заболевания и травматизм.</w:t>
      </w:r>
    </w:p>
    <w:p w14:paraId="0FF06007" w14:textId="77777777" w:rsidR="00943948" w:rsidRPr="00C228B4" w:rsidRDefault="00943948" w:rsidP="00943948">
      <w:pPr>
        <w:widowControl/>
        <w:ind w:firstLine="709"/>
        <w:rPr>
          <w:rFonts w:cs="Arial"/>
          <w:sz w:val="28"/>
          <w:szCs w:val="28"/>
        </w:rPr>
      </w:pPr>
      <w:r w:rsidRPr="00C228B4">
        <w:rPr>
          <w:rFonts w:cs="Arial"/>
          <w:sz w:val="28"/>
          <w:szCs w:val="28"/>
        </w:rPr>
        <w:t xml:space="preserve">4. Охарактеризуйте условия </w:t>
      </w:r>
      <w:r w:rsidR="00D60BFF" w:rsidRPr="00C228B4">
        <w:rPr>
          <w:rFonts w:cs="Arial"/>
          <w:sz w:val="28"/>
          <w:szCs w:val="28"/>
        </w:rPr>
        <w:t>труда по</w:t>
      </w:r>
      <w:r w:rsidRPr="00C228B4">
        <w:rPr>
          <w:rFonts w:cs="Arial"/>
          <w:sz w:val="28"/>
          <w:szCs w:val="28"/>
        </w:rPr>
        <w:t xml:space="preserve"> профилю вашей специальности.</w:t>
      </w:r>
    </w:p>
    <w:p w14:paraId="13A0AF3B" w14:textId="77777777" w:rsidR="00943948" w:rsidRPr="00C228B4" w:rsidRDefault="00943948" w:rsidP="00943948">
      <w:pPr>
        <w:widowControl/>
        <w:ind w:firstLine="709"/>
        <w:rPr>
          <w:rFonts w:cs="Arial"/>
          <w:sz w:val="28"/>
          <w:szCs w:val="28"/>
        </w:rPr>
      </w:pPr>
      <w:r w:rsidRPr="00C228B4">
        <w:rPr>
          <w:rFonts w:cs="Arial"/>
          <w:sz w:val="28"/>
          <w:szCs w:val="28"/>
        </w:rPr>
        <w:t>5. Какие требования предъявляются к физической подготовленности специалиста вашего профиля?</w:t>
      </w:r>
    </w:p>
    <w:p w14:paraId="166F373D" w14:textId="77777777" w:rsidR="00943948" w:rsidRPr="00C228B4" w:rsidRDefault="00943948" w:rsidP="00943948">
      <w:pPr>
        <w:widowControl/>
        <w:ind w:firstLine="709"/>
        <w:rPr>
          <w:rFonts w:cs="Arial"/>
          <w:sz w:val="28"/>
          <w:szCs w:val="28"/>
        </w:rPr>
      </w:pPr>
      <w:r w:rsidRPr="00C228B4">
        <w:rPr>
          <w:rFonts w:cs="Arial"/>
          <w:sz w:val="28"/>
          <w:szCs w:val="28"/>
        </w:rPr>
        <w:t>6. Какие психофизические качества наиболее важны для специалистов вашей профессии? Перечислите и дайте обоснование.</w:t>
      </w:r>
    </w:p>
    <w:p w14:paraId="43A6D99B" w14:textId="77777777" w:rsidR="00943948" w:rsidRPr="00C228B4" w:rsidRDefault="00943948" w:rsidP="00943948">
      <w:pPr>
        <w:widowControl/>
        <w:ind w:firstLine="709"/>
        <w:rPr>
          <w:rFonts w:cs="Arial"/>
          <w:sz w:val="28"/>
          <w:szCs w:val="28"/>
        </w:rPr>
      </w:pPr>
      <w:r w:rsidRPr="00C228B4">
        <w:rPr>
          <w:rFonts w:cs="Arial"/>
          <w:sz w:val="28"/>
          <w:szCs w:val="28"/>
        </w:rPr>
        <w:t>7. Какие виды спорта рекомендуются вашей профессии. Какие свойства и качества производственника наиболее успешно формируют?</w:t>
      </w:r>
    </w:p>
    <w:p w14:paraId="72F6DCDB" w14:textId="77777777" w:rsidR="00943948" w:rsidRPr="00C228B4" w:rsidRDefault="00943948" w:rsidP="00943948">
      <w:pPr>
        <w:widowControl/>
        <w:ind w:firstLine="709"/>
        <w:rPr>
          <w:rFonts w:cs="Arial"/>
          <w:sz w:val="28"/>
          <w:szCs w:val="28"/>
        </w:rPr>
      </w:pPr>
      <w:r w:rsidRPr="00C228B4">
        <w:rPr>
          <w:rFonts w:cs="Arial"/>
          <w:sz w:val="28"/>
          <w:szCs w:val="28"/>
        </w:rPr>
        <w:t>8. Какие физические упражнения и элементы видов спорта вы применили бы для работников вашего предприятия в рабочее и свободное время? Выделите те из них, которые наилучшим образом подходят для организации ПФК в режиме рабочего дня и активного отдыха.</w:t>
      </w:r>
    </w:p>
    <w:p w14:paraId="0383BDB1" w14:textId="77777777" w:rsidR="00943948" w:rsidRPr="00C228B4" w:rsidRDefault="00943948" w:rsidP="00943948">
      <w:pPr>
        <w:widowControl/>
        <w:ind w:firstLine="709"/>
        <w:rPr>
          <w:rFonts w:cs="Arial"/>
          <w:sz w:val="28"/>
          <w:szCs w:val="28"/>
        </w:rPr>
      </w:pPr>
      <w:r w:rsidRPr="00C228B4">
        <w:rPr>
          <w:rFonts w:cs="Arial"/>
          <w:sz w:val="28"/>
          <w:szCs w:val="28"/>
        </w:rPr>
        <w:t>9. Назовите последовательность фаз работоспособности в течение рабочего дня и обоснуйте количество и частоту выполнения упражнений в трудовом режиме.</w:t>
      </w:r>
    </w:p>
    <w:p w14:paraId="7010D3CA" w14:textId="77777777" w:rsidR="00943948" w:rsidRPr="00C228B4" w:rsidRDefault="00943948" w:rsidP="00943948">
      <w:pPr>
        <w:widowControl/>
        <w:ind w:firstLine="709"/>
        <w:rPr>
          <w:rFonts w:cs="Arial"/>
          <w:sz w:val="28"/>
          <w:szCs w:val="28"/>
        </w:rPr>
      </w:pPr>
      <w:r w:rsidRPr="00C228B4">
        <w:rPr>
          <w:rFonts w:cs="Arial"/>
          <w:sz w:val="28"/>
          <w:szCs w:val="28"/>
        </w:rPr>
        <w:t>10. С учетом данных анализа условий труда вашей профессии назовите комплекс упражнений для повышения работоспособности, снятия усталости и профессионального утомления, улучшения самочувствия, профилактики заболевания и травм.</w:t>
      </w:r>
    </w:p>
    <w:p w14:paraId="5099D7D4" w14:textId="77777777" w:rsidR="00943948" w:rsidRPr="00C228B4" w:rsidRDefault="00943948" w:rsidP="00943948">
      <w:pPr>
        <w:widowControl/>
        <w:ind w:firstLine="709"/>
        <w:rPr>
          <w:rFonts w:cs="Arial"/>
          <w:sz w:val="28"/>
          <w:szCs w:val="28"/>
        </w:rPr>
      </w:pPr>
    </w:p>
    <w:p w14:paraId="38F9CC23" w14:textId="77777777" w:rsidR="00943948" w:rsidRPr="00C228B4" w:rsidRDefault="00943948" w:rsidP="00943948">
      <w:pPr>
        <w:widowControl/>
        <w:ind w:firstLine="709"/>
        <w:jc w:val="center"/>
        <w:rPr>
          <w:b/>
          <w:sz w:val="28"/>
          <w:szCs w:val="28"/>
          <w:u w:val="single"/>
        </w:rPr>
      </w:pPr>
      <w:r w:rsidRPr="00C228B4">
        <w:rPr>
          <w:b/>
          <w:sz w:val="28"/>
          <w:szCs w:val="28"/>
          <w:u w:val="single"/>
        </w:rPr>
        <w:t xml:space="preserve">Код контролируемой компетенции </w:t>
      </w:r>
      <w:r w:rsidR="005229BB" w:rsidRPr="00C228B4">
        <w:rPr>
          <w:b/>
          <w:sz w:val="28"/>
          <w:szCs w:val="28"/>
          <w:u w:val="single"/>
        </w:rPr>
        <w:t>У</w:t>
      </w:r>
      <w:r w:rsidRPr="00C228B4">
        <w:rPr>
          <w:b/>
          <w:sz w:val="28"/>
          <w:szCs w:val="28"/>
          <w:u w:val="single"/>
        </w:rPr>
        <w:t>К-9</w:t>
      </w:r>
    </w:p>
    <w:p w14:paraId="621938AC" w14:textId="77777777" w:rsidR="00943948" w:rsidRPr="00C228B4" w:rsidRDefault="00943948" w:rsidP="00943948">
      <w:pPr>
        <w:widowControl/>
        <w:ind w:firstLine="709"/>
        <w:jc w:val="center"/>
        <w:rPr>
          <w:b/>
          <w:sz w:val="28"/>
          <w:szCs w:val="28"/>
          <w:u w:val="single"/>
        </w:rPr>
      </w:pPr>
    </w:p>
    <w:p w14:paraId="7CA01624"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Перечислите опасные факторы пожара.</w:t>
      </w:r>
    </w:p>
    <w:p w14:paraId="247E665B"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Дайте классификацию пожаров.</w:t>
      </w:r>
    </w:p>
    <w:p w14:paraId="20296D87"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 xml:space="preserve">Дайте классификацию зданий и сооружений по </w:t>
      </w:r>
      <w:proofErr w:type="spellStart"/>
      <w:r w:rsidRPr="00C228B4">
        <w:rPr>
          <w:rFonts w:cs="Arial"/>
          <w:sz w:val="28"/>
          <w:szCs w:val="28"/>
        </w:rPr>
        <w:t>пожаро</w:t>
      </w:r>
      <w:proofErr w:type="spellEnd"/>
      <w:r w:rsidRPr="00C228B4">
        <w:rPr>
          <w:rFonts w:cs="Arial"/>
          <w:sz w:val="28"/>
          <w:szCs w:val="28"/>
        </w:rPr>
        <w:t xml:space="preserve">- взрывобезопасности. </w:t>
      </w:r>
    </w:p>
    <w:p w14:paraId="705B9DEB"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Назовите средства сигнализации и тушения пожара.</w:t>
      </w:r>
    </w:p>
    <w:p w14:paraId="05C64453"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lastRenderedPageBreak/>
        <w:t>Назовите основные элементы Единой государственной системы предупреждения и ликвидации чрезвычайных ситуаций (РСЧС).</w:t>
      </w:r>
    </w:p>
    <w:p w14:paraId="2237D2AF"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Охарактеризуйте органы управления и координирующие центры, силы и средства (РСЧС).</w:t>
      </w:r>
    </w:p>
    <w:p w14:paraId="529A55B2"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Дайте оценку устойчивости объектов в ЧС.</w:t>
      </w:r>
    </w:p>
    <w:p w14:paraId="05D66A81"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Как осуществляется прогнозирование и оценка социально-экономических последствий ЧС?</w:t>
      </w:r>
    </w:p>
    <w:p w14:paraId="0DC08C5E" w14:textId="77777777" w:rsidR="00943948" w:rsidRPr="00C228B4" w:rsidRDefault="00943948" w:rsidP="003F170B">
      <w:pPr>
        <w:widowControl/>
        <w:numPr>
          <w:ilvl w:val="0"/>
          <w:numId w:val="23"/>
        </w:numPr>
        <w:spacing w:line="276" w:lineRule="auto"/>
        <w:ind w:left="0" w:firstLine="709"/>
        <w:rPr>
          <w:rFonts w:cs="Arial"/>
          <w:sz w:val="28"/>
          <w:szCs w:val="28"/>
        </w:rPr>
      </w:pPr>
      <w:proofErr w:type="gramStart"/>
      <w:r w:rsidRPr="00C228B4">
        <w:rPr>
          <w:rFonts w:cs="Arial"/>
          <w:sz w:val="28"/>
          <w:szCs w:val="28"/>
        </w:rPr>
        <w:t>Как  организуется</w:t>
      </w:r>
      <w:proofErr w:type="gramEnd"/>
      <w:r w:rsidRPr="00C228B4">
        <w:rPr>
          <w:rFonts w:cs="Arial"/>
          <w:sz w:val="28"/>
          <w:szCs w:val="28"/>
        </w:rPr>
        <w:t xml:space="preserve"> аварийно-спасательные и другие неотложные работы?</w:t>
      </w:r>
    </w:p>
    <w:p w14:paraId="2ED599C9"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 xml:space="preserve"> Разъясните порядок расследования и учета несчастных случаев на производстве.</w:t>
      </w:r>
    </w:p>
    <w:p w14:paraId="5379913B" w14:textId="77777777" w:rsidR="00943948" w:rsidRPr="00C228B4" w:rsidRDefault="00943948" w:rsidP="003F170B">
      <w:pPr>
        <w:widowControl/>
        <w:numPr>
          <w:ilvl w:val="0"/>
          <w:numId w:val="23"/>
        </w:numPr>
        <w:spacing w:line="276" w:lineRule="auto"/>
        <w:ind w:left="0" w:firstLine="709"/>
        <w:rPr>
          <w:rFonts w:cs="Arial"/>
          <w:sz w:val="28"/>
          <w:szCs w:val="28"/>
        </w:rPr>
      </w:pPr>
      <w:r w:rsidRPr="00C228B4">
        <w:rPr>
          <w:rFonts w:cs="Arial"/>
          <w:sz w:val="28"/>
          <w:szCs w:val="28"/>
        </w:rPr>
        <w:t xml:space="preserve"> Разъясните порядок оказания первой медицинской помощи при производственной травме.</w:t>
      </w:r>
    </w:p>
    <w:p w14:paraId="79C55CC5" w14:textId="77777777" w:rsidR="00943948" w:rsidRPr="00C228B4" w:rsidRDefault="00943948" w:rsidP="00943948">
      <w:pPr>
        <w:widowControl/>
        <w:ind w:firstLine="709"/>
        <w:jc w:val="center"/>
        <w:rPr>
          <w:b/>
          <w:sz w:val="28"/>
          <w:szCs w:val="28"/>
          <w:u w:val="single"/>
        </w:rPr>
      </w:pPr>
    </w:p>
    <w:p w14:paraId="2384F7B1" w14:textId="77777777" w:rsidR="005229BB" w:rsidRPr="00C228B4" w:rsidRDefault="005229BB" w:rsidP="005229BB">
      <w:pPr>
        <w:widowControl/>
        <w:ind w:firstLine="709"/>
        <w:jc w:val="center"/>
        <w:rPr>
          <w:sz w:val="28"/>
          <w:szCs w:val="28"/>
        </w:rPr>
      </w:pPr>
      <w:r w:rsidRPr="00C228B4">
        <w:rPr>
          <w:b/>
          <w:sz w:val="28"/>
          <w:szCs w:val="28"/>
          <w:u w:val="single"/>
        </w:rPr>
        <w:t>Код контролируемой компетенции УК-10</w:t>
      </w:r>
    </w:p>
    <w:p w14:paraId="3F1EFA2C" w14:textId="77777777" w:rsidR="005229BB" w:rsidRPr="00C228B4" w:rsidRDefault="005229BB" w:rsidP="005229BB">
      <w:pPr>
        <w:widowControl/>
        <w:ind w:firstLine="709"/>
        <w:jc w:val="center"/>
        <w:rPr>
          <w:sz w:val="28"/>
          <w:szCs w:val="28"/>
        </w:rPr>
      </w:pPr>
    </w:p>
    <w:p w14:paraId="22703EA8"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Перечислите основные положения техники безопасности.</w:t>
      </w:r>
    </w:p>
    <w:p w14:paraId="4720703F"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Назовите средства обеспечения безопасности производственной деятельности.</w:t>
      </w:r>
    </w:p>
    <w:p w14:paraId="427F0A16"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Назовите принципы обеспечения безопасности деятельности.</w:t>
      </w:r>
    </w:p>
    <w:p w14:paraId="1EB2C8BC"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Поясните понятие «Опасная зона».</w:t>
      </w:r>
    </w:p>
    <w:p w14:paraId="4BCB8680"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Перечислите средства защиты опасных зон.</w:t>
      </w:r>
    </w:p>
    <w:p w14:paraId="59F3AACC"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Дайте определение понятию о потенциальной опасности деятельности.</w:t>
      </w:r>
    </w:p>
    <w:p w14:paraId="73EC4D31" w14:textId="77777777" w:rsidR="005229BB" w:rsidRPr="00C228B4" w:rsidRDefault="005229BB" w:rsidP="003F170B">
      <w:pPr>
        <w:widowControl/>
        <w:numPr>
          <w:ilvl w:val="0"/>
          <w:numId w:val="22"/>
        </w:numPr>
        <w:spacing w:line="276" w:lineRule="auto"/>
        <w:ind w:left="0" w:firstLine="709"/>
        <w:rPr>
          <w:spacing w:val="-6"/>
          <w:sz w:val="28"/>
          <w:szCs w:val="28"/>
        </w:rPr>
      </w:pPr>
      <w:r w:rsidRPr="00C228B4">
        <w:rPr>
          <w:spacing w:val="-6"/>
          <w:sz w:val="28"/>
          <w:szCs w:val="28"/>
        </w:rPr>
        <w:t xml:space="preserve">Перечислите функции и задачи управления безопасностью труда. </w:t>
      </w:r>
    </w:p>
    <w:p w14:paraId="4B5A3F05" w14:textId="77777777" w:rsidR="005229BB" w:rsidRPr="00C228B4" w:rsidRDefault="005229BB" w:rsidP="005229BB">
      <w:pPr>
        <w:widowControl/>
        <w:ind w:firstLine="709"/>
        <w:rPr>
          <w:spacing w:val="-6"/>
          <w:sz w:val="28"/>
          <w:szCs w:val="28"/>
        </w:rPr>
      </w:pPr>
      <w:r w:rsidRPr="00C228B4">
        <w:rPr>
          <w:spacing w:val="-6"/>
          <w:sz w:val="28"/>
          <w:szCs w:val="28"/>
        </w:rPr>
        <w:t>8. Перечислите основные термины и определения БЖД.</w:t>
      </w:r>
    </w:p>
    <w:p w14:paraId="60308426" w14:textId="77777777" w:rsidR="005229BB" w:rsidRPr="00C228B4" w:rsidRDefault="005229BB" w:rsidP="005229BB">
      <w:pPr>
        <w:widowControl/>
        <w:ind w:firstLine="709"/>
        <w:rPr>
          <w:spacing w:val="-6"/>
          <w:sz w:val="28"/>
          <w:szCs w:val="28"/>
        </w:rPr>
      </w:pPr>
      <w:r w:rsidRPr="00C228B4">
        <w:rPr>
          <w:spacing w:val="-6"/>
          <w:sz w:val="28"/>
          <w:szCs w:val="28"/>
        </w:rPr>
        <w:t>9. Назовите методы обеспечения безопасности производственной деятельности.</w:t>
      </w:r>
    </w:p>
    <w:p w14:paraId="404A7DC5" w14:textId="77777777" w:rsidR="005229BB" w:rsidRPr="00C228B4" w:rsidRDefault="005229BB" w:rsidP="005229BB">
      <w:pPr>
        <w:widowControl/>
        <w:ind w:firstLine="709"/>
        <w:rPr>
          <w:spacing w:val="-6"/>
          <w:sz w:val="28"/>
          <w:szCs w:val="28"/>
        </w:rPr>
      </w:pPr>
      <w:r w:rsidRPr="00C228B4">
        <w:rPr>
          <w:spacing w:val="-6"/>
          <w:sz w:val="28"/>
          <w:szCs w:val="28"/>
        </w:rPr>
        <w:t xml:space="preserve"> 10. Каким образом определяют экономическую эффективность мероприятий по улучшению условий труда?</w:t>
      </w:r>
    </w:p>
    <w:p w14:paraId="04C7D1DA" w14:textId="77777777" w:rsidR="005229BB" w:rsidRPr="00C228B4" w:rsidRDefault="005229BB" w:rsidP="005229BB">
      <w:pPr>
        <w:widowControl/>
        <w:ind w:firstLine="709"/>
        <w:rPr>
          <w:spacing w:val="-6"/>
          <w:sz w:val="28"/>
          <w:szCs w:val="28"/>
        </w:rPr>
      </w:pPr>
    </w:p>
    <w:p w14:paraId="00CA3F2A" w14:textId="77777777" w:rsidR="005229BB" w:rsidRPr="00C228B4" w:rsidRDefault="005229BB" w:rsidP="005229BB">
      <w:pPr>
        <w:widowControl/>
        <w:ind w:firstLine="709"/>
        <w:jc w:val="center"/>
        <w:rPr>
          <w:sz w:val="28"/>
          <w:szCs w:val="28"/>
        </w:rPr>
      </w:pPr>
      <w:r w:rsidRPr="00C228B4">
        <w:rPr>
          <w:b/>
          <w:sz w:val="28"/>
          <w:szCs w:val="28"/>
          <w:u w:val="single"/>
        </w:rPr>
        <w:t>Код контролируемой компетенции УК-11</w:t>
      </w:r>
    </w:p>
    <w:p w14:paraId="69E5CCC0" w14:textId="77777777" w:rsidR="005229BB" w:rsidRPr="00C228B4" w:rsidRDefault="005229BB" w:rsidP="005229BB">
      <w:pPr>
        <w:widowControl/>
        <w:ind w:firstLine="709"/>
        <w:jc w:val="center"/>
        <w:rPr>
          <w:sz w:val="28"/>
          <w:szCs w:val="28"/>
        </w:rPr>
      </w:pPr>
    </w:p>
    <w:p w14:paraId="2FECDF2F" w14:textId="77777777" w:rsidR="005229BB" w:rsidRPr="00C228B4" w:rsidRDefault="005229BB" w:rsidP="003F170B">
      <w:pPr>
        <w:widowControl/>
        <w:numPr>
          <w:ilvl w:val="0"/>
          <w:numId w:val="30"/>
        </w:numPr>
        <w:spacing w:line="276" w:lineRule="auto"/>
        <w:rPr>
          <w:spacing w:val="-6"/>
          <w:sz w:val="28"/>
          <w:szCs w:val="28"/>
        </w:rPr>
      </w:pPr>
      <w:r w:rsidRPr="00C228B4">
        <w:rPr>
          <w:spacing w:val="-6"/>
          <w:sz w:val="28"/>
          <w:szCs w:val="28"/>
        </w:rPr>
        <w:t>Перечислите основные положения техники безопасности.</w:t>
      </w:r>
    </w:p>
    <w:p w14:paraId="2D3ACF90"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Назовите средства обеспечения безопасности производственной деятельности.</w:t>
      </w:r>
    </w:p>
    <w:p w14:paraId="443997B6"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Назовите принципы обеспечения безопасности деятельности.</w:t>
      </w:r>
    </w:p>
    <w:p w14:paraId="707DF722"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Поясните понятие «Опасная зона».</w:t>
      </w:r>
    </w:p>
    <w:p w14:paraId="2B7EC146"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Перечислите средства защиты опасных зон.</w:t>
      </w:r>
    </w:p>
    <w:p w14:paraId="38C95FE4"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Дайте определение понятию о потенциальной опасности деятельности.</w:t>
      </w:r>
    </w:p>
    <w:p w14:paraId="20706FEB" w14:textId="77777777" w:rsidR="005229BB" w:rsidRPr="00C228B4" w:rsidRDefault="005229BB" w:rsidP="003F170B">
      <w:pPr>
        <w:widowControl/>
        <w:numPr>
          <w:ilvl w:val="0"/>
          <w:numId w:val="30"/>
        </w:numPr>
        <w:spacing w:line="276" w:lineRule="auto"/>
        <w:ind w:left="0" w:firstLine="709"/>
        <w:rPr>
          <w:spacing w:val="-6"/>
          <w:sz w:val="28"/>
          <w:szCs w:val="28"/>
        </w:rPr>
      </w:pPr>
      <w:r w:rsidRPr="00C228B4">
        <w:rPr>
          <w:spacing w:val="-6"/>
          <w:sz w:val="28"/>
          <w:szCs w:val="28"/>
        </w:rPr>
        <w:t xml:space="preserve">Перечислите функции и задачи управления безопасностью труда. </w:t>
      </w:r>
    </w:p>
    <w:p w14:paraId="148245CB" w14:textId="77777777" w:rsidR="005229BB" w:rsidRPr="00C228B4" w:rsidRDefault="005229BB" w:rsidP="005229BB">
      <w:pPr>
        <w:widowControl/>
        <w:ind w:firstLine="709"/>
        <w:rPr>
          <w:spacing w:val="-6"/>
          <w:sz w:val="28"/>
          <w:szCs w:val="28"/>
        </w:rPr>
      </w:pPr>
      <w:r w:rsidRPr="00C228B4">
        <w:rPr>
          <w:spacing w:val="-6"/>
          <w:sz w:val="28"/>
          <w:szCs w:val="28"/>
        </w:rPr>
        <w:lastRenderedPageBreak/>
        <w:t>8. Перечислите основные термины и определения БЖД.</w:t>
      </w:r>
    </w:p>
    <w:p w14:paraId="64BC31CB" w14:textId="77777777" w:rsidR="005229BB" w:rsidRPr="00C228B4" w:rsidRDefault="005229BB" w:rsidP="005229BB">
      <w:pPr>
        <w:widowControl/>
        <w:ind w:firstLine="709"/>
        <w:rPr>
          <w:spacing w:val="-6"/>
          <w:sz w:val="28"/>
          <w:szCs w:val="28"/>
        </w:rPr>
      </w:pPr>
      <w:r w:rsidRPr="00C228B4">
        <w:rPr>
          <w:spacing w:val="-6"/>
          <w:sz w:val="28"/>
          <w:szCs w:val="28"/>
        </w:rPr>
        <w:t>9. Назовите методы обеспечения безопасности производственной деятельности.</w:t>
      </w:r>
    </w:p>
    <w:p w14:paraId="22CF29AA" w14:textId="77777777" w:rsidR="005229BB" w:rsidRPr="00C228B4" w:rsidRDefault="005229BB" w:rsidP="005229BB">
      <w:pPr>
        <w:widowControl/>
        <w:ind w:firstLine="709"/>
        <w:rPr>
          <w:spacing w:val="-6"/>
          <w:sz w:val="28"/>
          <w:szCs w:val="28"/>
        </w:rPr>
      </w:pPr>
      <w:r w:rsidRPr="00C228B4">
        <w:rPr>
          <w:spacing w:val="-6"/>
          <w:sz w:val="28"/>
          <w:szCs w:val="28"/>
        </w:rPr>
        <w:t xml:space="preserve"> 10. Каким образом определяют экономическую эффективность мероприятий по улучшению условий труда?</w:t>
      </w:r>
    </w:p>
    <w:p w14:paraId="007E2E56" w14:textId="77777777" w:rsidR="00943948" w:rsidRPr="00C228B4" w:rsidRDefault="00943948" w:rsidP="00943948">
      <w:pPr>
        <w:widowControl/>
        <w:ind w:firstLine="709"/>
        <w:jc w:val="center"/>
        <w:rPr>
          <w:sz w:val="28"/>
          <w:szCs w:val="28"/>
        </w:rPr>
      </w:pPr>
    </w:p>
    <w:p w14:paraId="03C448FA" w14:textId="77777777" w:rsidR="00943948" w:rsidRPr="00C228B4" w:rsidRDefault="00943948" w:rsidP="00943948">
      <w:pPr>
        <w:widowControl/>
        <w:ind w:firstLine="709"/>
        <w:jc w:val="center"/>
        <w:rPr>
          <w:b/>
          <w:sz w:val="28"/>
          <w:szCs w:val="28"/>
          <w:u w:val="single"/>
        </w:rPr>
      </w:pPr>
      <w:r w:rsidRPr="00C228B4">
        <w:rPr>
          <w:b/>
          <w:sz w:val="28"/>
          <w:szCs w:val="28"/>
          <w:u w:val="single"/>
        </w:rPr>
        <w:t>Код контролируемой компетенции ОПК-1</w:t>
      </w:r>
    </w:p>
    <w:p w14:paraId="1C3046FC" w14:textId="77777777" w:rsidR="00943948" w:rsidRPr="00C228B4" w:rsidRDefault="00943948" w:rsidP="00943948">
      <w:pPr>
        <w:widowControl/>
        <w:ind w:firstLine="709"/>
        <w:jc w:val="center"/>
        <w:rPr>
          <w:sz w:val="28"/>
          <w:szCs w:val="28"/>
        </w:rPr>
      </w:pPr>
    </w:p>
    <w:p w14:paraId="031FFE4F" w14:textId="77777777" w:rsidR="00943948" w:rsidRPr="00C228B4" w:rsidRDefault="00943948" w:rsidP="003F170B">
      <w:pPr>
        <w:widowControl/>
        <w:numPr>
          <w:ilvl w:val="0"/>
          <w:numId w:val="25"/>
        </w:numPr>
        <w:spacing w:line="276" w:lineRule="auto"/>
        <w:ind w:left="0" w:firstLine="709"/>
        <w:rPr>
          <w:spacing w:val="-6"/>
          <w:sz w:val="28"/>
          <w:szCs w:val="28"/>
        </w:rPr>
      </w:pPr>
      <w:proofErr w:type="gramStart"/>
      <w:r w:rsidRPr="00C228B4">
        <w:rPr>
          <w:spacing w:val="-6"/>
          <w:sz w:val="28"/>
          <w:szCs w:val="28"/>
        </w:rPr>
        <w:t>Как  выбрать</w:t>
      </w:r>
      <w:proofErr w:type="gramEnd"/>
      <w:r w:rsidRPr="00C228B4">
        <w:rPr>
          <w:spacing w:val="-6"/>
          <w:sz w:val="28"/>
          <w:szCs w:val="28"/>
        </w:rPr>
        <w:t xml:space="preserve"> масштаб дополнительного вида в графическом редакторе КОМПАС?</w:t>
      </w:r>
    </w:p>
    <w:p w14:paraId="7D6BDF32"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Поясните назначение и основные функции инструментальной панели «Редактирование» в графическом редакторе КОМПАС.</w:t>
      </w:r>
    </w:p>
    <w:p w14:paraId="2E5E7618"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Поясните назначение и основные функции инструментальной панели «</w:t>
      </w:r>
      <w:proofErr w:type="gramStart"/>
      <w:r w:rsidRPr="00C228B4">
        <w:rPr>
          <w:spacing w:val="-6"/>
          <w:sz w:val="28"/>
          <w:szCs w:val="28"/>
        </w:rPr>
        <w:t>Размеры»  в</w:t>
      </w:r>
      <w:proofErr w:type="gramEnd"/>
      <w:r w:rsidRPr="00C228B4">
        <w:rPr>
          <w:spacing w:val="-6"/>
          <w:sz w:val="28"/>
          <w:szCs w:val="28"/>
        </w:rPr>
        <w:t xml:space="preserve"> графическом редакторе КОМПАС.</w:t>
      </w:r>
    </w:p>
    <w:p w14:paraId="78E53F52"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Поясните назначение и основные функции инструментальной панели «Обозначения» в графическом редакторе КОМПАС.</w:t>
      </w:r>
    </w:p>
    <w:p w14:paraId="0DBB2D5F"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Поясните назначение и основные функции инструментальной панели «Измерения» в графическом редакторе КОМПАС.</w:t>
      </w:r>
    </w:p>
    <w:p w14:paraId="60C83D4C"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Как производится выбор и назначение материала из библиотеки графического редактора КОМПАС?</w:t>
      </w:r>
    </w:p>
    <w:p w14:paraId="7CE477C1"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Как выбирается формат, тип конструкторского документа в графическом редакторе КОМПАС?</w:t>
      </w:r>
    </w:p>
    <w:p w14:paraId="63D31D93"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Укажите порядок задания видов в графическом редакторе КОМПАС.</w:t>
      </w:r>
    </w:p>
    <w:p w14:paraId="352270FC"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Каким образом проставляется шероховатость на деталях в графическом редакторе КОМПАС?</w:t>
      </w:r>
    </w:p>
    <w:p w14:paraId="0555528F" w14:textId="77777777" w:rsidR="00943948" w:rsidRPr="00C228B4" w:rsidRDefault="00943948" w:rsidP="003F170B">
      <w:pPr>
        <w:widowControl/>
        <w:numPr>
          <w:ilvl w:val="0"/>
          <w:numId w:val="25"/>
        </w:numPr>
        <w:spacing w:line="276" w:lineRule="auto"/>
        <w:ind w:left="0" w:firstLine="709"/>
        <w:rPr>
          <w:spacing w:val="-6"/>
          <w:sz w:val="28"/>
          <w:szCs w:val="28"/>
        </w:rPr>
      </w:pPr>
      <w:r w:rsidRPr="00C228B4">
        <w:rPr>
          <w:spacing w:val="-6"/>
          <w:sz w:val="28"/>
          <w:szCs w:val="28"/>
        </w:rPr>
        <w:t xml:space="preserve">  Перечислите основные системы автоматизирования проектирования, позволяющие выполнять чертежи деталей машин.</w:t>
      </w:r>
    </w:p>
    <w:p w14:paraId="354CF7B7" w14:textId="77777777" w:rsidR="00943948" w:rsidRPr="00C228B4" w:rsidRDefault="00943948" w:rsidP="00943948">
      <w:pPr>
        <w:widowControl/>
        <w:ind w:firstLine="709"/>
        <w:jc w:val="center"/>
        <w:rPr>
          <w:sz w:val="28"/>
          <w:szCs w:val="28"/>
        </w:rPr>
      </w:pPr>
    </w:p>
    <w:p w14:paraId="64C7F10F" w14:textId="77777777" w:rsidR="00943948" w:rsidRPr="00C228B4" w:rsidRDefault="00943948" w:rsidP="00943948">
      <w:pPr>
        <w:widowControl/>
        <w:ind w:firstLine="709"/>
        <w:jc w:val="center"/>
        <w:rPr>
          <w:b/>
          <w:sz w:val="28"/>
          <w:szCs w:val="28"/>
          <w:u w:val="single"/>
        </w:rPr>
      </w:pPr>
      <w:r w:rsidRPr="00C228B4">
        <w:rPr>
          <w:b/>
          <w:sz w:val="28"/>
          <w:szCs w:val="28"/>
          <w:u w:val="single"/>
        </w:rPr>
        <w:t>Код контролируемой компетенции ОПК-2</w:t>
      </w:r>
    </w:p>
    <w:p w14:paraId="6577B486" w14:textId="77777777" w:rsidR="00943948" w:rsidRPr="00C228B4" w:rsidRDefault="00943948" w:rsidP="00943948">
      <w:pPr>
        <w:widowControl/>
        <w:ind w:firstLine="709"/>
        <w:jc w:val="center"/>
        <w:rPr>
          <w:b/>
          <w:sz w:val="28"/>
          <w:szCs w:val="28"/>
        </w:rPr>
      </w:pPr>
    </w:p>
    <w:p w14:paraId="3C555DFC"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 xml:space="preserve">Поясните основные понятия «нововведение» и «инновации». </w:t>
      </w:r>
    </w:p>
    <w:p w14:paraId="32035634"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Приведите классификацию инноваций и поясните их сущность.</w:t>
      </w:r>
    </w:p>
    <w:p w14:paraId="450ED192"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Назовите основные цели и задачи государственной инновационной политики.</w:t>
      </w:r>
    </w:p>
    <w:p w14:paraId="648AAF38"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Какие Вы знаете субъекты инновационной политики и цели инновационной стратегии.</w:t>
      </w:r>
    </w:p>
    <w:p w14:paraId="3770E7BD"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Как осуществляется управление инновационной политикой на предприятии.</w:t>
      </w:r>
    </w:p>
    <w:p w14:paraId="017702D3"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Приведите классификацию инновационных организаций по секторам науки и сферам деятельности.</w:t>
      </w:r>
    </w:p>
    <w:p w14:paraId="4DB3FEDE"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lastRenderedPageBreak/>
        <w:t>Что называют противоречием ТРИЗ? Охарактеризуйте типы противоречий.</w:t>
      </w:r>
    </w:p>
    <w:p w14:paraId="0D45568E" w14:textId="77777777" w:rsidR="00943948" w:rsidRPr="00C228B4" w:rsidRDefault="00943948" w:rsidP="003F170B">
      <w:pPr>
        <w:widowControl/>
        <w:numPr>
          <w:ilvl w:val="0"/>
          <w:numId w:val="24"/>
        </w:numPr>
        <w:spacing w:line="276" w:lineRule="auto"/>
        <w:ind w:left="0" w:firstLine="709"/>
        <w:rPr>
          <w:spacing w:val="-6"/>
          <w:sz w:val="28"/>
          <w:szCs w:val="28"/>
        </w:rPr>
      </w:pPr>
      <w:r w:rsidRPr="00C228B4">
        <w:rPr>
          <w:spacing w:val="-6"/>
          <w:sz w:val="28"/>
          <w:szCs w:val="28"/>
        </w:rPr>
        <w:t>Охарактеризуйте кратко существо и роль научного метода в работе инженера и исследователя.</w:t>
      </w:r>
    </w:p>
    <w:p w14:paraId="3816449A" w14:textId="77777777" w:rsidR="00943948" w:rsidRPr="00C228B4" w:rsidRDefault="00943948" w:rsidP="00943948">
      <w:pPr>
        <w:widowControl/>
        <w:ind w:firstLine="709"/>
        <w:jc w:val="center"/>
        <w:rPr>
          <w:b/>
          <w:sz w:val="28"/>
          <w:szCs w:val="28"/>
        </w:rPr>
      </w:pPr>
    </w:p>
    <w:p w14:paraId="49529891" w14:textId="77777777" w:rsidR="00943948" w:rsidRPr="00C228B4" w:rsidRDefault="00943948" w:rsidP="00943948">
      <w:pPr>
        <w:widowControl/>
        <w:ind w:firstLine="709"/>
        <w:jc w:val="center"/>
        <w:rPr>
          <w:b/>
          <w:sz w:val="28"/>
          <w:szCs w:val="28"/>
          <w:u w:val="single"/>
        </w:rPr>
      </w:pPr>
      <w:r w:rsidRPr="00C228B4">
        <w:rPr>
          <w:b/>
          <w:sz w:val="28"/>
          <w:szCs w:val="28"/>
          <w:u w:val="single"/>
        </w:rPr>
        <w:t>Код контролируемой компетенции ОПК-3</w:t>
      </w:r>
    </w:p>
    <w:p w14:paraId="00B3DD9A" w14:textId="77777777" w:rsidR="00943948" w:rsidRPr="00C228B4" w:rsidRDefault="00943948" w:rsidP="00943948">
      <w:pPr>
        <w:widowControl/>
        <w:ind w:firstLine="709"/>
        <w:jc w:val="center"/>
        <w:rPr>
          <w:b/>
          <w:sz w:val="28"/>
          <w:szCs w:val="28"/>
        </w:rPr>
      </w:pPr>
    </w:p>
    <w:p w14:paraId="0F491824" w14:textId="77777777" w:rsidR="00943948" w:rsidRPr="00C228B4" w:rsidRDefault="00943948" w:rsidP="00943948">
      <w:pPr>
        <w:widowControl/>
        <w:ind w:firstLine="709"/>
        <w:rPr>
          <w:caps/>
          <w:spacing w:val="-6"/>
          <w:sz w:val="28"/>
          <w:szCs w:val="28"/>
        </w:rPr>
      </w:pPr>
      <w:r w:rsidRPr="00C228B4">
        <w:rPr>
          <w:spacing w:val="-6"/>
          <w:sz w:val="28"/>
          <w:szCs w:val="28"/>
        </w:rPr>
        <w:t>1. Какие машины относятся к гидравлическим машинам гидростатического действия?</w:t>
      </w:r>
    </w:p>
    <w:p w14:paraId="022FE397" w14:textId="77777777" w:rsidR="00943948" w:rsidRPr="00C228B4" w:rsidRDefault="00943948" w:rsidP="00943948">
      <w:pPr>
        <w:widowControl/>
        <w:ind w:firstLine="709"/>
        <w:rPr>
          <w:caps/>
          <w:spacing w:val="-6"/>
          <w:sz w:val="28"/>
          <w:szCs w:val="28"/>
        </w:rPr>
      </w:pPr>
      <w:r w:rsidRPr="00C228B4">
        <w:rPr>
          <w:spacing w:val="-6"/>
          <w:sz w:val="28"/>
          <w:szCs w:val="28"/>
        </w:rPr>
        <w:t xml:space="preserve">2. Что влияет на подъемную силу </w:t>
      </w:r>
      <w:proofErr w:type="spellStart"/>
      <w:r w:rsidRPr="00C228B4">
        <w:rPr>
          <w:spacing w:val="-6"/>
          <w:sz w:val="28"/>
          <w:szCs w:val="28"/>
        </w:rPr>
        <w:t>гидродомкрата</w:t>
      </w:r>
      <w:proofErr w:type="spellEnd"/>
      <w:r w:rsidRPr="00C228B4">
        <w:rPr>
          <w:spacing w:val="-6"/>
          <w:sz w:val="28"/>
          <w:szCs w:val="28"/>
        </w:rPr>
        <w:t xml:space="preserve">? </w:t>
      </w:r>
    </w:p>
    <w:p w14:paraId="023AD3EA" w14:textId="77777777" w:rsidR="00943948" w:rsidRPr="00C228B4" w:rsidRDefault="00943948" w:rsidP="00943948">
      <w:pPr>
        <w:widowControl/>
        <w:ind w:firstLine="709"/>
        <w:rPr>
          <w:caps/>
          <w:spacing w:val="-6"/>
          <w:sz w:val="28"/>
          <w:szCs w:val="28"/>
        </w:rPr>
      </w:pPr>
      <w:r w:rsidRPr="00C228B4">
        <w:rPr>
          <w:caps/>
          <w:spacing w:val="-6"/>
          <w:sz w:val="28"/>
          <w:szCs w:val="28"/>
        </w:rPr>
        <w:t>3.</w:t>
      </w:r>
      <w:r w:rsidRPr="00C228B4">
        <w:rPr>
          <w:spacing w:val="-6"/>
          <w:sz w:val="28"/>
          <w:szCs w:val="28"/>
        </w:rPr>
        <w:t xml:space="preserve"> Какие существуют режимы движения жидкости?</w:t>
      </w:r>
    </w:p>
    <w:p w14:paraId="25E06EBF" w14:textId="77777777" w:rsidR="00943948" w:rsidRPr="00C228B4" w:rsidRDefault="00943948" w:rsidP="00943948">
      <w:pPr>
        <w:widowControl/>
        <w:ind w:firstLine="709"/>
        <w:rPr>
          <w:caps/>
          <w:spacing w:val="-6"/>
          <w:sz w:val="28"/>
          <w:szCs w:val="28"/>
        </w:rPr>
      </w:pPr>
      <w:r w:rsidRPr="00C228B4">
        <w:rPr>
          <w:spacing w:val="-6"/>
          <w:sz w:val="28"/>
          <w:szCs w:val="28"/>
        </w:rPr>
        <w:t xml:space="preserve">4.  Что является причиной гидравлического удара в трубах? </w:t>
      </w:r>
    </w:p>
    <w:p w14:paraId="2E056718" w14:textId="77777777" w:rsidR="00943948" w:rsidRPr="00C228B4" w:rsidRDefault="00943948" w:rsidP="00943948">
      <w:pPr>
        <w:widowControl/>
        <w:ind w:firstLine="709"/>
        <w:rPr>
          <w:caps/>
          <w:spacing w:val="-6"/>
          <w:sz w:val="28"/>
          <w:szCs w:val="28"/>
        </w:rPr>
      </w:pPr>
      <w:r w:rsidRPr="00C228B4">
        <w:rPr>
          <w:spacing w:val="-6"/>
          <w:sz w:val="28"/>
          <w:szCs w:val="28"/>
        </w:rPr>
        <w:t xml:space="preserve">5. Исходя, из каких условий рассчитывают диаметр трубопровода? </w:t>
      </w:r>
    </w:p>
    <w:p w14:paraId="2050C5C5" w14:textId="77777777" w:rsidR="00943948" w:rsidRPr="00C228B4" w:rsidRDefault="00943948" w:rsidP="00943948">
      <w:pPr>
        <w:widowControl/>
        <w:ind w:firstLine="709"/>
        <w:rPr>
          <w:caps/>
          <w:spacing w:val="-6"/>
          <w:sz w:val="28"/>
          <w:szCs w:val="28"/>
        </w:rPr>
      </w:pPr>
      <w:r w:rsidRPr="00C228B4">
        <w:rPr>
          <w:spacing w:val="-6"/>
          <w:sz w:val="28"/>
          <w:szCs w:val="28"/>
        </w:rPr>
        <w:t>6. Под действием каких сил вращается масляная центрифуга в системе смазывания двигателя внутреннего сгорания?</w:t>
      </w:r>
    </w:p>
    <w:p w14:paraId="55BFE1AE" w14:textId="77777777" w:rsidR="00943948" w:rsidRPr="00C228B4" w:rsidRDefault="00943948" w:rsidP="00943948">
      <w:pPr>
        <w:widowControl/>
        <w:ind w:firstLine="709"/>
        <w:rPr>
          <w:caps/>
          <w:spacing w:val="-6"/>
          <w:sz w:val="28"/>
          <w:szCs w:val="28"/>
        </w:rPr>
      </w:pPr>
      <w:r w:rsidRPr="00C228B4">
        <w:rPr>
          <w:spacing w:val="-6"/>
          <w:sz w:val="28"/>
          <w:szCs w:val="28"/>
        </w:rPr>
        <w:t>7. От чего зависит мощность гидравлического насоса?</w:t>
      </w:r>
    </w:p>
    <w:p w14:paraId="3D41C0DE" w14:textId="77777777" w:rsidR="00943948" w:rsidRPr="00C228B4" w:rsidRDefault="00943948" w:rsidP="00943948">
      <w:pPr>
        <w:widowControl/>
        <w:ind w:firstLine="709"/>
        <w:rPr>
          <w:caps/>
          <w:spacing w:val="-6"/>
          <w:sz w:val="28"/>
          <w:szCs w:val="28"/>
        </w:rPr>
      </w:pPr>
      <w:r w:rsidRPr="00C228B4">
        <w:rPr>
          <w:spacing w:val="-6"/>
          <w:sz w:val="28"/>
          <w:szCs w:val="28"/>
        </w:rPr>
        <w:t>8. Поясните почему центробежный насос не может создать вакуум достаточный для подъема жидкости до уровня его расположения без заливки жидкостью?</w:t>
      </w:r>
    </w:p>
    <w:p w14:paraId="1E90CEFB" w14:textId="77777777" w:rsidR="00943948" w:rsidRPr="00C228B4" w:rsidRDefault="00943948" w:rsidP="00943948">
      <w:pPr>
        <w:widowControl/>
        <w:ind w:firstLine="709"/>
        <w:rPr>
          <w:caps/>
          <w:spacing w:val="-6"/>
          <w:sz w:val="28"/>
          <w:szCs w:val="28"/>
        </w:rPr>
      </w:pPr>
      <w:r w:rsidRPr="00C228B4">
        <w:rPr>
          <w:spacing w:val="-6"/>
          <w:sz w:val="28"/>
          <w:szCs w:val="28"/>
        </w:rPr>
        <w:t>9. От чего зависит напор, создаваемый центробежным насосом?</w:t>
      </w:r>
    </w:p>
    <w:p w14:paraId="34612DDA" w14:textId="77777777" w:rsidR="00943948" w:rsidRPr="00C228B4" w:rsidRDefault="00943948" w:rsidP="00943948">
      <w:pPr>
        <w:widowControl/>
        <w:ind w:firstLine="709"/>
        <w:rPr>
          <w:caps/>
          <w:spacing w:val="-6"/>
          <w:sz w:val="28"/>
          <w:szCs w:val="28"/>
        </w:rPr>
      </w:pPr>
      <w:r w:rsidRPr="00C228B4">
        <w:rPr>
          <w:spacing w:val="-6"/>
          <w:sz w:val="28"/>
          <w:szCs w:val="28"/>
        </w:rPr>
        <w:t>10. От чего зависит подача центробежного насоса?</w:t>
      </w:r>
    </w:p>
    <w:p w14:paraId="0F28E6A8" w14:textId="77777777" w:rsidR="00943948" w:rsidRPr="00C228B4" w:rsidRDefault="00943948" w:rsidP="00943948">
      <w:pPr>
        <w:widowControl/>
        <w:ind w:firstLine="709"/>
        <w:rPr>
          <w:caps/>
          <w:spacing w:val="-6"/>
          <w:sz w:val="28"/>
          <w:szCs w:val="28"/>
        </w:rPr>
      </w:pPr>
      <w:r w:rsidRPr="00C228B4">
        <w:rPr>
          <w:spacing w:val="-6"/>
          <w:sz w:val="28"/>
          <w:szCs w:val="28"/>
        </w:rPr>
        <w:t>11. Почему центробежный насос не рекомендуется для перекачивания легкоиспаряющихся жидкостей?</w:t>
      </w:r>
    </w:p>
    <w:p w14:paraId="2F256212" w14:textId="77777777" w:rsidR="00943948" w:rsidRPr="00C228B4" w:rsidRDefault="00943948" w:rsidP="00943948">
      <w:pPr>
        <w:widowControl/>
        <w:ind w:firstLine="709"/>
        <w:rPr>
          <w:caps/>
          <w:spacing w:val="-6"/>
          <w:sz w:val="28"/>
          <w:szCs w:val="28"/>
        </w:rPr>
      </w:pPr>
      <w:r w:rsidRPr="00C228B4">
        <w:rPr>
          <w:spacing w:val="-6"/>
          <w:sz w:val="28"/>
          <w:szCs w:val="28"/>
        </w:rPr>
        <w:t xml:space="preserve">12. Почему вихревой насос не рекомендуется для подачи жидкостей, содержащих абразивные примеси? </w:t>
      </w:r>
    </w:p>
    <w:p w14:paraId="4830185E" w14:textId="77777777" w:rsidR="00943948" w:rsidRPr="00C228B4" w:rsidRDefault="00943948" w:rsidP="00943948">
      <w:pPr>
        <w:widowControl/>
        <w:ind w:firstLine="709"/>
        <w:rPr>
          <w:spacing w:val="-6"/>
          <w:sz w:val="28"/>
          <w:szCs w:val="28"/>
          <w:lang w:val="x-none"/>
        </w:rPr>
      </w:pPr>
      <w:r w:rsidRPr="00C228B4">
        <w:rPr>
          <w:spacing w:val="-6"/>
          <w:sz w:val="28"/>
          <w:szCs w:val="28"/>
        </w:rPr>
        <w:t>13</w:t>
      </w:r>
      <w:r w:rsidRPr="00C228B4">
        <w:rPr>
          <w:spacing w:val="-6"/>
          <w:sz w:val="28"/>
          <w:szCs w:val="28"/>
          <w:lang w:val="x-none"/>
        </w:rPr>
        <w:t xml:space="preserve">. Что означает цифра в марке насоса </w:t>
      </w:r>
      <w:r w:rsidRPr="00C228B4">
        <w:rPr>
          <w:spacing w:val="-6"/>
          <w:sz w:val="28"/>
          <w:szCs w:val="28"/>
        </w:rPr>
        <w:t>НШ</w:t>
      </w:r>
      <w:r w:rsidRPr="00C228B4">
        <w:rPr>
          <w:spacing w:val="-6"/>
          <w:sz w:val="28"/>
          <w:szCs w:val="28"/>
          <w:lang w:val="x-none"/>
        </w:rPr>
        <w:t xml:space="preserve">-32? </w:t>
      </w:r>
    </w:p>
    <w:p w14:paraId="7823A117" w14:textId="77777777" w:rsidR="00943948" w:rsidRPr="00C228B4" w:rsidRDefault="00943948" w:rsidP="00943948">
      <w:pPr>
        <w:widowControl/>
        <w:ind w:firstLine="709"/>
        <w:rPr>
          <w:caps/>
          <w:spacing w:val="-6"/>
          <w:sz w:val="28"/>
          <w:szCs w:val="28"/>
        </w:rPr>
      </w:pPr>
      <w:r w:rsidRPr="00C228B4">
        <w:rPr>
          <w:spacing w:val="-6"/>
          <w:sz w:val="28"/>
          <w:szCs w:val="28"/>
        </w:rPr>
        <w:t xml:space="preserve">14. Почему роторные гидронасосы не рекомендуют использовать для подачи воды? </w:t>
      </w:r>
    </w:p>
    <w:p w14:paraId="09E7F27C" w14:textId="77777777" w:rsidR="00943948" w:rsidRPr="00C228B4" w:rsidRDefault="00943948" w:rsidP="00943948">
      <w:pPr>
        <w:widowControl/>
        <w:ind w:firstLine="709"/>
        <w:rPr>
          <w:caps/>
          <w:spacing w:val="-6"/>
          <w:sz w:val="28"/>
          <w:szCs w:val="28"/>
        </w:rPr>
      </w:pPr>
      <w:r w:rsidRPr="00C228B4">
        <w:rPr>
          <w:spacing w:val="-6"/>
          <w:sz w:val="28"/>
          <w:szCs w:val="28"/>
        </w:rPr>
        <w:t xml:space="preserve">15. От чего зависит усилие на штоке поршня гидроцилиндра? </w:t>
      </w:r>
    </w:p>
    <w:p w14:paraId="224E2DBB" w14:textId="77777777" w:rsidR="00943948" w:rsidRPr="00C228B4" w:rsidRDefault="00943948" w:rsidP="00943948">
      <w:pPr>
        <w:widowControl/>
        <w:ind w:firstLine="709"/>
        <w:rPr>
          <w:caps/>
          <w:spacing w:val="-6"/>
          <w:sz w:val="28"/>
          <w:szCs w:val="28"/>
        </w:rPr>
      </w:pPr>
      <w:r w:rsidRPr="00C228B4">
        <w:rPr>
          <w:spacing w:val="-6"/>
          <w:sz w:val="28"/>
          <w:szCs w:val="28"/>
        </w:rPr>
        <w:t>16. От чего зависит скорость поршня гидроцилиндра?</w:t>
      </w:r>
    </w:p>
    <w:p w14:paraId="2C3D18A1" w14:textId="77777777" w:rsidR="00943948" w:rsidRPr="00C228B4" w:rsidRDefault="00943948" w:rsidP="00943948">
      <w:pPr>
        <w:widowControl/>
        <w:ind w:firstLine="709"/>
        <w:rPr>
          <w:caps/>
          <w:spacing w:val="-6"/>
          <w:sz w:val="28"/>
          <w:szCs w:val="28"/>
        </w:rPr>
      </w:pPr>
      <w:r w:rsidRPr="00C228B4">
        <w:rPr>
          <w:spacing w:val="-6"/>
          <w:sz w:val="28"/>
          <w:szCs w:val="28"/>
        </w:rPr>
        <w:t>17. От чего зависит величина вращающего момента на валу гидромотора?</w:t>
      </w:r>
    </w:p>
    <w:p w14:paraId="3EE6AD15" w14:textId="77777777" w:rsidR="00943948" w:rsidRPr="00C228B4" w:rsidRDefault="00943948" w:rsidP="00943948">
      <w:pPr>
        <w:ind w:firstLine="709"/>
        <w:rPr>
          <w:spacing w:val="-6"/>
          <w:sz w:val="28"/>
          <w:szCs w:val="28"/>
        </w:rPr>
      </w:pPr>
      <w:r w:rsidRPr="00C228B4">
        <w:rPr>
          <w:spacing w:val="-6"/>
          <w:sz w:val="28"/>
          <w:szCs w:val="28"/>
        </w:rPr>
        <w:t>18.  Что понимаются под термином – «Термодинамическая система»?</w:t>
      </w:r>
    </w:p>
    <w:p w14:paraId="328ADB3E" w14:textId="77777777" w:rsidR="00943948" w:rsidRPr="00C228B4" w:rsidRDefault="00943948" w:rsidP="00943948">
      <w:pPr>
        <w:widowControl/>
        <w:ind w:firstLine="709"/>
        <w:rPr>
          <w:spacing w:val="-6"/>
          <w:sz w:val="28"/>
          <w:szCs w:val="28"/>
        </w:rPr>
      </w:pPr>
      <w:r w:rsidRPr="00C228B4">
        <w:rPr>
          <w:spacing w:val="-6"/>
          <w:sz w:val="28"/>
          <w:szCs w:val="28"/>
        </w:rPr>
        <w:t>19. Что понимаются под термином – «Идеальный газ»?</w:t>
      </w:r>
    </w:p>
    <w:p w14:paraId="1409A07C" w14:textId="77777777" w:rsidR="00943948" w:rsidRPr="00C228B4" w:rsidRDefault="00943948" w:rsidP="00943948">
      <w:pPr>
        <w:ind w:firstLine="709"/>
        <w:rPr>
          <w:spacing w:val="-6"/>
          <w:sz w:val="28"/>
          <w:szCs w:val="28"/>
        </w:rPr>
      </w:pPr>
      <w:r w:rsidRPr="00C228B4">
        <w:rPr>
          <w:spacing w:val="-6"/>
          <w:sz w:val="28"/>
          <w:szCs w:val="28"/>
        </w:rPr>
        <w:t>20. Что относится к основным параметрам термодинамической системы?</w:t>
      </w:r>
    </w:p>
    <w:p w14:paraId="505E690C" w14:textId="77777777" w:rsidR="00943948" w:rsidRPr="00C228B4" w:rsidRDefault="00943948" w:rsidP="00943948">
      <w:pPr>
        <w:widowControl/>
        <w:ind w:firstLine="709"/>
        <w:rPr>
          <w:spacing w:val="-6"/>
          <w:sz w:val="28"/>
          <w:szCs w:val="28"/>
        </w:rPr>
      </w:pPr>
      <w:r w:rsidRPr="00C228B4">
        <w:rPr>
          <w:spacing w:val="-6"/>
          <w:sz w:val="28"/>
          <w:szCs w:val="28"/>
        </w:rPr>
        <w:t>21. Назовите единицу измерения удельной теплоемкости?</w:t>
      </w:r>
    </w:p>
    <w:p w14:paraId="50F0CD72" w14:textId="77777777" w:rsidR="00943948" w:rsidRPr="00C228B4" w:rsidRDefault="00943948" w:rsidP="00943948">
      <w:pPr>
        <w:tabs>
          <w:tab w:val="left" w:pos="0"/>
        </w:tabs>
        <w:ind w:firstLine="709"/>
        <w:rPr>
          <w:spacing w:val="-6"/>
          <w:sz w:val="28"/>
          <w:szCs w:val="28"/>
        </w:rPr>
      </w:pPr>
      <w:r w:rsidRPr="00C228B4">
        <w:rPr>
          <w:spacing w:val="-6"/>
          <w:sz w:val="28"/>
          <w:szCs w:val="28"/>
        </w:rPr>
        <w:t>22. Как определяется КПД тепловой установки?</w:t>
      </w:r>
    </w:p>
    <w:p w14:paraId="41067152" w14:textId="77777777" w:rsidR="00943948" w:rsidRPr="00C228B4" w:rsidRDefault="00943948" w:rsidP="00943948">
      <w:pPr>
        <w:widowControl/>
        <w:ind w:firstLine="709"/>
        <w:rPr>
          <w:spacing w:val="-6"/>
          <w:sz w:val="28"/>
          <w:szCs w:val="28"/>
        </w:rPr>
      </w:pPr>
      <w:r w:rsidRPr="00C228B4">
        <w:rPr>
          <w:spacing w:val="-6"/>
          <w:sz w:val="28"/>
          <w:szCs w:val="28"/>
        </w:rPr>
        <w:t>23. Назовите единицу измерения энтропии.</w:t>
      </w:r>
    </w:p>
    <w:p w14:paraId="2F3627A3" w14:textId="77777777" w:rsidR="00943948" w:rsidRPr="00C228B4" w:rsidRDefault="00943948" w:rsidP="00943948">
      <w:pPr>
        <w:tabs>
          <w:tab w:val="left" w:pos="0"/>
        </w:tabs>
        <w:ind w:firstLine="709"/>
        <w:rPr>
          <w:spacing w:val="-6"/>
          <w:sz w:val="28"/>
          <w:szCs w:val="28"/>
        </w:rPr>
      </w:pPr>
      <w:r w:rsidRPr="00C228B4">
        <w:rPr>
          <w:spacing w:val="-6"/>
          <w:sz w:val="28"/>
          <w:szCs w:val="28"/>
        </w:rPr>
        <w:t>24. Дайте определение конвективному теплообмену.</w:t>
      </w:r>
    </w:p>
    <w:p w14:paraId="4B9B71AE" w14:textId="77777777" w:rsidR="00943948" w:rsidRPr="00C228B4" w:rsidRDefault="00943948" w:rsidP="00943948">
      <w:pPr>
        <w:tabs>
          <w:tab w:val="left" w:pos="0"/>
        </w:tabs>
        <w:ind w:firstLine="709"/>
        <w:rPr>
          <w:spacing w:val="-6"/>
          <w:sz w:val="28"/>
          <w:szCs w:val="28"/>
        </w:rPr>
      </w:pPr>
      <w:r w:rsidRPr="00C228B4">
        <w:rPr>
          <w:spacing w:val="-6"/>
          <w:sz w:val="28"/>
          <w:szCs w:val="28"/>
        </w:rPr>
        <w:t>25. Дайте определение лучистому теплообмену.</w:t>
      </w:r>
    </w:p>
    <w:p w14:paraId="2564F568" w14:textId="77777777" w:rsidR="00943948" w:rsidRPr="00C228B4" w:rsidRDefault="00943948" w:rsidP="00943948">
      <w:pPr>
        <w:tabs>
          <w:tab w:val="left" w:pos="0"/>
        </w:tabs>
        <w:ind w:firstLine="709"/>
        <w:rPr>
          <w:spacing w:val="-6"/>
          <w:sz w:val="28"/>
          <w:szCs w:val="28"/>
        </w:rPr>
      </w:pPr>
      <w:r w:rsidRPr="00C228B4">
        <w:rPr>
          <w:spacing w:val="-6"/>
          <w:sz w:val="28"/>
          <w:szCs w:val="28"/>
        </w:rPr>
        <w:t>26. Какой теплообмен называется однородным?</w:t>
      </w:r>
    </w:p>
    <w:p w14:paraId="2D275E6A" w14:textId="77777777" w:rsidR="00943948" w:rsidRPr="00C228B4" w:rsidRDefault="00943948" w:rsidP="00943948">
      <w:pPr>
        <w:tabs>
          <w:tab w:val="left" w:pos="0"/>
        </w:tabs>
        <w:ind w:firstLine="709"/>
        <w:rPr>
          <w:spacing w:val="-6"/>
          <w:sz w:val="28"/>
          <w:szCs w:val="28"/>
        </w:rPr>
      </w:pPr>
      <w:r w:rsidRPr="00C228B4">
        <w:rPr>
          <w:spacing w:val="-6"/>
          <w:sz w:val="28"/>
          <w:szCs w:val="28"/>
        </w:rPr>
        <w:t>27. Назовите единицу измерения коэффициент теплоотдачи?</w:t>
      </w:r>
    </w:p>
    <w:p w14:paraId="5A5DD4DC" w14:textId="77777777" w:rsidR="00943948" w:rsidRPr="00C228B4" w:rsidRDefault="00943948" w:rsidP="00943948">
      <w:pPr>
        <w:tabs>
          <w:tab w:val="left" w:pos="0"/>
        </w:tabs>
        <w:ind w:firstLine="709"/>
        <w:rPr>
          <w:spacing w:val="-6"/>
          <w:sz w:val="28"/>
          <w:szCs w:val="28"/>
        </w:rPr>
      </w:pPr>
      <w:r w:rsidRPr="00C228B4">
        <w:rPr>
          <w:spacing w:val="-6"/>
          <w:sz w:val="28"/>
          <w:szCs w:val="28"/>
        </w:rPr>
        <w:t>28. Как соединить потребители электрического тока по схеме «звезда»?</w:t>
      </w:r>
    </w:p>
    <w:p w14:paraId="5CBBD948" w14:textId="77777777" w:rsidR="00943948" w:rsidRPr="00C228B4" w:rsidRDefault="00943948" w:rsidP="00943948">
      <w:pPr>
        <w:tabs>
          <w:tab w:val="left" w:pos="0"/>
        </w:tabs>
        <w:ind w:firstLine="709"/>
        <w:rPr>
          <w:spacing w:val="-6"/>
          <w:sz w:val="28"/>
          <w:szCs w:val="28"/>
        </w:rPr>
      </w:pPr>
      <w:r w:rsidRPr="00C228B4">
        <w:rPr>
          <w:spacing w:val="-6"/>
          <w:sz w:val="28"/>
          <w:szCs w:val="28"/>
        </w:rPr>
        <w:t xml:space="preserve">29. Поясните основные преимущества трехпроводной и четырехпроводной схемы электроснабжения и их работу при симметричном и несимметричном </w:t>
      </w:r>
      <w:r w:rsidRPr="00C228B4">
        <w:rPr>
          <w:spacing w:val="-6"/>
          <w:sz w:val="28"/>
          <w:szCs w:val="28"/>
        </w:rPr>
        <w:lastRenderedPageBreak/>
        <w:t>режимах.</w:t>
      </w:r>
    </w:p>
    <w:p w14:paraId="2D8B856F" w14:textId="77777777" w:rsidR="00943948" w:rsidRPr="00C228B4" w:rsidRDefault="00943948" w:rsidP="00943948">
      <w:pPr>
        <w:tabs>
          <w:tab w:val="left" w:pos="0"/>
        </w:tabs>
        <w:ind w:firstLine="709"/>
        <w:rPr>
          <w:spacing w:val="-6"/>
          <w:sz w:val="28"/>
          <w:szCs w:val="28"/>
        </w:rPr>
      </w:pPr>
      <w:r w:rsidRPr="00C228B4">
        <w:rPr>
          <w:spacing w:val="-6"/>
          <w:sz w:val="28"/>
          <w:szCs w:val="28"/>
        </w:rPr>
        <w:t>30. Как соединить потребители электрического тока по схеме «треугольник»?</w:t>
      </w:r>
    </w:p>
    <w:p w14:paraId="5C8ACAD7" w14:textId="77777777" w:rsidR="00943948" w:rsidRPr="00C228B4" w:rsidRDefault="00943948" w:rsidP="00943948">
      <w:pPr>
        <w:tabs>
          <w:tab w:val="left" w:pos="0"/>
        </w:tabs>
        <w:ind w:firstLine="709"/>
        <w:rPr>
          <w:spacing w:val="-6"/>
          <w:sz w:val="28"/>
          <w:szCs w:val="28"/>
        </w:rPr>
      </w:pPr>
      <w:r w:rsidRPr="00C228B4">
        <w:rPr>
          <w:spacing w:val="-6"/>
          <w:sz w:val="28"/>
          <w:szCs w:val="28"/>
        </w:rPr>
        <w:t xml:space="preserve">31. Как рассчитать мощность трехфазного потребителя? </w:t>
      </w:r>
    </w:p>
    <w:p w14:paraId="539479F0" w14:textId="77777777" w:rsidR="00943948" w:rsidRPr="00C228B4" w:rsidRDefault="00943948" w:rsidP="00943948">
      <w:pPr>
        <w:tabs>
          <w:tab w:val="left" w:pos="0"/>
        </w:tabs>
        <w:ind w:firstLine="709"/>
        <w:rPr>
          <w:spacing w:val="-6"/>
          <w:sz w:val="28"/>
          <w:szCs w:val="28"/>
        </w:rPr>
      </w:pPr>
      <w:r w:rsidRPr="00C228B4">
        <w:rPr>
          <w:spacing w:val="-6"/>
          <w:sz w:val="28"/>
          <w:szCs w:val="28"/>
        </w:rPr>
        <w:t>32. Каким образом измерить активную мощность в трехфазной цепи?</w:t>
      </w:r>
    </w:p>
    <w:p w14:paraId="0216D23E" w14:textId="77777777" w:rsidR="00943948" w:rsidRPr="00C228B4" w:rsidRDefault="00943948" w:rsidP="00943948">
      <w:pPr>
        <w:tabs>
          <w:tab w:val="left" w:pos="0"/>
        </w:tabs>
        <w:ind w:firstLine="709"/>
        <w:rPr>
          <w:spacing w:val="-6"/>
          <w:sz w:val="28"/>
          <w:szCs w:val="28"/>
        </w:rPr>
      </w:pPr>
      <w:r w:rsidRPr="00C228B4">
        <w:rPr>
          <w:spacing w:val="-6"/>
          <w:sz w:val="28"/>
          <w:szCs w:val="28"/>
        </w:rPr>
        <w:t>33. Поясните назначение, устройство и принцип действия однофазного трансформатора.</w:t>
      </w:r>
    </w:p>
    <w:p w14:paraId="408C5723" w14:textId="77777777" w:rsidR="00943948" w:rsidRPr="00C228B4" w:rsidRDefault="00943948" w:rsidP="00943948">
      <w:pPr>
        <w:tabs>
          <w:tab w:val="left" w:pos="0"/>
        </w:tabs>
        <w:ind w:firstLine="709"/>
        <w:rPr>
          <w:spacing w:val="-6"/>
          <w:sz w:val="28"/>
          <w:szCs w:val="28"/>
        </w:rPr>
      </w:pPr>
      <w:r w:rsidRPr="00C228B4">
        <w:rPr>
          <w:spacing w:val="-6"/>
          <w:sz w:val="28"/>
          <w:szCs w:val="28"/>
        </w:rPr>
        <w:t>34. Поясните устройство, принцип действия и область применения трехфазного асинхронного электродвигателя с короткозамкнутым и фазным ротором.</w:t>
      </w:r>
    </w:p>
    <w:p w14:paraId="62F79F8C" w14:textId="77777777" w:rsidR="00943948" w:rsidRPr="00C228B4" w:rsidRDefault="00943948" w:rsidP="00943948">
      <w:pPr>
        <w:tabs>
          <w:tab w:val="left" w:pos="0"/>
        </w:tabs>
        <w:ind w:firstLine="709"/>
        <w:rPr>
          <w:spacing w:val="-6"/>
          <w:sz w:val="28"/>
          <w:szCs w:val="28"/>
        </w:rPr>
      </w:pPr>
      <w:r w:rsidRPr="00C228B4">
        <w:rPr>
          <w:spacing w:val="-6"/>
          <w:sz w:val="28"/>
          <w:szCs w:val="28"/>
        </w:rPr>
        <w:t xml:space="preserve">35. Поясните принцип действия однофазных выпрямителей (однополупериодного, </w:t>
      </w:r>
      <w:proofErr w:type="spellStart"/>
      <w:r w:rsidRPr="00C228B4">
        <w:rPr>
          <w:spacing w:val="-6"/>
          <w:sz w:val="28"/>
          <w:szCs w:val="28"/>
        </w:rPr>
        <w:t>двухполупериодного</w:t>
      </w:r>
      <w:proofErr w:type="spellEnd"/>
      <w:r w:rsidRPr="00C228B4">
        <w:rPr>
          <w:spacing w:val="-6"/>
          <w:sz w:val="28"/>
          <w:szCs w:val="28"/>
        </w:rPr>
        <w:t xml:space="preserve"> и мостового).</w:t>
      </w:r>
    </w:p>
    <w:p w14:paraId="50B0B9CA" w14:textId="77777777" w:rsidR="00943948" w:rsidRPr="00C228B4" w:rsidRDefault="00943948" w:rsidP="003F170B">
      <w:pPr>
        <w:pStyle w:val="a5"/>
        <w:numPr>
          <w:ilvl w:val="0"/>
          <w:numId w:val="18"/>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Какая величина характеризует инерцию тела при вращательном движении?</w:t>
      </w:r>
    </w:p>
    <w:p w14:paraId="26D464DC" w14:textId="77777777" w:rsidR="00943948" w:rsidRPr="00C228B4" w:rsidRDefault="00943948" w:rsidP="003F170B">
      <w:pPr>
        <w:pStyle w:val="a5"/>
        <w:numPr>
          <w:ilvl w:val="0"/>
          <w:numId w:val="18"/>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В чём отличие ламинарного течения жидкости от турбулентного?</w:t>
      </w:r>
    </w:p>
    <w:p w14:paraId="3D2E03AB" w14:textId="77777777" w:rsidR="00943948" w:rsidRPr="00C228B4" w:rsidRDefault="00943948" w:rsidP="003F170B">
      <w:pPr>
        <w:pStyle w:val="a5"/>
        <w:numPr>
          <w:ilvl w:val="0"/>
          <w:numId w:val="18"/>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В каких единицах измеряется мощность двигателя?</w:t>
      </w:r>
    </w:p>
    <w:p w14:paraId="294F965B" w14:textId="77777777" w:rsidR="00943948" w:rsidRPr="00C228B4" w:rsidRDefault="00943948" w:rsidP="003F170B">
      <w:pPr>
        <w:pStyle w:val="a5"/>
        <w:numPr>
          <w:ilvl w:val="0"/>
          <w:numId w:val="18"/>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Сформулируйте первое правило Кирхгофа.</w:t>
      </w:r>
    </w:p>
    <w:p w14:paraId="6D47F5BA" w14:textId="77777777" w:rsidR="00943948" w:rsidRPr="00C228B4" w:rsidRDefault="00943948" w:rsidP="003F170B">
      <w:pPr>
        <w:pStyle w:val="a5"/>
        <w:numPr>
          <w:ilvl w:val="0"/>
          <w:numId w:val="18"/>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Какое явление лежит в основе работы генератора переменного тока?</w:t>
      </w:r>
    </w:p>
    <w:p w14:paraId="7CAAC426" w14:textId="77777777" w:rsidR="00943948" w:rsidRPr="00C228B4" w:rsidRDefault="00943948" w:rsidP="003F170B">
      <w:pPr>
        <w:pStyle w:val="a5"/>
        <w:numPr>
          <w:ilvl w:val="0"/>
          <w:numId w:val="19"/>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Чему равно среднее арифметическое?</w:t>
      </w:r>
    </w:p>
    <w:p w14:paraId="3E33CF14" w14:textId="77777777" w:rsidR="00943948" w:rsidRPr="00C228B4" w:rsidRDefault="00943948" w:rsidP="003F170B">
      <w:pPr>
        <w:pStyle w:val="a5"/>
        <w:numPr>
          <w:ilvl w:val="0"/>
          <w:numId w:val="19"/>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В каких пределах изменяется вероятность события?</w:t>
      </w:r>
    </w:p>
    <w:p w14:paraId="649C140C" w14:textId="77777777" w:rsidR="00943948" w:rsidRPr="00C228B4" w:rsidRDefault="00943948" w:rsidP="003F170B">
      <w:pPr>
        <w:pStyle w:val="a5"/>
        <w:numPr>
          <w:ilvl w:val="0"/>
          <w:numId w:val="19"/>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В чем состоит физический смысл производной?</w:t>
      </w:r>
    </w:p>
    <w:p w14:paraId="52B9EBC5" w14:textId="77777777" w:rsidR="00943948" w:rsidRPr="00C228B4" w:rsidRDefault="00943948" w:rsidP="003F170B">
      <w:pPr>
        <w:pStyle w:val="a5"/>
        <w:numPr>
          <w:ilvl w:val="0"/>
          <w:numId w:val="19"/>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Назовите кривые второго порядка.</w:t>
      </w:r>
    </w:p>
    <w:p w14:paraId="4196D57C" w14:textId="77777777" w:rsidR="00943948" w:rsidRPr="00C228B4" w:rsidRDefault="00943948" w:rsidP="003F170B">
      <w:pPr>
        <w:pStyle w:val="a5"/>
        <w:numPr>
          <w:ilvl w:val="0"/>
          <w:numId w:val="19"/>
        </w:numPr>
        <w:spacing w:after="0" w:line="240" w:lineRule="auto"/>
        <w:ind w:left="0" w:firstLine="709"/>
        <w:contextualSpacing/>
        <w:jc w:val="both"/>
        <w:rPr>
          <w:rFonts w:ascii="Times New Roman" w:hAnsi="Times New Roman" w:cs="Times New Roman"/>
          <w:spacing w:val="-6"/>
          <w:sz w:val="28"/>
          <w:szCs w:val="28"/>
        </w:rPr>
      </w:pPr>
      <w:r w:rsidRPr="00C228B4">
        <w:rPr>
          <w:rFonts w:ascii="Times New Roman" w:hAnsi="Times New Roman" w:cs="Times New Roman"/>
          <w:spacing w:val="-6"/>
          <w:sz w:val="28"/>
          <w:szCs w:val="28"/>
        </w:rPr>
        <w:t>Какие вы знаете методы решения систем линейных уравнений?</w:t>
      </w:r>
    </w:p>
    <w:p w14:paraId="5288C59F"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Перечислите виды погрешностей, возникающих при измерениях.</w:t>
      </w:r>
    </w:p>
    <w:p w14:paraId="64123ADA"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Как осуществляется учёт потребления электрической энергии?</w:t>
      </w:r>
    </w:p>
    <w:p w14:paraId="2A68B216"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Где находят применение резистивные преобразователи?</w:t>
      </w:r>
    </w:p>
    <w:p w14:paraId="0D84B742" w14:textId="77777777" w:rsidR="00943948" w:rsidRPr="00C228B4" w:rsidRDefault="00943948" w:rsidP="003F170B">
      <w:pPr>
        <w:numPr>
          <w:ilvl w:val="0"/>
          <w:numId w:val="20"/>
        </w:numPr>
        <w:spacing w:line="276" w:lineRule="auto"/>
        <w:ind w:left="0" w:firstLine="709"/>
        <w:rPr>
          <w:spacing w:val="-8"/>
          <w:sz w:val="28"/>
          <w:szCs w:val="28"/>
        </w:rPr>
      </w:pPr>
      <w:r w:rsidRPr="00C228B4">
        <w:rPr>
          <w:spacing w:val="-8"/>
          <w:sz w:val="28"/>
          <w:szCs w:val="28"/>
        </w:rPr>
        <w:t xml:space="preserve">Перечислите области применения </w:t>
      </w:r>
      <w:proofErr w:type="spellStart"/>
      <w:r w:rsidRPr="00C228B4">
        <w:rPr>
          <w:spacing w:val="-8"/>
          <w:sz w:val="28"/>
          <w:szCs w:val="28"/>
        </w:rPr>
        <w:t>оптоэлектрических</w:t>
      </w:r>
      <w:proofErr w:type="spellEnd"/>
      <w:r w:rsidRPr="00C228B4">
        <w:rPr>
          <w:spacing w:val="-8"/>
          <w:sz w:val="28"/>
          <w:szCs w:val="28"/>
        </w:rPr>
        <w:t xml:space="preserve"> преобразователей.</w:t>
      </w:r>
    </w:p>
    <w:p w14:paraId="37771A78"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Какие существуют методы измерений механических напряжений, сил, моментов и давлений?</w:t>
      </w:r>
    </w:p>
    <w:p w14:paraId="6F3F4FF9"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Какие факторы влияют на выбор средств измерения?</w:t>
      </w:r>
    </w:p>
    <w:p w14:paraId="6AEBF040"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В каком случае применяется обязательная сертификация продукции?</w:t>
      </w:r>
    </w:p>
    <w:p w14:paraId="786CBD8F"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В чем заключается сущность размерного анализа?</w:t>
      </w:r>
    </w:p>
    <w:p w14:paraId="7EB10FF4"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Как производится дефектовка партии изделий калибром-скобой?</w:t>
      </w:r>
    </w:p>
    <w:p w14:paraId="69BE1154"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Для чего применяются плоскопараллельные меры длины?</w:t>
      </w:r>
    </w:p>
    <w:p w14:paraId="3BABAFF0"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Поясните какие химические процессы происходят в процессе зарядки аккумуляторной батареи.</w:t>
      </w:r>
    </w:p>
    <w:p w14:paraId="44895DA8"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Поясните к какой группе соединений относятся антифризы?</w:t>
      </w:r>
    </w:p>
    <w:p w14:paraId="64DADD35" w14:textId="77777777" w:rsidR="00943948" w:rsidRPr="00C228B4" w:rsidRDefault="00943948" w:rsidP="003F170B">
      <w:pPr>
        <w:numPr>
          <w:ilvl w:val="0"/>
          <w:numId w:val="20"/>
        </w:numPr>
        <w:spacing w:line="276" w:lineRule="auto"/>
        <w:ind w:left="0" w:firstLine="709"/>
        <w:rPr>
          <w:spacing w:val="-6"/>
          <w:sz w:val="28"/>
          <w:szCs w:val="28"/>
        </w:rPr>
      </w:pPr>
      <w:r w:rsidRPr="00C228B4">
        <w:rPr>
          <w:spacing w:val="-6"/>
          <w:sz w:val="28"/>
          <w:szCs w:val="28"/>
        </w:rPr>
        <w:t>Какие химические соединения обладают моющими свойствами?</w:t>
      </w:r>
    </w:p>
    <w:p w14:paraId="3B6518AA" w14:textId="77777777" w:rsidR="00943948" w:rsidRPr="00C228B4" w:rsidRDefault="00943948" w:rsidP="00943948">
      <w:pPr>
        <w:widowControl/>
        <w:ind w:firstLine="709"/>
        <w:jc w:val="center"/>
        <w:rPr>
          <w:b/>
          <w:sz w:val="28"/>
          <w:szCs w:val="28"/>
        </w:rPr>
      </w:pPr>
    </w:p>
    <w:p w14:paraId="30700681" w14:textId="77777777" w:rsidR="00943948" w:rsidRPr="00C228B4" w:rsidRDefault="00943948" w:rsidP="00943948">
      <w:pPr>
        <w:widowControl/>
        <w:ind w:firstLine="709"/>
        <w:jc w:val="center"/>
        <w:rPr>
          <w:b/>
          <w:sz w:val="28"/>
          <w:szCs w:val="28"/>
          <w:u w:val="single"/>
        </w:rPr>
      </w:pPr>
      <w:r w:rsidRPr="00C228B4">
        <w:rPr>
          <w:b/>
          <w:sz w:val="28"/>
          <w:szCs w:val="28"/>
          <w:u w:val="single"/>
        </w:rPr>
        <w:t>Код контролируемой компетенции ОПК-4</w:t>
      </w:r>
    </w:p>
    <w:p w14:paraId="54B6470C" w14:textId="77777777" w:rsidR="00943948" w:rsidRPr="00C228B4" w:rsidRDefault="00943948" w:rsidP="00943948">
      <w:pPr>
        <w:widowControl/>
        <w:ind w:firstLine="709"/>
        <w:jc w:val="center"/>
        <w:rPr>
          <w:b/>
          <w:sz w:val="28"/>
          <w:szCs w:val="28"/>
        </w:rPr>
      </w:pPr>
    </w:p>
    <w:p w14:paraId="6FD07C6F" w14:textId="77777777" w:rsidR="00943948" w:rsidRPr="00C228B4" w:rsidRDefault="00943948" w:rsidP="00943948">
      <w:pPr>
        <w:widowControl/>
        <w:ind w:firstLine="709"/>
        <w:rPr>
          <w:sz w:val="28"/>
          <w:szCs w:val="28"/>
        </w:rPr>
      </w:pPr>
      <w:r w:rsidRPr="00C228B4">
        <w:rPr>
          <w:sz w:val="28"/>
          <w:szCs w:val="28"/>
        </w:rPr>
        <w:t xml:space="preserve">1. С каким законом связано понятие экологической валентности? </w:t>
      </w:r>
    </w:p>
    <w:p w14:paraId="2C42AFCD" w14:textId="77777777" w:rsidR="00943948" w:rsidRPr="00C228B4" w:rsidRDefault="00943948" w:rsidP="00943948">
      <w:pPr>
        <w:widowControl/>
        <w:ind w:firstLine="709"/>
        <w:rPr>
          <w:sz w:val="28"/>
          <w:szCs w:val="28"/>
        </w:rPr>
      </w:pPr>
      <w:r w:rsidRPr="00C228B4">
        <w:rPr>
          <w:sz w:val="28"/>
          <w:szCs w:val="28"/>
        </w:rPr>
        <w:t>2. Поясните суть понятия экологической валентности.</w:t>
      </w:r>
    </w:p>
    <w:p w14:paraId="155F2085" w14:textId="77777777" w:rsidR="00943948" w:rsidRPr="00C228B4" w:rsidRDefault="00943948" w:rsidP="00943948">
      <w:pPr>
        <w:widowControl/>
        <w:ind w:firstLine="709"/>
        <w:rPr>
          <w:sz w:val="28"/>
          <w:szCs w:val="28"/>
        </w:rPr>
      </w:pPr>
      <w:r w:rsidRPr="00C228B4">
        <w:rPr>
          <w:sz w:val="28"/>
          <w:szCs w:val="28"/>
        </w:rPr>
        <w:t>3. Укажите факторы, являющиеся лимитирующими в водной среде?</w:t>
      </w:r>
    </w:p>
    <w:p w14:paraId="7D6F4802" w14:textId="77777777" w:rsidR="00943948" w:rsidRPr="00C228B4" w:rsidRDefault="00943948" w:rsidP="00943948">
      <w:pPr>
        <w:widowControl/>
        <w:ind w:firstLine="709"/>
        <w:rPr>
          <w:sz w:val="28"/>
          <w:szCs w:val="28"/>
        </w:rPr>
      </w:pPr>
      <w:r w:rsidRPr="00C228B4">
        <w:rPr>
          <w:sz w:val="28"/>
          <w:szCs w:val="28"/>
        </w:rPr>
        <w:lastRenderedPageBreak/>
        <w:t xml:space="preserve">4. Перечислите экологические факторы, оказывающие наибольшее влияние на численность современных </w:t>
      </w:r>
      <w:proofErr w:type="spellStart"/>
      <w:r w:rsidRPr="00C228B4">
        <w:rPr>
          <w:sz w:val="28"/>
          <w:szCs w:val="28"/>
        </w:rPr>
        <w:t>млекопитающихся</w:t>
      </w:r>
      <w:proofErr w:type="spellEnd"/>
      <w:r w:rsidRPr="00C228B4">
        <w:rPr>
          <w:sz w:val="28"/>
          <w:szCs w:val="28"/>
        </w:rPr>
        <w:t>?</w:t>
      </w:r>
    </w:p>
    <w:p w14:paraId="312A6FAF" w14:textId="77777777" w:rsidR="00943948" w:rsidRPr="00C228B4" w:rsidRDefault="00943948" w:rsidP="00943948">
      <w:pPr>
        <w:widowControl/>
        <w:ind w:firstLine="709"/>
        <w:rPr>
          <w:sz w:val="28"/>
          <w:szCs w:val="28"/>
        </w:rPr>
      </w:pPr>
      <w:r w:rsidRPr="00C228B4">
        <w:rPr>
          <w:sz w:val="28"/>
          <w:szCs w:val="28"/>
        </w:rPr>
        <w:t>5. Укажите факторы, являющиеся лимитирующими в почвенной среде.</w:t>
      </w:r>
    </w:p>
    <w:p w14:paraId="440B6943" w14:textId="77777777" w:rsidR="00943948" w:rsidRPr="00C228B4" w:rsidRDefault="00943948" w:rsidP="00943948">
      <w:pPr>
        <w:widowControl/>
        <w:tabs>
          <w:tab w:val="left" w:pos="360"/>
        </w:tabs>
        <w:ind w:firstLine="709"/>
        <w:rPr>
          <w:sz w:val="28"/>
          <w:szCs w:val="28"/>
        </w:rPr>
      </w:pPr>
      <w:r w:rsidRPr="00C228B4">
        <w:rPr>
          <w:sz w:val="28"/>
          <w:szCs w:val="28"/>
        </w:rPr>
        <w:t>6. Какие из абиотических факторов (минералы, свет, азот, кислород) лимитируют распространение жизни на суше?</w:t>
      </w:r>
    </w:p>
    <w:p w14:paraId="04D1FD45" w14:textId="77777777" w:rsidR="00943948" w:rsidRPr="00C228B4" w:rsidRDefault="00943948" w:rsidP="00943948">
      <w:pPr>
        <w:widowControl/>
        <w:ind w:firstLine="709"/>
        <w:rPr>
          <w:sz w:val="28"/>
          <w:szCs w:val="28"/>
        </w:rPr>
      </w:pPr>
      <w:r w:rsidRPr="00C228B4">
        <w:rPr>
          <w:sz w:val="28"/>
          <w:szCs w:val="28"/>
        </w:rPr>
        <w:t>7. Кем впервые был предложен термин «Экология»?</w:t>
      </w:r>
    </w:p>
    <w:p w14:paraId="06EDEFF3" w14:textId="77777777" w:rsidR="00943948" w:rsidRPr="00C228B4" w:rsidRDefault="00943948" w:rsidP="00943948">
      <w:pPr>
        <w:widowControl/>
        <w:ind w:firstLine="709"/>
        <w:rPr>
          <w:sz w:val="28"/>
          <w:szCs w:val="28"/>
        </w:rPr>
      </w:pPr>
      <w:r w:rsidRPr="00C228B4">
        <w:rPr>
          <w:sz w:val="28"/>
          <w:szCs w:val="28"/>
        </w:rPr>
        <w:t xml:space="preserve">8. Как называется популяция растений? </w:t>
      </w:r>
    </w:p>
    <w:p w14:paraId="711AF35F" w14:textId="77777777" w:rsidR="00943948" w:rsidRPr="00C228B4" w:rsidRDefault="00943948" w:rsidP="00943948">
      <w:pPr>
        <w:widowControl/>
        <w:ind w:firstLine="709"/>
        <w:rPr>
          <w:sz w:val="28"/>
          <w:szCs w:val="28"/>
        </w:rPr>
      </w:pPr>
      <w:r w:rsidRPr="00C228B4">
        <w:rPr>
          <w:sz w:val="28"/>
          <w:szCs w:val="28"/>
        </w:rPr>
        <w:t>9. Поясните что понимается под термином – «Плотность популяции»?</w:t>
      </w:r>
    </w:p>
    <w:p w14:paraId="31F78943" w14:textId="77777777" w:rsidR="00943948" w:rsidRPr="00C228B4" w:rsidRDefault="00943948" w:rsidP="00943948">
      <w:pPr>
        <w:widowControl/>
        <w:ind w:firstLine="709"/>
        <w:rPr>
          <w:b/>
          <w:sz w:val="28"/>
          <w:szCs w:val="28"/>
        </w:rPr>
      </w:pPr>
      <w:r w:rsidRPr="00C228B4">
        <w:rPr>
          <w:sz w:val="28"/>
          <w:szCs w:val="28"/>
        </w:rPr>
        <w:t xml:space="preserve">10. Какие популяции считаются наиболее устойчивыми? </w:t>
      </w:r>
    </w:p>
    <w:p w14:paraId="00598BA9" w14:textId="77777777" w:rsidR="00943948" w:rsidRPr="00C228B4" w:rsidRDefault="00943948" w:rsidP="00943948">
      <w:pPr>
        <w:widowControl/>
        <w:ind w:firstLine="709"/>
        <w:rPr>
          <w:sz w:val="28"/>
          <w:szCs w:val="28"/>
        </w:rPr>
      </w:pPr>
      <w:r w:rsidRPr="00C228B4">
        <w:rPr>
          <w:sz w:val="28"/>
          <w:szCs w:val="28"/>
        </w:rPr>
        <w:t>11. Поясните что понимается под термином – «Популяция»?</w:t>
      </w:r>
    </w:p>
    <w:p w14:paraId="064F8E57" w14:textId="77777777" w:rsidR="00943948" w:rsidRPr="00C228B4" w:rsidRDefault="00943948" w:rsidP="00943948">
      <w:pPr>
        <w:widowControl/>
        <w:ind w:firstLine="709"/>
        <w:rPr>
          <w:sz w:val="28"/>
          <w:szCs w:val="28"/>
        </w:rPr>
      </w:pPr>
      <w:r w:rsidRPr="00C228B4">
        <w:rPr>
          <w:sz w:val="28"/>
          <w:szCs w:val="28"/>
        </w:rPr>
        <w:t>12. Поясните что понимается под термином – «Биогеоценоз»?</w:t>
      </w:r>
    </w:p>
    <w:p w14:paraId="35145F12" w14:textId="77777777" w:rsidR="00943948" w:rsidRPr="00C228B4" w:rsidRDefault="00943948" w:rsidP="00943948">
      <w:pPr>
        <w:widowControl/>
        <w:ind w:firstLine="709"/>
        <w:rPr>
          <w:sz w:val="28"/>
          <w:szCs w:val="28"/>
        </w:rPr>
      </w:pPr>
      <w:r w:rsidRPr="00C228B4">
        <w:rPr>
          <w:sz w:val="28"/>
          <w:szCs w:val="28"/>
        </w:rPr>
        <w:t>13. Какие из экологических факторов в наши дни максимально быстро изменяют биосферу?</w:t>
      </w:r>
    </w:p>
    <w:p w14:paraId="699017FB" w14:textId="77777777" w:rsidR="00943948" w:rsidRPr="00C228B4" w:rsidRDefault="00943948" w:rsidP="00943948">
      <w:pPr>
        <w:widowControl/>
        <w:ind w:firstLine="709"/>
        <w:rPr>
          <w:sz w:val="28"/>
          <w:szCs w:val="28"/>
        </w:rPr>
      </w:pPr>
      <w:r w:rsidRPr="00C228B4">
        <w:rPr>
          <w:sz w:val="28"/>
          <w:szCs w:val="28"/>
        </w:rPr>
        <w:t xml:space="preserve">14. Какие вещества называют канцерогенами? </w:t>
      </w:r>
    </w:p>
    <w:p w14:paraId="57F4D50E" w14:textId="77777777" w:rsidR="00943948" w:rsidRPr="00C228B4" w:rsidRDefault="00943948" w:rsidP="00943948">
      <w:pPr>
        <w:widowControl/>
        <w:ind w:firstLine="709"/>
        <w:rPr>
          <w:sz w:val="28"/>
          <w:szCs w:val="28"/>
        </w:rPr>
      </w:pPr>
      <w:r w:rsidRPr="00C228B4">
        <w:rPr>
          <w:sz w:val="28"/>
          <w:szCs w:val="28"/>
        </w:rPr>
        <w:t>15. Поясните суть экологического мониторинга.</w:t>
      </w:r>
    </w:p>
    <w:p w14:paraId="669E6C93" w14:textId="77777777" w:rsidR="00943948" w:rsidRPr="00C228B4" w:rsidRDefault="00943948" w:rsidP="00943948">
      <w:pPr>
        <w:widowControl/>
        <w:ind w:firstLine="709"/>
        <w:rPr>
          <w:sz w:val="28"/>
          <w:szCs w:val="28"/>
        </w:rPr>
      </w:pPr>
      <w:r w:rsidRPr="00C228B4">
        <w:rPr>
          <w:sz w:val="28"/>
          <w:szCs w:val="28"/>
        </w:rPr>
        <w:t>16. Какие существуют виды экологического контроля?</w:t>
      </w:r>
    </w:p>
    <w:p w14:paraId="66B83238" w14:textId="77777777" w:rsidR="00943948" w:rsidRPr="00C228B4" w:rsidRDefault="00943948" w:rsidP="00943948">
      <w:pPr>
        <w:widowControl/>
        <w:ind w:firstLine="709"/>
        <w:rPr>
          <w:sz w:val="24"/>
          <w:szCs w:val="24"/>
        </w:rPr>
      </w:pPr>
    </w:p>
    <w:p w14:paraId="436B80FC" w14:textId="77777777" w:rsidR="00943948" w:rsidRPr="00C228B4" w:rsidRDefault="00943948" w:rsidP="00943948">
      <w:pPr>
        <w:widowControl/>
        <w:ind w:firstLine="709"/>
        <w:jc w:val="center"/>
        <w:rPr>
          <w:b/>
          <w:sz w:val="28"/>
          <w:szCs w:val="28"/>
          <w:highlight w:val="yellow"/>
          <w:u w:val="single"/>
        </w:rPr>
      </w:pPr>
      <w:r w:rsidRPr="00C228B4">
        <w:rPr>
          <w:b/>
          <w:sz w:val="28"/>
          <w:szCs w:val="28"/>
          <w:u w:val="single"/>
        </w:rPr>
        <w:t>Код контролируемой компетенции ПК-1</w:t>
      </w:r>
    </w:p>
    <w:p w14:paraId="0E4019F1" w14:textId="77777777" w:rsidR="00943948" w:rsidRPr="00C228B4" w:rsidRDefault="00943948" w:rsidP="00943948">
      <w:pPr>
        <w:widowControl/>
        <w:ind w:firstLine="709"/>
        <w:jc w:val="center"/>
        <w:rPr>
          <w:b/>
          <w:sz w:val="28"/>
          <w:szCs w:val="28"/>
          <w:highlight w:val="yellow"/>
          <w:u w:val="single"/>
        </w:rPr>
      </w:pPr>
    </w:p>
    <w:p w14:paraId="4C2FF696"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pacing w:val="-2"/>
          <w:sz w:val="28"/>
          <w:szCs w:val="28"/>
          <w:lang w:eastAsia="ru-RU"/>
        </w:rPr>
        <w:t xml:space="preserve">Каково </w:t>
      </w:r>
      <w:proofErr w:type="gramStart"/>
      <w:r w:rsidRPr="00C228B4">
        <w:rPr>
          <w:rFonts w:ascii="Times New Roman" w:hAnsi="Times New Roman" w:cs="Times New Roman"/>
          <w:spacing w:val="-2"/>
          <w:sz w:val="28"/>
          <w:szCs w:val="28"/>
          <w:lang w:eastAsia="ru-RU"/>
        </w:rPr>
        <w:t xml:space="preserve">назначение  </w:t>
      </w:r>
      <w:r w:rsidRPr="00C228B4">
        <w:rPr>
          <w:rFonts w:ascii="Times New Roman" w:hAnsi="Times New Roman" w:cs="Times New Roman"/>
          <w:sz w:val="28"/>
          <w:szCs w:val="28"/>
          <w:lang w:eastAsia="ru-RU"/>
        </w:rPr>
        <w:t>кривошипно</w:t>
      </w:r>
      <w:proofErr w:type="gramEnd"/>
      <w:r w:rsidRPr="00C228B4">
        <w:rPr>
          <w:rFonts w:ascii="Times New Roman" w:hAnsi="Times New Roman" w:cs="Times New Roman"/>
          <w:sz w:val="28"/>
          <w:szCs w:val="28"/>
          <w:lang w:eastAsia="ru-RU"/>
        </w:rPr>
        <w:t>-шатунного механизма</w:t>
      </w:r>
      <w:r w:rsidRPr="00C228B4">
        <w:rPr>
          <w:rFonts w:ascii="Times New Roman" w:hAnsi="Times New Roman" w:cs="Times New Roman"/>
          <w:spacing w:val="-2"/>
          <w:sz w:val="28"/>
          <w:szCs w:val="28"/>
          <w:lang w:eastAsia="ru-RU"/>
        </w:rPr>
        <w:t xml:space="preserve"> ДВС?</w:t>
      </w:r>
    </w:p>
    <w:p w14:paraId="6713AFA2"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pacing w:val="-2"/>
          <w:sz w:val="28"/>
          <w:szCs w:val="28"/>
          <w:lang w:eastAsia="ru-RU"/>
        </w:rPr>
        <w:t xml:space="preserve">Каково </w:t>
      </w:r>
      <w:proofErr w:type="gramStart"/>
      <w:r w:rsidRPr="00C228B4">
        <w:rPr>
          <w:rFonts w:ascii="Times New Roman" w:hAnsi="Times New Roman" w:cs="Times New Roman"/>
          <w:spacing w:val="-2"/>
          <w:sz w:val="28"/>
          <w:szCs w:val="28"/>
          <w:lang w:eastAsia="ru-RU"/>
        </w:rPr>
        <w:t xml:space="preserve">назначение  </w:t>
      </w:r>
      <w:r w:rsidRPr="00C228B4">
        <w:rPr>
          <w:rFonts w:ascii="Times New Roman" w:hAnsi="Times New Roman" w:cs="Times New Roman"/>
          <w:sz w:val="28"/>
          <w:szCs w:val="28"/>
          <w:lang w:eastAsia="ru-RU"/>
        </w:rPr>
        <w:t>газораспределительного</w:t>
      </w:r>
      <w:proofErr w:type="gramEnd"/>
      <w:r w:rsidRPr="00C228B4">
        <w:rPr>
          <w:rFonts w:ascii="Times New Roman" w:hAnsi="Times New Roman" w:cs="Times New Roman"/>
          <w:sz w:val="28"/>
          <w:szCs w:val="28"/>
          <w:lang w:eastAsia="ru-RU"/>
        </w:rPr>
        <w:t xml:space="preserve">  механизма</w:t>
      </w:r>
      <w:r w:rsidRPr="00C228B4">
        <w:rPr>
          <w:rFonts w:ascii="Times New Roman" w:hAnsi="Times New Roman" w:cs="Times New Roman"/>
          <w:spacing w:val="-2"/>
          <w:sz w:val="28"/>
          <w:szCs w:val="28"/>
          <w:lang w:eastAsia="ru-RU"/>
        </w:rPr>
        <w:t xml:space="preserve"> ДВС?</w:t>
      </w:r>
    </w:p>
    <w:p w14:paraId="7945BD34"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pacing w:val="-2"/>
          <w:sz w:val="28"/>
          <w:szCs w:val="28"/>
          <w:lang w:eastAsia="ru-RU"/>
        </w:rPr>
        <w:t xml:space="preserve"> Каково </w:t>
      </w:r>
      <w:proofErr w:type="gramStart"/>
      <w:r w:rsidRPr="00C228B4">
        <w:rPr>
          <w:rFonts w:ascii="Times New Roman" w:hAnsi="Times New Roman" w:cs="Times New Roman"/>
          <w:spacing w:val="-2"/>
          <w:sz w:val="28"/>
          <w:szCs w:val="28"/>
          <w:lang w:eastAsia="ru-RU"/>
        </w:rPr>
        <w:t xml:space="preserve">назначение  </w:t>
      </w:r>
      <w:r w:rsidRPr="00C228B4">
        <w:rPr>
          <w:rFonts w:ascii="Times New Roman" w:hAnsi="Times New Roman" w:cs="Times New Roman"/>
          <w:sz w:val="28"/>
          <w:szCs w:val="28"/>
          <w:lang w:eastAsia="ru-RU"/>
        </w:rPr>
        <w:t>системы</w:t>
      </w:r>
      <w:proofErr w:type="gramEnd"/>
      <w:r w:rsidRPr="00C228B4">
        <w:rPr>
          <w:rFonts w:ascii="Times New Roman" w:hAnsi="Times New Roman" w:cs="Times New Roman"/>
          <w:sz w:val="28"/>
          <w:szCs w:val="28"/>
          <w:lang w:eastAsia="ru-RU"/>
        </w:rPr>
        <w:t xml:space="preserve"> смазки</w:t>
      </w:r>
      <w:r w:rsidRPr="00C228B4">
        <w:rPr>
          <w:rFonts w:ascii="Times New Roman" w:hAnsi="Times New Roman" w:cs="Times New Roman"/>
          <w:spacing w:val="-2"/>
          <w:sz w:val="28"/>
          <w:szCs w:val="28"/>
          <w:lang w:eastAsia="ru-RU"/>
        </w:rPr>
        <w:t xml:space="preserve"> ДВС? </w:t>
      </w:r>
    </w:p>
    <w:p w14:paraId="03786E8D"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z w:val="28"/>
          <w:szCs w:val="28"/>
          <w:lang w:eastAsia="ru-RU"/>
        </w:rPr>
        <w:t xml:space="preserve"> Что происходит при увеличенном тепловом зазоре в приводе клапанов </w:t>
      </w:r>
      <w:proofErr w:type="gramStart"/>
      <w:r w:rsidRPr="00C228B4">
        <w:rPr>
          <w:rFonts w:ascii="Times New Roman" w:hAnsi="Times New Roman" w:cs="Times New Roman"/>
          <w:sz w:val="28"/>
          <w:szCs w:val="28"/>
          <w:lang w:eastAsia="ru-RU"/>
        </w:rPr>
        <w:t>газораспределительного  механизма</w:t>
      </w:r>
      <w:proofErr w:type="gramEnd"/>
      <w:r w:rsidRPr="00C228B4">
        <w:rPr>
          <w:rFonts w:ascii="Times New Roman" w:hAnsi="Times New Roman" w:cs="Times New Roman"/>
          <w:spacing w:val="-2"/>
          <w:sz w:val="28"/>
          <w:szCs w:val="28"/>
          <w:lang w:eastAsia="ru-RU"/>
        </w:rPr>
        <w:t xml:space="preserve"> ДВС</w:t>
      </w:r>
      <w:r w:rsidRPr="00C228B4">
        <w:rPr>
          <w:rFonts w:ascii="Times New Roman" w:hAnsi="Times New Roman" w:cs="Times New Roman"/>
          <w:sz w:val="28"/>
          <w:szCs w:val="28"/>
          <w:lang w:eastAsia="ru-RU"/>
        </w:rPr>
        <w:t xml:space="preserve">? </w:t>
      </w:r>
    </w:p>
    <w:p w14:paraId="3E35D809"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z w:val="28"/>
          <w:szCs w:val="28"/>
          <w:lang w:eastAsia="ru-RU"/>
        </w:rPr>
        <w:t xml:space="preserve">Что происходит при уменьшенном тепловом зазоре в приводе клапанов </w:t>
      </w:r>
      <w:proofErr w:type="gramStart"/>
      <w:r w:rsidRPr="00C228B4">
        <w:rPr>
          <w:rFonts w:ascii="Times New Roman" w:hAnsi="Times New Roman" w:cs="Times New Roman"/>
          <w:sz w:val="28"/>
          <w:szCs w:val="28"/>
          <w:lang w:eastAsia="ru-RU"/>
        </w:rPr>
        <w:t>газораспределительного  механизма</w:t>
      </w:r>
      <w:proofErr w:type="gramEnd"/>
      <w:r w:rsidRPr="00C228B4">
        <w:rPr>
          <w:rFonts w:ascii="Times New Roman" w:hAnsi="Times New Roman" w:cs="Times New Roman"/>
          <w:spacing w:val="-2"/>
          <w:sz w:val="28"/>
          <w:szCs w:val="28"/>
          <w:lang w:eastAsia="ru-RU"/>
        </w:rPr>
        <w:t xml:space="preserve"> ДВС</w:t>
      </w:r>
      <w:r w:rsidRPr="00C228B4">
        <w:rPr>
          <w:rFonts w:ascii="Times New Roman" w:hAnsi="Times New Roman" w:cs="Times New Roman"/>
          <w:sz w:val="28"/>
          <w:szCs w:val="28"/>
          <w:lang w:eastAsia="ru-RU"/>
        </w:rPr>
        <w:t>?</w:t>
      </w:r>
    </w:p>
    <w:p w14:paraId="32ADAFAE" w14:textId="77777777" w:rsidR="00943948" w:rsidRPr="00C228B4" w:rsidRDefault="00943948" w:rsidP="003F170B">
      <w:pPr>
        <w:pStyle w:val="a5"/>
        <w:numPr>
          <w:ilvl w:val="0"/>
          <w:numId w:val="16"/>
        </w:numPr>
        <w:ind w:left="0" w:firstLine="709"/>
        <w:contextualSpacing/>
        <w:rPr>
          <w:rFonts w:ascii="Times New Roman" w:hAnsi="Times New Roman" w:cs="Times New Roman"/>
          <w:spacing w:val="-2"/>
          <w:sz w:val="28"/>
          <w:szCs w:val="28"/>
          <w:lang w:eastAsia="ru-RU"/>
        </w:rPr>
      </w:pPr>
      <w:r w:rsidRPr="00C228B4">
        <w:rPr>
          <w:rFonts w:ascii="Times New Roman" w:hAnsi="Times New Roman" w:cs="Times New Roman"/>
          <w:spacing w:val="-2"/>
          <w:sz w:val="28"/>
          <w:szCs w:val="28"/>
          <w:lang w:eastAsia="ru-RU"/>
        </w:rPr>
        <w:t>Для чего применяют наддув воздуха в дизелях?</w:t>
      </w:r>
    </w:p>
    <w:p w14:paraId="4C397AF4" w14:textId="77777777" w:rsidR="00943948" w:rsidRPr="00C228B4" w:rsidRDefault="00943948" w:rsidP="003F170B">
      <w:pPr>
        <w:pStyle w:val="a5"/>
        <w:numPr>
          <w:ilvl w:val="0"/>
          <w:numId w:val="16"/>
        </w:numPr>
        <w:ind w:left="0" w:firstLine="698"/>
        <w:contextualSpacing/>
        <w:rPr>
          <w:rFonts w:ascii="Times New Roman" w:hAnsi="Times New Roman" w:cs="Times New Roman"/>
          <w:spacing w:val="-2"/>
          <w:sz w:val="28"/>
          <w:szCs w:val="24"/>
          <w:lang w:eastAsia="ru-RU"/>
        </w:rPr>
      </w:pPr>
      <w:r w:rsidRPr="00C228B4">
        <w:rPr>
          <w:rFonts w:ascii="Times New Roman" w:hAnsi="Times New Roman" w:cs="Times New Roman"/>
          <w:spacing w:val="-2"/>
          <w:sz w:val="28"/>
          <w:szCs w:val="24"/>
          <w:lang w:eastAsia="ru-RU"/>
        </w:rPr>
        <w:t>В чем основное преимущество редукторных электростартеров с возбуждением от постоянных магнитов?</w:t>
      </w:r>
    </w:p>
    <w:p w14:paraId="542ECD30" w14:textId="77777777" w:rsidR="00943948" w:rsidRPr="00C228B4" w:rsidRDefault="00943948" w:rsidP="003F170B">
      <w:pPr>
        <w:pStyle w:val="a5"/>
        <w:numPr>
          <w:ilvl w:val="0"/>
          <w:numId w:val="16"/>
        </w:numPr>
        <w:ind w:left="0" w:firstLine="698"/>
        <w:contextualSpacing/>
        <w:rPr>
          <w:rFonts w:ascii="Times New Roman" w:hAnsi="Times New Roman" w:cs="Times New Roman"/>
          <w:spacing w:val="-2"/>
          <w:sz w:val="28"/>
          <w:szCs w:val="24"/>
          <w:lang w:eastAsia="ru-RU"/>
        </w:rPr>
      </w:pPr>
      <w:r w:rsidRPr="00C228B4">
        <w:rPr>
          <w:rFonts w:ascii="Times New Roman" w:hAnsi="Times New Roman" w:cs="Times New Roman"/>
          <w:spacing w:val="-2"/>
          <w:sz w:val="28"/>
          <w:szCs w:val="24"/>
          <w:lang w:eastAsia="ru-RU"/>
        </w:rPr>
        <w:t>Для чего увеличивают напряжение бортовой сети дизельных автомобилей сети до 24В?</w:t>
      </w:r>
    </w:p>
    <w:p w14:paraId="22828F85" w14:textId="77777777" w:rsidR="00943948" w:rsidRPr="00C228B4" w:rsidRDefault="00943948" w:rsidP="003F170B">
      <w:pPr>
        <w:pStyle w:val="a5"/>
        <w:numPr>
          <w:ilvl w:val="0"/>
          <w:numId w:val="16"/>
        </w:numPr>
        <w:ind w:left="0" w:firstLine="698"/>
        <w:contextualSpacing/>
        <w:rPr>
          <w:rFonts w:ascii="Times New Roman" w:hAnsi="Times New Roman" w:cs="Times New Roman"/>
          <w:spacing w:val="-2"/>
          <w:sz w:val="28"/>
          <w:szCs w:val="24"/>
          <w:lang w:eastAsia="ru-RU"/>
        </w:rPr>
      </w:pPr>
      <w:r w:rsidRPr="00C228B4">
        <w:rPr>
          <w:rFonts w:ascii="Times New Roman" w:hAnsi="Times New Roman" w:cs="Times New Roman"/>
          <w:spacing w:val="-2"/>
          <w:sz w:val="28"/>
          <w:szCs w:val="24"/>
          <w:lang w:eastAsia="ru-RU"/>
        </w:rPr>
        <w:t>Какой расчетный параметр низковольтных автомобильных проводов является основным, при известной величине протекающего тока?</w:t>
      </w:r>
    </w:p>
    <w:p w14:paraId="05C89612" w14:textId="77777777" w:rsidR="00943948" w:rsidRPr="00C228B4" w:rsidRDefault="00943948" w:rsidP="003F170B">
      <w:pPr>
        <w:pStyle w:val="a5"/>
        <w:numPr>
          <w:ilvl w:val="0"/>
          <w:numId w:val="16"/>
        </w:numPr>
        <w:ind w:left="0" w:firstLine="698"/>
        <w:contextualSpacing/>
        <w:rPr>
          <w:rFonts w:ascii="Times New Roman" w:hAnsi="Times New Roman" w:cs="Times New Roman"/>
          <w:spacing w:val="-2"/>
          <w:sz w:val="28"/>
          <w:szCs w:val="24"/>
          <w:lang w:eastAsia="ru-RU"/>
        </w:rPr>
      </w:pPr>
      <w:r w:rsidRPr="00C228B4">
        <w:rPr>
          <w:rFonts w:ascii="Times New Roman" w:hAnsi="Times New Roman" w:cs="Times New Roman"/>
          <w:spacing w:val="-2"/>
          <w:sz w:val="28"/>
          <w:szCs w:val="24"/>
          <w:lang w:eastAsia="ru-RU"/>
        </w:rPr>
        <w:t>В чем основное преимущество автомобильных свинцово-кислотных аккумуляторных батарей?</w:t>
      </w:r>
    </w:p>
    <w:p w14:paraId="7B31DF37" w14:textId="77777777" w:rsidR="00943948" w:rsidRPr="00C228B4" w:rsidRDefault="00943948" w:rsidP="003F170B">
      <w:pPr>
        <w:pStyle w:val="a5"/>
        <w:numPr>
          <w:ilvl w:val="0"/>
          <w:numId w:val="16"/>
        </w:numPr>
        <w:spacing w:after="0"/>
        <w:ind w:left="0" w:firstLine="698"/>
        <w:contextualSpacing/>
        <w:rPr>
          <w:rFonts w:ascii="Times New Roman" w:hAnsi="Times New Roman" w:cs="Times New Roman"/>
          <w:sz w:val="28"/>
          <w:szCs w:val="24"/>
          <w:lang w:eastAsia="ru-RU"/>
        </w:rPr>
      </w:pPr>
      <w:r w:rsidRPr="00C228B4">
        <w:rPr>
          <w:rFonts w:ascii="Times New Roman" w:hAnsi="Times New Roman" w:cs="Times New Roman"/>
          <w:spacing w:val="-2"/>
          <w:sz w:val="28"/>
          <w:szCs w:val="24"/>
          <w:lang w:eastAsia="ru-RU"/>
        </w:rPr>
        <w:t xml:space="preserve">Каково назначение датчика кислорода </w:t>
      </w:r>
      <w:proofErr w:type="gramStart"/>
      <w:r w:rsidRPr="00C228B4">
        <w:rPr>
          <w:rFonts w:ascii="Times New Roman" w:hAnsi="Times New Roman" w:cs="Times New Roman"/>
          <w:spacing w:val="-2"/>
          <w:sz w:val="28"/>
          <w:szCs w:val="24"/>
          <w:lang w:eastAsia="ru-RU"/>
        </w:rPr>
        <w:t>инжекторного  ДВС</w:t>
      </w:r>
      <w:proofErr w:type="gramEnd"/>
      <w:r w:rsidRPr="00C228B4">
        <w:rPr>
          <w:rFonts w:ascii="Times New Roman" w:hAnsi="Times New Roman" w:cs="Times New Roman"/>
          <w:spacing w:val="-2"/>
          <w:sz w:val="28"/>
          <w:szCs w:val="24"/>
          <w:lang w:eastAsia="ru-RU"/>
        </w:rPr>
        <w:t>?</w:t>
      </w:r>
    </w:p>
    <w:p w14:paraId="434D4767" w14:textId="77777777" w:rsidR="00943948" w:rsidRPr="00C228B4" w:rsidRDefault="00943948" w:rsidP="003F170B">
      <w:pPr>
        <w:pStyle w:val="a5"/>
        <w:numPr>
          <w:ilvl w:val="0"/>
          <w:numId w:val="16"/>
        </w:numPr>
        <w:spacing w:after="0"/>
        <w:ind w:left="0" w:firstLine="698"/>
        <w:contextualSpacing/>
        <w:rPr>
          <w:rFonts w:ascii="Times New Roman" w:hAnsi="Times New Roman" w:cs="Times New Roman"/>
          <w:spacing w:val="-2"/>
          <w:sz w:val="28"/>
          <w:szCs w:val="24"/>
          <w:lang w:eastAsia="ru-RU"/>
        </w:rPr>
      </w:pPr>
      <w:r w:rsidRPr="00C228B4">
        <w:rPr>
          <w:rFonts w:ascii="Times New Roman" w:hAnsi="Times New Roman" w:cs="Times New Roman"/>
          <w:spacing w:val="-2"/>
          <w:sz w:val="28"/>
          <w:szCs w:val="24"/>
          <w:lang w:eastAsia="ru-RU"/>
        </w:rPr>
        <w:t xml:space="preserve">Каково назначение датчика фазы </w:t>
      </w:r>
      <w:proofErr w:type="gramStart"/>
      <w:r w:rsidRPr="00C228B4">
        <w:rPr>
          <w:rFonts w:ascii="Times New Roman" w:hAnsi="Times New Roman" w:cs="Times New Roman"/>
          <w:spacing w:val="-2"/>
          <w:sz w:val="28"/>
          <w:szCs w:val="24"/>
          <w:lang w:eastAsia="ru-RU"/>
        </w:rPr>
        <w:t>инжекторного  ДВС</w:t>
      </w:r>
      <w:proofErr w:type="gramEnd"/>
      <w:r w:rsidRPr="00C228B4">
        <w:rPr>
          <w:rFonts w:ascii="Times New Roman" w:hAnsi="Times New Roman" w:cs="Times New Roman"/>
          <w:spacing w:val="-2"/>
          <w:sz w:val="28"/>
          <w:szCs w:val="24"/>
          <w:lang w:eastAsia="ru-RU"/>
        </w:rPr>
        <w:t>?</w:t>
      </w:r>
    </w:p>
    <w:p w14:paraId="06B90F2A" w14:textId="77777777" w:rsidR="00943948" w:rsidRPr="00C228B4" w:rsidRDefault="00943948" w:rsidP="003F170B">
      <w:pPr>
        <w:widowControl/>
        <w:numPr>
          <w:ilvl w:val="0"/>
          <w:numId w:val="17"/>
        </w:numPr>
        <w:tabs>
          <w:tab w:val="num" w:pos="993"/>
        </w:tabs>
        <w:ind w:left="0" w:firstLine="709"/>
        <w:rPr>
          <w:sz w:val="28"/>
          <w:szCs w:val="28"/>
        </w:rPr>
      </w:pPr>
      <w:r w:rsidRPr="00C228B4">
        <w:rPr>
          <w:sz w:val="28"/>
          <w:szCs w:val="28"/>
        </w:rPr>
        <w:t xml:space="preserve">Что такое тяговый баланс (баланс сил) автомобиля? </w:t>
      </w:r>
    </w:p>
    <w:p w14:paraId="04878272" w14:textId="77777777" w:rsidR="00943948" w:rsidRPr="00C228B4" w:rsidRDefault="00943948" w:rsidP="003F170B">
      <w:pPr>
        <w:widowControl/>
        <w:numPr>
          <w:ilvl w:val="0"/>
          <w:numId w:val="17"/>
        </w:numPr>
        <w:tabs>
          <w:tab w:val="num" w:pos="993"/>
        </w:tabs>
        <w:ind w:left="0" w:firstLine="709"/>
        <w:rPr>
          <w:sz w:val="28"/>
          <w:szCs w:val="28"/>
        </w:rPr>
      </w:pPr>
      <w:r w:rsidRPr="00C228B4">
        <w:rPr>
          <w:sz w:val="28"/>
          <w:szCs w:val="28"/>
        </w:rPr>
        <w:t>Что такое коэффициент сопротивления качению автомобиля?</w:t>
      </w:r>
    </w:p>
    <w:p w14:paraId="5DA40E21" w14:textId="77777777" w:rsidR="00943948" w:rsidRPr="00C228B4" w:rsidRDefault="00943948" w:rsidP="003F170B">
      <w:pPr>
        <w:widowControl/>
        <w:numPr>
          <w:ilvl w:val="0"/>
          <w:numId w:val="17"/>
        </w:numPr>
        <w:tabs>
          <w:tab w:val="num" w:pos="993"/>
        </w:tabs>
        <w:ind w:left="0" w:firstLine="709"/>
        <w:rPr>
          <w:sz w:val="28"/>
          <w:szCs w:val="28"/>
        </w:rPr>
      </w:pPr>
      <w:r w:rsidRPr="00C228B4">
        <w:rPr>
          <w:sz w:val="28"/>
          <w:szCs w:val="28"/>
        </w:rPr>
        <w:t>От каких факторов зависит значение ведущего момента при неустановившемся движении автомобиля?</w:t>
      </w:r>
    </w:p>
    <w:p w14:paraId="79BEE319" w14:textId="77777777" w:rsidR="00943948" w:rsidRPr="00C228B4" w:rsidRDefault="00943948" w:rsidP="003F170B">
      <w:pPr>
        <w:widowControl/>
        <w:numPr>
          <w:ilvl w:val="0"/>
          <w:numId w:val="17"/>
        </w:numPr>
        <w:tabs>
          <w:tab w:val="num" w:pos="993"/>
        </w:tabs>
        <w:ind w:left="0" w:firstLine="709"/>
        <w:rPr>
          <w:sz w:val="28"/>
          <w:szCs w:val="28"/>
        </w:rPr>
      </w:pPr>
      <w:r w:rsidRPr="00C228B4">
        <w:rPr>
          <w:sz w:val="28"/>
          <w:szCs w:val="28"/>
        </w:rPr>
        <w:lastRenderedPageBreak/>
        <w:t>Из каких предположений исходят при расчете передаточных чисел механической коробки перемены передач автомобиля по закону геометрической прогрессии?</w:t>
      </w:r>
    </w:p>
    <w:p w14:paraId="2B1B317E" w14:textId="77777777" w:rsidR="00943948" w:rsidRPr="00C228B4" w:rsidRDefault="00943948" w:rsidP="003F170B">
      <w:pPr>
        <w:widowControl/>
        <w:numPr>
          <w:ilvl w:val="0"/>
          <w:numId w:val="17"/>
        </w:numPr>
        <w:tabs>
          <w:tab w:val="num" w:pos="312"/>
          <w:tab w:val="num" w:pos="993"/>
        </w:tabs>
        <w:ind w:left="0" w:firstLine="709"/>
        <w:rPr>
          <w:spacing w:val="-4"/>
          <w:sz w:val="28"/>
          <w:szCs w:val="28"/>
        </w:rPr>
      </w:pPr>
      <w:r w:rsidRPr="00C228B4">
        <w:rPr>
          <w:spacing w:val="-4"/>
          <w:sz w:val="28"/>
          <w:szCs w:val="28"/>
        </w:rPr>
        <w:t>Что такое динамический фактор автомобиля и что он характеризует?</w:t>
      </w:r>
    </w:p>
    <w:p w14:paraId="4D46688B" w14:textId="77777777" w:rsidR="00943948" w:rsidRPr="00C228B4" w:rsidRDefault="00943948" w:rsidP="00943948">
      <w:pPr>
        <w:widowControl/>
        <w:tabs>
          <w:tab w:val="num" w:pos="0"/>
        </w:tabs>
        <w:ind w:firstLine="709"/>
        <w:rPr>
          <w:sz w:val="28"/>
          <w:szCs w:val="28"/>
        </w:rPr>
      </w:pPr>
      <w:r w:rsidRPr="00C228B4">
        <w:rPr>
          <w:sz w:val="28"/>
          <w:szCs w:val="28"/>
        </w:rPr>
        <w:t>18. В каких пределах находится максимальная величина динамического фактора у легковых и грузовых автомобилей с колесной формулой 4х2, а также у полноприводных автомобилей?</w:t>
      </w:r>
    </w:p>
    <w:p w14:paraId="21257810" w14:textId="77777777" w:rsidR="00943948" w:rsidRPr="00C228B4" w:rsidRDefault="00943948" w:rsidP="003F170B">
      <w:pPr>
        <w:widowControl/>
        <w:numPr>
          <w:ilvl w:val="0"/>
          <w:numId w:val="21"/>
        </w:numPr>
        <w:tabs>
          <w:tab w:val="num" w:pos="1134"/>
        </w:tabs>
        <w:rPr>
          <w:spacing w:val="-4"/>
          <w:sz w:val="28"/>
          <w:szCs w:val="28"/>
        </w:rPr>
      </w:pPr>
      <w:r w:rsidRPr="00C228B4">
        <w:rPr>
          <w:spacing w:val="-4"/>
          <w:sz w:val="28"/>
          <w:szCs w:val="28"/>
        </w:rPr>
        <w:t>Какие грузовые автомобили относятся к специализированным?</w:t>
      </w:r>
    </w:p>
    <w:p w14:paraId="357BAFF1" w14:textId="77777777" w:rsidR="00943948" w:rsidRPr="00C228B4" w:rsidRDefault="00943948" w:rsidP="003F170B">
      <w:pPr>
        <w:widowControl/>
        <w:numPr>
          <w:ilvl w:val="0"/>
          <w:numId w:val="21"/>
        </w:numPr>
        <w:tabs>
          <w:tab w:val="num" w:pos="312"/>
          <w:tab w:val="num" w:pos="993"/>
          <w:tab w:val="num" w:pos="1134"/>
        </w:tabs>
        <w:ind w:left="0" w:firstLine="709"/>
        <w:rPr>
          <w:spacing w:val="-4"/>
          <w:sz w:val="28"/>
          <w:szCs w:val="28"/>
        </w:rPr>
      </w:pPr>
      <w:r w:rsidRPr="00C228B4">
        <w:rPr>
          <w:spacing w:val="-4"/>
          <w:sz w:val="28"/>
          <w:szCs w:val="28"/>
        </w:rPr>
        <w:t>Какие грузовые автомобили относятся к автомобилям общего назначения?</w:t>
      </w:r>
    </w:p>
    <w:p w14:paraId="651977E1" w14:textId="77777777" w:rsidR="00943948" w:rsidRPr="00C228B4" w:rsidRDefault="00943948" w:rsidP="003F170B">
      <w:pPr>
        <w:widowControl/>
        <w:numPr>
          <w:ilvl w:val="0"/>
          <w:numId w:val="21"/>
        </w:numPr>
        <w:tabs>
          <w:tab w:val="num" w:pos="312"/>
          <w:tab w:val="num" w:pos="993"/>
          <w:tab w:val="num" w:pos="1134"/>
        </w:tabs>
        <w:ind w:left="0" w:firstLine="709"/>
        <w:rPr>
          <w:spacing w:val="-4"/>
          <w:sz w:val="28"/>
          <w:szCs w:val="28"/>
        </w:rPr>
      </w:pPr>
      <w:r w:rsidRPr="00C228B4">
        <w:rPr>
          <w:spacing w:val="-4"/>
          <w:sz w:val="28"/>
          <w:szCs w:val="28"/>
        </w:rPr>
        <w:t>Какие автомобили относятся к специальным?</w:t>
      </w:r>
    </w:p>
    <w:p w14:paraId="1D18EFF2" w14:textId="77777777" w:rsidR="00943948" w:rsidRPr="00C228B4" w:rsidRDefault="00943948" w:rsidP="003F170B">
      <w:pPr>
        <w:widowControl/>
        <w:numPr>
          <w:ilvl w:val="0"/>
          <w:numId w:val="21"/>
        </w:numPr>
        <w:tabs>
          <w:tab w:val="num" w:pos="312"/>
          <w:tab w:val="num" w:pos="993"/>
          <w:tab w:val="num" w:pos="1134"/>
        </w:tabs>
        <w:ind w:left="0" w:firstLine="709"/>
        <w:rPr>
          <w:spacing w:val="-4"/>
          <w:sz w:val="28"/>
          <w:szCs w:val="28"/>
        </w:rPr>
      </w:pPr>
      <w:r w:rsidRPr="00C228B4">
        <w:rPr>
          <w:spacing w:val="-4"/>
          <w:sz w:val="28"/>
          <w:szCs w:val="28"/>
        </w:rPr>
        <w:t>Из каких конструктивных элементов состоит автомобиль?</w:t>
      </w:r>
    </w:p>
    <w:p w14:paraId="60B9DE65" w14:textId="77777777" w:rsidR="00943948" w:rsidRPr="00C228B4" w:rsidRDefault="00943948" w:rsidP="003F170B">
      <w:pPr>
        <w:widowControl/>
        <w:numPr>
          <w:ilvl w:val="0"/>
          <w:numId w:val="21"/>
        </w:numPr>
        <w:tabs>
          <w:tab w:val="num" w:pos="312"/>
          <w:tab w:val="num" w:pos="993"/>
          <w:tab w:val="num" w:pos="1134"/>
        </w:tabs>
        <w:ind w:left="0" w:firstLine="709"/>
        <w:rPr>
          <w:spacing w:val="-4"/>
          <w:sz w:val="28"/>
          <w:szCs w:val="28"/>
        </w:rPr>
      </w:pPr>
      <w:r w:rsidRPr="00C228B4">
        <w:rPr>
          <w:spacing w:val="-4"/>
          <w:sz w:val="28"/>
          <w:szCs w:val="28"/>
        </w:rPr>
        <w:t>Какие автомобили относятся к пассажирским?</w:t>
      </w:r>
    </w:p>
    <w:p w14:paraId="5595AD78" w14:textId="77777777" w:rsidR="00943948" w:rsidRPr="00C228B4" w:rsidRDefault="00943948" w:rsidP="003F170B">
      <w:pPr>
        <w:widowControl/>
        <w:numPr>
          <w:ilvl w:val="0"/>
          <w:numId w:val="21"/>
        </w:numPr>
        <w:tabs>
          <w:tab w:val="left" w:pos="0"/>
        </w:tabs>
        <w:ind w:left="0" w:firstLine="709"/>
        <w:rPr>
          <w:sz w:val="28"/>
          <w:szCs w:val="28"/>
        </w:rPr>
      </w:pPr>
      <w:r w:rsidRPr="00C228B4">
        <w:rPr>
          <w:sz w:val="28"/>
          <w:szCs w:val="28"/>
        </w:rPr>
        <w:t>По каким методам рассчитывается производственная площадь участка предприятия?</w:t>
      </w:r>
    </w:p>
    <w:p w14:paraId="6A2CBA32" w14:textId="77777777" w:rsidR="00943948" w:rsidRPr="00C228B4" w:rsidRDefault="00943948" w:rsidP="00943948">
      <w:pPr>
        <w:widowControl/>
        <w:tabs>
          <w:tab w:val="num" w:pos="993"/>
          <w:tab w:val="num" w:pos="1134"/>
        </w:tabs>
        <w:ind w:left="709" w:firstLine="709"/>
        <w:rPr>
          <w:spacing w:val="-4"/>
          <w:sz w:val="28"/>
          <w:szCs w:val="28"/>
        </w:rPr>
      </w:pPr>
      <w:r w:rsidRPr="00C228B4">
        <w:rPr>
          <w:spacing w:val="-4"/>
          <w:sz w:val="28"/>
          <w:szCs w:val="28"/>
        </w:rPr>
        <w:t>25. Какие технико-экономические показатели генерального плана предприятия являются основными?</w:t>
      </w:r>
    </w:p>
    <w:p w14:paraId="50EFF5B1" w14:textId="77777777" w:rsidR="00943948" w:rsidRPr="00C228B4" w:rsidRDefault="00943948" w:rsidP="003F170B">
      <w:pPr>
        <w:widowControl/>
        <w:numPr>
          <w:ilvl w:val="0"/>
          <w:numId w:val="26"/>
        </w:numPr>
        <w:tabs>
          <w:tab w:val="num" w:pos="1134"/>
        </w:tabs>
        <w:ind w:left="0" w:firstLine="683"/>
        <w:rPr>
          <w:spacing w:val="-4"/>
          <w:sz w:val="28"/>
          <w:szCs w:val="28"/>
        </w:rPr>
      </w:pPr>
      <w:r w:rsidRPr="00C228B4">
        <w:rPr>
          <w:spacing w:val="-4"/>
          <w:sz w:val="28"/>
          <w:szCs w:val="28"/>
        </w:rPr>
        <w:t>Как называется число одновременно находящихся в ремонте объектов?</w:t>
      </w:r>
    </w:p>
    <w:p w14:paraId="20B165DD" w14:textId="77777777" w:rsidR="00943948" w:rsidRPr="00C228B4" w:rsidRDefault="00943948" w:rsidP="003F170B">
      <w:pPr>
        <w:widowControl/>
        <w:numPr>
          <w:ilvl w:val="0"/>
          <w:numId w:val="26"/>
        </w:numPr>
        <w:tabs>
          <w:tab w:val="num" w:pos="312"/>
          <w:tab w:val="num" w:pos="993"/>
          <w:tab w:val="num" w:pos="1134"/>
        </w:tabs>
        <w:ind w:left="0" w:firstLine="709"/>
        <w:rPr>
          <w:spacing w:val="-4"/>
          <w:sz w:val="28"/>
          <w:szCs w:val="28"/>
        </w:rPr>
      </w:pPr>
      <w:r w:rsidRPr="00C228B4">
        <w:rPr>
          <w:spacing w:val="-4"/>
          <w:sz w:val="28"/>
          <w:szCs w:val="28"/>
        </w:rPr>
        <w:t>Какой из способов расчета площадей цехов и участков является наиболее точным?</w:t>
      </w:r>
    </w:p>
    <w:p w14:paraId="509D8B9A" w14:textId="77777777" w:rsidR="00943948" w:rsidRPr="00C228B4" w:rsidRDefault="00943948" w:rsidP="003F170B">
      <w:pPr>
        <w:widowControl/>
        <w:numPr>
          <w:ilvl w:val="0"/>
          <w:numId w:val="26"/>
        </w:numPr>
        <w:tabs>
          <w:tab w:val="num" w:pos="312"/>
          <w:tab w:val="num" w:pos="993"/>
          <w:tab w:val="num" w:pos="1134"/>
        </w:tabs>
        <w:ind w:left="0" w:firstLine="709"/>
        <w:rPr>
          <w:spacing w:val="-4"/>
          <w:sz w:val="28"/>
          <w:szCs w:val="28"/>
        </w:rPr>
      </w:pPr>
      <w:r w:rsidRPr="00C228B4">
        <w:rPr>
          <w:spacing w:val="-4"/>
          <w:sz w:val="28"/>
          <w:szCs w:val="28"/>
        </w:rPr>
        <w:t>Как определяется число производственных рабочих?</w:t>
      </w:r>
    </w:p>
    <w:p w14:paraId="47017540" w14:textId="77777777" w:rsidR="00943948" w:rsidRPr="00C228B4" w:rsidRDefault="00943948" w:rsidP="003F170B">
      <w:pPr>
        <w:widowControl/>
        <w:numPr>
          <w:ilvl w:val="0"/>
          <w:numId w:val="26"/>
        </w:numPr>
        <w:tabs>
          <w:tab w:val="num" w:pos="1134"/>
        </w:tabs>
        <w:ind w:left="0" w:firstLine="709"/>
        <w:rPr>
          <w:spacing w:val="-4"/>
          <w:sz w:val="28"/>
          <w:szCs w:val="28"/>
        </w:rPr>
      </w:pPr>
      <w:r w:rsidRPr="00C228B4">
        <w:rPr>
          <w:spacing w:val="-4"/>
          <w:sz w:val="28"/>
          <w:szCs w:val="28"/>
        </w:rPr>
        <w:t>Что является критерием целесообразности технологического процесса изготовления и восстановления деталей автомобилей?</w:t>
      </w:r>
    </w:p>
    <w:p w14:paraId="1DFBFE14" w14:textId="77777777" w:rsidR="00943948" w:rsidRPr="00C228B4" w:rsidRDefault="00943948" w:rsidP="003F170B">
      <w:pPr>
        <w:widowControl/>
        <w:numPr>
          <w:ilvl w:val="0"/>
          <w:numId w:val="26"/>
        </w:numPr>
        <w:tabs>
          <w:tab w:val="num" w:pos="1134"/>
        </w:tabs>
        <w:ind w:left="0" w:firstLine="709"/>
        <w:rPr>
          <w:spacing w:val="-4"/>
          <w:sz w:val="28"/>
          <w:szCs w:val="28"/>
        </w:rPr>
      </w:pPr>
      <w:r w:rsidRPr="00C228B4">
        <w:rPr>
          <w:spacing w:val="-4"/>
          <w:sz w:val="28"/>
          <w:szCs w:val="28"/>
        </w:rPr>
        <w:t>Из каких операций состоит технологический процесс восстановления деталей электромеханической обработкой?</w:t>
      </w:r>
    </w:p>
    <w:p w14:paraId="674F1955" w14:textId="77777777" w:rsidR="00943948" w:rsidRPr="00C228B4" w:rsidRDefault="00943948" w:rsidP="003F170B">
      <w:pPr>
        <w:widowControl/>
        <w:numPr>
          <w:ilvl w:val="0"/>
          <w:numId w:val="26"/>
        </w:numPr>
        <w:tabs>
          <w:tab w:val="num" w:pos="1134"/>
        </w:tabs>
        <w:ind w:left="0" w:firstLine="709"/>
        <w:rPr>
          <w:spacing w:val="-4"/>
          <w:sz w:val="28"/>
          <w:szCs w:val="28"/>
        </w:rPr>
      </w:pPr>
      <w:r w:rsidRPr="00C228B4">
        <w:rPr>
          <w:spacing w:val="-4"/>
          <w:sz w:val="28"/>
          <w:szCs w:val="28"/>
        </w:rPr>
        <w:t>По каким критериям производится выбор способа восстановления деталей?</w:t>
      </w:r>
    </w:p>
    <w:p w14:paraId="608BCA70" w14:textId="77777777" w:rsidR="00943948" w:rsidRPr="00C228B4" w:rsidRDefault="00943948" w:rsidP="003F170B">
      <w:pPr>
        <w:widowControl/>
        <w:numPr>
          <w:ilvl w:val="0"/>
          <w:numId w:val="26"/>
        </w:numPr>
        <w:tabs>
          <w:tab w:val="num" w:pos="1134"/>
        </w:tabs>
        <w:ind w:left="0" w:firstLine="709"/>
        <w:rPr>
          <w:spacing w:val="-4"/>
          <w:sz w:val="28"/>
          <w:szCs w:val="28"/>
        </w:rPr>
      </w:pPr>
      <w:r w:rsidRPr="00C228B4">
        <w:rPr>
          <w:spacing w:val="-4"/>
          <w:sz w:val="28"/>
          <w:szCs w:val="28"/>
        </w:rPr>
        <w:t>При каком ремонтно-обслуживающем воздействии восстанавливается ресурс агрегата или машины?</w:t>
      </w:r>
    </w:p>
    <w:p w14:paraId="6DE20E7D" w14:textId="77777777" w:rsidR="00943948" w:rsidRPr="00C228B4" w:rsidRDefault="00943948" w:rsidP="003F170B">
      <w:pPr>
        <w:widowControl/>
        <w:numPr>
          <w:ilvl w:val="0"/>
          <w:numId w:val="26"/>
        </w:numPr>
        <w:tabs>
          <w:tab w:val="num" w:pos="1134"/>
        </w:tabs>
        <w:ind w:left="0" w:firstLine="709"/>
        <w:rPr>
          <w:spacing w:val="-4"/>
          <w:sz w:val="28"/>
          <w:szCs w:val="28"/>
        </w:rPr>
      </w:pPr>
      <w:r w:rsidRPr="00C228B4">
        <w:rPr>
          <w:spacing w:val="-4"/>
          <w:sz w:val="28"/>
          <w:szCs w:val="28"/>
        </w:rPr>
        <w:t>При каком способе восстановления необходима механическая обработка для придания изношенной поверхности правильной геометрической формы?</w:t>
      </w:r>
    </w:p>
    <w:p w14:paraId="1452CF84" w14:textId="77777777" w:rsidR="00943948" w:rsidRPr="00C228B4" w:rsidRDefault="00943948" w:rsidP="00943948">
      <w:pPr>
        <w:widowControl/>
        <w:tabs>
          <w:tab w:val="num" w:pos="993"/>
          <w:tab w:val="num" w:pos="1134"/>
        </w:tabs>
        <w:ind w:left="709" w:firstLine="709"/>
        <w:rPr>
          <w:spacing w:val="-4"/>
          <w:sz w:val="28"/>
          <w:szCs w:val="28"/>
        </w:rPr>
      </w:pPr>
    </w:p>
    <w:p w14:paraId="47EFC967" w14:textId="77777777" w:rsidR="00943948" w:rsidRPr="00C228B4" w:rsidRDefault="00943948" w:rsidP="00943948">
      <w:pPr>
        <w:widowControl/>
        <w:ind w:firstLine="709"/>
        <w:jc w:val="center"/>
        <w:rPr>
          <w:b/>
          <w:sz w:val="28"/>
          <w:szCs w:val="28"/>
          <w:highlight w:val="yellow"/>
          <w:u w:val="single"/>
        </w:rPr>
      </w:pPr>
      <w:r w:rsidRPr="00C228B4">
        <w:rPr>
          <w:b/>
          <w:sz w:val="28"/>
          <w:szCs w:val="28"/>
          <w:u w:val="single"/>
        </w:rPr>
        <w:t>Код контролируемой компетенции ПК-2</w:t>
      </w:r>
    </w:p>
    <w:p w14:paraId="550E5513" w14:textId="77777777" w:rsidR="00943948" w:rsidRPr="00C228B4" w:rsidRDefault="00943948" w:rsidP="00943948">
      <w:pPr>
        <w:widowControl/>
        <w:ind w:firstLine="709"/>
        <w:jc w:val="center"/>
        <w:rPr>
          <w:b/>
          <w:sz w:val="28"/>
          <w:szCs w:val="28"/>
          <w:highlight w:val="yellow"/>
          <w:u w:val="single"/>
        </w:rPr>
      </w:pPr>
    </w:p>
    <w:p w14:paraId="21E29FE2" w14:textId="77777777" w:rsidR="00943948" w:rsidRPr="00C228B4" w:rsidRDefault="00943948" w:rsidP="003F170B">
      <w:pPr>
        <w:widowControl/>
        <w:numPr>
          <w:ilvl w:val="0"/>
          <w:numId w:val="15"/>
        </w:numPr>
        <w:spacing w:line="276" w:lineRule="auto"/>
        <w:ind w:left="0" w:firstLine="709"/>
        <w:rPr>
          <w:sz w:val="28"/>
          <w:szCs w:val="28"/>
        </w:rPr>
      </w:pPr>
      <w:r w:rsidRPr="00C228B4">
        <w:rPr>
          <w:sz w:val="28"/>
          <w:szCs w:val="28"/>
        </w:rPr>
        <w:t>Дайте определение терминам «Деталь», «Узел», «Механизм», «Машина».</w:t>
      </w:r>
    </w:p>
    <w:p w14:paraId="0E1C5CBF" w14:textId="77777777" w:rsidR="00943948" w:rsidRPr="00C228B4" w:rsidRDefault="00943948" w:rsidP="003F170B">
      <w:pPr>
        <w:widowControl/>
        <w:numPr>
          <w:ilvl w:val="0"/>
          <w:numId w:val="15"/>
        </w:numPr>
        <w:spacing w:line="276" w:lineRule="auto"/>
        <w:ind w:left="0" w:firstLine="709"/>
        <w:rPr>
          <w:sz w:val="28"/>
          <w:szCs w:val="28"/>
        </w:rPr>
      </w:pPr>
      <w:r w:rsidRPr="00C228B4">
        <w:rPr>
          <w:sz w:val="28"/>
          <w:szCs w:val="28"/>
        </w:rPr>
        <w:t>Какие требования, предъявляют к деталям и узлам машин?</w:t>
      </w:r>
    </w:p>
    <w:p w14:paraId="711ED557" w14:textId="77777777" w:rsidR="00943948" w:rsidRPr="00C228B4" w:rsidRDefault="00943948" w:rsidP="003F170B">
      <w:pPr>
        <w:widowControl/>
        <w:numPr>
          <w:ilvl w:val="0"/>
          <w:numId w:val="15"/>
        </w:numPr>
        <w:spacing w:line="276" w:lineRule="auto"/>
        <w:ind w:left="0" w:firstLine="709"/>
        <w:rPr>
          <w:sz w:val="28"/>
          <w:szCs w:val="28"/>
        </w:rPr>
      </w:pPr>
      <w:r w:rsidRPr="00C228B4">
        <w:rPr>
          <w:sz w:val="28"/>
          <w:szCs w:val="28"/>
        </w:rPr>
        <w:t>Назовите основные критерии работоспособности деталей машин.</w:t>
      </w:r>
    </w:p>
    <w:p w14:paraId="46EB4F29"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Перечислите основные типы соединений.  </w:t>
      </w:r>
    </w:p>
    <w:p w14:paraId="4C48A8BE"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Какие бывают сварные соединения?</w:t>
      </w:r>
    </w:p>
    <w:p w14:paraId="1A7E5A7E"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Назовите основные виды электросварки.</w:t>
      </w:r>
    </w:p>
    <w:p w14:paraId="7C62429A"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Перечислите достоинства и недостатки сварных соединений.</w:t>
      </w:r>
    </w:p>
    <w:p w14:paraId="60A1FBF0"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Какие бывают резьбовые соединения?</w:t>
      </w:r>
    </w:p>
    <w:p w14:paraId="414B18E7"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lastRenderedPageBreak/>
        <w:t>Перечислите достоинства и недостатки резьбовых соединений.</w:t>
      </w:r>
    </w:p>
    <w:p w14:paraId="79073347"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Назовите геометрические параметры резьбы. </w:t>
      </w:r>
    </w:p>
    <w:p w14:paraId="24471112" w14:textId="77777777" w:rsidR="00943948" w:rsidRPr="00C228B4" w:rsidRDefault="00943948" w:rsidP="003F170B">
      <w:pPr>
        <w:widowControl/>
        <w:numPr>
          <w:ilvl w:val="0"/>
          <w:numId w:val="29"/>
        </w:numPr>
        <w:tabs>
          <w:tab w:val="left" w:pos="0"/>
          <w:tab w:val="left" w:pos="1440"/>
          <w:tab w:val="left" w:pos="1620"/>
        </w:tabs>
        <w:spacing w:line="276" w:lineRule="auto"/>
        <w:ind w:left="0" w:firstLine="709"/>
        <w:rPr>
          <w:sz w:val="28"/>
          <w:szCs w:val="28"/>
        </w:rPr>
      </w:pPr>
      <w:r w:rsidRPr="00C228B4">
        <w:rPr>
          <w:sz w:val="28"/>
          <w:szCs w:val="28"/>
        </w:rPr>
        <w:t xml:space="preserve">Назовите достоинства и недостатки шпоночных соединений. </w:t>
      </w:r>
    </w:p>
    <w:p w14:paraId="5566B721" w14:textId="77777777" w:rsidR="00943948" w:rsidRPr="00C228B4" w:rsidRDefault="00943948" w:rsidP="003F170B">
      <w:pPr>
        <w:widowControl/>
        <w:numPr>
          <w:ilvl w:val="0"/>
          <w:numId w:val="29"/>
        </w:numPr>
        <w:tabs>
          <w:tab w:val="left" w:pos="0"/>
          <w:tab w:val="left" w:pos="1440"/>
          <w:tab w:val="left" w:pos="1620"/>
        </w:tabs>
        <w:spacing w:line="276" w:lineRule="auto"/>
        <w:ind w:left="0" w:firstLine="709"/>
        <w:rPr>
          <w:sz w:val="28"/>
          <w:szCs w:val="28"/>
        </w:rPr>
      </w:pPr>
      <w:r w:rsidRPr="00C228B4">
        <w:rPr>
          <w:sz w:val="28"/>
          <w:szCs w:val="28"/>
        </w:rPr>
        <w:t>Приведите классификацию передач.</w:t>
      </w:r>
    </w:p>
    <w:p w14:paraId="608C53CA" w14:textId="77777777" w:rsidR="00943948" w:rsidRPr="00C228B4" w:rsidRDefault="00943948" w:rsidP="003F170B">
      <w:pPr>
        <w:widowControl/>
        <w:numPr>
          <w:ilvl w:val="0"/>
          <w:numId w:val="29"/>
        </w:numPr>
        <w:tabs>
          <w:tab w:val="left" w:pos="0"/>
          <w:tab w:val="left" w:pos="1440"/>
          <w:tab w:val="left" w:pos="1620"/>
        </w:tabs>
        <w:spacing w:line="276" w:lineRule="auto"/>
        <w:ind w:left="0" w:firstLine="709"/>
        <w:rPr>
          <w:sz w:val="28"/>
          <w:szCs w:val="28"/>
        </w:rPr>
      </w:pPr>
      <w:r w:rsidRPr="00C228B4">
        <w:rPr>
          <w:sz w:val="28"/>
          <w:szCs w:val="28"/>
        </w:rPr>
        <w:t>Приведите классификацию внешние силы.</w:t>
      </w:r>
    </w:p>
    <w:p w14:paraId="02774E51" w14:textId="77777777" w:rsidR="00943948" w:rsidRPr="00C228B4" w:rsidRDefault="00943948" w:rsidP="003F170B">
      <w:pPr>
        <w:widowControl/>
        <w:numPr>
          <w:ilvl w:val="0"/>
          <w:numId w:val="29"/>
        </w:numPr>
        <w:tabs>
          <w:tab w:val="left" w:pos="0"/>
          <w:tab w:val="left" w:pos="1440"/>
          <w:tab w:val="left" w:pos="1620"/>
        </w:tabs>
        <w:spacing w:line="276" w:lineRule="auto"/>
        <w:ind w:left="0" w:firstLine="709"/>
        <w:rPr>
          <w:sz w:val="28"/>
          <w:szCs w:val="28"/>
        </w:rPr>
      </w:pPr>
      <w:r w:rsidRPr="00C228B4">
        <w:rPr>
          <w:sz w:val="28"/>
          <w:szCs w:val="28"/>
        </w:rPr>
        <w:t>Перечислите виды деформаций.</w:t>
      </w:r>
    </w:p>
    <w:p w14:paraId="36043C6A" w14:textId="77777777" w:rsidR="00943948" w:rsidRPr="00C228B4" w:rsidRDefault="00943948" w:rsidP="003F170B">
      <w:pPr>
        <w:widowControl/>
        <w:numPr>
          <w:ilvl w:val="0"/>
          <w:numId w:val="29"/>
        </w:numPr>
        <w:tabs>
          <w:tab w:val="left" w:pos="1"/>
          <w:tab w:val="left" w:pos="1440"/>
          <w:tab w:val="left" w:pos="1620"/>
        </w:tabs>
        <w:spacing w:line="276" w:lineRule="auto"/>
        <w:ind w:left="0" w:firstLine="709"/>
        <w:rPr>
          <w:sz w:val="28"/>
          <w:szCs w:val="28"/>
        </w:rPr>
      </w:pPr>
      <w:r w:rsidRPr="00C228B4">
        <w:rPr>
          <w:sz w:val="28"/>
          <w:szCs w:val="28"/>
        </w:rPr>
        <w:t xml:space="preserve">Каким образом определяют напряжения при растяжении-сжатии? </w:t>
      </w:r>
    </w:p>
    <w:p w14:paraId="5B8E70D2" w14:textId="77777777" w:rsidR="00943948" w:rsidRPr="00C228B4" w:rsidRDefault="00943948" w:rsidP="003F170B">
      <w:pPr>
        <w:widowControl/>
        <w:numPr>
          <w:ilvl w:val="0"/>
          <w:numId w:val="15"/>
        </w:numPr>
        <w:tabs>
          <w:tab w:val="left" w:pos="1"/>
          <w:tab w:val="left" w:pos="1440"/>
          <w:tab w:val="left" w:pos="1620"/>
        </w:tabs>
        <w:spacing w:line="276" w:lineRule="auto"/>
        <w:ind w:left="0" w:firstLine="709"/>
        <w:rPr>
          <w:sz w:val="28"/>
          <w:szCs w:val="28"/>
        </w:rPr>
      </w:pPr>
      <w:r w:rsidRPr="00C228B4">
        <w:rPr>
          <w:sz w:val="28"/>
          <w:szCs w:val="28"/>
        </w:rPr>
        <w:t>Поясните методику расчетов на прочность при растяжении-сжатии.</w:t>
      </w:r>
    </w:p>
    <w:p w14:paraId="028B0F9F"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Дайте определение понятию «Чистый сдвиг».</w:t>
      </w:r>
    </w:p>
    <w:p w14:paraId="2BE2E662" w14:textId="77777777" w:rsidR="00943948" w:rsidRPr="00C228B4" w:rsidRDefault="00943948" w:rsidP="003F170B">
      <w:pPr>
        <w:widowControl/>
        <w:numPr>
          <w:ilvl w:val="0"/>
          <w:numId w:val="15"/>
        </w:numPr>
        <w:tabs>
          <w:tab w:val="left" w:pos="0"/>
        </w:tabs>
        <w:spacing w:line="276" w:lineRule="auto"/>
        <w:ind w:left="0" w:firstLine="709"/>
        <w:rPr>
          <w:sz w:val="28"/>
          <w:szCs w:val="28"/>
        </w:rPr>
      </w:pPr>
      <w:r w:rsidRPr="00C228B4">
        <w:rPr>
          <w:sz w:val="28"/>
          <w:szCs w:val="28"/>
        </w:rPr>
        <w:t xml:space="preserve">Поясните методику определения напряжений при сдвиге. </w:t>
      </w:r>
    </w:p>
    <w:p w14:paraId="3AAD0A1B"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Каким образом определяют касательные напряжения при кручении вала круглого сечения? </w:t>
      </w:r>
    </w:p>
    <w:p w14:paraId="1B6989C0"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Каким образом определяют нормальные напряжения при изгибе? </w:t>
      </w:r>
    </w:p>
    <w:p w14:paraId="3AD6395B"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Поясните методику построения эпюр распределения напряжений по поперечному сечению. </w:t>
      </w:r>
    </w:p>
    <w:p w14:paraId="47633126"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Что такое сложное сопротивление?</w:t>
      </w:r>
    </w:p>
    <w:p w14:paraId="43615785"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Поясните виды сложного сопротивления.</w:t>
      </w:r>
    </w:p>
    <w:p w14:paraId="0867658F"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Ортогональные проекции точки, прямой, плоскости.</w:t>
      </w:r>
    </w:p>
    <w:p w14:paraId="01AFC312"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 xml:space="preserve">Перечислите стандартные аксонометрические проекции. </w:t>
      </w:r>
    </w:p>
    <w:p w14:paraId="4EDB2BC8"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Дайте определение понятиям «Вид», «Разрез», «Сечение».</w:t>
      </w:r>
    </w:p>
    <w:p w14:paraId="492B71DF"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Каким образом изображаются резьбы и резьбовые соединений?</w:t>
      </w:r>
    </w:p>
    <w:p w14:paraId="22BC5D2B"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Перечислите основные правила выполнения эскиза детали.</w:t>
      </w:r>
    </w:p>
    <w:p w14:paraId="2F4EF657"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Какие допускаются условности и упрощения, при выполнении изображений детали?</w:t>
      </w:r>
    </w:p>
    <w:p w14:paraId="034D3888" w14:textId="77777777" w:rsidR="00943948" w:rsidRPr="00C228B4" w:rsidRDefault="00943948" w:rsidP="003F170B">
      <w:pPr>
        <w:widowControl/>
        <w:numPr>
          <w:ilvl w:val="0"/>
          <w:numId w:val="15"/>
        </w:numPr>
        <w:tabs>
          <w:tab w:val="left" w:pos="0"/>
          <w:tab w:val="left" w:pos="1440"/>
          <w:tab w:val="left" w:pos="1620"/>
        </w:tabs>
        <w:spacing w:line="276" w:lineRule="auto"/>
        <w:ind w:left="0" w:firstLine="709"/>
        <w:rPr>
          <w:sz w:val="28"/>
          <w:szCs w:val="28"/>
        </w:rPr>
      </w:pPr>
      <w:r w:rsidRPr="00C228B4">
        <w:rPr>
          <w:sz w:val="28"/>
          <w:szCs w:val="28"/>
        </w:rPr>
        <w:t>Перечислите требования к оформлению чертежа сборочной единицы.</w:t>
      </w:r>
    </w:p>
    <w:p w14:paraId="447E737A" w14:textId="77777777" w:rsidR="00943948" w:rsidRPr="00C228B4" w:rsidRDefault="00943948" w:rsidP="00943948">
      <w:pPr>
        <w:widowControl/>
        <w:tabs>
          <w:tab w:val="left" w:pos="0"/>
          <w:tab w:val="left" w:pos="1440"/>
          <w:tab w:val="left" w:pos="1620"/>
        </w:tabs>
        <w:ind w:left="709" w:firstLine="709"/>
        <w:rPr>
          <w:sz w:val="28"/>
          <w:szCs w:val="28"/>
        </w:rPr>
      </w:pPr>
    </w:p>
    <w:p w14:paraId="4220E065" w14:textId="77777777" w:rsidR="00943948" w:rsidRPr="00C228B4" w:rsidRDefault="00943948" w:rsidP="00943948">
      <w:pPr>
        <w:widowControl/>
        <w:ind w:firstLine="709"/>
        <w:jc w:val="center"/>
        <w:rPr>
          <w:b/>
          <w:sz w:val="28"/>
          <w:szCs w:val="28"/>
          <w:highlight w:val="yellow"/>
          <w:u w:val="single"/>
        </w:rPr>
      </w:pPr>
      <w:r w:rsidRPr="00C228B4">
        <w:rPr>
          <w:b/>
          <w:sz w:val="28"/>
          <w:szCs w:val="28"/>
          <w:u w:val="single"/>
        </w:rPr>
        <w:t>Код контролируемой компетенции ПК-3</w:t>
      </w:r>
    </w:p>
    <w:p w14:paraId="024D61B4" w14:textId="77777777" w:rsidR="00943948" w:rsidRPr="00C228B4" w:rsidRDefault="00943948" w:rsidP="00943948">
      <w:pPr>
        <w:widowControl/>
        <w:ind w:firstLine="709"/>
        <w:jc w:val="center"/>
        <w:rPr>
          <w:b/>
          <w:sz w:val="28"/>
          <w:szCs w:val="28"/>
          <w:highlight w:val="yellow"/>
          <w:u w:val="single"/>
        </w:rPr>
      </w:pPr>
    </w:p>
    <w:p w14:paraId="6DA9F627" w14:textId="77777777" w:rsidR="00943948" w:rsidRPr="00C228B4" w:rsidRDefault="00943948" w:rsidP="00943948">
      <w:pPr>
        <w:widowControl/>
        <w:ind w:firstLine="709"/>
        <w:rPr>
          <w:rFonts w:cs="Arial"/>
          <w:sz w:val="28"/>
          <w:szCs w:val="28"/>
        </w:rPr>
      </w:pPr>
      <w:r w:rsidRPr="00C228B4">
        <w:rPr>
          <w:rFonts w:cs="Arial"/>
          <w:sz w:val="28"/>
          <w:szCs w:val="28"/>
        </w:rPr>
        <w:t>1. Как подразделяются автотранспортные предприятия по назначению, принадлежности и производственной деятельности?</w:t>
      </w:r>
    </w:p>
    <w:p w14:paraId="2C55261D" w14:textId="77777777" w:rsidR="00943948" w:rsidRPr="00C228B4" w:rsidRDefault="00943948" w:rsidP="00943948">
      <w:pPr>
        <w:widowControl/>
        <w:ind w:firstLine="709"/>
        <w:rPr>
          <w:rFonts w:cs="Arial"/>
          <w:sz w:val="28"/>
          <w:szCs w:val="28"/>
        </w:rPr>
      </w:pPr>
      <w:r w:rsidRPr="00C228B4">
        <w:rPr>
          <w:rFonts w:cs="Arial"/>
          <w:sz w:val="28"/>
          <w:szCs w:val="28"/>
        </w:rPr>
        <w:t>2. Что такое физический и моральный износ основных производственных фондов?</w:t>
      </w:r>
    </w:p>
    <w:p w14:paraId="59A3FF53" w14:textId="77777777" w:rsidR="00943948" w:rsidRPr="00C228B4" w:rsidRDefault="00943948" w:rsidP="00943948">
      <w:pPr>
        <w:widowControl/>
        <w:ind w:firstLine="709"/>
        <w:rPr>
          <w:rFonts w:cs="Arial"/>
          <w:sz w:val="28"/>
          <w:szCs w:val="28"/>
        </w:rPr>
      </w:pPr>
      <w:r w:rsidRPr="00C228B4">
        <w:rPr>
          <w:rFonts w:cs="Arial"/>
          <w:sz w:val="28"/>
          <w:szCs w:val="28"/>
        </w:rPr>
        <w:t>3. Перечислите формы развития производственно-технических баз предприятий автосервиса и их особенности.</w:t>
      </w:r>
    </w:p>
    <w:p w14:paraId="0386F65D" w14:textId="77777777" w:rsidR="00943948" w:rsidRPr="00C228B4" w:rsidRDefault="00943948" w:rsidP="00943948">
      <w:pPr>
        <w:widowControl/>
        <w:ind w:firstLine="709"/>
        <w:rPr>
          <w:rFonts w:cs="Arial"/>
          <w:sz w:val="28"/>
          <w:szCs w:val="28"/>
        </w:rPr>
      </w:pPr>
      <w:r w:rsidRPr="00C228B4">
        <w:rPr>
          <w:rFonts w:cs="Arial"/>
          <w:sz w:val="28"/>
          <w:szCs w:val="28"/>
        </w:rPr>
        <w:t>4. Каковы основные требования и порядок выполнения планировки предприятий автосервиса?</w:t>
      </w:r>
    </w:p>
    <w:p w14:paraId="6BA5EDC7" w14:textId="77777777" w:rsidR="00943948" w:rsidRPr="00C228B4" w:rsidRDefault="00943948" w:rsidP="00943948">
      <w:pPr>
        <w:widowControl/>
        <w:ind w:firstLine="709"/>
        <w:rPr>
          <w:rFonts w:cs="Arial"/>
          <w:sz w:val="28"/>
          <w:szCs w:val="28"/>
        </w:rPr>
      </w:pPr>
      <w:r w:rsidRPr="00C228B4">
        <w:rPr>
          <w:rFonts w:cs="Arial"/>
          <w:sz w:val="28"/>
          <w:szCs w:val="28"/>
        </w:rPr>
        <w:t>5. Какие требования необходимо учитывать при планировке стоянки автомобилей?</w:t>
      </w:r>
    </w:p>
    <w:p w14:paraId="579FDAA3" w14:textId="77777777" w:rsidR="00943948" w:rsidRPr="00C228B4" w:rsidRDefault="00943948" w:rsidP="00943948">
      <w:pPr>
        <w:widowControl/>
        <w:ind w:firstLine="709"/>
        <w:rPr>
          <w:rFonts w:cs="Arial"/>
          <w:sz w:val="28"/>
          <w:szCs w:val="28"/>
        </w:rPr>
      </w:pPr>
      <w:r w:rsidRPr="00C228B4">
        <w:rPr>
          <w:rFonts w:cs="Arial"/>
          <w:sz w:val="28"/>
          <w:szCs w:val="28"/>
        </w:rPr>
        <w:t>6. Что представляет собой производственный процесс машиностроительного предприятия?</w:t>
      </w:r>
    </w:p>
    <w:p w14:paraId="2A93760F" w14:textId="77777777" w:rsidR="00943948" w:rsidRPr="00C228B4" w:rsidRDefault="00943948" w:rsidP="00943948">
      <w:pPr>
        <w:widowControl/>
        <w:ind w:firstLine="709"/>
        <w:rPr>
          <w:rFonts w:cs="Arial"/>
          <w:sz w:val="28"/>
          <w:szCs w:val="28"/>
        </w:rPr>
      </w:pPr>
      <w:r w:rsidRPr="00C228B4">
        <w:rPr>
          <w:rFonts w:cs="Arial"/>
          <w:sz w:val="28"/>
          <w:szCs w:val="28"/>
        </w:rPr>
        <w:lastRenderedPageBreak/>
        <w:t>7. Что представляет собой технологический процесс машиностроительного предприятия?</w:t>
      </w:r>
    </w:p>
    <w:p w14:paraId="7624E4EE" w14:textId="77777777" w:rsidR="00943948" w:rsidRPr="00C228B4" w:rsidRDefault="00943948" w:rsidP="00943948">
      <w:pPr>
        <w:widowControl/>
        <w:ind w:firstLine="709"/>
        <w:rPr>
          <w:rFonts w:cs="Arial"/>
          <w:sz w:val="28"/>
          <w:szCs w:val="28"/>
        </w:rPr>
      </w:pPr>
      <w:r w:rsidRPr="00C228B4">
        <w:rPr>
          <w:rFonts w:cs="Arial"/>
          <w:sz w:val="28"/>
          <w:szCs w:val="28"/>
        </w:rPr>
        <w:t>8. Что является изделием для автомобильного завода?</w:t>
      </w:r>
    </w:p>
    <w:p w14:paraId="006F633E" w14:textId="77777777" w:rsidR="00943948" w:rsidRPr="00C228B4" w:rsidRDefault="00943948" w:rsidP="00943948">
      <w:pPr>
        <w:widowControl/>
        <w:ind w:firstLine="709"/>
        <w:rPr>
          <w:rFonts w:cs="Arial"/>
          <w:sz w:val="28"/>
          <w:szCs w:val="28"/>
        </w:rPr>
      </w:pPr>
      <w:r w:rsidRPr="00C228B4">
        <w:rPr>
          <w:rFonts w:cs="Arial"/>
          <w:sz w:val="28"/>
          <w:szCs w:val="28"/>
        </w:rPr>
        <w:t>9. Что такое такт выпуска?</w:t>
      </w:r>
    </w:p>
    <w:p w14:paraId="4C3F00D6" w14:textId="77777777" w:rsidR="00943948" w:rsidRPr="00C228B4" w:rsidRDefault="00943948" w:rsidP="00943948">
      <w:pPr>
        <w:widowControl/>
        <w:ind w:firstLine="709"/>
        <w:rPr>
          <w:rFonts w:cs="Arial"/>
          <w:sz w:val="28"/>
          <w:szCs w:val="28"/>
        </w:rPr>
      </w:pPr>
      <w:r w:rsidRPr="00C228B4">
        <w:rPr>
          <w:rFonts w:cs="Arial"/>
          <w:sz w:val="28"/>
          <w:szCs w:val="28"/>
        </w:rPr>
        <w:t>10. Что включает в себя технологическая оснастка?</w:t>
      </w:r>
    </w:p>
    <w:p w14:paraId="280FFE3E" w14:textId="77777777" w:rsidR="00943948" w:rsidRPr="00C228B4" w:rsidRDefault="00943948" w:rsidP="00943948">
      <w:pPr>
        <w:widowControl/>
        <w:tabs>
          <w:tab w:val="left" w:pos="0"/>
        </w:tabs>
        <w:ind w:firstLine="709"/>
        <w:rPr>
          <w:rFonts w:cs="Arial"/>
          <w:sz w:val="28"/>
          <w:szCs w:val="28"/>
        </w:rPr>
      </w:pPr>
      <w:r w:rsidRPr="00C228B4">
        <w:rPr>
          <w:rFonts w:cs="Arial"/>
          <w:sz w:val="28"/>
          <w:szCs w:val="28"/>
        </w:rPr>
        <w:t>11. В чем сущность основных требований, предъявляемых к разборочным работам?</w:t>
      </w:r>
    </w:p>
    <w:p w14:paraId="08995011" w14:textId="77777777" w:rsidR="00943948" w:rsidRPr="00C228B4" w:rsidRDefault="00943948" w:rsidP="00943948">
      <w:pPr>
        <w:widowControl/>
        <w:tabs>
          <w:tab w:val="left" w:pos="0"/>
        </w:tabs>
        <w:ind w:firstLine="709"/>
        <w:rPr>
          <w:rFonts w:cs="Arial"/>
          <w:sz w:val="28"/>
          <w:szCs w:val="28"/>
        </w:rPr>
      </w:pPr>
      <w:r w:rsidRPr="00C228B4">
        <w:rPr>
          <w:rFonts w:cs="Arial"/>
          <w:sz w:val="28"/>
          <w:szCs w:val="28"/>
        </w:rPr>
        <w:t>12. С какого рабочего места технологического процесса ремонта машины деталь поступает в утиль?</w:t>
      </w:r>
    </w:p>
    <w:p w14:paraId="7CA150D9"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13. Какой инструмент используют для контроля крутящего момента затяжки резьбовых соединений?</w:t>
      </w:r>
    </w:p>
    <w:p w14:paraId="53A78945"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14. Какие существуют виды и методы ремонта автомобилей?</w:t>
      </w:r>
    </w:p>
    <w:p w14:paraId="5D4A0065"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15. При каком методе организации ремонта присутствует специализация?</w:t>
      </w:r>
    </w:p>
    <w:p w14:paraId="7AFE04D8" w14:textId="77777777" w:rsidR="00943948" w:rsidRPr="00C228B4" w:rsidRDefault="00943948" w:rsidP="00943948">
      <w:pPr>
        <w:widowControl/>
        <w:ind w:firstLine="709"/>
        <w:rPr>
          <w:b/>
          <w:sz w:val="28"/>
          <w:szCs w:val="28"/>
          <w:highlight w:val="yellow"/>
          <w:u w:val="single"/>
        </w:rPr>
      </w:pPr>
    </w:p>
    <w:p w14:paraId="7E0CD0B8" w14:textId="77777777" w:rsidR="00943948" w:rsidRPr="00C228B4" w:rsidRDefault="00943948" w:rsidP="00943948">
      <w:pPr>
        <w:widowControl/>
        <w:ind w:firstLine="709"/>
        <w:jc w:val="center"/>
        <w:rPr>
          <w:b/>
          <w:sz w:val="28"/>
          <w:szCs w:val="28"/>
          <w:highlight w:val="yellow"/>
          <w:u w:val="single"/>
        </w:rPr>
      </w:pPr>
      <w:r w:rsidRPr="00C228B4">
        <w:rPr>
          <w:b/>
          <w:sz w:val="28"/>
          <w:szCs w:val="28"/>
          <w:u w:val="single"/>
        </w:rPr>
        <w:t>Код контролируемой компетенции ПК-4</w:t>
      </w:r>
    </w:p>
    <w:p w14:paraId="4CB02598" w14:textId="77777777" w:rsidR="00943948" w:rsidRPr="00C228B4" w:rsidRDefault="00943948" w:rsidP="00943948">
      <w:pPr>
        <w:widowControl/>
        <w:ind w:firstLine="709"/>
        <w:jc w:val="center"/>
        <w:rPr>
          <w:b/>
          <w:sz w:val="28"/>
          <w:szCs w:val="28"/>
          <w:highlight w:val="yellow"/>
          <w:u w:val="single"/>
        </w:rPr>
      </w:pPr>
    </w:p>
    <w:p w14:paraId="1C9F10B6" w14:textId="77777777" w:rsidR="00943948" w:rsidRPr="00C228B4" w:rsidRDefault="00943948" w:rsidP="003F170B">
      <w:pPr>
        <w:widowControl/>
        <w:numPr>
          <w:ilvl w:val="0"/>
          <w:numId w:val="28"/>
        </w:numPr>
        <w:shd w:val="clear" w:color="auto" w:fill="FFFFFF"/>
        <w:tabs>
          <w:tab w:val="left" w:pos="720"/>
        </w:tabs>
        <w:rPr>
          <w:rFonts w:cs="Arial"/>
          <w:sz w:val="28"/>
          <w:szCs w:val="28"/>
        </w:rPr>
      </w:pPr>
      <w:r w:rsidRPr="00C228B4">
        <w:rPr>
          <w:rFonts w:cs="Arial"/>
          <w:sz w:val="28"/>
          <w:szCs w:val="28"/>
        </w:rPr>
        <w:t>Назовите отличие бизнес-плана от других плановых документов.</w:t>
      </w:r>
    </w:p>
    <w:p w14:paraId="1D50DD74" w14:textId="77777777" w:rsidR="00943948" w:rsidRPr="00C228B4" w:rsidRDefault="00943948" w:rsidP="003F170B">
      <w:pPr>
        <w:widowControl/>
        <w:numPr>
          <w:ilvl w:val="0"/>
          <w:numId w:val="28"/>
        </w:numPr>
        <w:shd w:val="clear" w:color="auto" w:fill="FFFFFF"/>
        <w:tabs>
          <w:tab w:val="left" w:pos="720"/>
        </w:tabs>
        <w:rPr>
          <w:rFonts w:cs="Arial"/>
          <w:sz w:val="28"/>
          <w:szCs w:val="28"/>
        </w:rPr>
      </w:pPr>
      <w:r w:rsidRPr="00C228B4">
        <w:rPr>
          <w:rFonts w:cs="Arial"/>
          <w:sz w:val="28"/>
          <w:szCs w:val="28"/>
        </w:rPr>
        <w:t>Какова структура и последовательность разработки бизнес-плана.</w:t>
      </w:r>
    </w:p>
    <w:p w14:paraId="424C5B9F" w14:textId="77777777" w:rsidR="00943948" w:rsidRPr="00C228B4" w:rsidRDefault="00943948" w:rsidP="00943948">
      <w:pPr>
        <w:widowControl/>
        <w:shd w:val="clear" w:color="auto" w:fill="FFFFFF"/>
        <w:ind w:firstLine="709"/>
        <w:rPr>
          <w:rFonts w:cs="Arial"/>
          <w:sz w:val="28"/>
          <w:szCs w:val="28"/>
        </w:rPr>
      </w:pPr>
      <w:r w:rsidRPr="00C228B4">
        <w:rPr>
          <w:rFonts w:cs="Arial"/>
          <w:sz w:val="28"/>
          <w:szCs w:val="28"/>
        </w:rPr>
        <w:t xml:space="preserve">3. </w:t>
      </w:r>
      <w:r w:rsidR="00D60BFF" w:rsidRPr="00C228B4">
        <w:rPr>
          <w:rFonts w:cs="Arial"/>
          <w:sz w:val="28"/>
          <w:szCs w:val="28"/>
        </w:rPr>
        <w:t>Охарактеризуйте</w:t>
      </w:r>
      <w:r w:rsidRPr="00C228B4">
        <w:rPr>
          <w:rFonts w:cs="Arial"/>
          <w:sz w:val="28"/>
          <w:szCs w:val="28"/>
        </w:rPr>
        <w:t xml:space="preserve"> вводную часть бизнес-плана (введение, аннотация, резюме).</w:t>
      </w:r>
    </w:p>
    <w:p w14:paraId="0663AA3F"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4. Каков порядок разработки раздела бизнес-плана «Характеристика организации и отрасли».</w:t>
      </w:r>
    </w:p>
    <w:p w14:paraId="3886F14E"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5. поясните маркетинговый аспект бизнес-проектирования.</w:t>
      </w:r>
    </w:p>
    <w:p w14:paraId="2BE3FC94"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6. Охарактеризуйте производственный план бизнес-проекта.</w:t>
      </w:r>
    </w:p>
    <w:p w14:paraId="645D78EE"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7. Как осуществляется оценка финансовой реализуемости бизнес-проекта?</w:t>
      </w:r>
    </w:p>
    <w:p w14:paraId="70F52105" w14:textId="77777777" w:rsidR="00943948" w:rsidRPr="00C228B4" w:rsidRDefault="00943948" w:rsidP="00943948">
      <w:pPr>
        <w:widowControl/>
        <w:shd w:val="clear" w:color="auto" w:fill="FFFFFF"/>
        <w:tabs>
          <w:tab w:val="left" w:pos="720"/>
        </w:tabs>
        <w:ind w:firstLine="709"/>
        <w:rPr>
          <w:rFonts w:cs="Arial"/>
          <w:sz w:val="28"/>
          <w:szCs w:val="28"/>
        </w:rPr>
      </w:pPr>
      <w:r w:rsidRPr="00C228B4">
        <w:rPr>
          <w:rFonts w:cs="Arial"/>
          <w:sz w:val="28"/>
          <w:szCs w:val="28"/>
        </w:rPr>
        <w:t>8. Как осуществляется оценка эффективности бизнес-проекта?</w:t>
      </w:r>
    </w:p>
    <w:p w14:paraId="07009F80" w14:textId="77777777" w:rsidR="00943948" w:rsidRPr="00C228B4" w:rsidRDefault="00943948" w:rsidP="00943948">
      <w:pPr>
        <w:widowControl/>
        <w:ind w:firstLine="709"/>
        <w:rPr>
          <w:rFonts w:cs="Arial"/>
          <w:sz w:val="28"/>
          <w:szCs w:val="28"/>
        </w:rPr>
      </w:pPr>
      <w:r w:rsidRPr="00C228B4">
        <w:rPr>
          <w:rFonts w:cs="Arial"/>
          <w:sz w:val="28"/>
          <w:szCs w:val="28"/>
        </w:rPr>
        <w:t>1. На какие группы подразделяют автомобильные дороги по административному признаку?</w:t>
      </w:r>
    </w:p>
    <w:p w14:paraId="3DF3AD85" w14:textId="77777777" w:rsidR="00943948" w:rsidRPr="00C228B4" w:rsidRDefault="00943948" w:rsidP="00943948">
      <w:pPr>
        <w:widowControl/>
        <w:ind w:firstLine="709"/>
        <w:rPr>
          <w:rFonts w:cs="Arial"/>
          <w:sz w:val="28"/>
          <w:szCs w:val="28"/>
        </w:rPr>
      </w:pPr>
      <w:r w:rsidRPr="00C228B4">
        <w:rPr>
          <w:rFonts w:cs="Arial"/>
          <w:sz w:val="28"/>
          <w:szCs w:val="28"/>
        </w:rPr>
        <w:t>2. Что определяет категорию дороги?</w:t>
      </w:r>
    </w:p>
    <w:p w14:paraId="48548DC0" w14:textId="77777777" w:rsidR="00943948" w:rsidRPr="00C228B4" w:rsidRDefault="00943948" w:rsidP="00943948">
      <w:pPr>
        <w:widowControl/>
        <w:ind w:firstLine="709"/>
        <w:rPr>
          <w:rFonts w:cs="Arial"/>
          <w:sz w:val="28"/>
          <w:szCs w:val="28"/>
        </w:rPr>
      </w:pPr>
      <w:r w:rsidRPr="00C228B4">
        <w:rPr>
          <w:rFonts w:cs="Arial"/>
          <w:sz w:val="28"/>
          <w:szCs w:val="28"/>
        </w:rPr>
        <w:t>3. Что входит в полосу отвода для дороги?</w:t>
      </w:r>
    </w:p>
    <w:p w14:paraId="6ECECEB2" w14:textId="77777777" w:rsidR="00943948" w:rsidRPr="00C228B4" w:rsidRDefault="00943948" w:rsidP="00943948">
      <w:pPr>
        <w:widowControl/>
        <w:ind w:firstLine="709"/>
        <w:rPr>
          <w:rFonts w:cs="Arial"/>
          <w:sz w:val="28"/>
          <w:szCs w:val="28"/>
        </w:rPr>
      </w:pPr>
      <w:r w:rsidRPr="00C228B4">
        <w:rPr>
          <w:rFonts w:cs="Arial"/>
          <w:sz w:val="28"/>
          <w:szCs w:val="28"/>
        </w:rPr>
        <w:t>4. Что такое план дороги?</w:t>
      </w:r>
    </w:p>
    <w:p w14:paraId="0EDC7B9A" w14:textId="77777777" w:rsidR="00943948" w:rsidRPr="00C228B4" w:rsidRDefault="00943948" w:rsidP="00943948">
      <w:pPr>
        <w:widowControl/>
        <w:ind w:firstLine="709"/>
        <w:rPr>
          <w:rFonts w:cs="Arial"/>
          <w:sz w:val="28"/>
          <w:szCs w:val="28"/>
        </w:rPr>
      </w:pPr>
      <w:r w:rsidRPr="00C228B4">
        <w:rPr>
          <w:rFonts w:cs="Arial"/>
          <w:sz w:val="28"/>
          <w:szCs w:val="28"/>
        </w:rPr>
        <w:t>5. Из каких элементов состоит дорога в плане?</w:t>
      </w:r>
    </w:p>
    <w:p w14:paraId="3B7E7D04" w14:textId="77777777" w:rsidR="00943948" w:rsidRPr="00C228B4" w:rsidRDefault="00943948" w:rsidP="00943948">
      <w:pPr>
        <w:widowControl/>
        <w:ind w:firstLine="709"/>
        <w:rPr>
          <w:rFonts w:cs="Arial"/>
          <w:sz w:val="28"/>
          <w:szCs w:val="28"/>
        </w:rPr>
      </w:pPr>
      <w:r w:rsidRPr="00C228B4">
        <w:rPr>
          <w:rFonts w:cs="Arial"/>
          <w:sz w:val="28"/>
          <w:szCs w:val="28"/>
        </w:rPr>
        <w:t>6. Из каких конструктивных слоев состоит дорожная одежда?</w:t>
      </w:r>
    </w:p>
    <w:p w14:paraId="7E8ED386" w14:textId="77777777" w:rsidR="00943948" w:rsidRPr="00C228B4" w:rsidRDefault="00943948" w:rsidP="00943948">
      <w:pPr>
        <w:widowControl/>
        <w:ind w:firstLine="709"/>
        <w:rPr>
          <w:rFonts w:cs="Arial"/>
          <w:sz w:val="28"/>
          <w:szCs w:val="28"/>
        </w:rPr>
      </w:pPr>
      <w:r w:rsidRPr="00C228B4">
        <w:rPr>
          <w:rFonts w:cs="Arial"/>
          <w:sz w:val="28"/>
          <w:szCs w:val="28"/>
        </w:rPr>
        <w:t>7. Какие существуют типы покрытий проезжей части?</w:t>
      </w:r>
    </w:p>
    <w:p w14:paraId="4855AA0D" w14:textId="77777777" w:rsidR="00943948" w:rsidRPr="00C228B4" w:rsidRDefault="00943948" w:rsidP="00943948">
      <w:pPr>
        <w:widowControl/>
        <w:ind w:firstLine="709"/>
        <w:rPr>
          <w:rFonts w:cs="Arial"/>
          <w:sz w:val="28"/>
          <w:szCs w:val="28"/>
        </w:rPr>
      </w:pPr>
      <w:r w:rsidRPr="00C228B4">
        <w:rPr>
          <w:rFonts w:cs="Arial"/>
          <w:sz w:val="28"/>
          <w:szCs w:val="28"/>
        </w:rPr>
        <w:t>8. Чему равен коэффициент использования грузоподъемности при перевозке грузов первого класса?</w:t>
      </w:r>
    </w:p>
    <w:p w14:paraId="19697DA1" w14:textId="77777777" w:rsidR="00943948" w:rsidRPr="00C228B4" w:rsidRDefault="00943948" w:rsidP="00943948">
      <w:pPr>
        <w:widowControl/>
        <w:ind w:firstLine="709"/>
        <w:rPr>
          <w:rFonts w:cs="Arial"/>
          <w:sz w:val="28"/>
          <w:szCs w:val="28"/>
        </w:rPr>
      </w:pPr>
      <w:r w:rsidRPr="00C228B4">
        <w:rPr>
          <w:rFonts w:cs="Arial"/>
          <w:sz w:val="28"/>
          <w:szCs w:val="28"/>
        </w:rPr>
        <w:t>9. Чему равно расстояние при внутри усадебных перевозках?</w:t>
      </w:r>
    </w:p>
    <w:p w14:paraId="7F055935" w14:textId="77777777" w:rsidR="00943948" w:rsidRPr="00C228B4" w:rsidRDefault="00943948" w:rsidP="00943948">
      <w:pPr>
        <w:widowControl/>
        <w:ind w:firstLine="709"/>
        <w:rPr>
          <w:rFonts w:cs="Arial"/>
          <w:sz w:val="28"/>
          <w:szCs w:val="28"/>
        </w:rPr>
      </w:pPr>
      <w:r w:rsidRPr="00C228B4">
        <w:rPr>
          <w:rFonts w:cs="Arial"/>
          <w:sz w:val="28"/>
          <w:szCs w:val="28"/>
        </w:rPr>
        <w:t xml:space="preserve">10. Какие транспортные средства в соответствии с европейской классификацией относятся к третьей категории? </w:t>
      </w:r>
    </w:p>
    <w:p w14:paraId="0B3C50A6" w14:textId="77777777" w:rsidR="00943948" w:rsidRPr="00C228B4" w:rsidRDefault="00943948" w:rsidP="00943948">
      <w:pPr>
        <w:widowControl/>
        <w:ind w:firstLine="709"/>
        <w:rPr>
          <w:rFonts w:cs="Arial"/>
          <w:sz w:val="28"/>
          <w:szCs w:val="28"/>
        </w:rPr>
      </w:pPr>
      <w:r w:rsidRPr="00C228B4">
        <w:rPr>
          <w:rFonts w:cs="Arial"/>
          <w:sz w:val="28"/>
          <w:szCs w:val="28"/>
        </w:rPr>
        <w:t>11. Назовите маршрут, при котором осуществляется доставка груза по замкнутому контуру?</w:t>
      </w:r>
    </w:p>
    <w:p w14:paraId="23EEB6AA" w14:textId="77777777" w:rsidR="00943948" w:rsidRPr="00C228B4" w:rsidRDefault="00943948" w:rsidP="00943948">
      <w:pPr>
        <w:widowControl/>
        <w:ind w:firstLine="709"/>
        <w:rPr>
          <w:rFonts w:cs="Arial"/>
          <w:sz w:val="28"/>
          <w:szCs w:val="28"/>
        </w:rPr>
      </w:pPr>
      <w:r w:rsidRPr="00C228B4">
        <w:rPr>
          <w:rFonts w:cs="Arial"/>
          <w:sz w:val="28"/>
          <w:szCs w:val="28"/>
        </w:rPr>
        <w:t xml:space="preserve">12. Как называется контрольный бортовой регистрирующий прибор, предназначенный для контроля и регистрации таких параметров, как: скорость </w:t>
      </w:r>
      <w:r w:rsidRPr="00C228B4">
        <w:rPr>
          <w:rFonts w:cs="Arial"/>
          <w:sz w:val="28"/>
          <w:szCs w:val="28"/>
        </w:rPr>
        <w:lastRenderedPageBreak/>
        <w:t>движения, пробег автомобиля, расходы топлива, периоды труда и отдыха экипажа?</w:t>
      </w:r>
    </w:p>
    <w:p w14:paraId="17E260BE" w14:textId="77777777" w:rsidR="00943948" w:rsidRPr="00C228B4" w:rsidRDefault="00943948" w:rsidP="00943948">
      <w:pPr>
        <w:widowControl/>
        <w:ind w:firstLine="709"/>
        <w:rPr>
          <w:rFonts w:cs="Arial"/>
          <w:sz w:val="28"/>
          <w:szCs w:val="28"/>
        </w:rPr>
      </w:pPr>
      <w:r w:rsidRPr="00C228B4">
        <w:rPr>
          <w:rFonts w:cs="Arial"/>
          <w:sz w:val="28"/>
          <w:szCs w:val="28"/>
        </w:rPr>
        <w:t xml:space="preserve">13. Чему равен коэффициент </w:t>
      </w:r>
      <w:proofErr w:type="spellStart"/>
      <w:r w:rsidRPr="00C228B4">
        <w:rPr>
          <w:rFonts w:cs="Arial"/>
          <w:sz w:val="28"/>
          <w:szCs w:val="28"/>
        </w:rPr>
        <w:t>многополосности</w:t>
      </w:r>
      <w:proofErr w:type="spellEnd"/>
      <w:r w:rsidRPr="00C228B4">
        <w:rPr>
          <w:rFonts w:cs="Arial"/>
          <w:sz w:val="28"/>
          <w:szCs w:val="28"/>
        </w:rPr>
        <w:t>, для 2-полосной</w:t>
      </w:r>
      <w:r w:rsidR="00D60BFF">
        <w:rPr>
          <w:rFonts w:cs="Arial"/>
          <w:sz w:val="28"/>
          <w:szCs w:val="28"/>
        </w:rPr>
        <w:t xml:space="preserve"> </w:t>
      </w:r>
      <w:r w:rsidRPr="00C228B4">
        <w:rPr>
          <w:rFonts w:cs="Arial"/>
          <w:sz w:val="28"/>
          <w:szCs w:val="28"/>
        </w:rPr>
        <w:t xml:space="preserve">дороги одного направления? </w:t>
      </w:r>
    </w:p>
    <w:p w14:paraId="62A6095A" w14:textId="77777777" w:rsidR="00943948" w:rsidRPr="00C228B4" w:rsidRDefault="00943948" w:rsidP="00943948">
      <w:pPr>
        <w:widowControl/>
        <w:ind w:firstLine="709"/>
        <w:rPr>
          <w:rFonts w:cs="Arial"/>
          <w:sz w:val="28"/>
          <w:szCs w:val="28"/>
        </w:rPr>
      </w:pPr>
      <w:r w:rsidRPr="00C228B4">
        <w:rPr>
          <w:rFonts w:cs="Arial"/>
          <w:sz w:val="28"/>
          <w:szCs w:val="28"/>
        </w:rPr>
        <w:t>15. Разрешено ли перевозить людей в прицепе-даче?</w:t>
      </w:r>
    </w:p>
    <w:p w14:paraId="16C1A19B" w14:textId="77777777" w:rsidR="00943948" w:rsidRPr="00C228B4" w:rsidRDefault="00943948" w:rsidP="00943948">
      <w:pPr>
        <w:widowControl/>
        <w:ind w:firstLine="709"/>
        <w:rPr>
          <w:rFonts w:cs="Arial"/>
          <w:sz w:val="28"/>
          <w:szCs w:val="28"/>
        </w:rPr>
      </w:pPr>
      <w:r w:rsidRPr="00C228B4">
        <w:rPr>
          <w:rFonts w:cs="Arial"/>
          <w:sz w:val="28"/>
          <w:szCs w:val="28"/>
        </w:rPr>
        <w:t xml:space="preserve">16. В каких случаях должна быть включена аварийная сигнализация на буксируемом механическом транспортном средстве? </w:t>
      </w:r>
    </w:p>
    <w:p w14:paraId="1D617DF8" w14:textId="77777777" w:rsidR="00943948" w:rsidRPr="00C228B4" w:rsidRDefault="00943948" w:rsidP="00943948">
      <w:pPr>
        <w:widowControl/>
        <w:ind w:firstLine="709"/>
        <w:rPr>
          <w:rFonts w:cs="Arial"/>
          <w:sz w:val="28"/>
          <w:szCs w:val="28"/>
        </w:rPr>
      </w:pPr>
      <w:r w:rsidRPr="00C228B4">
        <w:rPr>
          <w:rFonts w:cs="Arial"/>
          <w:sz w:val="28"/>
          <w:szCs w:val="28"/>
        </w:rPr>
        <w:t>17. Какие ограничения, относящиеся к обгону, действуют на железнодорожных переездах и вблизи них?</w:t>
      </w:r>
    </w:p>
    <w:p w14:paraId="402A5196" w14:textId="77777777" w:rsidR="00943948" w:rsidRPr="00C228B4" w:rsidRDefault="00943948" w:rsidP="00943948">
      <w:pPr>
        <w:widowControl/>
        <w:ind w:firstLine="709"/>
        <w:rPr>
          <w:rFonts w:cs="Arial"/>
          <w:sz w:val="28"/>
          <w:szCs w:val="28"/>
        </w:rPr>
      </w:pPr>
      <w:r w:rsidRPr="00C228B4">
        <w:rPr>
          <w:rFonts w:cs="Arial"/>
          <w:sz w:val="28"/>
          <w:szCs w:val="28"/>
        </w:rPr>
        <w:t>18. При движении каких транспортных средств водители и пассажиры должны быть пристегнуты ремнями безопасности?</w:t>
      </w:r>
    </w:p>
    <w:p w14:paraId="3288ADB3" w14:textId="77777777" w:rsidR="00943948" w:rsidRPr="00C228B4" w:rsidRDefault="00943948" w:rsidP="00943948">
      <w:pPr>
        <w:widowControl/>
        <w:ind w:firstLine="709"/>
        <w:rPr>
          <w:rFonts w:cs="Arial"/>
          <w:spacing w:val="-6"/>
          <w:sz w:val="28"/>
          <w:szCs w:val="28"/>
        </w:rPr>
      </w:pPr>
      <w:r w:rsidRPr="00C228B4">
        <w:rPr>
          <w:rFonts w:cs="Arial"/>
          <w:spacing w:val="-6"/>
          <w:sz w:val="28"/>
          <w:szCs w:val="28"/>
        </w:rPr>
        <w:t>19. Разрешается ли водителю пользоваться телефоном во время движения?</w:t>
      </w:r>
    </w:p>
    <w:p w14:paraId="407C8D6F" w14:textId="77777777" w:rsidR="00943948" w:rsidRPr="00C228B4" w:rsidRDefault="00943948" w:rsidP="00943948">
      <w:pPr>
        <w:widowControl/>
        <w:ind w:firstLine="709"/>
        <w:rPr>
          <w:rFonts w:cs="Arial"/>
          <w:sz w:val="28"/>
          <w:szCs w:val="28"/>
        </w:rPr>
      </w:pPr>
    </w:p>
    <w:p w14:paraId="054ABA43" w14:textId="77777777" w:rsidR="00943948" w:rsidRPr="00C228B4" w:rsidRDefault="005229BB" w:rsidP="00943948">
      <w:pPr>
        <w:widowControl/>
        <w:ind w:firstLine="709"/>
        <w:jc w:val="center"/>
        <w:rPr>
          <w:b/>
          <w:spacing w:val="-6"/>
          <w:sz w:val="28"/>
          <w:szCs w:val="28"/>
        </w:rPr>
      </w:pPr>
      <w:r w:rsidRPr="00C228B4">
        <w:rPr>
          <w:b/>
          <w:caps/>
          <w:sz w:val="28"/>
          <w:szCs w:val="28"/>
        </w:rPr>
        <w:br w:type="page"/>
      </w:r>
      <w:r w:rsidR="00F81BDC">
        <w:rPr>
          <w:b/>
          <w:caps/>
          <w:sz w:val="28"/>
          <w:szCs w:val="28"/>
        </w:rPr>
        <w:lastRenderedPageBreak/>
        <w:t>3</w:t>
      </w:r>
      <w:r w:rsidR="00943948" w:rsidRPr="00C228B4">
        <w:rPr>
          <w:b/>
          <w:caps/>
          <w:sz w:val="28"/>
          <w:szCs w:val="28"/>
        </w:rPr>
        <w:t xml:space="preserve">.2 </w:t>
      </w:r>
      <w:r w:rsidR="00943948" w:rsidRPr="00C228B4">
        <w:rPr>
          <w:b/>
          <w:spacing w:val="-6"/>
          <w:sz w:val="28"/>
          <w:szCs w:val="28"/>
        </w:rPr>
        <w:t xml:space="preserve">Защита выпускной квалификационной работы </w:t>
      </w:r>
    </w:p>
    <w:p w14:paraId="1ED85523" w14:textId="77777777" w:rsidR="00943948" w:rsidRPr="00C228B4" w:rsidRDefault="00943948" w:rsidP="00943948">
      <w:pPr>
        <w:widowControl/>
        <w:ind w:firstLine="709"/>
        <w:jc w:val="center"/>
        <w:rPr>
          <w:sz w:val="28"/>
          <w:szCs w:val="28"/>
        </w:rPr>
      </w:pPr>
    </w:p>
    <w:p w14:paraId="6C46ED6A" w14:textId="77777777" w:rsidR="00943948" w:rsidRPr="00C228B4" w:rsidRDefault="00943948" w:rsidP="00943948">
      <w:pPr>
        <w:widowControl/>
        <w:ind w:firstLine="709"/>
        <w:jc w:val="center"/>
        <w:rPr>
          <w:sz w:val="28"/>
          <w:szCs w:val="28"/>
        </w:rPr>
      </w:pPr>
      <w:r w:rsidRPr="00C228B4">
        <w:rPr>
          <w:sz w:val="28"/>
          <w:szCs w:val="28"/>
        </w:rPr>
        <w:t>МИНИСТЕРСТВО СЕЛЬСКОГО ХОЗЯЙСТВА РФ</w:t>
      </w:r>
    </w:p>
    <w:p w14:paraId="780EE335" w14:textId="77777777" w:rsidR="00943948" w:rsidRPr="00C228B4" w:rsidRDefault="00943948" w:rsidP="00943948">
      <w:pPr>
        <w:widowControl/>
        <w:ind w:firstLine="709"/>
        <w:jc w:val="center"/>
        <w:rPr>
          <w:sz w:val="28"/>
          <w:szCs w:val="28"/>
        </w:rPr>
      </w:pPr>
      <w:r w:rsidRPr="00C228B4">
        <w:rPr>
          <w:sz w:val="28"/>
          <w:szCs w:val="28"/>
        </w:rPr>
        <w:t>Федеральное государственное бюджетное образовательное</w:t>
      </w:r>
    </w:p>
    <w:p w14:paraId="6E2F5113" w14:textId="77777777" w:rsidR="00943948" w:rsidRPr="00C228B4" w:rsidRDefault="00943948" w:rsidP="00943948">
      <w:pPr>
        <w:widowControl/>
        <w:ind w:firstLine="709"/>
        <w:jc w:val="center"/>
        <w:rPr>
          <w:sz w:val="28"/>
          <w:szCs w:val="28"/>
        </w:rPr>
      </w:pPr>
      <w:r w:rsidRPr="00C228B4">
        <w:rPr>
          <w:sz w:val="28"/>
          <w:szCs w:val="28"/>
        </w:rPr>
        <w:t>учреждение высшего образования</w:t>
      </w:r>
    </w:p>
    <w:p w14:paraId="28464A9A" w14:textId="77777777" w:rsidR="00943948" w:rsidRPr="00C228B4" w:rsidRDefault="00943948" w:rsidP="00943948">
      <w:pPr>
        <w:widowControl/>
        <w:ind w:firstLine="709"/>
        <w:jc w:val="center"/>
        <w:rPr>
          <w:sz w:val="28"/>
          <w:szCs w:val="28"/>
        </w:rPr>
      </w:pPr>
      <w:r w:rsidRPr="00C228B4">
        <w:rPr>
          <w:sz w:val="28"/>
          <w:szCs w:val="28"/>
        </w:rPr>
        <w:t>«Пензенский государственный аграрный университет»</w:t>
      </w:r>
    </w:p>
    <w:p w14:paraId="2BA8C3CC" w14:textId="77777777" w:rsidR="00943948" w:rsidRPr="00C228B4" w:rsidRDefault="00943948" w:rsidP="00943948">
      <w:pPr>
        <w:widowControl/>
        <w:ind w:firstLine="709"/>
        <w:jc w:val="center"/>
        <w:rPr>
          <w:sz w:val="28"/>
          <w:szCs w:val="28"/>
        </w:rPr>
      </w:pPr>
    </w:p>
    <w:p w14:paraId="046C3863" w14:textId="77777777" w:rsidR="00943948" w:rsidRPr="00C228B4" w:rsidRDefault="00943948" w:rsidP="00943948">
      <w:pPr>
        <w:widowControl/>
        <w:ind w:firstLine="709"/>
        <w:jc w:val="center"/>
        <w:rPr>
          <w:sz w:val="28"/>
          <w:szCs w:val="28"/>
        </w:rPr>
      </w:pPr>
    </w:p>
    <w:p w14:paraId="46BBE82F" w14:textId="77777777" w:rsidR="00943948" w:rsidRPr="00C228B4" w:rsidRDefault="00943948" w:rsidP="00943948">
      <w:pPr>
        <w:widowControl/>
        <w:ind w:firstLine="709"/>
        <w:jc w:val="center"/>
        <w:rPr>
          <w:sz w:val="28"/>
          <w:szCs w:val="28"/>
        </w:rPr>
      </w:pPr>
    </w:p>
    <w:p w14:paraId="31C73216" w14:textId="77777777" w:rsidR="00943948" w:rsidRPr="00C228B4" w:rsidRDefault="00943948" w:rsidP="00943948">
      <w:pPr>
        <w:widowControl/>
        <w:ind w:firstLine="709"/>
        <w:jc w:val="center"/>
        <w:rPr>
          <w:b/>
          <w:caps/>
          <w:sz w:val="32"/>
          <w:szCs w:val="32"/>
        </w:rPr>
      </w:pPr>
    </w:p>
    <w:p w14:paraId="41D935C2" w14:textId="77777777" w:rsidR="00943948" w:rsidRPr="00C228B4" w:rsidRDefault="00943948" w:rsidP="00943948">
      <w:pPr>
        <w:widowControl/>
        <w:ind w:firstLine="709"/>
        <w:jc w:val="center"/>
        <w:rPr>
          <w:b/>
          <w:caps/>
          <w:sz w:val="32"/>
          <w:szCs w:val="32"/>
        </w:rPr>
      </w:pPr>
      <w:r w:rsidRPr="00C228B4">
        <w:rPr>
          <w:b/>
          <w:caps/>
          <w:sz w:val="32"/>
          <w:szCs w:val="32"/>
        </w:rPr>
        <w:t>примерные темы ВКР</w:t>
      </w:r>
    </w:p>
    <w:p w14:paraId="44F01D0E" w14:textId="77777777" w:rsidR="00943948" w:rsidRPr="00C228B4" w:rsidRDefault="00943948" w:rsidP="00943948">
      <w:pPr>
        <w:widowControl/>
        <w:ind w:firstLine="709"/>
        <w:jc w:val="center"/>
        <w:rPr>
          <w:b/>
          <w:caps/>
          <w:sz w:val="32"/>
          <w:szCs w:val="32"/>
        </w:rPr>
      </w:pPr>
      <w:r w:rsidRPr="00C228B4">
        <w:rPr>
          <w:b/>
          <w:caps/>
          <w:sz w:val="32"/>
          <w:szCs w:val="32"/>
        </w:rPr>
        <w:t xml:space="preserve"> </w:t>
      </w:r>
    </w:p>
    <w:p w14:paraId="4A978A29" w14:textId="77777777" w:rsidR="00943948" w:rsidRPr="00C228B4" w:rsidRDefault="00943948" w:rsidP="00943948">
      <w:pPr>
        <w:widowControl/>
        <w:ind w:firstLine="709"/>
        <w:jc w:val="center"/>
        <w:rPr>
          <w:b/>
          <w:caps/>
          <w:sz w:val="32"/>
          <w:szCs w:val="32"/>
        </w:rPr>
      </w:pPr>
    </w:p>
    <w:p w14:paraId="329C2C33" w14:textId="77777777" w:rsidR="00943948" w:rsidRPr="00C228B4" w:rsidRDefault="00943948" w:rsidP="00943948">
      <w:pPr>
        <w:widowControl/>
        <w:ind w:firstLine="709"/>
        <w:jc w:val="center"/>
        <w:rPr>
          <w:b/>
          <w:caps/>
          <w:sz w:val="32"/>
          <w:szCs w:val="32"/>
        </w:rPr>
      </w:pPr>
    </w:p>
    <w:p w14:paraId="2C586A2F" w14:textId="77777777" w:rsidR="00943948" w:rsidRPr="00C228B4" w:rsidRDefault="00943948" w:rsidP="00943948">
      <w:pPr>
        <w:widowControl/>
        <w:ind w:firstLine="709"/>
        <w:jc w:val="center"/>
        <w:rPr>
          <w:b/>
          <w:caps/>
          <w:sz w:val="32"/>
          <w:szCs w:val="32"/>
        </w:rPr>
      </w:pPr>
    </w:p>
    <w:p w14:paraId="56EE55C1" w14:textId="77777777" w:rsidR="00943948" w:rsidRPr="00C228B4" w:rsidRDefault="00943948" w:rsidP="00943948">
      <w:pPr>
        <w:widowControl/>
        <w:ind w:firstLine="709"/>
        <w:jc w:val="center"/>
        <w:rPr>
          <w:b/>
          <w:caps/>
          <w:sz w:val="32"/>
          <w:szCs w:val="32"/>
        </w:rPr>
      </w:pPr>
    </w:p>
    <w:p w14:paraId="105CAE4C" w14:textId="77777777" w:rsidR="00943948" w:rsidRPr="00C228B4" w:rsidRDefault="00943948" w:rsidP="00943948">
      <w:pPr>
        <w:widowControl/>
        <w:spacing w:line="360" w:lineRule="auto"/>
        <w:ind w:firstLine="709"/>
        <w:jc w:val="center"/>
        <w:rPr>
          <w:sz w:val="28"/>
          <w:szCs w:val="28"/>
        </w:rPr>
      </w:pPr>
      <w:r w:rsidRPr="00C228B4">
        <w:rPr>
          <w:sz w:val="28"/>
          <w:szCs w:val="28"/>
        </w:rPr>
        <w:t xml:space="preserve">Коды контролируемых компетенций: </w:t>
      </w:r>
    </w:p>
    <w:p w14:paraId="4E9763A3" w14:textId="77777777" w:rsidR="005229BB" w:rsidRPr="00C228B4" w:rsidRDefault="005229BB" w:rsidP="005229BB">
      <w:pPr>
        <w:widowControl/>
        <w:jc w:val="center"/>
        <w:rPr>
          <w:sz w:val="28"/>
          <w:szCs w:val="28"/>
        </w:rPr>
      </w:pPr>
    </w:p>
    <w:p w14:paraId="20D64FBD" w14:textId="77777777" w:rsidR="005229BB" w:rsidRPr="00C228B4" w:rsidRDefault="005229BB" w:rsidP="005229BB">
      <w:pPr>
        <w:widowControl/>
        <w:jc w:val="center"/>
        <w:rPr>
          <w:sz w:val="28"/>
          <w:szCs w:val="28"/>
        </w:rPr>
      </w:pPr>
      <w:r w:rsidRPr="00C228B4">
        <w:rPr>
          <w:sz w:val="28"/>
          <w:szCs w:val="28"/>
          <w:lang w:val="x-none"/>
        </w:rPr>
        <w:t>ОПК-1, ОПК-2, ОПК-3, ОПК-4, ОПК-5, ОПК-6, ОПК-7, ПК-1, ПК-2, ПК-3, ПК-4, УК-1, УК-10, УК-11, УК-2, УК-3, УК-4, УК-5, УК-6, УК-7, УК-8, УК-9</w:t>
      </w:r>
      <w:r w:rsidRPr="00C228B4">
        <w:rPr>
          <w:sz w:val="28"/>
          <w:szCs w:val="28"/>
        </w:rPr>
        <w:t>.</w:t>
      </w:r>
    </w:p>
    <w:p w14:paraId="58BDD23C" w14:textId="77777777" w:rsidR="00943948" w:rsidRPr="00C228B4" w:rsidRDefault="00943948" w:rsidP="00943948">
      <w:pPr>
        <w:widowControl/>
        <w:ind w:firstLine="709"/>
        <w:jc w:val="center"/>
        <w:rPr>
          <w:b/>
          <w:caps/>
          <w:sz w:val="32"/>
          <w:szCs w:val="32"/>
        </w:rPr>
      </w:pPr>
    </w:p>
    <w:p w14:paraId="05373A11" w14:textId="77777777" w:rsidR="00943948" w:rsidRPr="00C228B4" w:rsidRDefault="00943948" w:rsidP="00943948">
      <w:pPr>
        <w:widowControl/>
        <w:ind w:firstLine="709"/>
        <w:rPr>
          <w:i/>
          <w:szCs w:val="16"/>
        </w:rPr>
      </w:pPr>
      <w:r w:rsidRPr="00C228B4">
        <w:rPr>
          <w:i/>
          <w:szCs w:val="16"/>
        </w:rPr>
        <w:t xml:space="preserve">                                     </w:t>
      </w:r>
    </w:p>
    <w:p w14:paraId="32BB51BA" w14:textId="77777777" w:rsidR="00943948" w:rsidRPr="00C228B4" w:rsidRDefault="00943948" w:rsidP="00943948">
      <w:pPr>
        <w:widowControl/>
        <w:ind w:firstLine="709"/>
        <w:jc w:val="center"/>
        <w:rPr>
          <w:b/>
          <w:caps/>
          <w:sz w:val="32"/>
          <w:szCs w:val="32"/>
        </w:rPr>
      </w:pPr>
    </w:p>
    <w:p w14:paraId="573B2536" w14:textId="77777777" w:rsidR="00943948" w:rsidRPr="00C228B4" w:rsidRDefault="00943948" w:rsidP="00943948">
      <w:pPr>
        <w:widowControl/>
        <w:ind w:left="3960" w:firstLine="709"/>
        <w:rPr>
          <w:sz w:val="24"/>
          <w:szCs w:val="24"/>
        </w:rPr>
      </w:pPr>
    </w:p>
    <w:p w14:paraId="130F5DE3" w14:textId="77777777" w:rsidR="00943948" w:rsidRPr="00C228B4" w:rsidRDefault="00943948" w:rsidP="00943948">
      <w:pPr>
        <w:widowControl/>
        <w:ind w:firstLine="709"/>
        <w:rPr>
          <w:b/>
          <w:sz w:val="28"/>
          <w:szCs w:val="28"/>
        </w:rPr>
      </w:pPr>
    </w:p>
    <w:p w14:paraId="4F919C10" w14:textId="77777777" w:rsidR="00943948" w:rsidRPr="00C228B4" w:rsidRDefault="00943948" w:rsidP="00943948">
      <w:pPr>
        <w:widowControl/>
        <w:ind w:firstLine="709"/>
        <w:rPr>
          <w:b/>
          <w:sz w:val="28"/>
          <w:szCs w:val="28"/>
        </w:rPr>
      </w:pPr>
    </w:p>
    <w:p w14:paraId="201D0069" w14:textId="77777777" w:rsidR="00943948" w:rsidRPr="00C228B4" w:rsidRDefault="00943948" w:rsidP="00943948">
      <w:pPr>
        <w:widowControl/>
        <w:ind w:firstLine="709"/>
        <w:rPr>
          <w:b/>
          <w:sz w:val="28"/>
          <w:szCs w:val="28"/>
        </w:rPr>
      </w:pPr>
    </w:p>
    <w:p w14:paraId="13A57385" w14:textId="77777777" w:rsidR="00943948" w:rsidRPr="00C228B4" w:rsidRDefault="00943948" w:rsidP="00943948">
      <w:pPr>
        <w:widowControl/>
        <w:ind w:firstLine="709"/>
        <w:rPr>
          <w:b/>
          <w:sz w:val="28"/>
          <w:szCs w:val="28"/>
        </w:rPr>
      </w:pPr>
    </w:p>
    <w:p w14:paraId="4D4D71B5" w14:textId="77777777" w:rsidR="00943948" w:rsidRPr="00C228B4" w:rsidRDefault="00943948" w:rsidP="00943948">
      <w:pPr>
        <w:widowControl/>
        <w:ind w:firstLine="709"/>
        <w:rPr>
          <w:b/>
          <w:sz w:val="28"/>
          <w:szCs w:val="28"/>
        </w:rPr>
      </w:pPr>
    </w:p>
    <w:p w14:paraId="2F101608" w14:textId="77777777" w:rsidR="00943948" w:rsidRPr="00C228B4" w:rsidRDefault="00943948" w:rsidP="00943948">
      <w:pPr>
        <w:widowControl/>
        <w:ind w:firstLine="709"/>
        <w:rPr>
          <w:b/>
          <w:sz w:val="28"/>
          <w:szCs w:val="28"/>
        </w:rPr>
      </w:pPr>
    </w:p>
    <w:p w14:paraId="1729EC41" w14:textId="77777777" w:rsidR="00943948" w:rsidRPr="00C228B4" w:rsidRDefault="00943948" w:rsidP="00943948">
      <w:pPr>
        <w:widowControl/>
        <w:ind w:firstLine="709"/>
        <w:rPr>
          <w:b/>
          <w:sz w:val="28"/>
          <w:szCs w:val="28"/>
        </w:rPr>
      </w:pPr>
    </w:p>
    <w:p w14:paraId="3E5927B2" w14:textId="77777777" w:rsidR="00943948" w:rsidRPr="00C228B4" w:rsidRDefault="00943948" w:rsidP="00943948">
      <w:pPr>
        <w:widowControl/>
        <w:ind w:firstLine="709"/>
        <w:rPr>
          <w:b/>
          <w:sz w:val="28"/>
          <w:szCs w:val="28"/>
        </w:rPr>
      </w:pPr>
    </w:p>
    <w:p w14:paraId="7D54A656" w14:textId="77777777" w:rsidR="00943948" w:rsidRPr="00C228B4" w:rsidRDefault="00943948" w:rsidP="00943948">
      <w:pPr>
        <w:widowControl/>
        <w:ind w:firstLine="709"/>
        <w:rPr>
          <w:b/>
          <w:sz w:val="28"/>
          <w:szCs w:val="28"/>
        </w:rPr>
      </w:pPr>
    </w:p>
    <w:p w14:paraId="337E26CE" w14:textId="77777777" w:rsidR="00943948" w:rsidRPr="00C228B4" w:rsidRDefault="00943948" w:rsidP="00943948">
      <w:pPr>
        <w:widowControl/>
        <w:ind w:firstLine="709"/>
        <w:rPr>
          <w:b/>
          <w:sz w:val="28"/>
          <w:szCs w:val="28"/>
        </w:rPr>
      </w:pPr>
    </w:p>
    <w:p w14:paraId="09A38687" w14:textId="77777777" w:rsidR="00943948" w:rsidRPr="00C228B4" w:rsidRDefault="00943948" w:rsidP="00943948">
      <w:pPr>
        <w:widowControl/>
        <w:ind w:firstLine="709"/>
        <w:rPr>
          <w:b/>
          <w:sz w:val="28"/>
          <w:szCs w:val="28"/>
        </w:rPr>
      </w:pPr>
    </w:p>
    <w:p w14:paraId="616CACC7" w14:textId="2494F286" w:rsidR="00943948" w:rsidRPr="00C228B4" w:rsidRDefault="001F002A" w:rsidP="00943948">
      <w:pPr>
        <w:widowControl/>
        <w:ind w:firstLine="709"/>
        <w:rPr>
          <w:b/>
          <w:sz w:val="28"/>
          <w:szCs w:val="28"/>
        </w:rPr>
      </w:pPr>
      <w:r>
        <w:rPr>
          <w:noProof/>
        </w:rPr>
        <w:drawing>
          <wp:anchor distT="0" distB="0" distL="114300" distR="114300" simplePos="0" relativeHeight="251657728" behindDoc="1" locked="0" layoutInCell="1" allowOverlap="1" wp14:anchorId="1FD4776C" wp14:editId="5D44699F">
            <wp:simplePos x="0" y="0"/>
            <wp:positionH relativeFrom="page">
              <wp:posOffset>3382645</wp:posOffset>
            </wp:positionH>
            <wp:positionV relativeFrom="paragraph">
              <wp:posOffset>177165</wp:posOffset>
            </wp:positionV>
            <wp:extent cx="412115" cy="545465"/>
            <wp:effectExtent l="0" t="0" r="0" b="0"/>
            <wp:wrapThrough wrapText="bothSides">
              <wp:wrapPolygon edited="0">
                <wp:start x="0" y="0"/>
                <wp:lineTo x="0" y="21122"/>
                <wp:lineTo x="20968" y="21122"/>
                <wp:lineTo x="20968" y="0"/>
                <wp:lineTo x="0" y="0"/>
              </wp:wrapPolygon>
            </wp:wrapThrough>
            <wp:docPr id="1" name="Рисунок 1"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211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D2FED" w14:textId="77777777" w:rsidR="00943948" w:rsidRPr="00C228B4" w:rsidRDefault="00943948" w:rsidP="00943948">
      <w:pPr>
        <w:widowControl/>
        <w:ind w:firstLine="709"/>
        <w:rPr>
          <w:b/>
          <w:sz w:val="28"/>
          <w:szCs w:val="28"/>
        </w:rPr>
      </w:pPr>
    </w:p>
    <w:p w14:paraId="5D946492" w14:textId="77777777" w:rsidR="00943948" w:rsidRPr="00C228B4" w:rsidRDefault="00943948" w:rsidP="00943948">
      <w:pPr>
        <w:widowControl/>
        <w:ind w:firstLine="709"/>
        <w:jc w:val="center"/>
        <w:rPr>
          <w:i/>
          <w:sz w:val="24"/>
          <w:szCs w:val="24"/>
        </w:rPr>
      </w:pPr>
      <w:r w:rsidRPr="00C228B4">
        <w:rPr>
          <w:i/>
          <w:sz w:val="24"/>
          <w:szCs w:val="24"/>
        </w:rPr>
        <w:t>Составитель                                     А.В. Поликанов</w:t>
      </w:r>
    </w:p>
    <w:p w14:paraId="20E32E33" w14:textId="77777777" w:rsidR="00943948" w:rsidRPr="00C228B4" w:rsidRDefault="00943948" w:rsidP="00943948">
      <w:pPr>
        <w:widowControl/>
        <w:ind w:firstLine="709"/>
        <w:rPr>
          <w:i/>
          <w:sz w:val="24"/>
          <w:szCs w:val="24"/>
        </w:rPr>
      </w:pPr>
    </w:p>
    <w:p w14:paraId="4670295A" w14:textId="77777777" w:rsidR="00943948" w:rsidRPr="00C228B4" w:rsidRDefault="00943948" w:rsidP="00943948">
      <w:pPr>
        <w:widowControl/>
        <w:ind w:firstLine="709"/>
        <w:jc w:val="right"/>
        <w:rPr>
          <w:i/>
          <w:sz w:val="20"/>
        </w:rPr>
      </w:pPr>
      <w:r w:rsidRPr="00C228B4">
        <w:rPr>
          <w:i/>
          <w:sz w:val="24"/>
          <w:szCs w:val="24"/>
        </w:rPr>
        <w:t>«15» января 20</w:t>
      </w:r>
      <w:r w:rsidR="00C228B4">
        <w:rPr>
          <w:i/>
          <w:sz w:val="24"/>
          <w:szCs w:val="24"/>
        </w:rPr>
        <w:t>21</w:t>
      </w:r>
      <w:r w:rsidRPr="00C228B4">
        <w:rPr>
          <w:i/>
          <w:sz w:val="24"/>
          <w:szCs w:val="24"/>
        </w:rPr>
        <w:t xml:space="preserve"> г.</w:t>
      </w:r>
    </w:p>
    <w:p w14:paraId="57EF3ED4" w14:textId="77777777" w:rsidR="00943948" w:rsidRPr="00C228B4" w:rsidRDefault="00943948" w:rsidP="00943948">
      <w:pPr>
        <w:widowControl/>
        <w:ind w:firstLine="709"/>
        <w:rPr>
          <w:b/>
          <w:sz w:val="28"/>
          <w:szCs w:val="28"/>
        </w:rPr>
        <w:sectPr w:rsidR="00943948" w:rsidRPr="00C228B4" w:rsidSect="009860B4">
          <w:footerReference w:type="even" r:id="rId118"/>
          <w:footerReference w:type="default" r:id="rId119"/>
          <w:type w:val="continuous"/>
          <w:pgSz w:w="11906" w:h="16838"/>
          <w:pgMar w:top="1134" w:right="851" w:bottom="1134" w:left="1701" w:header="709" w:footer="709" w:gutter="0"/>
          <w:cols w:space="708"/>
          <w:docGrid w:linePitch="360"/>
        </w:sectPr>
      </w:pPr>
    </w:p>
    <w:p w14:paraId="104A42C1" w14:textId="77777777" w:rsidR="00943948" w:rsidRPr="00C228B4" w:rsidRDefault="00943948" w:rsidP="00943948">
      <w:pPr>
        <w:widowControl/>
        <w:ind w:firstLine="709"/>
        <w:jc w:val="center"/>
        <w:rPr>
          <w:sz w:val="28"/>
          <w:szCs w:val="28"/>
        </w:rPr>
      </w:pPr>
      <w:r w:rsidRPr="00C228B4">
        <w:rPr>
          <w:sz w:val="28"/>
          <w:szCs w:val="28"/>
        </w:rPr>
        <w:lastRenderedPageBreak/>
        <w:t>Примерная тематика и содержание ВКР</w:t>
      </w:r>
    </w:p>
    <w:p w14:paraId="0BEFA3A2" w14:textId="77777777" w:rsidR="00943948" w:rsidRPr="00C228B4" w:rsidRDefault="00943948" w:rsidP="00943948">
      <w:pPr>
        <w:widowControl/>
        <w:ind w:firstLine="709"/>
        <w:jc w:val="center"/>
        <w:rPr>
          <w:sz w:val="28"/>
          <w:szCs w:val="28"/>
        </w:rPr>
      </w:pPr>
      <w:r w:rsidRPr="00C228B4">
        <w:rPr>
          <w:sz w:val="28"/>
          <w:szCs w:val="28"/>
        </w:rPr>
        <w:t>(дипломных проектов)</w:t>
      </w:r>
    </w:p>
    <w:p w14:paraId="03653634" w14:textId="77777777" w:rsidR="00943948" w:rsidRPr="00C228B4" w:rsidRDefault="00943948" w:rsidP="00943948">
      <w:pPr>
        <w:widowControl/>
        <w:ind w:firstLine="709"/>
        <w:jc w:val="center"/>
        <w:rPr>
          <w:sz w:val="28"/>
          <w:szCs w:val="28"/>
        </w:rPr>
      </w:pPr>
      <w:r w:rsidRPr="00C228B4">
        <w:rPr>
          <w:sz w:val="28"/>
          <w:szCs w:val="28"/>
        </w:rPr>
        <w:t>по направлению подготовки 23.0</w:t>
      </w:r>
      <w:r w:rsidR="00003C7E">
        <w:rPr>
          <w:sz w:val="28"/>
          <w:szCs w:val="28"/>
        </w:rPr>
        <w:t>5</w:t>
      </w:r>
      <w:r w:rsidRPr="00C228B4">
        <w:rPr>
          <w:sz w:val="28"/>
          <w:szCs w:val="28"/>
        </w:rPr>
        <w:t>.0</w:t>
      </w:r>
      <w:r w:rsidR="00003C7E">
        <w:rPr>
          <w:sz w:val="28"/>
          <w:szCs w:val="28"/>
        </w:rPr>
        <w:t>1</w:t>
      </w:r>
      <w:r w:rsidRPr="00C228B4">
        <w:rPr>
          <w:sz w:val="28"/>
          <w:szCs w:val="28"/>
        </w:rPr>
        <w:t xml:space="preserve"> </w:t>
      </w:r>
      <w:r w:rsidR="00003C7E">
        <w:rPr>
          <w:sz w:val="28"/>
          <w:szCs w:val="28"/>
        </w:rPr>
        <w:t>Наземные</w:t>
      </w:r>
      <w:r w:rsidRPr="00C228B4">
        <w:rPr>
          <w:sz w:val="28"/>
          <w:szCs w:val="28"/>
        </w:rPr>
        <w:t xml:space="preserve"> транспортно-технологически</w:t>
      </w:r>
      <w:r w:rsidR="00003C7E">
        <w:rPr>
          <w:sz w:val="28"/>
          <w:szCs w:val="28"/>
        </w:rPr>
        <w:t>е средства</w:t>
      </w:r>
    </w:p>
    <w:p w14:paraId="5CDD0CC8" w14:textId="77777777" w:rsidR="00943948" w:rsidRPr="00C228B4" w:rsidRDefault="00943948" w:rsidP="00943948">
      <w:pPr>
        <w:widowControl/>
        <w:ind w:firstLine="709"/>
        <w:jc w:val="center"/>
        <w:rPr>
          <w:b/>
          <w:caps/>
          <w:sz w:val="28"/>
          <w:szCs w:val="28"/>
        </w:rPr>
      </w:pPr>
    </w:p>
    <w:p w14:paraId="27402EB9" w14:textId="77777777" w:rsidR="00943948" w:rsidRPr="00F52DDF" w:rsidRDefault="00F81BDC" w:rsidP="00943948">
      <w:pPr>
        <w:widowControl/>
        <w:ind w:firstLine="709"/>
        <w:jc w:val="center"/>
        <w:rPr>
          <w:b/>
          <w:caps/>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.2.1 Совершенствование технологии технического обслуживания автомобиля с модернизацией устройства для обслуживания коробки передач</w:t>
      </w:r>
    </w:p>
    <w:p w14:paraId="644D2F6B" w14:textId="77777777" w:rsidR="00943948" w:rsidRPr="00F52DDF" w:rsidRDefault="00943948" w:rsidP="00943948">
      <w:pPr>
        <w:widowControl/>
        <w:ind w:firstLine="709"/>
        <w:rPr>
          <w:color w:val="000000" w:themeColor="text1"/>
          <w:sz w:val="28"/>
          <w:szCs w:val="28"/>
        </w:rPr>
      </w:pPr>
    </w:p>
    <w:p w14:paraId="00210F44" w14:textId="77777777" w:rsidR="00943948" w:rsidRPr="00F52DDF" w:rsidRDefault="00943948" w:rsidP="00943948">
      <w:pPr>
        <w:widowControl/>
        <w:ind w:firstLine="709"/>
        <w:jc w:val="center"/>
        <w:rPr>
          <w:b/>
          <w:color w:val="000000" w:themeColor="text1"/>
          <w:sz w:val="28"/>
          <w:szCs w:val="28"/>
          <w:u w:val="single"/>
        </w:rPr>
      </w:pPr>
      <w:r w:rsidRPr="00F52DDF">
        <w:rPr>
          <w:b/>
          <w:color w:val="000000" w:themeColor="text1"/>
          <w:sz w:val="28"/>
          <w:szCs w:val="28"/>
          <w:u w:val="single"/>
        </w:rPr>
        <w:t>РПЗ</w:t>
      </w:r>
    </w:p>
    <w:p w14:paraId="0F534CB1"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09B1E37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08711BAB"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763F324F"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Введение</w:t>
      </w:r>
    </w:p>
    <w:p w14:paraId="717A062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1. </w:t>
      </w:r>
      <w:r w:rsidR="00B21523" w:rsidRPr="00F52DDF">
        <w:rPr>
          <w:b/>
          <w:color w:val="000000" w:themeColor="text1"/>
          <w:sz w:val="28"/>
          <w:szCs w:val="28"/>
        </w:rPr>
        <w:t>Производственно</w:t>
      </w:r>
      <w:r w:rsidR="00AF639B" w:rsidRPr="00F52DDF">
        <w:rPr>
          <w:b/>
          <w:color w:val="000000" w:themeColor="text1"/>
          <w:sz w:val="28"/>
          <w:szCs w:val="28"/>
        </w:rPr>
        <w:t>-технологиче</w:t>
      </w:r>
      <w:r w:rsidRPr="00F52DDF">
        <w:rPr>
          <w:b/>
          <w:color w:val="000000" w:themeColor="text1"/>
          <w:sz w:val="28"/>
          <w:szCs w:val="28"/>
        </w:rPr>
        <w:t>ский раздел</w:t>
      </w:r>
    </w:p>
    <w:p w14:paraId="7149EE9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1.1 Анализ технологий и технических средств технического обслуживания коробки передач автомобиля.</w:t>
      </w:r>
    </w:p>
    <w:p w14:paraId="3C52DF2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1.1.1 Анализ технологического процесса обслуживания коробки передач автомобиля.</w:t>
      </w:r>
    </w:p>
    <w:p w14:paraId="52480CAC" w14:textId="6BB3538B" w:rsidR="00943948" w:rsidRPr="00F52DDF" w:rsidRDefault="00943948" w:rsidP="00943948">
      <w:pPr>
        <w:widowControl/>
        <w:ind w:firstLine="709"/>
        <w:rPr>
          <w:color w:val="000000" w:themeColor="text1"/>
          <w:sz w:val="28"/>
          <w:szCs w:val="28"/>
        </w:rPr>
      </w:pPr>
      <w:r w:rsidRPr="00F52DDF">
        <w:rPr>
          <w:color w:val="000000" w:themeColor="text1"/>
          <w:sz w:val="28"/>
          <w:szCs w:val="28"/>
        </w:rPr>
        <w:t>1.1.2 Анализ конструкции нагнетателей масла.</w:t>
      </w:r>
    </w:p>
    <w:p w14:paraId="311B081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1.2 Выводы по разделу.</w:t>
      </w:r>
    </w:p>
    <w:p w14:paraId="7512198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1.3 Цель и задачи проекта.</w:t>
      </w:r>
    </w:p>
    <w:p w14:paraId="5269E1E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AF639B" w:rsidRPr="00F52DDF">
        <w:rPr>
          <w:b/>
          <w:color w:val="000000" w:themeColor="text1"/>
          <w:sz w:val="28"/>
          <w:szCs w:val="28"/>
        </w:rPr>
        <w:t>П</w:t>
      </w:r>
      <w:r w:rsidRPr="00F52DDF">
        <w:rPr>
          <w:b/>
          <w:color w:val="000000" w:themeColor="text1"/>
          <w:sz w:val="28"/>
          <w:szCs w:val="28"/>
        </w:rPr>
        <w:t>роектн</w:t>
      </w:r>
      <w:r w:rsidR="00AF639B" w:rsidRPr="00F52DDF">
        <w:rPr>
          <w:b/>
          <w:color w:val="000000" w:themeColor="text1"/>
          <w:sz w:val="28"/>
          <w:szCs w:val="28"/>
        </w:rPr>
        <w:t>о-конструкторский</w:t>
      </w:r>
      <w:r w:rsidRPr="00F52DDF">
        <w:rPr>
          <w:b/>
          <w:color w:val="000000" w:themeColor="text1"/>
          <w:sz w:val="28"/>
          <w:szCs w:val="28"/>
        </w:rPr>
        <w:t xml:space="preserve"> раздел</w:t>
      </w:r>
    </w:p>
    <w:p w14:paraId="430B3135"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2.1 Модернизация нагнетателя масла для технического обслуживания коробки передач автомобиля.</w:t>
      </w:r>
    </w:p>
    <w:p w14:paraId="1F6B882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2.1.1 Описание конструкции и принцип работы модернизированного нагнетателя масла.</w:t>
      </w:r>
    </w:p>
    <w:p w14:paraId="7B525DEF"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2.1.2 Расчетная часть.</w:t>
      </w:r>
    </w:p>
    <w:p w14:paraId="21EA950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2.2 Разработка технологической карты на техническое обслуживание коробки передач автомобиля.</w:t>
      </w:r>
    </w:p>
    <w:p w14:paraId="3F6338E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2.3 Выводы по разделу.</w:t>
      </w:r>
    </w:p>
    <w:p w14:paraId="5C89F0B2"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32E3B82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Рекомендации по охране труда и техники безопасности</w:t>
      </w:r>
      <w:r w:rsidR="00C72EBA" w:rsidRPr="00F52DDF">
        <w:rPr>
          <w:color w:val="000000" w:themeColor="text1"/>
          <w:sz w:val="28"/>
          <w:szCs w:val="28"/>
        </w:rPr>
        <w:t xml:space="preserve"> при техническом обслуживании коробки передач автомобиля</w:t>
      </w:r>
      <w:r w:rsidRPr="00F52DDF">
        <w:rPr>
          <w:color w:val="000000" w:themeColor="text1"/>
          <w:sz w:val="28"/>
          <w:szCs w:val="28"/>
        </w:rPr>
        <w:t>.</w:t>
      </w:r>
    </w:p>
    <w:p w14:paraId="651C81B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Мероприятия по охране окружающей среды.</w:t>
      </w:r>
    </w:p>
    <w:p w14:paraId="11A82EC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3.3 Выводы по разделу.</w:t>
      </w:r>
    </w:p>
    <w:p w14:paraId="7C167894"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4. </w:t>
      </w:r>
      <w:r w:rsidR="00AF639B" w:rsidRPr="00F52DDF">
        <w:rPr>
          <w:b/>
          <w:color w:val="000000" w:themeColor="text1"/>
          <w:sz w:val="28"/>
          <w:szCs w:val="28"/>
        </w:rPr>
        <w:t>Организационно-управленческий</w:t>
      </w:r>
      <w:r w:rsidRPr="00F52DDF">
        <w:rPr>
          <w:b/>
          <w:color w:val="000000" w:themeColor="text1"/>
          <w:sz w:val="28"/>
          <w:szCs w:val="28"/>
        </w:rPr>
        <w:t xml:space="preserve"> </w:t>
      </w:r>
      <w:r w:rsidR="00AF639B" w:rsidRPr="00F52DDF">
        <w:rPr>
          <w:b/>
          <w:color w:val="000000" w:themeColor="text1"/>
          <w:sz w:val="28"/>
          <w:szCs w:val="28"/>
        </w:rPr>
        <w:t>раздел</w:t>
      </w:r>
    </w:p>
    <w:p w14:paraId="051CB72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Определение затрат на модернизацию нагнетателя масла.</w:t>
      </w:r>
    </w:p>
    <w:p w14:paraId="39AA667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Экономическая эффективность внедрения нагнетателя масла.</w:t>
      </w:r>
    </w:p>
    <w:p w14:paraId="59290E1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4.3 Выводы по разделу.</w:t>
      </w:r>
    </w:p>
    <w:p w14:paraId="170F3B31"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3E5E734F"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487A737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1CAD81CA"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Приложения</w:t>
      </w:r>
    </w:p>
    <w:p w14:paraId="4758F42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lastRenderedPageBreak/>
        <w:t>П.1 Научные статьи по теме ВКР.</w:t>
      </w:r>
    </w:p>
    <w:p w14:paraId="3A9A765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52BAFE6F"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Фото разработанного устройства</w:t>
      </w:r>
    </w:p>
    <w:p w14:paraId="6ABFDAD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П.4 графическая часть проекта (формат А4).</w:t>
      </w:r>
    </w:p>
    <w:p w14:paraId="5D3A4C6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П.5 </w:t>
      </w:r>
      <w:proofErr w:type="spellStart"/>
      <w:r w:rsidR="00003C7E" w:rsidRPr="00F52DDF">
        <w:rPr>
          <w:color w:val="000000" w:themeColor="text1"/>
          <w:sz w:val="28"/>
          <w:szCs w:val="28"/>
        </w:rPr>
        <w:t>Флеш</w:t>
      </w:r>
      <w:proofErr w:type="spellEnd"/>
      <w:r w:rsidRPr="00F52DDF">
        <w:rPr>
          <w:color w:val="000000" w:themeColor="text1"/>
          <w:sz w:val="28"/>
          <w:szCs w:val="28"/>
        </w:rPr>
        <w:t>-диск с РПЗ и графической частью проекта.</w:t>
      </w:r>
    </w:p>
    <w:p w14:paraId="209117E1" w14:textId="77777777" w:rsidR="00943948" w:rsidRPr="00F52DDF" w:rsidRDefault="00943948" w:rsidP="00943948">
      <w:pPr>
        <w:widowControl/>
        <w:ind w:firstLine="709"/>
        <w:rPr>
          <w:color w:val="000000" w:themeColor="text1"/>
          <w:sz w:val="28"/>
          <w:szCs w:val="28"/>
        </w:rPr>
      </w:pPr>
    </w:p>
    <w:p w14:paraId="794DE921" w14:textId="77777777" w:rsidR="00943948" w:rsidRPr="00F52DDF" w:rsidRDefault="00943948" w:rsidP="00943948">
      <w:pPr>
        <w:pStyle w:val="a5"/>
        <w:spacing w:after="0"/>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3CF58163" w14:textId="77777777" w:rsidR="00943948" w:rsidRPr="00F52DDF" w:rsidRDefault="00943948" w:rsidP="00943948">
      <w:pPr>
        <w:widowControl/>
        <w:ind w:firstLine="709"/>
        <w:rPr>
          <w:color w:val="000000" w:themeColor="text1"/>
          <w:spacing w:val="-6"/>
          <w:sz w:val="28"/>
          <w:szCs w:val="28"/>
        </w:rPr>
      </w:pPr>
      <w:r w:rsidRPr="00F52DDF">
        <w:rPr>
          <w:color w:val="000000" w:themeColor="text1"/>
          <w:spacing w:val="-6"/>
          <w:sz w:val="28"/>
          <w:szCs w:val="28"/>
        </w:rPr>
        <w:t>1. Технология технического обслуживания коробки передач автомобиля.</w:t>
      </w:r>
    </w:p>
    <w:p w14:paraId="31718A1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 Анализ конструкций нагнетателей масла.</w:t>
      </w:r>
    </w:p>
    <w:p w14:paraId="6BCC112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 Общий вид модернизированного нагнетателя масла.</w:t>
      </w:r>
    </w:p>
    <w:p w14:paraId="0EBB4C8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 Рабочие чертежи деталей.</w:t>
      </w:r>
    </w:p>
    <w:p w14:paraId="4274A46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5. Операционная технологическая карта.</w:t>
      </w:r>
    </w:p>
    <w:p w14:paraId="0FD3BB78"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6. Безопасность жизнедеятельности.</w:t>
      </w:r>
    </w:p>
    <w:p w14:paraId="48CB98F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7. Экономическая эффективность.</w:t>
      </w:r>
    </w:p>
    <w:p w14:paraId="45B87301" w14:textId="77777777" w:rsidR="00943948" w:rsidRPr="00F52DDF" w:rsidRDefault="00943948" w:rsidP="00943948">
      <w:pPr>
        <w:widowControl/>
        <w:ind w:firstLine="709"/>
        <w:rPr>
          <w:color w:val="000000" w:themeColor="text1"/>
          <w:sz w:val="28"/>
          <w:szCs w:val="28"/>
        </w:rPr>
      </w:pPr>
    </w:p>
    <w:p w14:paraId="5020D271" w14:textId="77777777" w:rsidR="00943948" w:rsidRPr="00F52DDF" w:rsidRDefault="00F81BDC" w:rsidP="00943948">
      <w:pPr>
        <w:widowControl/>
        <w:ind w:firstLine="709"/>
        <w:jc w:val="center"/>
        <w:rPr>
          <w:b/>
          <w:caps/>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.2.2. Совершенствование технологии и технологической оснастки для восстановления шеек коленчатых валов двигателей внутреннего сгорания приваркой стальных втулок</w:t>
      </w:r>
    </w:p>
    <w:p w14:paraId="1636142B" w14:textId="77777777" w:rsidR="00943948" w:rsidRPr="00F52DDF" w:rsidRDefault="00943948" w:rsidP="00943948">
      <w:pPr>
        <w:widowControl/>
        <w:ind w:firstLine="709"/>
        <w:jc w:val="center"/>
        <w:rPr>
          <w:b/>
          <w:caps/>
          <w:color w:val="000000" w:themeColor="text1"/>
          <w:sz w:val="28"/>
          <w:szCs w:val="28"/>
        </w:rPr>
      </w:pPr>
    </w:p>
    <w:p w14:paraId="33B0644D" w14:textId="77777777" w:rsidR="00943948" w:rsidRPr="00F52DDF" w:rsidRDefault="00943948" w:rsidP="00943948">
      <w:pPr>
        <w:pStyle w:val="a5"/>
        <w:spacing w:after="0"/>
        <w:ind w:hanging="720"/>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РПЗ</w:t>
      </w:r>
    </w:p>
    <w:p w14:paraId="1104BE09"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7DFB0D7F"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2341C41D"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2D0D537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Введение</w:t>
      </w:r>
    </w:p>
    <w:p w14:paraId="7348E322"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1. </w:t>
      </w:r>
      <w:r w:rsidR="00B21523" w:rsidRPr="00F52DDF">
        <w:rPr>
          <w:b/>
          <w:color w:val="000000" w:themeColor="text1"/>
          <w:sz w:val="28"/>
          <w:szCs w:val="28"/>
        </w:rPr>
        <w:t>Производственно</w:t>
      </w:r>
      <w:r w:rsidR="00AF639B" w:rsidRPr="00F52DDF">
        <w:rPr>
          <w:b/>
          <w:color w:val="000000" w:themeColor="text1"/>
          <w:sz w:val="28"/>
          <w:szCs w:val="28"/>
        </w:rPr>
        <w:t>-технологический раздел</w:t>
      </w:r>
    </w:p>
    <w:p w14:paraId="4E3E91C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1.1 Назначение, конструктивные элементы, материал, технические требования на изготовление коленчатых валов. </w:t>
      </w:r>
    </w:p>
    <w:p w14:paraId="516C487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1.2 Дефекты</w:t>
      </w:r>
      <w:r w:rsidR="00C72EBA" w:rsidRPr="00F52DDF">
        <w:rPr>
          <w:color w:val="000000" w:themeColor="text1"/>
          <w:sz w:val="28"/>
          <w:szCs w:val="28"/>
        </w:rPr>
        <w:t>,</w:t>
      </w:r>
      <w:r w:rsidRPr="00F52DDF">
        <w:rPr>
          <w:color w:val="000000" w:themeColor="text1"/>
          <w:sz w:val="28"/>
          <w:szCs w:val="28"/>
        </w:rPr>
        <w:t xml:space="preserve"> способы</w:t>
      </w:r>
      <w:r w:rsidR="00C72EBA" w:rsidRPr="00F52DDF">
        <w:rPr>
          <w:color w:val="000000" w:themeColor="text1"/>
          <w:sz w:val="28"/>
          <w:szCs w:val="28"/>
        </w:rPr>
        <w:t xml:space="preserve"> и технология</w:t>
      </w:r>
      <w:r w:rsidRPr="00F52DDF">
        <w:rPr>
          <w:color w:val="000000" w:themeColor="text1"/>
          <w:sz w:val="28"/>
          <w:szCs w:val="28"/>
        </w:rPr>
        <w:t xml:space="preserve"> восстановления коленчатых валов.</w:t>
      </w:r>
    </w:p>
    <w:p w14:paraId="422461F5"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C72EBA" w:rsidRPr="00F52DDF">
        <w:rPr>
          <w:color w:val="000000" w:themeColor="text1"/>
          <w:sz w:val="28"/>
          <w:szCs w:val="28"/>
        </w:rPr>
        <w:t>3</w:t>
      </w:r>
      <w:r w:rsidRPr="00F52DDF">
        <w:rPr>
          <w:color w:val="000000" w:themeColor="text1"/>
          <w:sz w:val="28"/>
          <w:szCs w:val="28"/>
        </w:rPr>
        <w:t xml:space="preserve"> Выводы по разделу.</w:t>
      </w:r>
    </w:p>
    <w:p w14:paraId="08CEC95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C72EBA" w:rsidRPr="00F52DDF">
        <w:rPr>
          <w:color w:val="000000" w:themeColor="text1"/>
          <w:sz w:val="28"/>
          <w:szCs w:val="28"/>
        </w:rPr>
        <w:t>4</w:t>
      </w:r>
      <w:r w:rsidRPr="00F52DDF">
        <w:rPr>
          <w:color w:val="000000" w:themeColor="text1"/>
          <w:sz w:val="28"/>
          <w:szCs w:val="28"/>
        </w:rPr>
        <w:t xml:space="preserve"> Цель и задачи проекта.</w:t>
      </w:r>
    </w:p>
    <w:p w14:paraId="000F30E8"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AF639B" w:rsidRPr="00F52DDF">
        <w:rPr>
          <w:b/>
          <w:color w:val="000000" w:themeColor="text1"/>
          <w:sz w:val="28"/>
          <w:szCs w:val="28"/>
        </w:rPr>
        <w:t>Проектно-конструкторский раздел</w:t>
      </w:r>
    </w:p>
    <w:p w14:paraId="61D3D207" w14:textId="77777777" w:rsidR="00C72EBA" w:rsidRPr="00F52DDF" w:rsidRDefault="00C72EBA" w:rsidP="00C72EBA">
      <w:pPr>
        <w:widowControl/>
        <w:ind w:firstLine="709"/>
        <w:rPr>
          <w:color w:val="000000" w:themeColor="text1"/>
          <w:sz w:val="28"/>
          <w:szCs w:val="28"/>
        </w:rPr>
      </w:pPr>
      <w:r w:rsidRPr="00F52DDF">
        <w:rPr>
          <w:color w:val="000000" w:themeColor="text1"/>
          <w:sz w:val="28"/>
          <w:szCs w:val="28"/>
        </w:rPr>
        <w:t>2.1 Обоснование способа восстановления шеек коленчатого вала приваркой стальных разрезных втулок.</w:t>
      </w:r>
    </w:p>
    <w:p w14:paraId="162D34A8"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2.1 Обоснование толщины и длины стальной разрезной втулки. </w:t>
      </w:r>
    </w:p>
    <w:p w14:paraId="5F49D78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2.2 Приспособление для изготовления втулки.</w:t>
      </w:r>
    </w:p>
    <w:p w14:paraId="2EDEA00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2.2.1 Назначение, характеристика, принцип работы.</w:t>
      </w:r>
    </w:p>
    <w:p w14:paraId="2DAEE12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2.2.2 Расчёт основных элементов приспособления.</w:t>
      </w:r>
    </w:p>
    <w:p w14:paraId="290135A5"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2.3 Технологический маршрут восстановления коленчатого вала.</w:t>
      </w:r>
    </w:p>
    <w:p w14:paraId="2E73BA8F"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2.4 Расчёт и нормирование основных операций.</w:t>
      </w:r>
    </w:p>
    <w:p w14:paraId="28C8BB98"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37D1802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Техника безопасности при выполнении операций по восстановлению коленчатого вала.</w:t>
      </w:r>
    </w:p>
    <w:p w14:paraId="7B2EFC8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lastRenderedPageBreak/>
        <w:t xml:space="preserve">3.2 Расчёт освещения рабочего места по шлифованию шеек коленчатого вала. </w:t>
      </w:r>
    </w:p>
    <w:p w14:paraId="549B0AD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3.3 Охрана окружающей среды.</w:t>
      </w:r>
    </w:p>
    <w:p w14:paraId="5AFB58FB"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3.4 Выводы по разделу.</w:t>
      </w:r>
    </w:p>
    <w:p w14:paraId="77917996"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4. </w:t>
      </w:r>
      <w:r w:rsidR="00AF639B" w:rsidRPr="00F52DDF">
        <w:rPr>
          <w:b/>
          <w:color w:val="000000" w:themeColor="text1"/>
          <w:sz w:val="28"/>
          <w:szCs w:val="28"/>
        </w:rPr>
        <w:t>Организационно-управленческий раздел</w:t>
      </w:r>
    </w:p>
    <w:p w14:paraId="22F2589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Определение стоимости изготовления приспособления.</w:t>
      </w:r>
    </w:p>
    <w:p w14:paraId="463E793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Определение себестоимости восстановления шеек коленчатого вала по базовому и проектному вариантам.</w:t>
      </w:r>
    </w:p>
    <w:p w14:paraId="65BE232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4.3 Расчёт показателей экономической эффективности проектных решений.</w:t>
      </w:r>
    </w:p>
    <w:p w14:paraId="4A58658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4.4 Выводы по разделу.</w:t>
      </w:r>
    </w:p>
    <w:p w14:paraId="3C3B4F92"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4A686CFB"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2329A3F7"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0F83F8D9"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Приложения</w:t>
      </w:r>
    </w:p>
    <w:p w14:paraId="54EE668F"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П.1 Научные статьи по теме ВКР.</w:t>
      </w:r>
    </w:p>
    <w:p w14:paraId="58E171F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5BDDC76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Фото разработанного устройства.</w:t>
      </w:r>
    </w:p>
    <w:p w14:paraId="6638915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П.4 графическая часть проекта (формат А4).</w:t>
      </w:r>
    </w:p>
    <w:p w14:paraId="232D84C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П.5 </w:t>
      </w:r>
      <w:r w:rsidRPr="00F52DDF">
        <w:rPr>
          <w:color w:val="000000" w:themeColor="text1"/>
          <w:sz w:val="28"/>
          <w:szCs w:val="28"/>
          <w:lang w:val="en-US"/>
        </w:rPr>
        <w:t>CD</w:t>
      </w:r>
      <w:r w:rsidRPr="00F52DDF">
        <w:rPr>
          <w:color w:val="000000" w:themeColor="text1"/>
          <w:sz w:val="28"/>
          <w:szCs w:val="28"/>
        </w:rPr>
        <w:t>-диск с РПЗ и графической частью проекта.</w:t>
      </w:r>
    </w:p>
    <w:p w14:paraId="244BF15B" w14:textId="77777777" w:rsidR="00943948" w:rsidRPr="00F52DDF" w:rsidRDefault="00943948" w:rsidP="00943948">
      <w:pPr>
        <w:widowControl/>
        <w:ind w:firstLine="709"/>
        <w:rPr>
          <w:color w:val="000000" w:themeColor="text1"/>
          <w:sz w:val="28"/>
          <w:szCs w:val="28"/>
        </w:rPr>
      </w:pPr>
    </w:p>
    <w:p w14:paraId="1076FDD6" w14:textId="77777777" w:rsidR="00943948" w:rsidRPr="00F52DDF" w:rsidRDefault="00943948" w:rsidP="00943948">
      <w:pPr>
        <w:pStyle w:val="a5"/>
        <w:spacing w:after="0"/>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3FF4C30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 Ремонтный чертёж вала с указанием дефектов и их повторяемости.</w:t>
      </w:r>
    </w:p>
    <w:p w14:paraId="2BEB881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 Способы восстановления шеек коленчатого вала и их характеристика.</w:t>
      </w:r>
    </w:p>
    <w:p w14:paraId="05CFAC7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 Схемы и расчёт толщины и длины стальной разрезной втулки.</w:t>
      </w:r>
    </w:p>
    <w:p w14:paraId="0B177B1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4. Сборочный чертёж приспособления </w:t>
      </w:r>
      <w:r w:rsidR="00AF639B" w:rsidRPr="00F52DDF">
        <w:rPr>
          <w:color w:val="000000" w:themeColor="text1"/>
          <w:sz w:val="28"/>
          <w:szCs w:val="28"/>
        </w:rPr>
        <w:t>для изготовления</w:t>
      </w:r>
      <w:r w:rsidRPr="00F52DDF">
        <w:rPr>
          <w:color w:val="000000" w:themeColor="text1"/>
          <w:sz w:val="28"/>
          <w:szCs w:val="28"/>
        </w:rPr>
        <w:t xml:space="preserve"> втулки.</w:t>
      </w:r>
    </w:p>
    <w:p w14:paraId="1ED8F30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5. Рабочие чертежи деталей.</w:t>
      </w:r>
    </w:p>
    <w:p w14:paraId="03EF06D8"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6. Технологический маршрут восстановления шеек коленчатого вала приваркой стальных втулок.</w:t>
      </w:r>
    </w:p>
    <w:p w14:paraId="03E636A8"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7. Экономические показатели восстановления шеек коленчатого вала приваркой стальных втулок.</w:t>
      </w:r>
    </w:p>
    <w:p w14:paraId="31CB88A0" w14:textId="77777777" w:rsidR="00943948" w:rsidRPr="00F52DDF" w:rsidRDefault="00943948" w:rsidP="00943948">
      <w:pPr>
        <w:widowControl/>
        <w:ind w:firstLine="709"/>
        <w:rPr>
          <w:color w:val="000000" w:themeColor="text1"/>
          <w:sz w:val="28"/>
          <w:szCs w:val="28"/>
        </w:rPr>
      </w:pPr>
    </w:p>
    <w:p w14:paraId="68452170" w14:textId="77777777" w:rsidR="00943948" w:rsidRPr="00F52DDF" w:rsidRDefault="00F81BDC" w:rsidP="00943948">
      <w:pPr>
        <w:widowControl/>
        <w:ind w:firstLine="709"/>
        <w:jc w:val="center"/>
        <w:rPr>
          <w:b/>
          <w:caps/>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 xml:space="preserve">.2.3. </w:t>
      </w:r>
      <w:r w:rsidR="00943948" w:rsidRPr="00F52DDF">
        <w:rPr>
          <w:rFonts w:cs="Arial"/>
          <w:b/>
          <w:bCs/>
          <w:color w:val="000000" w:themeColor="text1"/>
          <w:sz w:val="28"/>
          <w:szCs w:val="28"/>
        </w:rPr>
        <w:t>РЕКОНСТРУКЦИЯ ЗОНЫ ТЕХНИЧЕСКОГО ОБСЛУЖИВАНИЯ №1 ПРОИЗВОДСТВЕННО-ТЕХНИЧЕСКОЙ БАЗЫ АВТОТРАНСПОРТНОГО ПРЕДПРИЯТИЯ С МОДЕРНИЗАЦИЕЙ УСТРОЙСТВА ДЛЯ СБОРА ОТРАБОТАННОГО МАСЛА</w:t>
      </w:r>
    </w:p>
    <w:p w14:paraId="3F20B22F" w14:textId="77777777" w:rsidR="00943948" w:rsidRPr="00F52DDF" w:rsidRDefault="00943948" w:rsidP="00943948">
      <w:pPr>
        <w:widowControl/>
        <w:ind w:firstLine="709"/>
        <w:jc w:val="center"/>
        <w:rPr>
          <w:b/>
          <w:caps/>
          <w:color w:val="000000" w:themeColor="text1"/>
          <w:sz w:val="28"/>
          <w:szCs w:val="28"/>
        </w:rPr>
      </w:pPr>
    </w:p>
    <w:p w14:paraId="64608F83" w14:textId="77777777" w:rsidR="00943948" w:rsidRPr="00F52DDF" w:rsidRDefault="00943948" w:rsidP="00943948">
      <w:pPr>
        <w:pStyle w:val="a5"/>
        <w:spacing w:after="0"/>
        <w:ind w:hanging="720"/>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РПЗ</w:t>
      </w:r>
    </w:p>
    <w:p w14:paraId="676E77A5"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13F0D3BB"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18F757CC"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63EFDCB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Введение</w:t>
      </w:r>
    </w:p>
    <w:p w14:paraId="03F232E5" w14:textId="77777777" w:rsidR="00943948" w:rsidRPr="00F52DDF" w:rsidRDefault="00943948" w:rsidP="00943948">
      <w:pPr>
        <w:pStyle w:val="a5"/>
        <w:spacing w:after="0"/>
        <w:ind w:left="709" w:firstLine="709"/>
        <w:contextualSpacing/>
        <w:jc w:val="both"/>
        <w:rPr>
          <w:rFonts w:ascii="Times New Roman" w:hAnsi="Times New Roman" w:cs="Times New Roman"/>
          <w:b/>
          <w:color w:val="000000" w:themeColor="text1"/>
          <w:sz w:val="28"/>
          <w:szCs w:val="28"/>
          <w:lang w:eastAsia="ru-RU"/>
        </w:rPr>
      </w:pPr>
      <w:r w:rsidRPr="00F52DDF">
        <w:rPr>
          <w:rFonts w:ascii="Times New Roman" w:hAnsi="Times New Roman" w:cs="Times New Roman"/>
          <w:b/>
          <w:color w:val="000000" w:themeColor="text1"/>
          <w:sz w:val="28"/>
          <w:szCs w:val="28"/>
          <w:lang w:eastAsia="ru-RU"/>
        </w:rPr>
        <w:t xml:space="preserve">1. </w:t>
      </w:r>
      <w:r w:rsidR="00B21523" w:rsidRPr="00F52DDF">
        <w:rPr>
          <w:rFonts w:ascii="Times New Roman" w:hAnsi="Times New Roman" w:cs="Times New Roman"/>
          <w:b/>
          <w:color w:val="000000" w:themeColor="text1"/>
          <w:sz w:val="28"/>
          <w:szCs w:val="28"/>
        </w:rPr>
        <w:t>Производственно</w:t>
      </w:r>
      <w:r w:rsidR="00AF639B" w:rsidRPr="00F52DDF">
        <w:rPr>
          <w:rFonts w:ascii="Times New Roman" w:hAnsi="Times New Roman" w:cs="Times New Roman"/>
          <w:b/>
          <w:color w:val="000000" w:themeColor="text1"/>
          <w:sz w:val="28"/>
          <w:szCs w:val="28"/>
        </w:rPr>
        <w:t>-технологический раздел</w:t>
      </w:r>
    </w:p>
    <w:p w14:paraId="7D971E5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lastRenderedPageBreak/>
        <w:t>1.1 Краткая характеристика производственно-технической базы автотранспортного предприятия.</w:t>
      </w:r>
    </w:p>
    <w:p w14:paraId="297383F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1.2. </w:t>
      </w:r>
      <w:r w:rsidR="00FB6D48" w:rsidRPr="00F52DDF">
        <w:rPr>
          <w:color w:val="000000" w:themeColor="text1"/>
          <w:sz w:val="28"/>
          <w:szCs w:val="28"/>
        </w:rPr>
        <w:t>Характеристика технологии</w:t>
      </w:r>
      <w:r w:rsidRPr="00F52DDF">
        <w:rPr>
          <w:color w:val="000000" w:themeColor="text1"/>
          <w:sz w:val="28"/>
          <w:szCs w:val="28"/>
        </w:rPr>
        <w:t xml:space="preserve"> и организации работ в проектируемой зоне ПТБ АТМ</w:t>
      </w:r>
    </w:p>
    <w:p w14:paraId="4F9B43F8" w14:textId="77777777" w:rsidR="00AF639B" w:rsidRPr="00F52DDF" w:rsidRDefault="00AF639B" w:rsidP="00AF639B">
      <w:pPr>
        <w:widowControl/>
        <w:ind w:firstLine="709"/>
        <w:rPr>
          <w:rFonts w:cs="Arial"/>
          <w:color w:val="000000" w:themeColor="text1"/>
          <w:sz w:val="28"/>
          <w:szCs w:val="28"/>
        </w:rPr>
      </w:pPr>
      <w:r w:rsidRPr="00F52DDF">
        <w:rPr>
          <w:rFonts w:cs="Arial"/>
          <w:color w:val="000000" w:themeColor="text1"/>
          <w:sz w:val="28"/>
          <w:szCs w:val="28"/>
        </w:rPr>
        <w:t>1.3. Технологический расчет проектируемой зоны ТО-1</w:t>
      </w:r>
    </w:p>
    <w:p w14:paraId="128B70BD" w14:textId="77777777" w:rsidR="00AF639B" w:rsidRPr="00F52DDF" w:rsidRDefault="00AF639B" w:rsidP="00AF639B">
      <w:pPr>
        <w:widowControl/>
        <w:ind w:left="567" w:firstLine="142"/>
        <w:rPr>
          <w:rFonts w:cs="Arial"/>
          <w:color w:val="000000" w:themeColor="text1"/>
          <w:sz w:val="28"/>
          <w:szCs w:val="28"/>
        </w:rPr>
      </w:pPr>
      <w:r w:rsidRPr="00F52DDF">
        <w:rPr>
          <w:rFonts w:cs="Arial"/>
          <w:color w:val="000000" w:themeColor="text1"/>
          <w:sz w:val="28"/>
          <w:szCs w:val="28"/>
        </w:rPr>
        <w:t>1.3.1 Определение нормативов ТО и ремонта автомобилей</w:t>
      </w:r>
    </w:p>
    <w:p w14:paraId="0A70CEDE" w14:textId="77777777" w:rsidR="00AF639B" w:rsidRPr="00F52DDF" w:rsidRDefault="003E6D8D" w:rsidP="003E6D8D">
      <w:pPr>
        <w:widowControl/>
        <w:ind w:firstLine="709"/>
        <w:rPr>
          <w:rFonts w:cs="Arial"/>
          <w:color w:val="000000" w:themeColor="text1"/>
          <w:sz w:val="28"/>
          <w:szCs w:val="28"/>
        </w:rPr>
      </w:pPr>
      <w:r w:rsidRPr="00F52DDF">
        <w:rPr>
          <w:rFonts w:cs="Arial"/>
          <w:color w:val="000000" w:themeColor="text1"/>
          <w:sz w:val="28"/>
          <w:szCs w:val="28"/>
        </w:rPr>
        <w:t>1</w:t>
      </w:r>
      <w:r w:rsidR="00AF639B" w:rsidRPr="00F52DDF">
        <w:rPr>
          <w:rFonts w:cs="Arial"/>
          <w:color w:val="000000" w:themeColor="text1"/>
          <w:sz w:val="28"/>
          <w:szCs w:val="28"/>
        </w:rPr>
        <w:t>.</w:t>
      </w:r>
      <w:r w:rsidRPr="00F52DDF">
        <w:rPr>
          <w:rFonts w:cs="Arial"/>
          <w:color w:val="000000" w:themeColor="text1"/>
          <w:sz w:val="28"/>
          <w:szCs w:val="28"/>
        </w:rPr>
        <w:t>3</w:t>
      </w:r>
      <w:r w:rsidR="00AF639B" w:rsidRPr="00F52DDF">
        <w:rPr>
          <w:rFonts w:cs="Arial"/>
          <w:color w:val="000000" w:themeColor="text1"/>
          <w:sz w:val="28"/>
          <w:szCs w:val="28"/>
        </w:rPr>
        <w:t>.2. Расчет трудоемкости ТО и текущего ремонта автомобилей.</w:t>
      </w:r>
    </w:p>
    <w:p w14:paraId="24BCC3B6" w14:textId="77777777" w:rsidR="00AF639B" w:rsidRPr="00F52DDF" w:rsidRDefault="00AF639B" w:rsidP="00AF639B">
      <w:pPr>
        <w:pStyle w:val="af8"/>
        <w:spacing w:after="0" w:line="276" w:lineRule="auto"/>
        <w:ind w:left="0"/>
        <w:rPr>
          <w:color w:val="000000" w:themeColor="text1"/>
        </w:rPr>
      </w:pPr>
      <w:r w:rsidRPr="00F52DDF">
        <w:rPr>
          <w:color w:val="000000" w:themeColor="text1"/>
        </w:rPr>
        <w:t>1.</w:t>
      </w:r>
      <w:r w:rsidR="003E6D8D" w:rsidRPr="00F52DDF">
        <w:rPr>
          <w:color w:val="000000" w:themeColor="text1"/>
        </w:rPr>
        <w:t>3</w:t>
      </w:r>
      <w:r w:rsidRPr="00F52DDF">
        <w:rPr>
          <w:color w:val="000000" w:themeColor="text1"/>
        </w:rPr>
        <w:t>.3. Распределение трудоемкости ТО и ремонтных работ по местам выполнения.</w:t>
      </w:r>
    </w:p>
    <w:p w14:paraId="78ACE545" w14:textId="77777777" w:rsidR="00AF639B" w:rsidRPr="00F52DDF" w:rsidRDefault="003E6D8D" w:rsidP="003E6D8D">
      <w:pPr>
        <w:widowControl/>
        <w:ind w:firstLine="709"/>
        <w:rPr>
          <w:rFonts w:cs="Arial"/>
          <w:color w:val="000000" w:themeColor="text1"/>
          <w:sz w:val="28"/>
          <w:szCs w:val="28"/>
        </w:rPr>
      </w:pPr>
      <w:r w:rsidRPr="00F52DDF">
        <w:rPr>
          <w:rFonts w:cs="Arial"/>
          <w:color w:val="000000" w:themeColor="text1"/>
          <w:sz w:val="28"/>
          <w:szCs w:val="28"/>
        </w:rPr>
        <w:t>1</w:t>
      </w:r>
      <w:r w:rsidR="00AF639B" w:rsidRPr="00F52DDF">
        <w:rPr>
          <w:rFonts w:cs="Arial"/>
          <w:color w:val="000000" w:themeColor="text1"/>
          <w:sz w:val="28"/>
          <w:szCs w:val="28"/>
        </w:rPr>
        <w:t>.</w:t>
      </w:r>
      <w:r w:rsidRPr="00F52DDF">
        <w:rPr>
          <w:rFonts w:cs="Arial"/>
          <w:color w:val="000000" w:themeColor="text1"/>
          <w:sz w:val="28"/>
          <w:szCs w:val="28"/>
        </w:rPr>
        <w:t>3</w:t>
      </w:r>
      <w:r w:rsidR="00AF639B" w:rsidRPr="00F52DDF">
        <w:rPr>
          <w:rFonts w:cs="Arial"/>
          <w:color w:val="000000" w:themeColor="text1"/>
          <w:sz w:val="28"/>
          <w:szCs w:val="28"/>
        </w:rPr>
        <w:t>.4. Расчет численности производственных рабочих зоны ТО-1</w:t>
      </w:r>
    </w:p>
    <w:p w14:paraId="1BE48533" w14:textId="77777777" w:rsidR="00AF639B" w:rsidRPr="00F52DDF" w:rsidRDefault="00AF639B" w:rsidP="003E6D8D">
      <w:pPr>
        <w:pStyle w:val="a5"/>
        <w:numPr>
          <w:ilvl w:val="2"/>
          <w:numId w:val="31"/>
        </w:numPr>
        <w:spacing w:after="0"/>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Расчет площади проектируемой зоны ТО-1</w:t>
      </w:r>
    </w:p>
    <w:p w14:paraId="28D6B631" w14:textId="77777777" w:rsidR="00AF639B" w:rsidRPr="00F52DDF" w:rsidRDefault="003E6D8D" w:rsidP="00AF639B">
      <w:pPr>
        <w:widowControl/>
        <w:ind w:left="567" w:firstLine="142"/>
        <w:rPr>
          <w:rFonts w:cs="Arial"/>
          <w:color w:val="000000" w:themeColor="text1"/>
          <w:sz w:val="28"/>
          <w:szCs w:val="28"/>
        </w:rPr>
      </w:pPr>
      <w:r w:rsidRPr="00F52DDF">
        <w:rPr>
          <w:rFonts w:cs="Arial"/>
          <w:color w:val="000000" w:themeColor="text1"/>
          <w:sz w:val="28"/>
          <w:szCs w:val="28"/>
        </w:rPr>
        <w:t>1</w:t>
      </w:r>
      <w:r w:rsidR="00AF639B" w:rsidRPr="00F52DDF">
        <w:rPr>
          <w:rFonts w:cs="Arial"/>
          <w:color w:val="000000" w:themeColor="text1"/>
          <w:sz w:val="28"/>
          <w:szCs w:val="28"/>
        </w:rPr>
        <w:t>.</w:t>
      </w:r>
      <w:r w:rsidRPr="00F52DDF">
        <w:rPr>
          <w:rFonts w:cs="Arial"/>
          <w:color w:val="000000" w:themeColor="text1"/>
          <w:sz w:val="28"/>
          <w:szCs w:val="28"/>
        </w:rPr>
        <w:t>3</w:t>
      </w:r>
      <w:r w:rsidR="00AF639B" w:rsidRPr="00F52DDF">
        <w:rPr>
          <w:rFonts w:cs="Arial"/>
          <w:color w:val="000000" w:themeColor="text1"/>
          <w:sz w:val="28"/>
          <w:szCs w:val="28"/>
        </w:rPr>
        <w:t xml:space="preserve">.6 Расчет и подбор </w:t>
      </w:r>
      <w:r w:rsidR="00FB6D48" w:rsidRPr="00F52DDF">
        <w:rPr>
          <w:rFonts w:cs="Arial"/>
          <w:color w:val="000000" w:themeColor="text1"/>
          <w:sz w:val="28"/>
          <w:szCs w:val="28"/>
        </w:rPr>
        <w:t>оборудования для</w:t>
      </w:r>
      <w:r w:rsidR="00AF639B" w:rsidRPr="00F52DDF">
        <w:rPr>
          <w:rFonts w:cs="Arial"/>
          <w:color w:val="000000" w:themeColor="text1"/>
          <w:sz w:val="28"/>
          <w:szCs w:val="28"/>
        </w:rPr>
        <w:t xml:space="preserve"> зоны ТО-1</w:t>
      </w:r>
    </w:p>
    <w:p w14:paraId="5018464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1.4 Выводы по разделу.</w:t>
      </w:r>
    </w:p>
    <w:p w14:paraId="4E4CC86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1.5. Цель и задачи проекта.</w:t>
      </w:r>
    </w:p>
    <w:p w14:paraId="72B1744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AF639B" w:rsidRPr="00F52DDF">
        <w:rPr>
          <w:b/>
          <w:color w:val="000000" w:themeColor="text1"/>
          <w:sz w:val="28"/>
          <w:szCs w:val="28"/>
        </w:rPr>
        <w:t>Проектно-конструкторский раздел</w:t>
      </w:r>
    </w:p>
    <w:p w14:paraId="1CC7C076" w14:textId="77777777" w:rsidR="00AF639B" w:rsidRPr="00F52DDF" w:rsidRDefault="003E6D8D" w:rsidP="00AF639B">
      <w:pPr>
        <w:widowControl/>
        <w:ind w:firstLine="709"/>
        <w:rPr>
          <w:color w:val="000000" w:themeColor="text1"/>
          <w:sz w:val="28"/>
          <w:szCs w:val="28"/>
        </w:rPr>
      </w:pPr>
      <w:r w:rsidRPr="00F52DDF">
        <w:rPr>
          <w:color w:val="000000" w:themeColor="text1"/>
          <w:sz w:val="28"/>
          <w:szCs w:val="28"/>
        </w:rPr>
        <w:t>2</w:t>
      </w:r>
      <w:r w:rsidR="00AF639B" w:rsidRPr="00F52DDF">
        <w:rPr>
          <w:color w:val="000000" w:themeColor="text1"/>
          <w:sz w:val="28"/>
          <w:szCs w:val="28"/>
        </w:rPr>
        <w:t>.</w:t>
      </w:r>
      <w:r w:rsidRPr="00F52DDF">
        <w:rPr>
          <w:color w:val="000000" w:themeColor="text1"/>
          <w:sz w:val="28"/>
          <w:szCs w:val="28"/>
        </w:rPr>
        <w:t>1</w:t>
      </w:r>
      <w:r w:rsidR="00AF639B" w:rsidRPr="00F52DDF">
        <w:rPr>
          <w:color w:val="000000" w:themeColor="text1"/>
          <w:sz w:val="28"/>
          <w:szCs w:val="28"/>
        </w:rPr>
        <w:t xml:space="preserve"> Анализ конструкций устройств для сбора отработанного масла. Патентный поиск.</w:t>
      </w:r>
    </w:p>
    <w:p w14:paraId="362F268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2.2 Модернизация устройства для сбора отработанного масла</w:t>
      </w:r>
    </w:p>
    <w:p w14:paraId="49E65466" w14:textId="77777777" w:rsidR="00943948" w:rsidRPr="00F52DDF" w:rsidRDefault="00943948" w:rsidP="00943948">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2.2.1 Описание конструкции и принцип работы модернизированного устройства для сбора отработанного масла</w:t>
      </w:r>
    </w:p>
    <w:p w14:paraId="2440A5D9" w14:textId="77777777" w:rsidR="00943948" w:rsidRPr="00F52DDF" w:rsidRDefault="00943948" w:rsidP="00943948">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2.2.2 Расчетная часть.</w:t>
      </w:r>
    </w:p>
    <w:p w14:paraId="5F2732AC" w14:textId="77777777" w:rsidR="00943948" w:rsidRPr="00F52DDF" w:rsidRDefault="00943948" w:rsidP="00943948">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2.2.3 Разработка технологической карты на замену масла в двигателе автомобиля</w:t>
      </w:r>
    </w:p>
    <w:p w14:paraId="7DCFDD34" w14:textId="77777777" w:rsidR="00943948" w:rsidRPr="00F52DDF" w:rsidRDefault="00943948" w:rsidP="00943948">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2.3 Выводы по разделу.</w:t>
      </w:r>
    </w:p>
    <w:p w14:paraId="2A66033C"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2696EBA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Техника безопасности при выполнении операций технического обслуживания.</w:t>
      </w:r>
    </w:p>
    <w:p w14:paraId="06DABA1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Расчёт освещения зоны ТО-1</w:t>
      </w:r>
    </w:p>
    <w:p w14:paraId="1020B63B"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3.3 Охрана окружающей среды.</w:t>
      </w:r>
    </w:p>
    <w:p w14:paraId="51FBB4A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3.4 Выводы по разделу.</w:t>
      </w:r>
    </w:p>
    <w:p w14:paraId="404F1003"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4. </w:t>
      </w:r>
      <w:r w:rsidR="00AF639B" w:rsidRPr="00F52DDF">
        <w:rPr>
          <w:b/>
          <w:color w:val="000000" w:themeColor="text1"/>
          <w:sz w:val="28"/>
          <w:szCs w:val="28"/>
        </w:rPr>
        <w:t>Организационно-управленческий раздел</w:t>
      </w:r>
    </w:p>
    <w:p w14:paraId="342621A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Определение стоимости изготовления модернизированного устройства</w:t>
      </w:r>
    </w:p>
    <w:p w14:paraId="35E5BFF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Расчёт показателей экономической эффективности проектных решений.</w:t>
      </w:r>
    </w:p>
    <w:p w14:paraId="4A0308D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4.3 Выводы по разделу.</w:t>
      </w:r>
    </w:p>
    <w:p w14:paraId="71777905"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0F6AAF41"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0AD1FC9A"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34D444F6"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Приложения</w:t>
      </w:r>
    </w:p>
    <w:p w14:paraId="4E6660D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П.1 Научные статьи по теме ВКР.</w:t>
      </w:r>
    </w:p>
    <w:p w14:paraId="489EF3C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14FAC59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Фото разработанного устройства.</w:t>
      </w:r>
    </w:p>
    <w:p w14:paraId="737A7FA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lastRenderedPageBreak/>
        <w:t>П.4 графическая часть проекта (формат А4).</w:t>
      </w:r>
    </w:p>
    <w:p w14:paraId="3D800F0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П.5 </w:t>
      </w:r>
      <w:r w:rsidRPr="00F52DDF">
        <w:rPr>
          <w:color w:val="000000" w:themeColor="text1"/>
          <w:sz w:val="28"/>
          <w:szCs w:val="28"/>
          <w:lang w:val="en-US"/>
        </w:rPr>
        <w:t>CD</w:t>
      </w:r>
      <w:r w:rsidRPr="00F52DDF">
        <w:rPr>
          <w:color w:val="000000" w:themeColor="text1"/>
          <w:sz w:val="28"/>
          <w:szCs w:val="28"/>
        </w:rPr>
        <w:t>-диск с РПЗ и графической частью проекта.</w:t>
      </w:r>
    </w:p>
    <w:p w14:paraId="74CE100E" w14:textId="77777777" w:rsidR="00943948" w:rsidRPr="00F52DDF" w:rsidRDefault="00943948" w:rsidP="00943948">
      <w:pPr>
        <w:widowControl/>
        <w:ind w:firstLine="709"/>
        <w:rPr>
          <w:color w:val="000000" w:themeColor="text1"/>
          <w:sz w:val="28"/>
          <w:szCs w:val="28"/>
        </w:rPr>
      </w:pPr>
    </w:p>
    <w:p w14:paraId="204ADAFB" w14:textId="77777777" w:rsidR="00943948" w:rsidRPr="00F52DDF" w:rsidRDefault="00943948" w:rsidP="00943948">
      <w:pPr>
        <w:pStyle w:val="a5"/>
        <w:spacing w:after="0"/>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72BF864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 Характеристика производственно-технической базы АТП.</w:t>
      </w:r>
    </w:p>
    <w:p w14:paraId="388E58D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 План зоны технического обслуживания №1 ПТБ АТП</w:t>
      </w:r>
    </w:p>
    <w:p w14:paraId="47F3C37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 Анализ конструкций устройств для сбора отработанного масла</w:t>
      </w:r>
    </w:p>
    <w:p w14:paraId="6D9E9A5F"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 Общий вид устройства для сбора отработанного масла</w:t>
      </w:r>
    </w:p>
    <w:p w14:paraId="78952F2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5. Операционная технологическая карта.</w:t>
      </w:r>
    </w:p>
    <w:p w14:paraId="0E3F337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6. Безопасность жизнедеятельности.</w:t>
      </w:r>
    </w:p>
    <w:p w14:paraId="29A5B0D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7. Экономическая эффективность.</w:t>
      </w:r>
    </w:p>
    <w:p w14:paraId="547E4827" w14:textId="77777777" w:rsidR="00943948" w:rsidRPr="00F52DDF" w:rsidRDefault="00943948" w:rsidP="00943948">
      <w:pPr>
        <w:widowControl/>
        <w:ind w:firstLine="709"/>
        <w:rPr>
          <w:color w:val="000000" w:themeColor="text1"/>
          <w:sz w:val="28"/>
          <w:szCs w:val="28"/>
        </w:rPr>
      </w:pPr>
    </w:p>
    <w:p w14:paraId="0BA2D969" w14:textId="77777777" w:rsidR="00943948" w:rsidRPr="00F52DDF" w:rsidRDefault="00F81BDC" w:rsidP="00943948">
      <w:pPr>
        <w:widowControl/>
        <w:ind w:firstLine="709"/>
        <w:jc w:val="center"/>
        <w:rPr>
          <w:b/>
          <w:caps/>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.2.4 Модернизация системы питания дизеля Д-245</w:t>
      </w:r>
    </w:p>
    <w:p w14:paraId="017B5170" w14:textId="77777777" w:rsidR="00943948" w:rsidRPr="00F52DDF" w:rsidRDefault="00943948" w:rsidP="00943948">
      <w:pPr>
        <w:widowControl/>
        <w:ind w:firstLine="709"/>
        <w:jc w:val="center"/>
        <w:rPr>
          <w:b/>
          <w:color w:val="000000" w:themeColor="text1"/>
          <w:sz w:val="28"/>
          <w:szCs w:val="28"/>
        </w:rPr>
      </w:pPr>
      <w:r w:rsidRPr="00F52DDF">
        <w:rPr>
          <w:b/>
          <w:caps/>
          <w:color w:val="000000" w:themeColor="text1"/>
          <w:sz w:val="28"/>
          <w:szCs w:val="28"/>
        </w:rPr>
        <w:t xml:space="preserve"> </w:t>
      </w:r>
    </w:p>
    <w:p w14:paraId="72EFE351" w14:textId="77777777" w:rsidR="00943948" w:rsidRPr="00F52DDF" w:rsidRDefault="00943948" w:rsidP="00943948">
      <w:pPr>
        <w:pStyle w:val="a5"/>
        <w:spacing w:after="0" w:line="240" w:lineRule="auto"/>
        <w:ind w:hanging="720"/>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РПЗ</w:t>
      </w:r>
    </w:p>
    <w:p w14:paraId="77F08C04"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623868EA"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291DD5C4"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789E843C"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Введение</w:t>
      </w:r>
    </w:p>
    <w:p w14:paraId="7443EF4D" w14:textId="77777777" w:rsidR="00943948" w:rsidRPr="00F52DDF" w:rsidRDefault="00B21523" w:rsidP="003E6D8D">
      <w:pPr>
        <w:pStyle w:val="a5"/>
        <w:numPr>
          <w:ilvl w:val="3"/>
          <w:numId w:val="10"/>
        </w:numPr>
        <w:spacing w:after="0"/>
        <w:contextualSpacing/>
        <w:jc w:val="both"/>
        <w:rPr>
          <w:rFonts w:ascii="Times New Roman" w:hAnsi="Times New Roman" w:cs="Times New Roman"/>
          <w:b/>
          <w:color w:val="000000" w:themeColor="text1"/>
          <w:sz w:val="28"/>
          <w:szCs w:val="28"/>
        </w:rPr>
      </w:pPr>
      <w:r w:rsidRPr="00F52DDF">
        <w:rPr>
          <w:rFonts w:ascii="Times New Roman" w:hAnsi="Times New Roman" w:cs="Times New Roman"/>
          <w:b/>
          <w:color w:val="000000" w:themeColor="text1"/>
          <w:sz w:val="28"/>
          <w:szCs w:val="28"/>
        </w:rPr>
        <w:t>Производственно</w:t>
      </w:r>
      <w:r w:rsidR="003E6D8D" w:rsidRPr="00F52DDF">
        <w:rPr>
          <w:rFonts w:ascii="Times New Roman" w:hAnsi="Times New Roman" w:cs="Times New Roman"/>
          <w:b/>
          <w:color w:val="000000" w:themeColor="text1"/>
          <w:sz w:val="28"/>
          <w:szCs w:val="28"/>
        </w:rPr>
        <w:t>-технологический раздел</w:t>
      </w:r>
    </w:p>
    <w:p w14:paraId="732F5BC7" w14:textId="6D327992" w:rsidR="00731812" w:rsidRPr="00F52DDF" w:rsidRDefault="003E6D8D" w:rsidP="003E6D8D">
      <w:pPr>
        <w:pStyle w:val="a5"/>
        <w:spacing w:after="0"/>
        <w:contextualSpacing/>
        <w:jc w:val="both"/>
        <w:rPr>
          <w:rFonts w:ascii="Times New Roman" w:hAnsi="Times New Roman" w:cs="Times New Roman"/>
          <w:color w:val="000000" w:themeColor="text1"/>
          <w:sz w:val="28"/>
          <w:szCs w:val="28"/>
        </w:rPr>
      </w:pPr>
      <w:r w:rsidRPr="00F52DDF">
        <w:rPr>
          <w:rFonts w:ascii="Times New Roman" w:hAnsi="Times New Roman" w:cs="Times New Roman"/>
          <w:color w:val="000000" w:themeColor="text1"/>
          <w:sz w:val="28"/>
          <w:szCs w:val="28"/>
        </w:rPr>
        <w:t xml:space="preserve">1.1 </w:t>
      </w:r>
      <w:r w:rsidR="00731812" w:rsidRPr="00F52DDF">
        <w:rPr>
          <w:rFonts w:ascii="Times New Roman" w:hAnsi="Times New Roman" w:cs="Times New Roman"/>
          <w:color w:val="000000" w:themeColor="text1"/>
          <w:sz w:val="28"/>
          <w:szCs w:val="28"/>
        </w:rPr>
        <w:t>Характеристика технологии и организаци</w:t>
      </w:r>
      <w:r w:rsidR="00F52DDF" w:rsidRPr="00F52DDF">
        <w:rPr>
          <w:rFonts w:ascii="Times New Roman" w:hAnsi="Times New Roman" w:cs="Times New Roman"/>
          <w:color w:val="000000" w:themeColor="text1"/>
          <w:sz w:val="28"/>
          <w:szCs w:val="28"/>
        </w:rPr>
        <w:t>я</w:t>
      </w:r>
      <w:r w:rsidR="00731812" w:rsidRPr="00F52DDF">
        <w:rPr>
          <w:rFonts w:ascii="Times New Roman" w:hAnsi="Times New Roman" w:cs="Times New Roman"/>
          <w:color w:val="000000" w:themeColor="text1"/>
          <w:sz w:val="28"/>
          <w:szCs w:val="28"/>
        </w:rPr>
        <w:t xml:space="preserve"> работ на топливном участке АТП.</w:t>
      </w:r>
    </w:p>
    <w:p w14:paraId="6D404066" w14:textId="5D8C0F49" w:rsidR="003E6D8D" w:rsidRPr="00F52DDF" w:rsidRDefault="00731812" w:rsidP="003E6D8D">
      <w:pPr>
        <w:pStyle w:val="a5"/>
        <w:spacing w:after="0"/>
        <w:contextualSpacing/>
        <w:jc w:val="both"/>
        <w:rPr>
          <w:rFonts w:ascii="Times New Roman" w:hAnsi="Times New Roman" w:cs="Times New Roman"/>
          <w:b/>
          <w:color w:val="000000" w:themeColor="text1"/>
          <w:sz w:val="28"/>
          <w:szCs w:val="28"/>
          <w:lang w:eastAsia="ru-RU"/>
        </w:rPr>
      </w:pPr>
      <w:r w:rsidRPr="00F52DDF">
        <w:rPr>
          <w:rFonts w:ascii="Times New Roman" w:hAnsi="Times New Roman" w:cs="Times New Roman"/>
          <w:color w:val="000000" w:themeColor="text1"/>
          <w:sz w:val="28"/>
          <w:szCs w:val="28"/>
        </w:rPr>
        <w:t>1.2 Т</w:t>
      </w:r>
      <w:r w:rsidR="003E6D8D" w:rsidRPr="00F52DDF">
        <w:rPr>
          <w:rFonts w:ascii="Times New Roman" w:hAnsi="Times New Roman" w:cs="Times New Roman"/>
          <w:color w:val="000000" w:themeColor="text1"/>
          <w:sz w:val="28"/>
          <w:szCs w:val="28"/>
        </w:rPr>
        <w:t xml:space="preserve">ехнология установки </w:t>
      </w:r>
      <w:r w:rsidRPr="00F52DDF">
        <w:rPr>
          <w:rFonts w:ascii="Times New Roman" w:hAnsi="Times New Roman" w:cs="Times New Roman"/>
          <w:color w:val="000000" w:themeColor="text1"/>
          <w:sz w:val="28"/>
          <w:szCs w:val="28"/>
        </w:rPr>
        <w:t xml:space="preserve">и ремонта </w:t>
      </w:r>
      <w:r w:rsidR="003E6D8D" w:rsidRPr="00F52DDF">
        <w:rPr>
          <w:rFonts w:ascii="Times New Roman" w:hAnsi="Times New Roman" w:cs="Times New Roman"/>
          <w:color w:val="000000" w:themeColor="text1"/>
          <w:sz w:val="28"/>
          <w:szCs w:val="28"/>
        </w:rPr>
        <w:t>на автомобиль системы питания дизеля</w:t>
      </w:r>
      <w:r w:rsidR="000C13AA" w:rsidRPr="00F52DDF">
        <w:rPr>
          <w:rFonts w:ascii="Times New Roman" w:hAnsi="Times New Roman" w:cs="Times New Roman"/>
          <w:color w:val="000000" w:themeColor="text1"/>
          <w:sz w:val="28"/>
          <w:szCs w:val="28"/>
        </w:rPr>
        <w:t>.</w:t>
      </w:r>
      <w:r w:rsidR="003E6D8D" w:rsidRPr="00F52DDF">
        <w:rPr>
          <w:rFonts w:ascii="Times New Roman" w:hAnsi="Times New Roman" w:cs="Times New Roman"/>
          <w:color w:val="000000" w:themeColor="text1"/>
          <w:sz w:val="28"/>
          <w:szCs w:val="28"/>
        </w:rPr>
        <w:t xml:space="preserve"> </w:t>
      </w:r>
    </w:p>
    <w:p w14:paraId="54F38AC1" w14:textId="3477ACDE"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731812" w:rsidRPr="00F52DDF">
        <w:rPr>
          <w:color w:val="000000" w:themeColor="text1"/>
          <w:sz w:val="28"/>
          <w:szCs w:val="28"/>
        </w:rPr>
        <w:t>3</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1E1EF824" w14:textId="2F866A47"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731812" w:rsidRPr="00F52DDF">
        <w:rPr>
          <w:color w:val="000000" w:themeColor="text1"/>
          <w:sz w:val="28"/>
          <w:szCs w:val="28"/>
        </w:rPr>
        <w:t>4</w:t>
      </w:r>
      <w:r w:rsidRPr="00F52DDF">
        <w:rPr>
          <w:color w:val="000000" w:themeColor="text1"/>
          <w:sz w:val="28"/>
          <w:szCs w:val="28"/>
        </w:rPr>
        <w:t xml:space="preserve"> Цель и задачи ВКР</w:t>
      </w:r>
      <w:r w:rsidR="000C13AA" w:rsidRPr="00F52DDF">
        <w:rPr>
          <w:color w:val="000000" w:themeColor="text1"/>
          <w:sz w:val="28"/>
          <w:szCs w:val="28"/>
        </w:rPr>
        <w:t>.</w:t>
      </w:r>
    </w:p>
    <w:p w14:paraId="25223161"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3E6D8D" w:rsidRPr="00F52DDF">
        <w:rPr>
          <w:b/>
          <w:color w:val="000000" w:themeColor="text1"/>
          <w:sz w:val="28"/>
          <w:szCs w:val="28"/>
        </w:rPr>
        <w:t>Проектно-конструкторский раздел</w:t>
      </w:r>
    </w:p>
    <w:p w14:paraId="2BCD27D6" w14:textId="77777777" w:rsidR="003E6D8D" w:rsidRPr="00F52DDF" w:rsidRDefault="003E6D8D" w:rsidP="003E6D8D">
      <w:pPr>
        <w:widowControl/>
        <w:ind w:firstLine="709"/>
        <w:rPr>
          <w:color w:val="000000" w:themeColor="text1"/>
          <w:sz w:val="28"/>
          <w:szCs w:val="28"/>
        </w:rPr>
      </w:pPr>
      <w:r w:rsidRPr="00F52DDF">
        <w:rPr>
          <w:color w:val="000000" w:themeColor="text1"/>
          <w:sz w:val="28"/>
          <w:szCs w:val="28"/>
        </w:rPr>
        <w:t>2.1. Патентно-информационный анализ систем улучшения экологических и топливно-экономических показателей дизельных ДВС</w:t>
      </w:r>
      <w:r w:rsidR="000C13AA" w:rsidRPr="00F52DDF">
        <w:rPr>
          <w:color w:val="000000" w:themeColor="text1"/>
          <w:sz w:val="28"/>
          <w:szCs w:val="28"/>
        </w:rPr>
        <w:t>.</w:t>
      </w:r>
    </w:p>
    <w:p w14:paraId="787E0F2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3E6D8D" w:rsidRPr="00F52DDF">
        <w:rPr>
          <w:color w:val="000000" w:themeColor="text1"/>
          <w:sz w:val="28"/>
          <w:szCs w:val="28"/>
        </w:rPr>
        <w:t>2</w:t>
      </w:r>
      <w:r w:rsidRPr="00F52DDF">
        <w:rPr>
          <w:color w:val="000000" w:themeColor="text1"/>
          <w:sz w:val="28"/>
          <w:szCs w:val="28"/>
        </w:rPr>
        <w:t xml:space="preserve"> Модернизация системы питания дизеля, расчет и выбор ее элементов</w:t>
      </w:r>
      <w:r w:rsidR="003E6D8D" w:rsidRPr="00F52DDF">
        <w:rPr>
          <w:color w:val="000000" w:themeColor="text1"/>
          <w:sz w:val="28"/>
          <w:szCs w:val="28"/>
        </w:rPr>
        <w:t>.</w:t>
      </w:r>
      <w:r w:rsidRPr="00F52DDF">
        <w:rPr>
          <w:color w:val="000000" w:themeColor="text1"/>
          <w:sz w:val="28"/>
          <w:szCs w:val="28"/>
        </w:rPr>
        <w:t xml:space="preserve"> </w:t>
      </w:r>
    </w:p>
    <w:p w14:paraId="1718909B" w14:textId="77777777" w:rsidR="00733A4C" w:rsidRPr="00F52DDF" w:rsidRDefault="00733A4C" w:rsidP="00733A4C">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 xml:space="preserve">2.2.3 Разработка технологической карты на модернизацию </w:t>
      </w:r>
      <w:r w:rsidRPr="00F52DDF">
        <w:rPr>
          <w:rFonts w:ascii="Times New Roman" w:hAnsi="Times New Roman" w:cs="Times New Roman"/>
          <w:color w:val="000000" w:themeColor="text1"/>
          <w:sz w:val="28"/>
          <w:szCs w:val="28"/>
        </w:rPr>
        <w:t>системы питания дизеля</w:t>
      </w:r>
      <w:r w:rsidR="000C13AA" w:rsidRPr="00F52DDF">
        <w:rPr>
          <w:rFonts w:ascii="Times New Roman" w:hAnsi="Times New Roman" w:cs="Times New Roman"/>
          <w:color w:val="000000" w:themeColor="text1"/>
          <w:sz w:val="28"/>
          <w:szCs w:val="28"/>
        </w:rPr>
        <w:t>.</w:t>
      </w:r>
      <w:r w:rsidRPr="00F52DDF">
        <w:rPr>
          <w:rFonts w:ascii="Times New Roman" w:hAnsi="Times New Roman" w:cs="Times New Roman"/>
          <w:color w:val="000000" w:themeColor="text1"/>
          <w:sz w:val="28"/>
          <w:szCs w:val="28"/>
        </w:rPr>
        <w:t xml:space="preserve"> </w:t>
      </w:r>
    </w:p>
    <w:p w14:paraId="247055C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733A4C" w:rsidRPr="00F52DDF">
        <w:rPr>
          <w:color w:val="000000" w:themeColor="text1"/>
          <w:sz w:val="28"/>
          <w:szCs w:val="28"/>
        </w:rPr>
        <w:t>3</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0496F05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2D8DD1B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Мероприятия по охране труда и природы при использовании разработанной системы питания дизеля</w:t>
      </w:r>
      <w:r w:rsidR="000C13AA" w:rsidRPr="00F52DDF">
        <w:rPr>
          <w:color w:val="000000" w:themeColor="text1"/>
          <w:sz w:val="28"/>
          <w:szCs w:val="28"/>
        </w:rPr>
        <w:t>.</w:t>
      </w:r>
    </w:p>
    <w:p w14:paraId="34B2B96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Анализ влияния вида топлива на состав отработавших газов и окружающую среду</w:t>
      </w:r>
      <w:r w:rsidR="000C13AA" w:rsidRPr="00F52DDF">
        <w:rPr>
          <w:color w:val="000000" w:themeColor="text1"/>
          <w:sz w:val="28"/>
          <w:szCs w:val="28"/>
        </w:rPr>
        <w:t>.</w:t>
      </w:r>
    </w:p>
    <w:p w14:paraId="477FD4E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3.3 Выводы по разделу</w:t>
      </w:r>
      <w:r w:rsidR="000C13AA" w:rsidRPr="00F52DDF">
        <w:rPr>
          <w:color w:val="000000" w:themeColor="text1"/>
          <w:sz w:val="28"/>
          <w:szCs w:val="28"/>
        </w:rPr>
        <w:t>.</w:t>
      </w:r>
    </w:p>
    <w:p w14:paraId="0E166627"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4. </w:t>
      </w:r>
      <w:r w:rsidR="003E6D8D" w:rsidRPr="00F52DDF">
        <w:rPr>
          <w:b/>
          <w:color w:val="000000" w:themeColor="text1"/>
          <w:sz w:val="28"/>
          <w:szCs w:val="28"/>
        </w:rPr>
        <w:t>Организационно-управленческий раздел</w:t>
      </w:r>
    </w:p>
    <w:p w14:paraId="0C59924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Расчёт затрат на изготовление не стандартных изделий системы питания дизеля</w:t>
      </w:r>
      <w:r w:rsidR="000C13AA" w:rsidRPr="00F52DDF">
        <w:rPr>
          <w:color w:val="000000" w:themeColor="text1"/>
          <w:sz w:val="28"/>
          <w:szCs w:val="28"/>
        </w:rPr>
        <w:t>.</w:t>
      </w:r>
    </w:p>
    <w:p w14:paraId="634E6D4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Экономическая оценка модернизированной системы питания дизеля</w:t>
      </w:r>
      <w:r w:rsidR="000C13AA" w:rsidRPr="00F52DDF">
        <w:rPr>
          <w:color w:val="000000" w:themeColor="text1"/>
          <w:sz w:val="28"/>
          <w:szCs w:val="28"/>
        </w:rPr>
        <w:t>.</w:t>
      </w:r>
    </w:p>
    <w:p w14:paraId="52C3772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lastRenderedPageBreak/>
        <w:t>4.3 Выводы по разделу</w:t>
      </w:r>
      <w:r w:rsidR="000C13AA" w:rsidRPr="00F52DDF">
        <w:rPr>
          <w:color w:val="000000" w:themeColor="text1"/>
          <w:sz w:val="28"/>
          <w:szCs w:val="28"/>
        </w:rPr>
        <w:t>.</w:t>
      </w:r>
    </w:p>
    <w:p w14:paraId="2FBE6FF4"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37D9AF3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3524C1E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5E308A38" w14:textId="77777777" w:rsidR="00943948" w:rsidRPr="00F52DDF" w:rsidRDefault="00943948" w:rsidP="00943948">
      <w:pPr>
        <w:widowControl/>
        <w:ind w:firstLine="709"/>
        <w:rPr>
          <w:color w:val="000000" w:themeColor="text1"/>
          <w:sz w:val="28"/>
          <w:szCs w:val="28"/>
        </w:rPr>
      </w:pPr>
      <w:r w:rsidRPr="00F52DDF">
        <w:rPr>
          <w:b/>
          <w:color w:val="000000" w:themeColor="text1"/>
          <w:sz w:val="28"/>
          <w:szCs w:val="28"/>
        </w:rPr>
        <w:t>Приложения</w:t>
      </w:r>
    </w:p>
    <w:p w14:paraId="0733807B"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П.1 Научные статьи по теме ВКР.</w:t>
      </w:r>
    </w:p>
    <w:p w14:paraId="5DD4A50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41CB0BA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Фото разработанных изделий системы питания дизеля.</w:t>
      </w:r>
    </w:p>
    <w:p w14:paraId="258ADBE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П.4 Графическая часть ВКР (формат А4).</w:t>
      </w:r>
    </w:p>
    <w:p w14:paraId="5B23561B" w14:textId="77777777" w:rsidR="00943948" w:rsidRPr="00F52DDF" w:rsidRDefault="00FB6D48" w:rsidP="00943948">
      <w:pPr>
        <w:widowControl/>
        <w:ind w:firstLine="709"/>
        <w:rPr>
          <w:color w:val="000000" w:themeColor="text1"/>
          <w:sz w:val="28"/>
          <w:szCs w:val="28"/>
        </w:rPr>
      </w:pPr>
      <w:r w:rsidRPr="00F52DDF">
        <w:rPr>
          <w:color w:val="000000" w:themeColor="text1"/>
          <w:sz w:val="28"/>
          <w:szCs w:val="28"/>
        </w:rPr>
        <w:t>П.5 CD</w:t>
      </w:r>
      <w:r w:rsidR="00943948" w:rsidRPr="00F52DDF">
        <w:rPr>
          <w:color w:val="000000" w:themeColor="text1"/>
          <w:sz w:val="28"/>
          <w:szCs w:val="28"/>
        </w:rPr>
        <w:t>-диск с РПЗ и графической частью проекта.</w:t>
      </w:r>
    </w:p>
    <w:p w14:paraId="75AB2930" w14:textId="77777777" w:rsidR="00943948" w:rsidRPr="00F52DDF" w:rsidRDefault="00943948" w:rsidP="00943948">
      <w:pPr>
        <w:widowControl/>
        <w:ind w:firstLine="709"/>
        <w:rPr>
          <w:color w:val="000000" w:themeColor="text1"/>
          <w:sz w:val="28"/>
          <w:szCs w:val="28"/>
        </w:rPr>
      </w:pPr>
    </w:p>
    <w:p w14:paraId="42581F68" w14:textId="77777777" w:rsidR="00943948" w:rsidRPr="00F52DDF" w:rsidRDefault="00943948" w:rsidP="00943948">
      <w:pPr>
        <w:pStyle w:val="a5"/>
        <w:spacing w:after="0" w:line="240" w:lineRule="auto"/>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49B9B41E"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1. Патентно-информационный анализ способов и средств улучшения экологических и топливно-экономических показателей дизельных ДВС.</w:t>
      </w:r>
    </w:p>
    <w:p w14:paraId="743FCCD8"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 xml:space="preserve">2. Общий вид трактора (или дизеля) с модернизированной системой питания. </w:t>
      </w:r>
    </w:p>
    <w:p w14:paraId="4EA27487" w14:textId="77777777" w:rsidR="00943948" w:rsidRPr="00F52DDF" w:rsidRDefault="00943948" w:rsidP="00943948">
      <w:pPr>
        <w:widowControl/>
        <w:ind w:firstLine="709"/>
        <w:rPr>
          <w:rFonts w:cs="Arial"/>
          <w:color w:val="000000" w:themeColor="text1"/>
          <w:sz w:val="28"/>
          <w:szCs w:val="28"/>
          <w:shd w:val="clear" w:color="auto" w:fill="FFFFFF"/>
        </w:rPr>
      </w:pPr>
      <w:r w:rsidRPr="00F52DDF">
        <w:rPr>
          <w:rFonts w:cs="Arial"/>
          <w:color w:val="000000" w:themeColor="text1"/>
          <w:sz w:val="28"/>
          <w:szCs w:val="28"/>
        </w:rPr>
        <w:t xml:space="preserve">3. </w:t>
      </w:r>
      <w:r w:rsidRPr="00F52DDF">
        <w:rPr>
          <w:rFonts w:cs="Arial"/>
          <w:color w:val="000000" w:themeColor="text1"/>
          <w:sz w:val="28"/>
          <w:szCs w:val="28"/>
          <w:shd w:val="clear" w:color="auto" w:fill="FFFFFF"/>
        </w:rPr>
        <w:t>Сборочный чертеж (или общий вид) каталитического нейтрализатора отработавших газов, рабочие чертежи оригинальных деталей.</w:t>
      </w:r>
    </w:p>
    <w:p w14:paraId="495D34D6"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4. Структурная и электрическая схемы модернизированной системы питания дизеля.</w:t>
      </w:r>
    </w:p>
    <w:p w14:paraId="17C0CEC3"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5. Результаты НИР.</w:t>
      </w:r>
    </w:p>
    <w:p w14:paraId="5AC8BA39"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6. Технология установки разработанной системы питания дизеля на автомобиль.</w:t>
      </w:r>
    </w:p>
    <w:p w14:paraId="619CFD10" w14:textId="77777777" w:rsidR="00943948" w:rsidRPr="00F52DDF" w:rsidRDefault="00943948" w:rsidP="00943948">
      <w:pPr>
        <w:widowControl/>
        <w:ind w:firstLine="709"/>
        <w:rPr>
          <w:rFonts w:cs="Arial"/>
          <w:color w:val="000000" w:themeColor="text1"/>
          <w:sz w:val="28"/>
          <w:szCs w:val="28"/>
        </w:rPr>
      </w:pPr>
      <w:r w:rsidRPr="00F52DDF">
        <w:rPr>
          <w:rFonts w:cs="Arial"/>
          <w:color w:val="000000" w:themeColor="text1"/>
          <w:sz w:val="28"/>
          <w:szCs w:val="28"/>
        </w:rPr>
        <w:t>7. Технико-экономические показатели ВКР.</w:t>
      </w:r>
    </w:p>
    <w:p w14:paraId="5EA53F47" w14:textId="77777777" w:rsidR="00943948" w:rsidRPr="00F52DDF" w:rsidRDefault="00943948" w:rsidP="00943948">
      <w:pPr>
        <w:widowControl/>
        <w:ind w:firstLine="709"/>
        <w:rPr>
          <w:color w:val="000000" w:themeColor="text1"/>
          <w:sz w:val="28"/>
          <w:szCs w:val="28"/>
        </w:rPr>
      </w:pPr>
    </w:p>
    <w:p w14:paraId="0479794A" w14:textId="77777777" w:rsidR="00943948" w:rsidRPr="00F52DDF" w:rsidRDefault="00F81BDC" w:rsidP="00943948">
      <w:pPr>
        <w:widowControl/>
        <w:ind w:firstLine="709"/>
        <w:jc w:val="center"/>
        <w:rPr>
          <w:b/>
          <w:caps/>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.2.5 Конструктивная адаптация автомобильных дизелей работе на биотопливе</w:t>
      </w:r>
    </w:p>
    <w:p w14:paraId="432EADFA" w14:textId="77777777" w:rsidR="00943948" w:rsidRPr="00F52DDF" w:rsidRDefault="00943948" w:rsidP="00943948">
      <w:pPr>
        <w:widowControl/>
        <w:ind w:firstLine="709"/>
        <w:jc w:val="center"/>
        <w:rPr>
          <w:b/>
          <w:caps/>
          <w:color w:val="000000" w:themeColor="text1"/>
          <w:sz w:val="28"/>
          <w:szCs w:val="28"/>
        </w:rPr>
      </w:pPr>
    </w:p>
    <w:p w14:paraId="70D51C18" w14:textId="77777777" w:rsidR="00943948" w:rsidRPr="00F52DDF" w:rsidRDefault="00943948" w:rsidP="00943948">
      <w:pPr>
        <w:pStyle w:val="a5"/>
        <w:spacing w:after="0" w:line="240" w:lineRule="auto"/>
        <w:ind w:hanging="720"/>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РПЗ</w:t>
      </w:r>
    </w:p>
    <w:p w14:paraId="3AA3C17A"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3742296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003C3F13"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224C74C6"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Введение</w:t>
      </w:r>
    </w:p>
    <w:p w14:paraId="6A28A499" w14:textId="77777777" w:rsidR="00B21523" w:rsidRPr="00F52DDF" w:rsidRDefault="00943948" w:rsidP="00B21523">
      <w:pPr>
        <w:pStyle w:val="a5"/>
        <w:spacing w:after="0"/>
        <w:contextualSpacing/>
        <w:jc w:val="both"/>
        <w:rPr>
          <w:rFonts w:ascii="Times New Roman" w:hAnsi="Times New Roman" w:cs="Times New Roman"/>
          <w:b/>
          <w:color w:val="000000" w:themeColor="text1"/>
          <w:sz w:val="28"/>
          <w:szCs w:val="28"/>
        </w:rPr>
      </w:pPr>
      <w:r w:rsidRPr="00F52DDF">
        <w:rPr>
          <w:rFonts w:ascii="Times New Roman" w:hAnsi="Times New Roman" w:cs="Times New Roman"/>
          <w:b/>
          <w:color w:val="000000" w:themeColor="text1"/>
          <w:sz w:val="28"/>
          <w:szCs w:val="28"/>
          <w:lang w:eastAsia="ru-RU"/>
        </w:rPr>
        <w:t xml:space="preserve">1. </w:t>
      </w:r>
      <w:r w:rsidR="00B21523" w:rsidRPr="00F52DDF">
        <w:rPr>
          <w:rFonts w:ascii="Times New Roman" w:hAnsi="Times New Roman" w:cs="Times New Roman"/>
          <w:b/>
          <w:color w:val="000000" w:themeColor="text1"/>
          <w:sz w:val="28"/>
          <w:szCs w:val="28"/>
        </w:rPr>
        <w:t>Производственно-технологический раздел</w:t>
      </w:r>
    </w:p>
    <w:p w14:paraId="0A589D60" w14:textId="5A988F65" w:rsidR="00731812" w:rsidRPr="00F52DDF" w:rsidRDefault="00731812" w:rsidP="00731812">
      <w:pPr>
        <w:pStyle w:val="a5"/>
        <w:spacing w:after="0"/>
        <w:contextualSpacing/>
        <w:jc w:val="both"/>
        <w:rPr>
          <w:rFonts w:ascii="Times New Roman" w:hAnsi="Times New Roman" w:cs="Times New Roman"/>
          <w:color w:val="000000" w:themeColor="text1"/>
          <w:sz w:val="28"/>
          <w:szCs w:val="28"/>
        </w:rPr>
      </w:pPr>
      <w:r w:rsidRPr="00F52DDF">
        <w:rPr>
          <w:rFonts w:ascii="Times New Roman" w:hAnsi="Times New Roman" w:cs="Times New Roman"/>
          <w:color w:val="000000" w:themeColor="text1"/>
          <w:sz w:val="28"/>
          <w:szCs w:val="28"/>
        </w:rPr>
        <w:t>1.1 Характеристика технологии и организаци</w:t>
      </w:r>
      <w:r w:rsidR="00F52DDF" w:rsidRPr="00F52DDF">
        <w:rPr>
          <w:rFonts w:ascii="Times New Roman" w:hAnsi="Times New Roman" w:cs="Times New Roman"/>
          <w:color w:val="000000" w:themeColor="text1"/>
          <w:sz w:val="28"/>
          <w:szCs w:val="28"/>
        </w:rPr>
        <w:t>я</w:t>
      </w:r>
      <w:r w:rsidRPr="00F52DDF">
        <w:rPr>
          <w:rFonts w:ascii="Times New Roman" w:hAnsi="Times New Roman" w:cs="Times New Roman"/>
          <w:color w:val="000000" w:themeColor="text1"/>
          <w:sz w:val="28"/>
          <w:szCs w:val="28"/>
        </w:rPr>
        <w:t xml:space="preserve"> работ на топливном участке АТП.</w:t>
      </w:r>
    </w:p>
    <w:p w14:paraId="049A2ABE" w14:textId="77777777" w:rsidR="00731812" w:rsidRPr="00F52DDF" w:rsidRDefault="00731812" w:rsidP="00731812">
      <w:pPr>
        <w:pStyle w:val="a5"/>
        <w:spacing w:after="0"/>
        <w:contextualSpacing/>
        <w:jc w:val="both"/>
        <w:rPr>
          <w:rFonts w:ascii="Times New Roman" w:hAnsi="Times New Roman" w:cs="Times New Roman"/>
          <w:b/>
          <w:color w:val="000000" w:themeColor="text1"/>
          <w:sz w:val="28"/>
          <w:szCs w:val="28"/>
          <w:lang w:eastAsia="ru-RU"/>
        </w:rPr>
      </w:pPr>
      <w:r w:rsidRPr="00F52DDF">
        <w:rPr>
          <w:rFonts w:ascii="Times New Roman" w:hAnsi="Times New Roman" w:cs="Times New Roman"/>
          <w:color w:val="000000" w:themeColor="text1"/>
          <w:sz w:val="28"/>
          <w:szCs w:val="28"/>
        </w:rPr>
        <w:t xml:space="preserve">1.2 Технология установки и ремонта на автомобиль системы питания дизеля. </w:t>
      </w:r>
    </w:p>
    <w:p w14:paraId="0140A644" w14:textId="5EBC5B92"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731812" w:rsidRPr="00F52DDF">
        <w:rPr>
          <w:color w:val="000000" w:themeColor="text1"/>
          <w:sz w:val="28"/>
          <w:szCs w:val="28"/>
        </w:rPr>
        <w:t>3</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28374177" w14:textId="793A77B4"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731812" w:rsidRPr="00F52DDF">
        <w:rPr>
          <w:color w:val="000000" w:themeColor="text1"/>
          <w:sz w:val="28"/>
          <w:szCs w:val="28"/>
        </w:rPr>
        <w:t>4</w:t>
      </w:r>
      <w:r w:rsidRPr="00F52DDF">
        <w:rPr>
          <w:color w:val="000000" w:themeColor="text1"/>
          <w:sz w:val="28"/>
          <w:szCs w:val="28"/>
        </w:rPr>
        <w:t xml:space="preserve"> Цель и задачи ВКР</w:t>
      </w:r>
      <w:r w:rsidR="000C13AA" w:rsidRPr="00F52DDF">
        <w:rPr>
          <w:color w:val="000000" w:themeColor="text1"/>
          <w:sz w:val="28"/>
          <w:szCs w:val="28"/>
        </w:rPr>
        <w:t>.</w:t>
      </w:r>
    </w:p>
    <w:p w14:paraId="6AD7460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B21523" w:rsidRPr="00F52DDF">
        <w:rPr>
          <w:b/>
          <w:color w:val="000000" w:themeColor="text1"/>
          <w:sz w:val="28"/>
          <w:szCs w:val="28"/>
        </w:rPr>
        <w:t>Проектно-конструкторский раздел</w:t>
      </w:r>
    </w:p>
    <w:p w14:paraId="5FA55630" w14:textId="77777777" w:rsidR="00B21523" w:rsidRPr="00F52DDF" w:rsidRDefault="00B21523" w:rsidP="00B21523">
      <w:pPr>
        <w:widowControl/>
        <w:ind w:firstLine="709"/>
        <w:rPr>
          <w:color w:val="000000" w:themeColor="text1"/>
          <w:sz w:val="28"/>
          <w:szCs w:val="28"/>
        </w:rPr>
      </w:pPr>
      <w:r w:rsidRPr="00F52DDF">
        <w:rPr>
          <w:color w:val="000000" w:themeColor="text1"/>
          <w:sz w:val="28"/>
          <w:szCs w:val="28"/>
        </w:rPr>
        <w:t>2.1 Обзор и анализ устройств для конструктивной адаптации автомобильных дизелей к работе на биотопливе</w:t>
      </w:r>
      <w:r w:rsidR="000C13AA" w:rsidRPr="00F52DDF">
        <w:rPr>
          <w:color w:val="000000" w:themeColor="text1"/>
          <w:sz w:val="28"/>
          <w:szCs w:val="28"/>
        </w:rPr>
        <w:t>.</w:t>
      </w:r>
    </w:p>
    <w:p w14:paraId="64E84C1F" w14:textId="77777777" w:rsidR="00B21523" w:rsidRPr="00F52DDF" w:rsidRDefault="00B21523" w:rsidP="00B21523">
      <w:pPr>
        <w:widowControl/>
        <w:ind w:firstLine="709"/>
        <w:rPr>
          <w:color w:val="000000" w:themeColor="text1"/>
          <w:sz w:val="28"/>
          <w:szCs w:val="28"/>
        </w:rPr>
      </w:pPr>
      <w:r w:rsidRPr="00F52DDF">
        <w:rPr>
          <w:color w:val="000000" w:themeColor="text1"/>
          <w:sz w:val="28"/>
          <w:szCs w:val="28"/>
        </w:rPr>
        <w:lastRenderedPageBreak/>
        <w:t>2.2 Результаты экспериментальных исследований смесителя растительного масла и нефтяного дизельного топлива</w:t>
      </w:r>
      <w:r w:rsidR="000C13AA" w:rsidRPr="00F52DDF">
        <w:rPr>
          <w:color w:val="000000" w:themeColor="text1"/>
          <w:sz w:val="28"/>
          <w:szCs w:val="28"/>
        </w:rPr>
        <w:t>.</w:t>
      </w:r>
    </w:p>
    <w:p w14:paraId="3EBD358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B21523" w:rsidRPr="00F52DDF">
        <w:rPr>
          <w:color w:val="000000" w:themeColor="text1"/>
          <w:sz w:val="28"/>
          <w:szCs w:val="28"/>
        </w:rPr>
        <w:t>3</w:t>
      </w:r>
      <w:r w:rsidRPr="00F52DDF">
        <w:rPr>
          <w:color w:val="000000" w:themeColor="text1"/>
          <w:sz w:val="28"/>
          <w:szCs w:val="28"/>
        </w:rPr>
        <w:t xml:space="preserve"> Определение конструктивных и технологических параметров смесителя растительного масла и нефтяного дизельного топлива</w:t>
      </w:r>
      <w:r w:rsidR="000C13AA" w:rsidRPr="00F52DDF">
        <w:rPr>
          <w:color w:val="000000" w:themeColor="text1"/>
          <w:sz w:val="28"/>
          <w:szCs w:val="28"/>
        </w:rPr>
        <w:t>.</w:t>
      </w:r>
    </w:p>
    <w:p w14:paraId="7BBC3876" w14:textId="77777777" w:rsidR="008D4AC2" w:rsidRPr="00F52DDF" w:rsidRDefault="008D4AC2" w:rsidP="008D4AC2">
      <w:pPr>
        <w:pStyle w:val="a5"/>
        <w:spacing w:after="0"/>
        <w:ind w:left="0" w:firstLine="709"/>
        <w:contextualSpacing/>
        <w:rPr>
          <w:rFonts w:ascii="Times New Roman" w:hAnsi="Times New Roman" w:cs="Times New Roman"/>
          <w:color w:val="000000" w:themeColor="text1"/>
          <w:sz w:val="28"/>
          <w:szCs w:val="28"/>
          <w:lang w:eastAsia="ru-RU"/>
        </w:rPr>
      </w:pPr>
      <w:r w:rsidRPr="00F52DDF">
        <w:rPr>
          <w:rFonts w:ascii="Times New Roman" w:hAnsi="Times New Roman" w:cs="Times New Roman"/>
          <w:color w:val="000000" w:themeColor="text1"/>
          <w:sz w:val="28"/>
          <w:szCs w:val="28"/>
          <w:lang w:eastAsia="ru-RU"/>
        </w:rPr>
        <w:t xml:space="preserve">2.4 Разработка технологической карты на модернизацию </w:t>
      </w:r>
      <w:r w:rsidRPr="00F52DDF">
        <w:rPr>
          <w:rFonts w:ascii="Times New Roman" w:hAnsi="Times New Roman" w:cs="Times New Roman"/>
          <w:color w:val="000000" w:themeColor="text1"/>
          <w:sz w:val="28"/>
          <w:szCs w:val="28"/>
        </w:rPr>
        <w:t>смесителя растительного масла и нефтяного дизельного топлива</w:t>
      </w:r>
      <w:r w:rsidR="000C13AA" w:rsidRPr="00F52DDF">
        <w:rPr>
          <w:rFonts w:ascii="Times New Roman" w:hAnsi="Times New Roman" w:cs="Times New Roman"/>
          <w:color w:val="000000" w:themeColor="text1"/>
          <w:sz w:val="28"/>
          <w:szCs w:val="28"/>
        </w:rPr>
        <w:t>.</w:t>
      </w:r>
    </w:p>
    <w:p w14:paraId="7ECF09B0"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8D4AC2" w:rsidRPr="00F52DDF">
        <w:rPr>
          <w:color w:val="000000" w:themeColor="text1"/>
          <w:sz w:val="28"/>
          <w:szCs w:val="28"/>
        </w:rPr>
        <w:t>5</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67B3AAD5"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72AD9DFE"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Мероприятия по охране труда и природы при использовании биотоплива в дизелях автомобилей</w:t>
      </w:r>
      <w:r w:rsidR="000C13AA" w:rsidRPr="00F52DDF">
        <w:rPr>
          <w:color w:val="000000" w:themeColor="text1"/>
          <w:sz w:val="28"/>
          <w:szCs w:val="28"/>
        </w:rPr>
        <w:t>.</w:t>
      </w:r>
    </w:p>
    <w:p w14:paraId="099319B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Экологическая безопасность выполненных технических решений</w:t>
      </w:r>
      <w:r w:rsidR="000C13AA" w:rsidRPr="00F52DDF">
        <w:rPr>
          <w:color w:val="000000" w:themeColor="text1"/>
          <w:sz w:val="28"/>
          <w:szCs w:val="28"/>
        </w:rPr>
        <w:t>.</w:t>
      </w:r>
    </w:p>
    <w:p w14:paraId="6B4DCEC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4</w:t>
      </w:r>
      <w:r w:rsidR="00B21523" w:rsidRPr="00F52DDF">
        <w:rPr>
          <w:b/>
          <w:color w:val="000000" w:themeColor="text1"/>
          <w:sz w:val="28"/>
          <w:szCs w:val="28"/>
        </w:rPr>
        <w:t>. Организационно-управленческий раздел</w:t>
      </w:r>
    </w:p>
    <w:p w14:paraId="23019D1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Экономическая оценка устройства для конструктивной адаптации тракторного дизеля к работе на биотопливе</w:t>
      </w:r>
      <w:r w:rsidR="000C13AA" w:rsidRPr="00F52DDF">
        <w:rPr>
          <w:color w:val="000000" w:themeColor="text1"/>
          <w:sz w:val="28"/>
          <w:szCs w:val="28"/>
        </w:rPr>
        <w:t>.</w:t>
      </w:r>
    </w:p>
    <w:p w14:paraId="0FF3CF87"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Выводы по разделу</w:t>
      </w:r>
      <w:r w:rsidR="000C13AA" w:rsidRPr="00F52DDF">
        <w:rPr>
          <w:color w:val="000000" w:themeColor="text1"/>
          <w:sz w:val="28"/>
          <w:szCs w:val="28"/>
        </w:rPr>
        <w:t>.</w:t>
      </w:r>
    </w:p>
    <w:p w14:paraId="176D178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4F2D6E3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1CE90BD8"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3378203B"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Приложения</w:t>
      </w:r>
    </w:p>
    <w:p w14:paraId="22794B35"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П.1 Научные статьи по теме ВКР</w:t>
      </w:r>
      <w:r w:rsidR="000C13AA" w:rsidRPr="00F52DDF">
        <w:rPr>
          <w:color w:val="000000" w:themeColor="text1"/>
          <w:sz w:val="28"/>
          <w:szCs w:val="28"/>
        </w:rPr>
        <w:t>.</w:t>
      </w:r>
    </w:p>
    <w:p w14:paraId="2246E69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150889B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Графическая часть ВКР (формат А4).</w:t>
      </w:r>
    </w:p>
    <w:p w14:paraId="0397218C" w14:textId="77777777" w:rsidR="00943948" w:rsidRPr="00F52DDF" w:rsidRDefault="003E6D8D" w:rsidP="00943948">
      <w:pPr>
        <w:widowControl/>
        <w:ind w:firstLine="709"/>
        <w:rPr>
          <w:color w:val="000000" w:themeColor="text1"/>
          <w:sz w:val="28"/>
          <w:szCs w:val="28"/>
        </w:rPr>
      </w:pPr>
      <w:r w:rsidRPr="00F52DDF">
        <w:rPr>
          <w:color w:val="000000" w:themeColor="text1"/>
          <w:sz w:val="28"/>
          <w:szCs w:val="28"/>
        </w:rPr>
        <w:t>П.4 CD</w:t>
      </w:r>
      <w:r w:rsidR="00943948" w:rsidRPr="00F52DDF">
        <w:rPr>
          <w:color w:val="000000" w:themeColor="text1"/>
          <w:sz w:val="28"/>
          <w:szCs w:val="28"/>
        </w:rPr>
        <w:t>-диск с РПЗ и графической частью проекта.</w:t>
      </w:r>
    </w:p>
    <w:p w14:paraId="57EEADF5" w14:textId="77777777" w:rsidR="00943948" w:rsidRPr="00F52DDF" w:rsidRDefault="00943948" w:rsidP="00943948">
      <w:pPr>
        <w:widowControl/>
        <w:ind w:firstLine="709"/>
        <w:rPr>
          <w:b/>
          <w:color w:val="000000" w:themeColor="text1"/>
          <w:sz w:val="28"/>
          <w:szCs w:val="28"/>
        </w:rPr>
      </w:pPr>
    </w:p>
    <w:p w14:paraId="7A946F62" w14:textId="77777777" w:rsidR="00943948" w:rsidRPr="00F52DDF" w:rsidRDefault="00943948" w:rsidP="00943948">
      <w:pPr>
        <w:pStyle w:val="a5"/>
        <w:spacing w:after="0" w:line="240" w:lineRule="auto"/>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2B820B9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1. Литературный и патентный обзор устройств для конструктивной адаптации дизелей к работе на биотопливе и их анализ.</w:t>
      </w:r>
    </w:p>
    <w:p w14:paraId="3702BB6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 Цель и задачи ВКР.</w:t>
      </w:r>
    </w:p>
    <w:p w14:paraId="7EDB3BD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 Смеситель растительного масла и нефтяного дизельного топлива (сборочный чертеж или чертеж общего вида).</w:t>
      </w:r>
    </w:p>
    <w:p w14:paraId="3B92E159"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 Результаты определения конструктивных и технологических параметров смесителя.</w:t>
      </w:r>
    </w:p>
    <w:p w14:paraId="0CDBE921"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 xml:space="preserve">5. </w:t>
      </w:r>
      <w:r w:rsidR="00941426" w:rsidRPr="00F52DDF">
        <w:rPr>
          <w:color w:val="000000" w:themeColor="text1"/>
          <w:sz w:val="28"/>
          <w:szCs w:val="28"/>
        </w:rPr>
        <w:t>5. Операционная технологическая карта установки</w:t>
      </w:r>
      <w:r w:rsidRPr="00F52DDF">
        <w:rPr>
          <w:color w:val="000000" w:themeColor="text1"/>
          <w:sz w:val="28"/>
          <w:szCs w:val="28"/>
        </w:rPr>
        <w:t xml:space="preserve"> смесителя к штатной топливной системе автомобильного дизеля.</w:t>
      </w:r>
    </w:p>
    <w:p w14:paraId="6B8B49A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6. Результаты экспериментальных исследований смесителя.</w:t>
      </w:r>
    </w:p>
    <w:p w14:paraId="5994EA5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7. Технико-экономические показатели ВКР.</w:t>
      </w:r>
    </w:p>
    <w:p w14:paraId="40EE5296" w14:textId="77777777" w:rsidR="00943948" w:rsidRPr="00F52DDF" w:rsidRDefault="00943948" w:rsidP="00943948">
      <w:pPr>
        <w:widowControl/>
        <w:ind w:firstLine="709"/>
        <w:rPr>
          <w:b/>
          <w:color w:val="000000" w:themeColor="text1"/>
          <w:sz w:val="28"/>
          <w:szCs w:val="28"/>
        </w:rPr>
      </w:pPr>
    </w:p>
    <w:p w14:paraId="11E31591" w14:textId="77777777" w:rsidR="00943948" w:rsidRPr="00F52DDF" w:rsidRDefault="00F81BDC" w:rsidP="00943948">
      <w:pPr>
        <w:widowControl/>
        <w:ind w:firstLine="709"/>
        <w:jc w:val="center"/>
        <w:rPr>
          <w:b/>
          <w:color w:val="000000" w:themeColor="text1"/>
          <w:sz w:val="28"/>
          <w:szCs w:val="28"/>
        </w:rPr>
      </w:pPr>
      <w:r w:rsidRPr="00F52DDF">
        <w:rPr>
          <w:b/>
          <w:caps/>
          <w:color w:val="000000" w:themeColor="text1"/>
          <w:sz w:val="28"/>
          <w:szCs w:val="28"/>
        </w:rPr>
        <w:t>3</w:t>
      </w:r>
      <w:r w:rsidR="00943948" w:rsidRPr="00F52DDF">
        <w:rPr>
          <w:b/>
          <w:caps/>
          <w:color w:val="000000" w:themeColor="text1"/>
          <w:sz w:val="28"/>
          <w:szCs w:val="28"/>
        </w:rPr>
        <w:t xml:space="preserve">.2.6 Разработка системы двухстадийной подачи топлива в дизель </w:t>
      </w:r>
    </w:p>
    <w:p w14:paraId="4FBF23AE" w14:textId="77777777" w:rsidR="00943948" w:rsidRPr="00F52DDF" w:rsidRDefault="00943948" w:rsidP="00943948">
      <w:pPr>
        <w:pStyle w:val="a5"/>
        <w:spacing w:after="0" w:line="240" w:lineRule="auto"/>
        <w:ind w:hanging="720"/>
        <w:contextualSpacing/>
        <w:jc w:val="center"/>
        <w:rPr>
          <w:rFonts w:ascii="Times New Roman" w:hAnsi="Times New Roman" w:cs="Times New Roman"/>
          <w:b/>
          <w:color w:val="000000" w:themeColor="text1"/>
          <w:sz w:val="28"/>
          <w:szCs w:val="28"/>
          <w:lang w:eastAsia="ru-RU"/>
        </w:rPr>
      </w:pPr>
    </w:p>
    <w:p w14:paraId="72C8B967" w14:textId="77777777" w:rsidR="00943948" w:rsidRPr="00F52DDF" w:rsidRDefault="00943948" w:rsidP="00943948">
      <w:pPr>
        <w:pStyle w:val="a5"/>
        <w:spacing w:after="0" w:line="240" w:lineRule="auto"/>
        <w:ind w:hanging="720"/>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РПЗ</w:t>
      </w:r>
    </w:p>
    <w:p w14:paraId="197D938A"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Титульный лист</w:t>
      </w:r>
    </w:p>
    <w:p w14:paraId="0191D700"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Задание</w:t>
      </w:r>
    </w:p>
    <w:p w14:paraId="52F1C183"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Реферат</w:t>
      </w:r>
    </w:p>
    <w:p w14:paraId="1F99A65E"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lastRenderedPageBreak/>
        <w:t>Введение</w:t>
      </w:r>
    </w:p>
    <w:p w14:paraId="6490390A" w14:textId="77777777" w:rsidR="00943948" w:rsidRPr="00F52DDF" w:rsidRDefault="00943948" w:rsidP="00B21523">
      <w:pPr>
        <w:pStyle w:val="a5"/>
        <w:spacing w:after="0"/>
        <w:contextualSpacing/>
        <w:jc w:val="both"/>
        <w:rPr>
          <w:rFonts w:ascii="Times New Roman" w:hAnsi="Times New Roman" w:cs="Times New Roman"/>
          <w:b/>
          <w:color w:val="000000" w:themeColor="text1"/>
          <w:sz w:val="28"/>
          <w:szCs w:val="28"/>
          <w:lang w:eastAsia="ru-RU"/>
        </w:rPr>
      </w:pPr>
      <w:r w:rsidRPr="00F52DDF">
        <w:rPr>
          <w:rFonts w:ascii="Times New Roman" w:hAnsi="Times New Roman" w:cs="Times New Roman"/>
          <w:b/>
          <w:color w:val="000000" w:themeColor="text1"/>
          <w:sz w:val="28"/>
          <w:szCs w:val="28"/>
          <w:lang w:eastAsia="ru-RU"/>
        </w:rPr>
        <w:t xml:space="preserve">1. </w:t>
      </w:r>
      <w:r w:rsidR="00B21523" w:rsidRPr="00F52DDF">
        <w:rPr>
          <w:rFonts w:ascii="Times New Roman" w:hAnsi="Times New Roman" w:cs="Times New Roman"/>
          <w:b/>
          <w:color w:val="000000" w:themeColor="text1"/>
          <w:sz w:val="28"/>
          <w:szCs w:val="28"/>
        </w:rPr>
        <w:t>Проектно-технологический раздел</w:t>
      </w:r>
    </w:p>
    <w:p w14:paraId="3BB23820" w14:textId="77777777" w:rsidR="00BF478D" w:rsidRPr="00F52DDF" w:rsidRDefault="00BF478D" w:rsidP="00BF478D">
      <w:pPr>
        <w:pStyle w:val="a5"/>
        <w:spacing w:after="0"/>
        <w:contextualSpacing/>
        <w:jc w:val="both"/>
        <w:rPr>
          <w:rFonts w:ascii="Times New Roman" w:hAnsi="Times New Roman" w:cs="Times New Roman"/>
          <w:color w:val="000000" w:themeColor="text1"/>
          <w:sz w:val="28"/>
          <w:szCs w:val="28"/>
        </w:rPr>
      </w:pPr>
      <w:r w:rsidRPr="00F52DDF">
        <w:rPr>
          <w:rFonts w:ascii="Times New Roman" w:hAnsi="Times New Roman" w:cs="Times New Roman"/>
          <w:color w:val="000000" w:themeColor="text1"/>
          <w:sz w:val="28"/>
          <w:szCs w:val="28"/>
        </w:rPr>
        <w:t>1.1 Характеристика технологии и организации работ на топливном участке АТП.</w:t>
      </w:r>
    </w:p>
    <w:p w14:paraId="3F20009D" w14:textId="77777777" w:rsidR="00BF478D" w:rsidRPr="00F52DDF" w:rsidRDefault="00BF478D" w:rsidP="00BF478D">
      <w:pPr>
        <w:pStyle w:val="a5"/>
        <w:spacing w:after="0"/>
        <w:contextualSpacing/>
        <w:jc w:val="both"/>
        <w:rPr>
          <w:rFonts w:ascii="Times New Roman" w:hAnsi="Times New Roman" w:cs="Times New Roman"/>
          <w:b/>
          <w:color w:val="000000" w:themeColor="text1"/>
          <w:sz w:val="28"/>
          <w:szCs w:val="28"/>
          <w:lang w:eastAsia="ru-RU"/>
        </w:rPr>
      </w:pPr>
      <w:r w:rsidRPr="00F52DDF">
        <w:rPr>
          <w:rFonts w:ascii="Times New Roman" w:hAnsi="Times New Roman" w:cs="Times New Roman"/>
          <w:color w:val="000000" w:themeColor="text1"/>
          <w:sz w:val="28"/>
          <w:szCs w:val="28"/>
        </w:rPr>
        <w:t xml:space="preserve">1.2 Технология установки и ремонта на автомобиль системы питания дизеля. </w:t>
      </w:r>
    </w:p>
    <w:p w14:paraId="0B74B4BD" w14:textId="7BC3593E"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BF478D" w:rsidRPr="00F52DDF">
        <w:rPr>
          <w:color w:val="000000" w:themeColor="text1"/>
          <w:sz w:val="28"/>
          <w:szCs w:val="28"/>
        </w:rPr>
        <w:t>3</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17466C29" w14:textId="0D9B5103" w:rsidR="00943948" w:rsidRPr="00F52DDF" w:rsidRDefault="00943948" w:rsidP="00943948">
      <w:pPr>
        <w:widowControl/>
        <w:ind w:firstLine="709"/>
        <w:rPr>
          <w:color w:val="000000" w:themeColor="text1"/>
          <w:sz w:val="28"/>
          <w:szCs w:val="28"/>
        </w:rPr>
      </w:pPr>
      <w:r w:rsidRPr="00F52DDF">
        <w:rPr>
          <w:color w:val="000000" w:themeColor="text1"/>
          <w:sz w:val="28"/>
          <w:szCs w:val="28"/>
        </w:rPr>
        <w:t>1.</w:t>
      </w:r>
      <w:r w:rsidR="00BF478D" w:rsidRPr="00F52DDF">
        <w:rPr>
          <w:color w:val="000000" w:themeColor="text1"/>
          <w:sz w:val="28"/>
          <w:szCs w:val="28"/>
        </w:rPr>
        <w:t>4</w:t>
      </w:r>
      <w:r w:rsidRPr="00F52DDF">
        <w:rPr>
          <w:color w:val="000000" w:themeColor="text1"/>
          <w:sz w:val="28"/>
          <w:szCs w:val="28"/>
        </w:rPr>
        <w:t xml:space="preserve"> Цель и задачи проекта</w:t>
      </w:r>
      <w:r w:rsidR="000C13AA" w:rsidRPr="00F52DDF">
        <w:rPr>
          <w:color w:val="000000" w:themeColor="text1"/>
          <w:sz w:val="28"/>
          <w:szCs w:val="28"/>
        </w:rPr>
        <w:t>.</w:t>
      </w:r>
    </w:p>
    <w:p w14:paraId="03B02EE6"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2. </w:t>
      </w:r>
      <w:r w:rsidR="00B21523" w:rsidRPr="00F52DDF">
        <w:rPr>
          <w:b/>
          <w:color w:val="000000" w:themeColor="text1"/>
          <w:sz w:val="28"/>
          <w:szCs w:val="28"/>
        </w:rPr>
        <w:t>Проектно-конструкторский раздел</w:t>
      </w:r>
    </w:p>
    <w:p w14:paraId="1903E468" w14:textId="77777777" w:rsidR="000C13AA" w:rsidRPr="00F52DDF" w:rsidRDefault="000C13AA" w:rsidP="000C13AA">
      <w:pPr>
        <w:widowControl/>
        <w:ind w:firstLine="709"/>
        <w:rPr>
          <w:color w:val="000000" w:themeColor="text1"/>
          <w:sz w:val="28"/>
          <w:szCs w:val="28"/>
        </w:rPr>
      </w:pPr>
      <w:r w:rsidRPr="00F52DDF">
        <w:rPr>
          <w:color w:val="000000" w:themeColor="text1"/>
          <w:sz w:val="28"/>
          <w:szCs w:val="28"/>
        </w:rPr>
        <w:t>2.1 Анализ известных результатов исследований и патентный поиск устройств для двухстадийной подачи топлива в дизель.</w:t>
      </w:r>
    </w:p>
    <w:p w14:paraId="455E1BC2"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0C13AA" w:rsidRPr="00F52DDF">
        <w:rPr>
          <w:color w:val="000000" w:themeColor="text1"/>
          <w:sz w:val="28"/>
          <w:szCs w:val="28"/>
        </w:rPr>
        <w:t>2</w:t>
      </w:r>
      <w:r w:rsidRPr="00F52DDF">
        <w:rPr>
          <w:color w:val="000000" w:themeColor="text1"/>
          <w:sz w:val="28"/>
          <w:szCs w:val="28"/>
        </w:rPr>
        <w:t xml:space="preserve"> </w:t>
      </w:r>
      <w:r w:rsidR="000C13AA" w:rsidRPr="00F52DDF">
        <w:rPr>
          <w:color w:val="000000" w:themeColor="text1"/>
          <w:sz w:val="28"/>
          <w:szCs w:val="28"/>
        </w:rPr>
        <w:t>Определение конструктивных и технологических параметров</w:t>
      </w:r>
      <w:r w:rsidRPr="00F52DDF">
        <w:rPr>
          <w:color w:val="000000" w:themeColor="text1"/>
          <w:sz w:val="28"/>
          <w:szCs w:val="28"/>
        </w:rPr>
        <w:t xml:space="preserve"> систем</w:t>
      </w:r>
      <w:r w:rsidR="000C13AA" w:rsidRPr="00F52DDF">
        <w:rPr>
          <w:color w:val="000000" w:themeColor="text1"/>
          <w:sz w:val="28"/>
          <w:szCs w:val="28"/>
        </w:rPr>
        <w:t>ы</w:t>
      </w:r>
      <w:r w:rsidRPr="00F52DDF">
        <w:rPr>
          <w:color w:val="000000" w:themeColor="text1"/>
          <w:sz w:val="28"/>
          <w:szCs w:val="28"/>
        </w:rPr>
        <w:t xml:space="preserve"> двухстадийной подачи топлива</w:t>
      </w:r>
      <w:r w:rsidR="000C13AA" w:rsidRPr="00F52DDF">
        <w:rPr>
          <w:color w:val="000000" w:themeColor="text1"/>
          <w:sz w:val="28"/>
          <w:szCs w:val="28"/>
        </w:rPr>
        <w:t>.</w:t>
      </w:r>
    </w:p>
    <w:p w14:paraId="465BC13C"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2.</w:t>
      </w:r>
      <w:r w:rsidR="000C13AA" w:rsidRPr="00F52DDF">
        <w:rPr>
          <w:color w:val="000000" w:themeColor="text1"/>
          <w:sz w:val="28"/>
          <w:szCs w:val="28"/>
        </w:rPr>
        <w:t>3</w:t>
      </w:r>
      <w:r w:rsidRPr="00F52DDF">
        <w:rPr>
          <w:color w:val="000000" w:themeColor="text1"/>
          <w:sz w:val="28"/>
          <w:szCs w:val="28"/>
        </w:rPr>
        <w:t xml:space="preserve"> Выводы по разделу</w:t>
      </w:r>
      <w:r w:rsidR="000C13AA" w:rsidRPr="00F52DDF">
        <w:rPr>
          <w:color w:val="000000" w:themeColor="text1"/>
          <w:sz w:val="28"/>
          <w:szCs w:val="28"/>
        </w:rPr>
        <w:t>.</w:t>
      </w:r>
    </w:p>
    <w:p w14:paraId="4910F9E1"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3. Охрана труда и природы</w:t>
      </w:r>
    </w:p>
    <w:p w14:paraId="2B4F19D6"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3.1 Охрана труда и природы при эксплуатации автомобиля, оснащенного системой двухстадийной подачи топлива</w:t>
      </w:r>
      <w:r w:rsidR="000C13AA" w:rsidRPr="00F52DDF">
        <w:rPr>
          <w:color w:val="000000" w:themeColor="text1"/>
          <w:sz w:val="28"/>
          <w:szCs w:val="28"/>
        </w:rPr>
        <w:t>.</w:t>
      </w:r>
    </w:p>
    <w:p w14:paraId="149EEC34"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Анализ влияния двухстадийной подачи топлива на выбросы вредных веществ и окружающую среду</w:t>
      </w:r>
      <w:r w:rsidR="000C13AA" w:rsidRPr="00F52DDF">
        <w:rPr>
          <w:color w:val="000000" w:themeColor="text1"/>
          <w:sz w:val="28"/>
          <w:szCs w:val="28"/>
        </w:rPr>
        <w:t>.</w:t>
      </w:r>
    </w:p>
    <w:p w14:paraId="2FD848FB"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3.2 Выводы по разделу</w:t>
      </w:r>
      <w:r w:rsidR="000C13AA" w:rsidRPr="00F52DDF">
        <w:rPr>
          <w:color w:val="000000" w:themeColor="text1"/>
          <w:sz w:val="28"/>
          <w:szCs w:val="28"/>
        </w:rPr>
        <w:t>.</w:t>
      </w:r>
    </w:p>
    <w:p w14:paraId="1774809B"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 xml:space="preserve">4. </w:t>
      </w:r>
      <w:r w:rsidR="00B21523" w:rsidRPr="00F52DDF">
        <w:rPr>
          <w:b/>
          <w:color w:val="000000" w:themeColor="text1"/>
          <w:sz w:val="28"/>
          <w:szCs w:val="28"/>
        </w:rPr>
        <w:t>Организационно-управленческий раздел</w:t>
      </w:r>
    </w:p>
    <w:p w14:paraId="6B766F5B"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4.1 Экономическая оценка работы автомобиля, оснащенного системой двухстадийной подачи топлива</w:t>
      </w:r>
      <w:r w:rsidR="000C13AA" w:rsidRPr="00F52DDF">
        <w:rPr>
          <w:color w:val="000000" w:themeColor="text1"/>
          <w:sz w:val="28"/>
          <w:szCs w:val="28"/>
        </w:rPr>
        <w:t>.</w:t>
      </w:r>
    </w:p>
    <w:p w14:paraId="399AE6FA"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4.2 Выводы по разделу</w:t>
      </w:r>
      <w:r w:rsidR="000C13AA" w:rsidRPr="00F52DDF">
        <w:rPr>
          <w:color w:val="000000" w:themeColor="text1"/>
          <w:sz w:val="28"/>
          <w:szCs w:val="28"/>
        </w:rPr>
        <w:t>.</w:t>
      </w:r>
    </w:p>
    <w:p w14:paraId="069BD479"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Заключение</w:t>
      </w:r>
    </w:p>
    <w:p w14:paraId="2332DCA8"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Список использованных библиографических источников</w:t>
      </w:r>
    </w:p>
    <w:p w14:paraId="7147E36F"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Содержание</w:t>
      </w:r>
    </w:p>
    <w:p w14:paraId="6DED0152" w14:textId="77777777" w:rsidR="00943948" w:rsidRPr="00F52DDF" w:rsidRDefault="00943948" w:rsidP="00943948">
      <w:pPr>
        <w:widowControl/>
        <w:ind w:firstLine="709"/>
        <w:rPr>
          <w:b/>
          <w:color w:val="000000" w:themeColor="text1"/>
          <w:sz w:val="28"/>
          <w:szCs w:val="28"/>
        </w:rPr>
      </w:pPr>
      <w:r w:rsidRPr="00F52DDF">
        <w:rPr>
          <w:b/>
          <w:color w:val="000000" w:themeColor="text1"/>
          <w:sz w:val="28"/>
          <w:szCs w:val="28"/>
        </w:rPr>
        <w:t>Приложения</w:t>
      </w:r>
    </w:p>
    <w:p w14:paraId="3858AB7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П.1 Научные статьи по теме ВКР.</w:t>
      </w:r>
    </w:p>
    <w:p w14:paraId="3CB7A843"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П.2 Диплом участника научно-практической конференции.</w:t>
      </w:r>
    </w:p>
    <w:p w14:paraId="6CBEE19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П.3 Фото разработанных изделий системы питания двигателя с двухстадийной подачей топлива.</w:t>
      </w:r>
    </w:p>
    <w:p w14:paraId="71E2249D" w14:textId="77777777" w:rsidR="00943948" w:rsidRPr="00F52DDF" w:rsidRDefault="00943948" w:rsidP="00943948">
      <w:pPr>
        <w:widowControl/>
        <w:ind w:firstLine="709"/>
        <w:rPr>
          <w:color w:val="000000" w:themeColor="text1"/>
          <w:sz w:val="28"/>
          <w:szCs w:val="28"/>
        </w:rPr>
      </w:pPr>
      <w:r w:rsidRPr="00F52DDF">
        <w:rPr>
          <w:color w:val="000000" w:themeColor="text1"/>
          <w:sz w:val="28"/>
          <w:szCs w:val="28"/>
        </w:rPr>
        <w:t>П.4 Графическая часть ВКР (формат А4).</w:t>
      </w:r>
    </w:p>
    <w:p w14:paraId="0BA3A07C" w14:textId="77777777" w:rsidR="00943948" w:rsidRPr="00F52DDF" w:rsidRDefault="00B21523" w:rsidP="00943948">
      <w:pPr>
        <w:widowControl/>
        <w:ind w:firstLine="709"/>
        <w:rPr>
          <w:color w:val="000000" w:themeColor="text1"/>
          <w:sz w:val="28"/>
          <w:szCs w:val="28"/>
        </w:rPr>
      </w:pPr>
      <w:r w:rsidRPr="00F52DDF">
        <w:rPr>
          <w:color w:val="000000" w:themeColor="text1"/>
          <w:sz w:val="28"/>
          <w:szCs w:val="28"/>
        </w:rPr>
        <w:t>П.5 CD</w:t>
      </w:r>
      <w:r w:rsidR="00943948" w:rsidRPr="00F52DDF">
        <w:rPr>
          <w:color w:val="000000" w:themeColor="text1"/>
          <w:sz w:val="28"/>
          <w:szCs w:val="28"/>
        </w:rPr>
        <w:t>-диск с РПЗ и графической частью проекта.</w:t>
      </w:r>
    </w:p>
    <w:p w14:paraId="1F507BDB" w14:textId="77777777" w:rsidR="00943948" w:rsidRPr="00F52DDF" w:rsidRDefault="00943948" w:rsidP="00943948">
      <w:pPr>
        <w:widowControl/>
        <w:ind w:firstLine="709"/>
        <w:rPr>
          <w:b/>
          <w:color w:val="000000" w:themeColor="text1"/>
          <w:sz w:val="28"/>
          <w:szCs w:val="28"/>
        </w:rPr>
      </w:pPr>
    </w:p>
    <w:p w14:paraId="6DAC4CFC" w14:textId="77777777" w:rsidR="00941426" w:rsidRPr="00F52DDF" w:rsidRDefault="00941426" w:rsidP="00941426">
      <w:pPr>
        <w:pStyle w:val="a5"/>
        <w:spacing w:after="0" w:line="240" w:lineRule="auto"/>
        <w:ind w:firstLine="709"/>
        <w:contextualSpacing/>
        <w:jc w:val="center"/>
        <w:rPr>
          <w:rFonts w:ascii="Times New Roman" w:hAnsi="Times New Roman" w:cs="Times New Roman"/>
          <w:b/>
          <w:color w:val="000000" w:themeColor="text1"/>
          <w:sz w:val="28"/>
          <w:szCs w:val="28"/>
          <w:u w:val="single"/>
          <w:lang w:eastAsia="ru-RU"/>
        </w:rPr>
      </w:pPr>
      <w:r w:rsidRPr="00F52DDF">
        <w:rPr>
          <w:rFonts w:ascii="Times New Roman" w:hAnsi="Times New Roman" w:cs="Times New Roman"/>
          <w:b/>
          <w:color w:val="000000" w:themeColor="text1"/>
          <w:sz w:val="28"/>
          <w:szCs w:val="28"/>
          <w:u w:val="single"/>
          <w:lang w:eastAsia="ru-RU"/>
        </w:rPr>
        <w:t>Графическая часть</w:t>
      </w:r>
    </w:p>
    <w:p w14:paraId="061243E1"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1. Литературный и патентный обзор устройств для двухстадийной подачи топлива в дизель и их анализ.</w:t>
      </w:r>
    </w:p>
    <w:p w14:paraId="05C2CA9C"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2. Цель и задачи ВКР.</w:t>
      </w:r>
    </w:p>
    <w:p w14:paraId="1CE37B2C"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 xml:space="preserve">3. </w:t>
      </w:r>
      <w:r w:rsidR="000C13AA" w:rsidRPr="00F52DDF">
        <w:rPr>
          <w:color w:val="000000" w:themeColor="text1"/>
          <w:sz w:val="28"/>
          <w:szCs w:val="28"/>
        </w:rPr>
        <w:t xml:space="preserve">Устройство для двухстадийной подачи топлива в дизель </w:t>
      </w:r>
      <w:r w:rsidRPr="00F52DDF">
        <w:rPr>
          <w:color w:val="000000" w:themeColor="text1"/>
          <w:sz w:val="28"/>
          <w:szCs w:val="28"/>
        </w:rPr>
        <w:t>(сборочный чертеж или чертеж общего вида).</w:t>
      </w:r>
    </w:p>
    <w:p w14:paraId="5DF8F8CF"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 xml:space="preserve">4. Результаты определения конструктивных и технологических параметров </w:t>
      </w:r>
      <w:r w:rsidR="000C13AA" w:rsidRPr="00F52DDF">
        <w:rPr>
          <w:color w:val="000000" w:themeColor="text1"/>
          <w:sz w:val="28"/>
          <w:szCs w:val="28"/>
        </w:rPr>
        <w:t>подачи топлива в дизель</w:t>
      </w:r>
      <w:r w:rsidRPr="00F52DDF">
        <w:rPr>
          <w:color w:val="000000" w:themeColor="text1"/>
          <w:sz w:val="28"/>
          <w:szCs w:val="28"/>
        </w:rPr>
        <w:t>.</w:t>
      </w:r>
    </w:p>
    <w:p w14:paraId="336E1563"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lastRenderedPageBreak/>
        <w:t xml:space="preserve">5. Операционная технологическая карта установки </w:t>
      </w:r>
      <w:r w:rsidR="000C13AA" w:rsidRPr="00F52DDF">
        <w:rPr>
          <w:color w:val="000000" w:themeColor="text1"/>
          <w:sz w:val="28"/>
          <w:szCs w:val="28"/>
        </w:rPr>
        <w:t>устройств для двухстадийной подачи топлива в дизель</w:t>
      </w:r>
      <w:r w:rsidRPr="00F52DDF">
        <w:rPr>
          <w:color w:val="000000" w:themeColor="text1"/>
          <w:sz w:val="28"/>
          <w:szCs w:val="28"/>
        </w:rPr>
        <w:t>.</w:t>
      </w:r>
    </w:p>
    <w:p w14:paraId="213737EE"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6. Результаты экспериментальных исследований смесителя.</w:t>
      </w:r>
    </w:p>
    <w:p w14:paraId="5E696B71" w14:textId="77777777" w:rsidR="00941426" w:rsidRPr="00F52DDF" w:rsidRDefault="00941426" w:rsidP="00941426">
      <w:pPr>
        <w:widowControl/>
        <w:ind w:firstLine="709"/>
        <w:rPr>
          <w:color w:val="000000" w:themeColor="text1"/>
          <w:sz w:val="28"/>
          <w:szCs w:val="28"/>
        </w:rPr>
      </w:pPr>
      <w:r w:rsidRPr="00F52DDF">
        <w:rPr>
          <w:color w:val="000000" w:themeColor="text1"/>
          <w:sz w:val="28"/>
          <w:szCs w:val="28"/>
        </w:rPr>
        <w:t>7. Технико-экономические показатели ВКР.</w:t>
      </w:r>
    </w:p>
    <w:p w14:paraId="0D4BC0EB" w14:textId="77777777" w:rsidR="00941426" w:rsidRPr="00FB6D48" w:rsidRDefault="00941426" w:rsidP="00943948">
      <w:pPr>
        <w:widowControl/>
        <w:ind w:firstLine="709"/>
        <w:rPr>
          <w:b/>
          <w:color w:val="FF0000"/>
          <w:sz w:val="28"/>
          <w:szCs w:val="28"/>
        </w:rPr>
      </w:pPr>
    </w:p>
    <w:p w14:paraId="2E34BC4E" w14:textId="77777777" w:rsidR="00F81BDC" w:rsidRDefault="00F81BDC" w:rsidP="00943948">
      <w:pPr>
        <w:pStyle w:val="ConsPlusNormal"/>
        <w:keepNext/>
        <w:spacing w:line="276" w:lineRule="auto"/>
        <w:ind w:firstLine="0"/>
        <w:jc w:val="center"/>
        <w:rPr>
          <w:rFonts w:ascii="Times New Roman" w:hAnsi="Times New Roman" w:cs="Times New Roman"/>
          <w:b/>
          <w:caps/>
        </w:rPr>
      </w:pPr>
    </w:p>
    <w:p w14:paraId="3828DA5F" w14:textId="77777777" w:rsidR="00943948" w:rsidRPr="00C228B4" w:rsidRDefault="00F81BDC" w:rsidP="00943948">
      <w:pPr>
        <w:pStyle w:val="ConsPlusNormal"/>
        <w:keepNext/>
        <w:spacing w:line="276" w:lineRule="auto"/>
        <w:ind w:firstLine="0"/>
        <w:jc w:val="center"/>
        <w:rPr>
          <w:rFonts w:ascii="Times New Roman" w:hAnsi="Times New Roman" w:cs="Times New Roman"/>
          <w:b/>
          <w:caps/>
        </w:rPr>
      </w:pPr>
      <w:r>
        <w:rPr>
          <w:rFonts w:ascii="Times New Roman" w:hAnsi="Times New Roman" w:cs="Times New Roman"/>
          <w:b/>
          <w:caps/>
        </w:rPr>
        <w:t>4</w:t>
      </w:r>
      <w:r w:rsidR="00943948" w:rsidRPr="00C228B4">
        <w:rPr>
          <w:rFonts w:ascii="Times New Roman" w:hAnsi="Times New Roman" w:cs="Times New Roman"/>
          <w:b/>
          <w:caps/>
        </w:rPr>
        <w:t>. Методические материалы</w:t>
      </w:r>
    </w:p>
    <w:p w14:paraId="124E46C8" w14:textId="77777777" w:rsidR="00943948" w:rsidRPr="00C228B4" w:rsidRDefault="00943948" w:rsidP="00943948">
      <w:pPr>
        <w:autoSpaceDE w:val="0"/>
        <w:autoSpaceDN w:val="0"/>
        <w:adjustRightInd w:val="0"/>
        <w:ind w:firstLine="709"/>
        <w:rPr>
          <w:sz w:val="28"/>
          <w:szCs w:val="28"/>
          <w:highlight w:val="yellow"/>
        </w:rPr>
      </w:pPr>
    </w:p>
    <w:p w14:paraId="5FFE1915" w14:textId="77777777" w:rsidR="00943948" w:rsidRDefault="00F81BDC" w:rsidP="00943948">
      <w:pPr>
        <w:widowControl/>
        <w:ind w:firstLine="709"/>
        <w:jc w:val="center"/>
        <w:rPr>
          <w:b/>
          <w:sz w:val="28"/>
          <w:szCs w:val="28"/>
        </w:rPr>
      </w:pPr>
      <w:r>
        <w:rPr>
          <w:b/>
          <w:sz w:val="28"/>
          <w:szCs w:val="28"/>
        </w:rPr>
        <w:t>4</w:t>
      </w:r>
      <w:r w:rsidR="00943948" w:rsidRPr="00C228B4">
        <w:rPr>
          <w:b/>
          <w:sz w:val="28"/>
          <w:szCs w:val="28"/>
        </w:rPr>
        <w:t>.1 Общие требования</w:t>
      </w:r>
    </w:p>
    <w:p w14:paraId="32151DD6" w14:textId="77777777" w:rsidR="00713B12" w:rsidRPr="00C228B4" w:rsidRDefault="00713B12" w:rsidP="00943948">
      <w:pPr>
        <w:widowControl/>
        <w:ind w:firstLine="709"/>
        <w:jc w:val="center"/>
        <w:rPr>
          <w:b/>
          <w:sz w:val="28"/>
          <w:szCs w:val="28"/>
        </w:rPr>
      </w:pPr>
    </w:p>
    <w:p w14:paraId="6F266119" w14:textId="77777777" w:rsidR="00943948" w:rsidRPr="00C228B4" w:rsidRDefault="00943948" w:rsidP="00943948">
      <w:pPr>
        <w:widowControl/>
        <w:ind w:firstLine="709"/>
        <w:rPr>
          <w:sz w:val="28"/>
          <w:szCs w:val="28"/>
        </w:rPr>
      </w:pPr>
      <w:r w:rsidRPr="00C228B4">
        <w:rPr>
          <w:sz w:val="28"/>
          <w:szCs w:val="28"/>
        </w:rPr>
        <w:t>Порядок государственной итоговой аттестации, требования к содержанию, объёму и структуре ВКР, к условиям и сроку их выполнения, порядку рецензирования установлены локальными нормативными актами ФГБОУ ВО Пензенский ГАУ и программой ГИА.</w:t>
      </w:r>
    </w:p>
    <w:p w14:paraId="2E67EB6D" w14:textId="77777777" w:rsidR="00943948" w:rsidRPr="00C228B4" w:rsidRDefault="00943948" w:rsidP="00943948">
      <w:pPr>
        <w:widowControl/>
        <w:ind w:firstLine="709"/>
        <w:rPr>
          <w:sz w:val="28"/>
          <w:szCs w:val="28"/>
        </w:rPr>
      </w:pPr>
      <w:r w:rsidRPr="00C228B4">
        <w:rPr>
          <w:sz w:val="28"/>
          <w:szCs w:val="28"/>
        </w:rPr>
        <w:t>Процедура оценивания результатов освоения образовательной программы включает в себя оценку уровня сформированности общекультурных, общепрофессиональных, профессиональных компетенций и профессиональных компетенций обучающегося введенных вузом при защите выпускной квалификационной работы.</w:t>
      </w:r>
    </w:p>
    <w:p w14:paraId="63BF8B70" w14:textId="77777777" w:rsidR="00943948" w:rsidRPr="00C228B4" w:rsidRDefault="00943948" w:rsidP="00943948">
      <w:pPr>
        <w:widowControl/>
        <w:ind w:firstLine="709"/>
        <w:rPr>
          <w:sz w:val="28"/>
          <w:szCs w:val="28"/>
        </w:rPr>
      </w:pPr>
      <w:r w:rsidRPr="00C228B4">
        <w:rPr>
          <w:sz w:val="28"/>
          <w:szCs w:val="28"/>
        </w:rPr>
        <w:t>ВКР (дипломный проект) является важным средством обучения и эффективным контрольным мероприятием по оцениванию результатов образовательного процесса. Выполнение ВКР требует от студента не только знаний, но и многих умений, являющихся компонентами как профессиональных, так и общепрофессиональных и общекультурных компетенций (самоорганизации, умений работать с информацией (в том числе, когнитивных умений анализировать, обобщать, синтезировать новую информацию), работать сообща, оценивать, рефлексировать) в процессе решения профессиональных задач. При решении нестандартных задач, которые могут возникать перед студентом по промежуточным результатам аналитической части исследования, проводимого в рамках выполнения дипломного проекта, студент использует сформированные навыки, демонстрируя владения в рамках сформированных и (или) формируемых компетенций (или их частей).</w:t>
      </w:r>
    </w:p>
    <w:p w14:paraId="46553588" w14:textId="77777777" w:rsidR="00943948" w:rsidRPr="00C228B4" w:rsidRDefault="00943948" w:rsidP="00943948">
      <w:pPr>
        <w:widowControl/>
        <w:ind w:firstLine="709"/>
        <w:rPr>
          <w:sz w:val="28"/>
          <w:szCs w:val="28"/>
        </w:rPr>
      </w:pPr>
      <w:r w:rsidRPr="00C228B4">
        <w:rPr>
          <w:sz w:val="28"/>
          <w:szCs w:val="28"/>
        </w:rPr>
        <w:t xml:space="preserve">Выполнение ВКР является организационной формой обучения (специфической формой самостоятельной работы студентов), применяемой на заключительном этапе осваиваемой образовательной программы. </w:t>
      </w:r>
    </w:p>
    <w:p w14:paraId="4DF3872F" w14:textId="77777777" w:rsidR="00943948" w:rsidRPr="00C228B4" w:rsidRDefault="00943948" w:rsidP="00943948">
      <w:pPr>
        <w:widowControl/>
        <w:ind w:firstLine="709"/>
        <w:rPr>
          <w:sz w:val="28"/>
          <w:szCs w:val="28"/>
        </w:rPr>
      </w:pPr>
      <w:r w:rsidRPr="00C228B4">
        <w:rPr>
          <w:sz w:val="28"/>
          <w:szCs w:val="28"/>
        </w:rPr>
        <w:t>Выполнение ВКР позволяет решить следующие задачи:</w:t>
      </w:r>
    </w:p>
    <w:p w14:paraId="1295FBAE" w14:textId="77777777" w:rsidR="00943948" w:rsidRPr="00C228B4" w:rsidRDefault="00943948" w:rsidP="00943948">
      <w:pPr>
        <w:widowControl/>
        <w:ind w:firstLine="709"/>
        <w:rPr>
          <w:sz w:val="28"/>
          <w:szCs w:val="28"/>
        </w:rPr>
      </w:pPr>
      <w:r w:rsidRPr="00C228B4">
        <w:rPr>
          <w:sz w:val="28"/>
          <w:szCs w:val="28"/>
        </w:rPr>
        <w:t>- систематизировать и закрепить полученные теоретические знания и практические умения по дисциплинам ОПОП;</w:t>
      </w:r>
    </w:p>
    <w:p w14:paraId="1EE50161" w14:textId="77777777" w:rsidR="00943948" w:rsidRPr="00C228B4" w:rsidRDefault="00943948" w:rsidP="00943948">
      <w:pPr>
        <w:widowControl/>
        <w:ind w:firstLine="709"/>
        <w:rPr>
          <w:sz w:val="28"/>
          <w:szCs w:val="28"/>
        </w:rPr>
      </w:pPr>
      <w:r w:rsidRPr="00C228B4">
        <w:rPr>
          <w:sz w:val="28"/>
          <w:szCs w:val="28"/>
        </w:rPr>
        <w:t>- применить полученные знания, умения и практический опыт при решении комплексных задач, в соответствии с основными видами профессиональной деятельности образовательной программы по направлению подготовки;</w:t>
      </w:r>
    </w:p>
    <w:p w14:paraId="52729E6F" w14:textId="77777777" w:rsidR="00943948" w:rsidRPr="00C228B4" w:rsidRDefault="00943948" w:rsidP="00943948">
      <w:pPr>
        <w:widowControl/>
        <w:ind w:firstLine="709"/>
        <w:rPr>
          <w:sz w:val="28"/>
          <w:szCs w:val="28"/>
        </w:rPr>
      </w:pPr>
      <w:r w:rsidRPr="00C228B4">
        <w:rPr>
          <w:sz w:val="28"/>
          <w:szCs w:val="28"/>
        </w:rPr>
        <w:t xml:space="preserve">- углубить теоретические знания в соответствии с заданной темой; </w:t>
      </w:r>
    </w:p>
    <w:p w14:paraId="1234EB02" w14:textId="77777777" w:rsidR="00943948" w:rsidRPr="00C228B4" w:rsidRDefault="00943948" w:rsidP="00943948">
      <w:pPr>
        <w:widowControl/>
        <w:ind w:firstLine="709"/>
        <w:rPr>
          <w:sz w:val="28"/>
          <w:szCs w:val="28"/>
        </w:rPr>
      </w:pPr>
      <w:r w:rsidRPr="00C228B4">
        <w:rPr>
          <w:sz w:val="28"/>
          <w:szCs w:val="28"/>
        </w:rPr>
        <w:t xml:space="preserve">- сформировать умения применять теоретические знания при решении профессиональных задач; </w:t>
      </w:r>
    </w:p>
    <w:p w14:paraId="132867AC" w14:textId="77777777" w:rsidR="00943948" w:rsidRPr="00C228B4" w:rsidRDefault="00943948" w:rsidP="00943948">
      <w:pPr>
        <w:widowControl/>
        <w:ind w:firstLine="709"/>
        <w:rPr>
          <w:sz w:val="28"/>
          <w:szCs w:val="28"/>
        </w:rPr>
      </w:pPr>
      <w:r w:rsidRPr="00C228B4">
        <w:rPr>
          <w:sz w:val="28"/>
          <w:szCs w:val="28"/>
        </w:rPr>
        <w:lastRenderedPageBreak/>
        <w:t>- приобрести опыт аналитической, расчётной, конструкторской работы и сформировать соответствующие умения;</w:t>
      </w:r>
    </w:p>
    <w:p w14:paraId="101DF0F4" w14:textId="77777777" w:rsidR="00943948" w:rsidRPr="00C228B4" w:rsidRDefault="00943948" w:rsidP="00943948">
      <w:pPr>
        <w:widowControl/>
        <w:ind w:firstLine="709"/>
        <w:rPr>
          <w:sz w:val="28"/>
          <w:szCs w:val="28"/>
        </w:rPr>
      </w:pPr>
      <w:r w:rsidRPr="00C228B4">
        <w:rPr>
          <w:sz w:val="28"/>
          <w:szCs w:val="28"/>
        </w:rPr>
        <w:t>- сформировать умения работы со специальной литературой, справочной, нормативной и правовой документацией и иными информационными источниками;</w:t>
      </w:r>
    </w:p>
    <w:p w14:paraId="67B16E58" w14:textId="77777777" w:rsidR="00943948" w:rsidRPr="00C228B4" w:rsidRDefault="00943948" w:rsidP="00943948">
      <w:pPr>
        <w:widowControl/>
        <w:ind w:firstLine="709"/>
        <w:rPr>
          <w:sz w:val="28"/>
          <w:szCs w:val="28"/>
        </w:rPr>
      </w:pPr>
      <w:r w:rsidRPr="00C228B4">
        <w:rPr>
          <w:sz w:val="28"/>
          <w:szCs w:val="28"/>
        </w:rPr>
        <w:t>- сформировать умения формулировать логически обоснованные выводы, предложения и рекомендации по результатам выполнения работы;</w:t>
      </w:r>
    </w:p>
    <w:p w14:paraId="1CE31E88" w14:textId="77777777" w:rsidR="00943948" w:rsidRPr="00C228B4" w:rsidRDefault="00943948" w:rsidP="00943948">
      <w:pPr>
        <w:widowControl/>
        <w:ind w:firstLine="709"/>
        <w:rPr>
          <w:sz w:val="28"/>
          <w:szCs w:val="28"/>
        </w:rPr>
      </w:pPr>
      <w:r w:rsidRPr="00C228B4">
        <w:rPr>
          <w:sz w:val="28"/>
          <w:szCs w:val="28"/>
        </w:rPr>
        <w:t>- сформировать умения грамотно подготовить презентацию защищаемой работы (проекта);</w:t>
      </w:r>
    </w:p>
    <w:p w14:paraId="501704D9" w14:textId="77777777" w:rsidR="00943948" w:rsidRPr="00C228B4" w:rsidRDefault="00943948" w:rsidP="00943948">
      <w:pPr>
        <w:widowControl/>
        <w:ind w:firstLine="709"/>
        <w:rPr>
          <w:sz w:val="28"/>
          <w:szCs w:val="28"/>
        </w:rPr>
      </w:pPr>
      <w:r w:rsidRPr="00C228B4">
        <w:rPr>
          <w:sz w:val="28"/>
          <w:szCs w:val="28"/>
        </w:rPr>
        <w:t>- сформировать умения выступать перед аудиторией с докладом при защите проекта, компетентно отвечать на вопросы, вести профессиональную дискуссию, убеждать оппонентов в правильности принятых решений;</w:t>
      </w:r>
    </w:p>
    <w:p w14:paraId="1E21D093" w14:textId="77777777" w:rsidR="00943948" w:rsidRPr="00C228B4" w:rsidRDefault="00943948" w:rsidP="00943948">
      <w:pPr>
        <w:widowControl/>
        <w:ind w:firstLine="709"/>
        <w:rPr>
          <w:sz w:val="28"/>
          <w:szCs w:val="28"/>
        </w:rPr>
      </w:pPr>
      <w:r w:rsidRPr="00C228B4">
        <w:rPr>
          <w:sz w:val="28"/>
          <w:szCs w:val="28"/>
        </w:rPr>
        <w:t>- развить профессиональную письменную и устную речь студентов;</w:t>
      </w:r>
    </w:p>
    <w:p w14:paraId="124B65C8" w14:textId="77777777" w:rsidR="00943948" w:rsidRPr="00C228B4" w:rsidRDefault="00943948" w:rsidP="00943948">
      <w:pPr>
        <w:widowControl/>
        <w:ind w:firstLine="709"/>
        <w:rPr>
          <w:sz w:val="28"/>
          <w:szCs w:val="28"/>
        </w:rPr>
      </w:pPr>
      <w:r w:rsidRPr="00C228B4">
        <w:rPr>
          <w:sz w:val="28"/>
          <w:szCs w:val="28"/>
        </w:rPr>
        <w:t>- развить системное мышление, творческую инициативу, самостоятельность, организованность и ответственность студентов за принимаемые решения;</w:t>
      </w:r>
    </w:p>
    <w:p w14:paraId="718C5CFB" w14:textId="77777777" w:rsidR="00943948" w:rsidRPr="00C228B4" w:rsidRDefault="00943948" w:rsidP="00943948">
      <w:pPr>
        <w:widowControl/>
        <w:ind w:firstLine="709"/>
        <w:rPr>
          <w:sz w:val="28"/>
          <w:szCs w:val="28"/>
        </w:rPr>
      </w:pPr>
      <w:r w:rsidRPr="00C228B4">
        <w:rPr>
          <w:sz w:val="28"/>
          <w:szCs w:val="28"/>
        </w:rPr>
        <w:t>- сформировать навыки планомерной регулярной работы над решением поставленных задач.</w:t>
      </w:r>
    </w:p>
    <w:p w14:paraId="30D7F349" w14:textId="77777777" w:rsidR="00943948" w:rsidRPr="00C228B4" w:rsidRDefault="00943948" w:rsidP="00943948">
      <w:pPr>
        <w:widowControl/>
        <w:ind w:firstLine="709"/>
        <w:rPr>
          <w:sz w:val="28"/>
          <w:szCs w:val="28"/>
          <w:highlight w:val="yellow"/>
        </w:rPr>
      </w:pPr>
      <w:r w:rsidRPr="00C228B4">
        <w:rPr>
          <w:sz w:val="28"/>
          <w:szCs w:val="28"/>
        </w:rPr>
        <w:t>Трудозатраты студента, связанные с выполнением ВКР определяются учебным планом основной профессиональной образовательной программы по направлению подготовки и включают время на получение и согласование задания, сбор исходной информации, ее обработку, написание работы, время консультаций и защиты и отражены в разделе 2.3 Программы ГИА.</w:t>
      </w:r>
    </w:p>
    <w:p w14:paraId="679CF2C9" w14:textId="77777777" w:rsidR="00943948" w:rsidRPr="00C228B4" w:rsidRDefault="00943948" w:rsidP="00943948">
      <w:pPr>
        <w:pStyle w:val="ConsPlusNormal"/>
        <w:spacing w:line="276" w:lineRule="auto"/>
        <w:jc w:val="both"/>
        <w:rPr>
          <w:rFonts w:ascii="Times New Roman" w:hAnsi="Times New Roman" w:cs="Times New Roman"/>
        </w:rPr>
      </w:pPr>
      <w:r w:rsidRPr="00C228B4">
        <w:rPr>
          <w:rFonts w:ascii="Times New Roman" w:hAnsi="Times New Roman" w:cs="Times New Roman"/>
        </w:rPr>
        <w:t>Организационные мероприятия по процедуре подготовки защиты выпускной квалификационной работы приведены в разделе 2.4 Программы ГИА.</w:t>
      </w:r>
    </w:p>
    <w:p w14:paraId="0B1AFCDD" w14:textId="77777777" w:rsidR="00943948" w:rsidRPr="00C228B4" w:rsidRDefault="00943948" w:rsidP="00943948">
      <w:pPr>
        <w:widowControl/>
        <w:ind w:firstLine="709"/>
        <w:rPr>
          <w:sz w:val="28"/>
          <w:szCs w:val="28"/>
        </w:rPr>
      </w:pPr>
      <w:r w:rsidRPr="00C228B4">
        <w:rPr>
          <w:sz w:val="28"/>
          <w:szCs w:val="28"/>
        </w:rPr>
        <w:t>Государственная экзаменационная комиссия методом экспертной оценки производит оценку достижения обучающимся каждого результата освоения образовательной программы и формирует ведомость оценок по результатам выполнения и защиты ВКР.</w:t>
      </w:r>
    </w:p>
    <w:p w14:paraId="256356B8" w14:textId="77777777" w:rsidR="00943948" w:rsidRPr="00C228B4" w:rsidRDefault="00943948" w:rsidP="00943948">
      <w:pPr>
        <w:widowControl/>
        <w:ind w:firstLine="709"/>
        <w:rPr>
          <w:sz w:val="28"/>
          <w:szCs w:val="28"/>
        </w:rPr>
      </w:pPr>
      <w:r w:rsidRPr="00C228B4">
        <w:rPr>
          <w:sz w:val="28"/>
          <w:szCs w:val="28"/>
        </w:rPr>
        <w:t>При защите выпускной квалификационной работы оценивается:</w:t>
      </w:r>
    </w:p>
    <w:p w14:paraId="6F029FAA" w14:textId="77777777" w:rsidR="00943948" w:rsidRPr="00C228B4" w:rsidRDefault="00943948" w:rsidP="00943948">
      <w:pPr>
        <w:widowControl/>
        <w:ind w:firstLine="709"/>
        <w:rPr>
          <w:sz w:val="28"/>
          <w:szCs w:val="28"/>
        </w:rPr>
      </w:pPr>
      <w:r w:rsidRPr="00C228B4">
        <w:rPr>
          <w:sz w:val="28"/>
          <w:szCs w:val="28"/>
        </w:rPr>
        <w:t>− содержание выпускной квалификационной работы;</w:t>
      </w:r>
    </w:p>
    <w:p w14:paraId="52B44042" w14:textId="77777777" w:rsidR="00943948" w:rsidRPr="00C228B4" w:rsidRDefault="00943948" w:rsidP="00943948">
      <w:pPr>
        <w:widowControl/>
        <w:ind w:firstLine="709"/>
        <w:rPr>
          <w:sz w:val="28"/>
          <w:szCs w:val="28"/>
        </w:rPr>
      </w:pPr>
      <w:r w:rsidRPr="00C228B4">
        <w:rPr>
          <w:sz w:val="28"/>
          <w:szCs w:val="28"/>
        </w:rPr>
        <w:t>− оформление работы;</w:t>
      </w:r>
    </w:p>
    <w:p w14:paraId="6811F56C" w14:textId="77777777" w:rsidR="00943948" w:rsidRPr="00C228B4" w:rsidRDefault="00943948" w:rsidP="00943948">
      <w:pPr>
        <w:widowControl/>
        <w:ind w:firstLine="709"/>
        <w:rPr>
          <w:sz w:val="28"/>
          <w:szCs w:val="28"/>
        </w:rPr>
      </w:pPr>
      <w:r w:rsidRPr="00C228B4">
        <w:rPr>
          <w:sz w:val="28"/>
          <w:szCs w:val="28"/>
        </w:rPr>
        <w:t>− презентация выпускной квалификационной работы на защите;</w:t>
      </w:r>
    </w:p>
    <w:p w14:paraId="14011B16" w14:textId="77777777" w:rsidR="00943948" w:rsidRPr="00C228B4" w:rsidRDefault="00943948" w:rsidP="00943948">
      <w:pPr>
        <w:widowControl/>
        <w:ind w:firstLine="709"/>
        <w:rPr>
          <w:sz w:val="28"/>
          <w:szCs w:val="28"/>
        </w:rPr>
      </w:pPr>
      <w:r w:rsidRPr="00C228B4">
        <w:rPr>
          <w:sz w:val="28"/>
          <w:szCs w:val="28"/>
        </w:rPr>
        <w:t>− ответы на вопросы.</w:t>
      </w:r>
    </w:p>
    <w:p w14:paraId="0978CF39" w14:textId="77777777" w:rsidR="00943948" w:rsidRPr="00C228B4" w:rsidRDefault="00943948" w:rsidP="00943948">
      <w:pPr>
        <w:widowControl/>
        <w:ind w:firstLine="709"/>
        <w:rPr>
          <w:sz w:val="28"/>
          <w:szCs w:val="28"/>
        </w:rPr>
      </w:pPr>
      <w:r w:rsidRPr="00C228B4">
        <w:rPr>
          <w:sz w:val="28"/>
          <w:szCs w:val="28"/>
        </w:rPr>
        <w:t>Во внимание принимаются оригинальность и научно-практическое значение темы, качество выполнения и оформления работы, а также содержательность доклада и ответов на вопросы, наглядность представления результатов исследования.</w:t>
      </w:r>
    </w:p>
    <w:p w14:paraId="7AB261F8" w14:textId="77777777" w:rsidR="00943948" w:rsidRPr="00C228B4" w:rsidRDefault="00943948" w:rsidP="00943948">
      <w:pPr>
        <w:widowControl/>
        <w:ind w:firstLine="709"/>
        <w:rPr>
          <w:sz w:val="28"/>
          <w:szCs w:val="28"/>
        </w:rPr>
      </w:pPr>
      <w:r w:rsidRPr="00C228B4">
        <w:rPr>
          <w:sz w:val="28"/>
          <w:szCs w:val="28"/>
        </w:rPr>
        <w:t xml:space="preserve">Обобщенная оценка выполнения и защиты выпускной квалификационной работы определяется с учетом отзыва руководителя и оценки рецензента. </w:t>
      </w:r>
    </w:p>
    <w:p w14:paraId="28656400" w14:textId="77777777" w:rsidR="00943948" w:rsidRPr="00C228B4" w:rsidRDefault="00943948" w:rsidP="00943948">
      <w:pPr>
        <w:widowControl/>
        <w:ind w:firstLine="709"/>
        <w:rPr>
          <w:sz w:val="28"/>
          <w:szCs w:val="28"/>
        </w:rPr>
      </w:pPr>
      <w:r w:rsidRPr="00C228B4">
        <w:rPr>
          <w:sz w:val="28"/>
          <w:szCs w:val="28"/>
        </w:rPr>
        <w:t xml:space="preserve">Результаты защиты выпускной квалификационной работы заносятся членами государственной экзаменационной комиссии в оценочные листы. </w:t>
      </w:r>
    </w:p>
    <w:p w14:paraId="54BA260C" w14:textId="77777777" w:rsidR="00943948" w:rsidRPr="00C228B4" w:rsidRDefault="00943948" w:rsidP="00943948">
      <w:pPr>
        <w:widowControl/>
        <w:ind w:firstLine="709"/>
        <w:rPr>
          <w:sz w:val="28"/>
          <w:szCs w:val="28"/>
        </w:rPr>
      </w:pPr>
      <w:r w:rsidRPr="00C228B4">
        <w:rPr>
          <w:sz w:val="28"/>
          <w:szCs w:val="28"/>
        </w:rPr>
        <w:lastRenderedPageBreak/>
        <w:t>Интегральная оценка результатов государственной итоговой аттестации обучающегося определяется как медиана оценок результатов освоения образовательной программы.</w:t>
      </w:r>
    </w:p>
    <w:p w14:paraId="0452703B" w14:textId="77777777" w:rsidR="00943948" w:rsidRPr="00C228B4" w:rsidRDefault="00943948" w:rsidP="00943948">
      <w:pPr>
        <w:widowControl/>
        <w:ind w:firstLine="709"/>
        <w:rPr>
          <w:sz w:val="28"/>
          <w:szCs w:val="28"/>
        </w:rPr>
      </w:pPr>
      <w:r w:rsidRPr="00C228B4">
        <w:rPr>
          <w:sz w:val="28"/>
          <w:szCs w:val="28"/>
        </w:rPr>
        <w:t xml:space="preserve">Примерная форма ведомости оценок по результатам выполнения и защиты ВКР представлена в </w:t>
      </w:r>
      <w:r w:rsidRPr="00C228B4">
        <w:rPr>
          <w:b/>
          <w:sz w:val="28"/>
          <w:szCs w:val="28"/>
        </w:rPr>
        <w:t>Приложении 8</w:t>
      </w:r>
      <w:r w:rsidRPr="00C228B4">
        <w:rPr>
          <w:sz w:val="28"/>
          <w:szCs w:val="28"/>
        </w:rPr>
        <w:t>.</w:t>
      </w:r>
    </w:p>
    <w:p w14:paraId="69A8410D" w14:textId="77777777" w:rsidR="00943948" w:rsidRPr="00C228B4" w:rsidRDefault="00943948" w:rsidP="00943948">
      <w:pPr>
        <w:widowControl/>
        <w:spacing w:line="274" w:lineRule="auto"/>
        <w:ind w:firstLine="709"/>
        <w:rPr>
          <w:sz w:val="28"/>
          <w:szCs w:val="28"/>
        </w:rPr>
      </w:pPr>
      <w:r w:rsidRPr="00C228B4">
        <w:rPr>
          <w:sz w:val="28"/>
          <w:szCs w:val="28"/>
        </w:rPr>
        <w:t xml:space="preserve">За день до защиты ВКР на информационном стенде вывешиваются списки студентов, защищающих выпускные квалификационные работы. Форма списков студентов, защищающих выпускные квалификационные работы приведена в </w:t>
      </w:r>
      <w:r w:rsidRPr="00C228B4">
        <w:rPr>
          <w:b/>
          <w:sz w:val="28"/>
          <w:szCs w:val="28"/>
        </w:rPr>
        <w:t>Приложении 7</w:t>
      </w:r>
      <w:r w:rsidRPr="00C228B4">
        <w:rPr>
          <w:sz w:val="28"/>
          <w:szCs w:val="28"/>
        </w:rPr>
        <w:t>. Такие же списки выдаются каждому члену ГЭК. В ГЭК руководителем ОПОП представляется программа и ФОС ГИА по соответствующему профилю ОПОП.</w:t>
      </w:r>
    </w:p>
    <w:p w14:paraId="76D483B5"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Защита дипломного проекта проводится в форме доклада – презентации, который должен длиться не более 10…12 минут.</w:t>
      </w:r>
    </w:p>
    <w:p w14:paraId="51CDBDD9"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Последовательность изложения доклада может быть следующая:</w:t>
      </w:r>
    </w:p>
    <w:p w14:paraId="5CF91ADA"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краткое вступление (значение для народного хозяйства того направления, в котором работал студент, актуальность темы);</w:t>
      </w:r>
    </w:p>
    <w:p w14:paraId="5B88020C"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сообщение о поставленной задаче;</w:t>
      </w:r>
    </w:p>
    <w:p w14:paraId="0BC372EF"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обзор, состояние вопроса на сегодняшний день, пути решения поставленной задачи, обоснование принятого решения;</w:t>
      </w:r>
    </w:p>
    <w:p w14:paraId="641CF5DE"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изложение принципа действия разработанного устройства (по кинематической схеме или общему виду);</w:t>
      </w:r>
    </w:p>
    <w:p w14:paraId="46112495"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изложение работы и конструктивных особенностей основных узлов (без лишних подробностей); здесь следует отметить их оригинальность, личный вклад студента в их разработку;</w:t>
      </w:r>
    </w:p>
    <w:p w14:paraId="1AB5474A"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информация о том, что было рассчитано, какой метод и математический аппарат использовался, какие результаты получены;</w:t>
      </w:r>
    </w:p>
    <w:p w14:paraId="377CAF96"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изложение проделанной работы в технологическом, организационно-экономическом разделах и в разделе по безопасности жизнедеятельности;</w:t>
      </w:r>
    </w:p>
    <w:p w14:paraId="4568CED4"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заключение с выводами о решении поставленных задач.</w:t>
      </w:r>
    </w:p>
    <w:p w14:paraId="60D383D7"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 xml:space="preserve">После окончания доклада, члены ГЭК задают вопросы по сути дипломного проекта и в дополнении отдельных ее элементов, а также вопросы, направленные на контроль знаний по соответствующим компетенциям </w:t>
      </w:r>
      <w:proofErr w:type="gramStart"/>
      <w:r w:rsidRPr="00C228B4">
        <w:rPr>
          <w:rFonts w:ascii="Times New Roman" w:hAnsi="Times New Roman" w:cs="Times New Roman"/>
          <w:lang w:eastAsia="en-US"/>
        </w:rPr>
        <w:t>ОПОП</w:t>
      </w:r>
      <w:proofErr w:type="gramEnd"/>
      <w:r w:rsidRPr="00C228B4">
        <w:rPr>
          <w:rFonts w:ascii="Times New Roman" w:hAnsi="Times New Roman" w:cs="Times New Roman"/>
          <w:lang w:eastAsia="en-US"/>
        </w:rPr>
        <w:t xml:space="preserve"> на которые студент должен дать исчерпывающий ответ.</w:t>
      </w:r>
    </w:p>
    <w:p w14:paraId="2D75AD5E"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После оглашения членом экзаменационной комиссии отзыва руководителя и рецензии студент кратко отвечает на замечания рецензента по дипломному проекту.</w:t>
      </w:r>
    </w:p>
    <w:p w14:paraId="1688B5F5" w14:textId="77777777" w:rsidR="00943948" w:rsidRPr="00C228B4" w:rsidRDefault="00943948" w:rsidP="00943948">
      <w:pPr>
        <w:pStyle w:val="ConsPlusNormal"/>
        <w:spacing w:line="276" w:lineRule="auto"/>
        <w:ind w:firstLine="709"/>
        <w:jc w:val="both"/>
        <w:rPr>
          <w:rFonts w:ascii="Times New Roman" w:hAnsi="Times New Roman" w:cs="Times New Roman"/>
          <w:lang w:eastAsia="en-US"/>
        </w:rPr>
      </w:pPr>
      <w:r w:rsidRPr="00C228B4">
        <w:rPr>
          <w:rFonts w:ascii="Times New Roman" w:hAnsi="Times New Roman" w:cs="Times New Roman"/>
          <w:lang w:eastAsia="en-US"/>
        </w:rPr>
        <w:t>Результаты защиты ВКР (дипломного проекта) определяются оценками «отлично», «хорошо», «удовлетворительно», «неудовлетворительно». При определении оценки дипломного проекта принимается во внимание уровень теоретической и практической подготовки студента.</w:t>
      </w:r>
    </w:p>
    <w:p w14:paraId="15B9446F"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lastRenderedPageBreak/>
        <w:t xml:space="preserve">Государственная экзаменационная комиссия методом экспертной оценки производит оценку достижения обучающимся каждого результата освоения образовательной программы и формирует ведомость оценок по результатам выполнения и защиты ВКР. Форма ведомости оценок членов ГЭК приведена в </w:t>
      </w:r>
      <w:r w:rsidRPr="00C228B4">
        <w:rPr>
          <w:b/>
          <w:sz w:val="28"/>
          <w:szCs w:val="28"/>
        </w:rPr>
        <w:t>Приложении 8</w:t>
      </w:r>
      <w:r w:rsidRPr="00C228B4">
        <w:rPr>
          <w:sz w:val="28"/>
          <w:szCs w:val="28"/>
        </w:rPr>
        <w:t>.</w:t>
      </w:r>
    </w:p>
    <w:p w14:paraId="7F831449"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t>При защите выпускной квалификационной работы оценивается:</w:t>
      </w:r>
    </w:p>
    <w:p w14:paraId="62AE3D09" w14:textId="77777777" w:rsidR="00943948" w:rsidRPr="00C228B4" w:rsidRDefault="00943948" w:rsidP="00943948">
      <w:pPr>
        <w:widowControl/>
        <w:autoSpaceDE w:val="0"/>
        <w:autoSpaceDN w:val="0"/>
        <w:adjustRightInd w:val="0"/>
        <w:ind w:firstLine="709"/>
        <w:rPr>
          <w:sz w:val="28"/>
          <w:szCs w:val="28"/>
          <w:highlight w:val="yellow"/>
        </w:rPr>
      </w:pPr>
      <w:r w:rsidRPr="00C228B4">
        <w:rPr>
          <w:sz w:val="28"/>
          <w:szCs w:val="28"/>
          <w:u w:val="single"/>
        </w:rPr>
        <w:t>- содержание выпускной квалификационной работы</w:t>
      </w:r>
      <w:r w:rsidRPr="00C228B4">
        <w:rPr>
          <w:sz w:val="28"/>
          <w:szCs w:val="28"/>
        </w:rPr>
        <w:t xml:space="preserve"> (ОК-1, ОК-2, ОК-3 ПК-1, ПК-2, ПК-3, ПК-4, ПК-5, ПК-6, ПК-18, ПК-19, ПК-20, ПК-21, ПК-22, ПК-37, ПК-38, ПК-39, ПК-40, ПК-41, ПК-42, ПК-43, ПК-44, ПК-45, ПКВ-1);</w:t>
      </w:r>
    </w:p>
    <w:p w14:paraId="516880AC" w14:textId="77777777" w:rsidR="00943948" w:rsidRPr="00C228B4" w:rsidRDefault="00943948" w:rsidP="00943948">
      <w:pPr>
        <w:widowControl/>
        <w:autoSpaceDE w:val="0"/>
        <w:autoSpaceDN w:val="0"/>
        <w:adjustRightInd w:val="0"/>
        <w:ind w:firstLine="709"/>
        <w:rPr>
          <w:sz w:val="28"/>
          <w:szCs w:val="28"/>
          <w:highlight w:val="yellow"/>
        </w:rPr>
      </w:pPr>
      <w:r w:rsidRPr="00C228B4">
        <w:rPr>
          <w:sz w:val="28"/>
          <w:szCs w:val="28"/>
        </w:rPr>
        <w:t xml:space="preserve">- </w:t>
      </w:r>
      <w:r w:rsidRPr="00C228B4">
        <w:rPr>
          <w:sz w:val="28"/>
          <w:szCs w:val="28"/>
          <w:u w:val="single"/>
        </w:rPr>
        <w:t>оформление работы</w:t>
      </w:r>
      <w:r w:rsidRPr="00C228B4">
        <w:rPr>
          <w:sz w:val="28"/>
          <w:szCs w:val="28"/>
        </w:rPr>
        <w:t xml:space="preserve"> (ОПК-3, ПК-1, ПК-2, ПК-3);</w:t>
      </w:r>
    </w:p>
    <w:p w14:paraId="311D30BC" w14:textId="77777777" w:rsidR="00943948" w:rsidRPr="00C228B4" w:rsidRDefault="00943948" w:rsidP="00943948">
      <w:pPr>
        <w:widowControl/>
        <w:autoSpaceDE w:val="0"/>
        <w:autoSpaceDN w:val="0"/>
        <w:adjustRightInd w:val="0"/>
        <w:ind w:firstLine="709"/>
        <w:rPr>
          <w:sz w:val="28"/>
          <w:szCs w:val="28"/>
          <w:highlight w:val="yellow"/>
        </w:rPr>
      </w:pPr>
      <w:r w:rsidRPr="00C228B4">
        <w:rPr>
          <w:sz w:val="28"/>
          <w:szCs w:val="28"/>
        </w:rPr>
        <w:t xml:space="preserve">- </w:t>
      </w:r>
      <w:r w:rsidRPr="00C228B4">
        <w:rPr>
          <w:sz w:val="28"/>
          <w:szCs w:val="28"/>
          <w:u w:val="single"/>
        </w:rPr>
        <w:t>презентация выпускной квалификационной работы на защите</w:t>
      </w:r>
      <w:r w:rsidRPr="00C228B4">
        <w:rPr>
          <w:sz w:val="28"/>
          <w:szCs w:val="28"/>
        </w:rPr>
        <w:t>, во внимание принимаются оригинальность и научно-практическое значение темы, качество выполнения и оформления работы, а также содержательность доклада (ОК-1, ОК-2, ОК-3, ОК-5, ОК-6, ОК-7, ОПК-1, ОПК-3);</w:t>
      </w:r>
    </w:p>
    <w:p w14:paraId="47E36580"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t xml:space="preserve">- </w:t>
      </w:r>
      <w:r w:rsidRPr="00C228B4">
        <w:rPr>
          <w:sz w:val="28"/>
          <w:szCs w:val="28"/>
          <w:u w:val="single"/>
        </w:rPr>
        <w:t>ответы на вопросы</w:t>
      </w:r>
      <w:r w:rsidRPr="00C228B4">
        <w:rPr>
          <w:sz w:val="28"/>
          <w:szCs w:val="28"/>
        </w:rPr>
        <w:t xml:space="preserve"> (ОК-1, ОК-2, ОК-3, ОК-4, ОК-5, ОК-6, ОК-7, ОК-8, ОК-9, ОК-10, ОПК-1, ОПК-2, ОПК-3, ОПК-4, ПК-1, ПК-2, ПК-3, ПК-4, ПК-5, ПК-6, ПК-18, ПК-19, ПК-20, ПК-21, ПК-22, ПК-37, ПК-38, ПК-39, ПК-40, ПК-41, ПК-42, ПК-43, ПК-44, ПК-45, ПКВ-1).</w:t>
      </w:r>
    </w:p>
    <w:p w14:paraId="79B9CB18"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t xml:space="preserve">Для оценки знаний по компетенциям, не вошедшим в ВКР каждый член ГЭК вправе задать защищающемуся дополнительные вопросы раскрывающие знания и умения </w:t>
      </w:r>
      <w:proofErr w:type="gramStart"/>
      <w:r w:rsidRPr="00C228B4">
        <w:rPr>
          <w:sz w:val="28"/>
          <w:szCs w:val="28"/>
        </w:rPr>
        <w:t>по соответствующим общекультурным (ОК), общепрофессиональным (ОПК), профессиональным (ПК) и профессиональным компетенциям</w:t>
      </w:r>
      <w:proofErr w:type="gramEnd"/>
      <w:r w:rsidRPr="00C228B4">
        <w:rPr>
          <w:sz w:val="28"/>
          <w:szCs w:val="28"/>
        </w:rPr>
        <w:t xml:space="preserve"> введенными вузом (ПКВ). Текст вопроса записывается членом ГЭК в специальный формуляр и передается секретарю ГЭК для внесения его в протокол. Форма формуляра приведена в </w:t>
      </w:r>
      <w:r w:rsidRPr="00C228B4">
        <w:rPr>
          <w:b/>
          <w:sz w:val="28"/>
          <w:szCs w:val="28"/>
        </w:rPr>
        <w:t>Приложении 9</w:t>
      </w:r>
      <w:r w:rsidRPr="00C228B4">
        <w:rPr>
          <w:sz w:val="28"/>
          <w:szCs w:val="28"/>
        </w:rPr>
        <w:t>.</w:t>
      </w:r>
    </w:p>
    <w:p w14:paraId="67B151A0"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t xml:space="preserve">Для упрощения работы каждому члену ГЭК выдается памятка по заполнению ведомости оценок членов ГЭК </w:t>
      </w:r>
      <w:r w:rsidRPr="00C228B4">
        <w:rPr>
          <w:b/>
          <w:sz w:val="28"/>
          <w:szCs w:val="28"/>
        </w:rPr>
        <w:t>Приложение 10</w:t>
      </w:r>
      <w:r w:rsidRPr="00C228B4">
        <w:rPr>
          <w:sz w:val="28"/>
          <w:szCs w:val="28"/>
        </w:rPr>
        <w:t>.</w:t>
      </w:r>
    </w:p>
    <w:p w14:paraId="18955559" w14:textId="77777777" w:rsidR="00943948" w:rsidRPr="00C228B4" w:rsidRDefault="00943948" w:rsidP="00943948">
      <w:pPr>
        <w:widowControl/>
        <w:autoSpaceDE w:val="0"/>
        <w:autoSpaceDN w:val="0"/>
        <w:adjustRightInd w:val="0"/>
        <w:ind w:firstLine="709"/>
        <w:rPr>
          <w:sz w:val="28"/>
          <w:szCs w:val="28"/>
        </w:rPr>
      </w:pPr>
      <w:r w:rsidRPr="00C228B4">
        <w:rPr>
          <w:sz w:val="28"/>
          <w:szCs w:val="28"/>
        </w:rPr>
        <w:t xml:space="preserve">На основании ведомостей оценок членов ГЭК, техническим секретарем формируется и передается председателю итоговая ведомость </w:t>
      </w:r>
      <w:r w:rsidRPr="00C228B4">
        <w:rPr>
          <w:bCs/>
          <w:sz w:val="28"/>
          <w:szCs w:val="28"/>
        </w:rPr>
        <w:t>оценок членов ГЭК по защите выпускных квалификационных работ</w:t>
      </w:r>
      <w:r w:rsidRPr="00C228B4">
        <w:rPr>
          <w:b/>
          <w:bCs/>
          <w:sz w:val="28"/>
          <w:szCs w:val="28"/>
        </w:rPr>
        <w:t xml:space="preserve"> Приложение 11</w:t>
      </w:r>
      <w:r w:rsidRPr="00C228B4">
        <w:rPr>
          <w:bCs/>
          <w:sz w:val="28"/>
          <w:szCs w:val="28"/>
        </w:rPr>
        <w:t>. Председатель ГЭК окончательно путем совещания с членами ГЭК выставляет итоговую оценку и при необходимости вписывает рекомендации в столбце примечание.</w:t>
      </w:r>
    </w:p>
    <w:p w14:paraId="33F7F23A" w14:textId="77777777" w:rsidR="00943948" w:rsidRPr="00C228B4" w:rsidRDefault="00943948" w:rsidP="00943948">
      <w:pPr>
        <w:pStyle w:val="ConsPlusNormal"/>
        <w:spacing w:line="276" w:lineRule="auto"/>
        <w:ind w:firstLine="709"/>
        <w:jc w:val="both"/>
        <w:rPr>
          <w:rFonts w:ascii="Times New Roman" w:hAnsi="Times New Roman" w:cs="Times New Roman"/>
          <w:bCs/>
          <w:lang w:eastAsia="en-US"/>
        </w:rPr>
      </w:pPr>
      <w:r w:rsidRPr="00C228B4">
        <w:rPr>
          <w:rFonts w:ascii="Times New Roman" w:hAnsi="Times New Roman" w:cs="Times New Roman"/>
          <w:bCs/>
          <w:lang w:eastAsia="en-US"/>
        </w:rPr>
        <w:t>Студенту, защитившему ВКР, присваивается решением ГЭК квалификация бакалавр по направлению 23.03.03 Эксплуатация транспортно-технологических машин и комплексов.</w:t>
      </w:r>
    </w:p>
    <w:p w14:paraId="4A146C11" w14:textId="77777777" w:rsidR="00943948" w:rsidRPr="00C228B4" w:rsidRDefault="00943948" w:rsidP="00943948">
      <w:pPr>
        <w:pStyle w:val="ConsPlusNormal"/>
        <w:spacing w:line="276" w:lineRule="auto"/>
        <w:ind w:firstLine="709"/>
        <w:jc w:val="both"/>
        <w:rPr>
          <w:rFonts w:ascii="Times New Roman" w:hAnsi="Times New Roman" w:cs="Times New Roman"/>
          <w:bCs/>
          <w:lang w:eastAsia="en-US"/>
        </w:rPr>
      </w:pPr>
      <w:r w:rsidRPr="00C228B4">
        <w:rPr>
          <w:rFonts w:ascii="Times New Roman" w:hAnsi="Times New Roman" w:cs="Times New Roman"/>
          <w:bCs/>
          <w:lang w:eastAsia="en-US"/>
        </w:rPr>
        <w:t xml:space="preserve">Результаты защиты дипломного проекта оформляются протоколом и подписываются председателем и секретарем комиссии (Форма протокола приведена в </w:t>
      </w:r>
      <w:r w:rsidRPr="00C228B4">
        <w:rPr>
          <w:rFonts w:ascii="Times New Roman" w:hAnsi="Times New Roman" w:cs="Times New Roman"/>
          <w:b/>
          <w:bCs/>
          <w:lang w:eastAsia="en-US"/>
        </w:rPr>
        <w:t>Приложении 12</w:t>
      </w:r>
      <w:r w:rsidRPr="00C228B4">
        <w:rPr>
          <w:rFonts w:ascii="Times New Roman" w:hAnsi="Times New Roman" w:cs="Times New Roman"/>
          <w:bCs/>
          <w:lang w:eastAsia="en-US"/>
        </w:rPr>
        <w:t>).</w:t>
      </w:r>
    </w:p>
    <w:p w14:paraId="0C82AF95" w14:textId="77777777" w:rsidR="00943948" w:rsidRDefault="00943948" w:rsidP="00943948">
      <w:pPr>
        <w:pStyle w:val="ConsPlusNormal"/>
        <w:spacing w:line="276" w:lineRule="auto"/>
        <w:ind w:firstLine="709"/>
        <w:jc w:val="both"/>
        <w:rPr>
          <w:rFonts w:ascii="Times New Roman" w:hAnsi="Times New Roman" w:cs="Times New Roman"/>
        </w:rPr>
      </w:pPr>
    </w:p>
    <w:p w14:paraId="0C968DB8" w14:textId="77777777" w:rsidR="00713B12" w:rsidRDefault="00713B12" w:rsidP="00943948">
      <w:pPr>
        <w:pStyle w:val="ConsPlusNormal"/>
        <w:spacing w:line="276" w:lineRule="auto"/>
        <w:ind w:firstLine="709"/>
        <w:jc w:val="both"/>
        <w:rPr>
          <w:rFonts w:ascii="Times New Roman" w:hAnsi="Times New Roman" w:cs="Times New Roman"/>
        </w:rPr>
      </w:pPr>
    </w:p>
    <w:p w14:paraId="06C7943A" w14:textId="77777777" w:rsidR="00713B12" w:rsidRDefault="00713B12" w:rsidP="00943948">
      <w:pPr>
        <w:pStyle w:val="ConsPlusNormal"/>
        <w:spacing w:line="276" w:lineRule="auto"/>
        <w:ind w:firstLine="709"/>
        <w:jc w:val="both"/>
        <w:rPr>
          <w:rFonts w:ascii="Times New Roman" w:hAnsi="Times New Roman" w:cs="Times New Roman"/>
        </w:rPr>
      </w:pPr>
    </w:p>
    <w:p w14:paraId="318E3A61" w14:textId="77777777" w:rsidR="00713B12" w:rsidRDefault="00713B12" w:rsidP="00943948">
      <w:pPr>
        <w:pStyle w:val="ConsPlusNormal"/>
        <w:spacing w:line="276" w:lineRule="auto"/>
        <w:ind w:firstLine="709"/>
        <w:jc w:val="both"/>
        <w:rPr>
          <w:rFonts w:ascii="Times New Roman" w:hAnsi="Times New Roman" w:cs="Times New Roman"/>
        </w:rPr>
      </w:pPr>
    </w:p>
    <w:p w14:paraId="386275C1" w14:textId="77777777" w:rsidR="00713B12" w:rsidRDefault="00713B12" w:rsidP="00943948">
      <w:pPr>
        <w:pStyle w:val="ConsPlusNormal"/>
        <w:spacing w:line="276" w:lineRule="auto"/>
        <w:ind w:firstLine="709"/>
        <w:jc w:val="both"/>
        <w:rPr>
          <w:rFonts w:ascii="Times New Roman" w:hAnsi="Times New Roman" w:cs="Times New Roman"/>
        </w:rPr>
      </w:pPr>
    </w:p>
    <w:p w14:paraId="344C30C6" w14:textId="77777777" w:rsidR="00713B12" w:rsidRPr="00C228B4" w:rsidRDefault="00713B12" w:rsidP="00943948">
      <w:pPr>
        <w:pStyle w:val="ConsPlusNormal"/>
        <w:spacing w:line="276" w:lineRule="auto"/>
        <w:ind w:firstLine="709"/>
        <w:jc w:val="both"/>
        <w:rPr>
          <w:rFonts w:ascii="Times New Roman" w:hAnsi="Times New Roman" w:cs="Times New Roman"/>
        </w:rPr>
      </w:pPr>
    </w:p>
    <w:p w14:paraId="69F7F697" w14:textId="77777777" w:rsidR="00943948" w:rsidRPr="00C228B4" w:rsidRDefault="00F81BDC" w:rsidP="00943948">
      <w:pPr>
        <w:widowControl/>
        <w:ind w:firstLine="709"/>
        <w:jc w:val="center"/>
        <w:rPr>
          <w:b/>
          <w:sz w:val="28"/>
          <w:szCs w:val="28"/>
        </w:rPr>
      </w:pPr>
      <w:r>
        <w:rPr>
          <w:b/>
          <w:sz w:val="28"/>
          <w:szCs w:val="28"/>
        </w:rPr>
        <w:t>4</w:t>
      </w:r>
      <w:r w:rsidR="00943948" w:rsidRPr="00C228B4">
        <w:rPr>
          <w:b/>
          <w:sz w:val="28"/>
          <w:szCs w:val="28"/>
        </w:rPr>
        <w:t>.2 Шкалы оценивания результатов государственной итоговой аттестации в форме выполнения и защиты ВКР</w:t>
      </w:r>
    </w:p>
    <w:p w14:paraId="68BBF6D0" w14:textId="77777777" w:rsidR="00943948" w:rsidRPr="00C228B4" w:rsidRDefault="00943948" w:rsidP="00943948">
      <w:pPr>
        <w:widowControl/>
        <w:ind w:firstLine="709"/>
        <w:jc w:val="center"/>
        <w:rPr>
          <w:b/>
          <w:spacing w:val="-6"/>
          <w:sz w:val="28"/>
          <w:szCs w:val="28"/>
        </w:rPr>
      </w:pPr>
    </w:p>
    <w:p w14:paraId="0DF8825A" w14:textId="77777777" w:rsidR="00943948" w:rsidRPr="00C228B4" w:rsidRDefault="00943948" w:rsidP="00943948">
      <w:pPr>
        <w:pStyle w:val="ConsPlusNormal"/>
        <w:spacing w:line="276" w:lineRule="auto"/>
        <w:ind w:firstLine="709"/>
        <w:jc w:val="both"/>
        <w:rPr>
          <w:rFonts w:ascii="Times New Roman" w:hAnsi="Times New Roman" w:cs="Times New Roman"/>
          <w:bCs/>
          <w:lang w:eastAsia="en-US"/>
        </w:rPr>
      </w:pPr>
      <w:r w:rsidRPr="00C228B4">
        <w:rPr>
          <w:rFonts w:ascii="Times New Roman" w:hAnsi="Times New Roman" w:cs="Times New Roman"/>
          <w:bCs/>
          <w:lang w:eastAsia="en-US"/>
        </w:rPr>
        <w:t xml:space="preserve">Шкалы оценивания результатов государственной итоговой аттестации в форме выполнения и защиты ВКР приведены в таблице </w:t>
      </w:r>
      <w:r w:rsidR="00713B12">
        <w:rPr>
          <w:rFonts w:ascii="Times New Roman" w:hAnsi="Times New Roman" w:cs="Times New Roman"/>
          <w:bCs/>
          <w:lang w:eastAsia="en-US"/>
        </w:rPr>
        <w:t>4</w:t>
      </w:r>
      <w:r w:rsidRPr="00C228B4">
        <w:rPr>
          <w:rFonts w:ascii="Times New Roman" w:hAnsi="Times New Roman" w:cs="Times New Roman"/>
          <w:bCs/>
          <w:lang w:eastAsia="en-US"/>
        </w:rPr>
        <w:t>.1.</w:t>
      </w:r>
    </w:p>
    <w:p w14:paraId="11AD62AE" w14:textId="77777777" w:rsidR="00943948" w:rsidRDefault="00943948" w:rsidP="00943948">
      <w:pPr>
        <w:pStyle w:val="ConsPlusNormal"/>
        <w:spacing w:line="276" w:lineRule="auto"/>
        <w:ind w:firstLine="709"/>
        <w:jc w:val="both"/>
        <w:rPr>
          <w:rFonts w:ascii="Times New Roman" w:hAnsi="Times New Roman" w:cs="Times New Roman"/>
          <w:bCs/>
          <w:lang w:eastAsia="en-US"/>
        </w:rPr>
      </w:pPr>
    </w:p>
    <w:p w14:paraId="43AF7897" w14:textId="77777777" w:rsidR="00943948" w:rsidRPr="00C228B4" w:rsidRDefault="00943948" w:rsidP="00943948">
      <w:pPr>
        <w:pStyle w:val="ConsPlusNormal"/>
        <w:ind w:left="2410" w:hanging="1701"/>
        <w:jc w:val="both"/>
        <w:rPr>
          <w:rFonts w:ascii="Times New Roman" w:hAnsi="Times New Roman" w:cs="Times New Roman"/>
          <w:bCs/>
          <w:i/>
          <w:lang w:eastAsia="en-US"/>
        </w:rPr>
      </w:pPr>
      <w:r w:rsidRPr="00C228B4">
        <w:rPr>
          <w:rFonts w:ascii="Times New Roman" w:hAnsi="Times New Roman" w:cs="Times New Roman"/>
          <w:bCs/>
          <w:i/>
          <w:lang w:eastAsia="en-US"/>
        </w:rPr>
        <w:t xml:space="preserve">Таблица </w:t>
      </w:r>
      <w:r w:rsidR="00713B12">
        <w:rPr>
          <w:rFonts w:ascii="Times New Roman" w:hAnsi="Times New Roman" w:cs="Times New Roman"/>
          <w:bCs/>
          <w:i/>
          <w:lang w:eastAsia="en-US"/>
        </w:rPr>
        <w:t>4</w:t>
      </w:r>
      <w:r w:rsidRPr="00C228B4">
        <w:rPr>
          <w:rFonts w:ascii="Times New Roman" w:hAnsi="Times New Roman" w:cs="Times New Roman"/>
          <w:bCs/>
          <w:i/>
          <w:lang w:eastAsia="en-US"/>
        </w:rPr>
        <w:t>.1 – Шкалы оценивания результатов государственной итоговой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496"/>
        <w:gridCol w:w="5032"/>
      </w:tblGrid>
      <w:tr w:rsidR="00943948" w:rsidRPr="00C228B4" w14:paraId="22D56D2C" w14:textId="77777777" w:rsidTr="001F2F44">
        <w:tc>
          <w:tcPr>
            <w:tcW w:w="3027" w:type="dxa"/>
          </w:tcPr>
          <w:p w14:paraId="3DB2085B" w14:textId="77777777" w:rsidR="00943948" w:rsidRPr="00C228B4" w:rsidRDefault="00943948" w:rsidP="00334CA1">
            <w:pPr>
              <w:widowControl/>
              <w:ind w:firstLine="709"/>
              <w:jc w:val="center"/>
              <w:rPr>
                <w:b/>
                <w:spacing w:val="-6"/>
                <w:sz w:val="28"/>
                <w:szCs w:val="28"/>
              </w:rPr>
            </w:pPr>
            <w:r w:rsidRPr="00C228B4">
              <w:rPr>
                <w:b/>
                <w:spacing w:val="-6"/>
                <w:sz w:val="28"/>
                <w:szCs w:val="28"/>
              </w:rPr>
              <w:t>Шкала оценивания</w:t>
            </w:r>
          </w:p>
        </w:tc>
        <w:tc>
          <w:tcPr>
            <w:tcW w:w="787" w:type="dxa"/>
          </w:tcPr>
          <w:p w14:paraId="71F75A2E" w14:textId="77777777" w:rsidR="00943948" w:rsidRPr="00C228B4" w:rsidRDefault="00943948" w:rsidP="00334CA1">
            <w:pPr>
              <w:widowControl/>
              <w:ind w:firstLine="709"/>
              <w:jc w:val="center"/>
              <w:rPr>
                <w:b/>
                <w:spacing w:val="-6"/>
                <w:sz w:val="28"/>
                <w:szCs w:val="28"/>
              </w:rPr>
            </w:pPr>
            <w:r w:rsidRPr="00C228B4">
              <w:rPr>
                <w:b/>
                <w:spacing w:val="-6"/>
                <w:sz w:val="28"/>
                <w:szCs w:val="28"/>
              </w:rPr>
              <w:t>балл</w:t>
            </w:r>
          </w:p>
        </w:tc>
        <w:tc>
          <w:tcPr>
            <w:tcW w:w="5757" w:type="dxa"/>
          </w:tcPr>
          <w:p w14:paraId="394B8FB9" w14:textId="77777777" w:rsidR="00943948" w:rsidRPr="00C228B4" w:rsidRDefault="00943948" w:rsidP="00334CA1">
            <w:pPr>
              <w:widowControl/>
              <w:ind w:firstLine="709"/>
              <w:jc w:val="center"/>
              <w:rPr>
                <w:b/>
                <w:spacing w:val="-6"/>
                <w:sz w:val="28"/>
                <w:szCs w:val="28"/>
              </w:rPr>
            </w:pPr>
            <w:r w:rsidRPr="00C228B4">
              <w:rPr>
                <w:b/>
                <w:spacing w:val="-6"/>
                <w:sz w:val="28"/>
                <w:szCs w:val="28"/>
              </w:rPr>
              <w:t>Описание</w:t>
            </w:r>
          </w:p>
        </w:tc>
      </w:tr>
      <w:tr w:rsidR="00943948" w:rsidRPr="00C228B4" w14:paraId="3A1E754A" w14:textId="77777777" w:rsidTr="001F2F44">
        <w:tc>
          <w:tcPr>
            <w:tcW w:w="3027" w:type="dxa"/>
          </w:tcPr>
          <w:p w14:paraId="70C9F6F7" w14:textId="77777777" w:rsidR="00943948" w:rsidRPr="00C228B4" w:rsidRDefault="00943948" w:rsidP="00334CA1">
            <w:pPr>
              <w:widowControl/>
              <w:ind w:firstLine="709"/>
              <w:jc w:val="center"/>
              <w:rPr>
                <w:b/>
                <w:spacing w:val="-6"/>
                <w:sz w:val="28"/>
                <w:szCs w:val="28"/>
              </w:rPr>
            </w:pPr>
            <w:r w:rsidRPr="00C228B4">
              <w:rPr>
                <w:b/>
                <w:sz w:val="28"/>
                <w:szCs w:val="28"/>
              </w:rPr>
              <w:t>Отлично</w:t>
            </w:r>
          </w:p>
        </w:tc>
        <w:tc>
          <w:tcPr>
            <w:tcW w:w="787" w:type="dxa"/>
          </w:tcPr>
          <w:p w14:paraId="0F145499" w14:textId="77777777" w:rsidR="00943948" w:rsidRPr="00C228B4" w:rsidRDefault="00943948" w:rsidP="00334CA1">
            <w:pPr>
              <w:widowControl/>
              <w:ind w:firstLine="709"/>
              <w:jc w:val="center"/>
              <w:rPr>
                <w:spacing w:val="-6"/>
                <w:sz w:val="28"/>
                <w:szCs w:val="28"/>
              </w:rPr>
            </w:pPr>
            <w:r w:rsidRPr="00C228B4">
              <w:rPr>
                <w:spacing w:val="-6"/>
                <w:sz w:val="28"/>
                <w:szCs w:val="28"/>
              </w:rPr>
              <w:t>5</w:t>
            </w:r>
          </w:p>
        </w:tc>
        <w:tc>
          <w:tcPr>
            <w:tcW w:w="5757" w:type="dxa"/>
          </w:tcPr>
          <w:p w14:paraId="19FE3698" w14:textId="77777777" w:rsidR="00943948" w:rsidRPr="00C228B4" w:rsidRDefault="00943948" w:rsidP="00334CA1">
            <w:pPr>
              <w:widowControl/>
              <w:autoSpaceDE w:val="0"/>
              <w:autoSpaceDN w:val="0"/>
              <w:adjustRightInd w:val="0"/>
              <w:ind w:firstLine="178"/>
              <w:rPr>
                <w:sz w:val="28"/>
                <w:szCs w:val="28"/>
              </w:rPr>
            </w:pPr>
            <w:r w:rsidRPr="00C228B4">
              <w:rPr>
                <w:sz w:val="28"/>
                <w:szCs w:val="28"/>
              </w:rPr>
              <w:t xml:space="preserve">˗ ВКР оформлена в полном соответствии с требованиями ФГОС и локальных нормативных актов ФГБОУ ВО Пензенский ГАУ; </w:t>
            </w:r>
          </w:p>
          <w:p w14:paraId="488123DC" w14:textId="77777777" w:rsidR="00943948" w:rsidRPr="00C228B4" w:rsidRDefault="00943948" w:rsidP="00334CA1">
            <w:pPr>
              <w:widowControl/>
              <w:ind w:firstLine="178"/>
              <w:rPr>
                <w:sz w:val="28"/>
                <w:szCs w:val="28"/>
              </w:rPr>
            </w:pPr>
            <w:r w:rsidRPr="00C228B4">
              <w:rPr>
                <w:sz w:val="28"/>
                <w:szCs w:val="28"/>
              </w:rPr>
              <w:t xml:space="preserve">- ВКР носит научно-исследовательский, аналитический или реферативный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 </w:t>
            </w:r>
          </w:p>
          <w:p w14:paraId="1D498312" w14:textId="77777777" w:rsidR="00943948" w:rsidRPr="00C228B4" w:rsidRDefault="00943948" w:rsidP="00334CA1">
            <w:pPr>
              <w:widowControl/>
              <w:ind w:firstLine="178"/>
              <w:rPr>
                <w:sz w:val="28"/>
                <w:szCs w:val="28"/>
              </w:rPr>
            </w:pPr>
            <w:r w:rsidRPr="00C228B4">
              <w:rPr>
                <w:sz w:val="28"/>
                <w:szCs w:val="28"/>
              </w:rPr>
              <w:t xml:space="preserve">- ВКР имеет положительные отзывы руководителя и рецензента; </w:t>
            </w:r>
          </w:p>
          <w:p w14:paraId="2835FC58" w14:textId="77777777" w:rsidR="00943948" w:rsidRPr="00C228B4" w:rsidRDefault="00943948" w:rsidP="00334CA1">
            <w:pPr>
              <w:widowControl/>
              <w:ind w:firstLine="178"/>
              <w:rPr>
                <w:sz w:val="28"/>
                <w:szCs w:val="28"/>
              </w:rPr>
            </w:pPr>
            <w:r w:rsidRPr="00C228B4">
              <w:rPr>
                <w:sz w:val="28"/>
                <w:szCs w:val="28"/>
              </w:rPr>
              <w:t xml:space="preserve">- при защите ВКР студент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 </w:t>
            </w:r>
          </w:p>
        </w:tc>
      </w:tr>
      <w:tr w:rsidR="00943948" w:rsidRPr="00C228B4" w14:paraId="51E7F64C" w14:textId="77777777" w:rsidTr="001F2F44">
        <w:tc>
          <w:tcPr>
            <w:tcW w:w="3027" w:type="dxa"/>
          </w:tcPr>
          <w:p w14:paraId="3D867000" w14:textId="77777777" w:rsidR="00943948" w:rsidRPr="00C228B4" w:rsidRDefault="00943948" w:rsidP="00334CA1">
            <w:pPr>
              <w:widowControl/>
              <w:ind w:firstLine="709"/>
              <w:jc w:val="center"/>
              <w:rPr>
                <w:spacing w:val="-6"/>
                <w:sz w:val="28"/>
                <w:szCs w:val="28"/>
              </w:rPr>
            </w:pPr>
            <w:r w:rsidRPr="00C228B4">
              <w:rPr>
                <w:b/>
                <w:sz w:val="28"/>
                <w:szCs w:val="28"/>
              </w:rPr>
              <w:t>Хорошо</w:t>
            </w:r>
          </w:p>
        </w:tc>
        <w:tc>
          <w:tcPr>
            <w:tcW w:w="787" w:type="dxa"/>
          </w:tcPr>
          <w:p w14:paraId="69837ADA" w14:textId="77777777" w:rsidR="00943948" w:rsidRPr="00C228B4" w:rsidRDefault="00943948" w:rsidP="00334CA1">
            <w:pPr>
              <w:widowControl/>
              <w:ind w:firstLine="709"/>
              <w:jc w:val="center"/>
              <w:rPr>
                <w:spacing w:val="-6"/>
                <w:sz w:val="28"/>
                <w:szCs w:val="28"/>
              </w:rPr>
            </w:pPr>
            <w:r w:rsidRPr="00C228B4">
              <w:rPr>
                <w:spacing w:val="-6"/>
                <w:sz w:val="28"/>
                <w:szCs w:val="28"/>
              </w:rPr>
              <w:t>4</w:t>
            </w:r>
          </w:p>
        </w:tc>
        <w:tc>
          <w:tcPr>
            <w:tcW w:w="5757" w:type="dxa"/>
          </w:tcPr>
          <w:p w14:paraId="740CE8A4" w14:textId="77777777" w:rsidR="00943948" w:rsidRPr="00C228B4" w:rsidRDefault="00943948" w:rsidP="00334CA1">
            <w:pPr>
              <w:widowControl/>
              <w:autoSpaceDE w:val="0"/>
              <w:autoSpaceDN w:val="0"/>
              <w:adjustRightInd w:val="0"/>
              <w:ind w:firstLine="178"/>
              <w:rPr>
                <w:sz w:val="28"/>
                <w:szCs w:val="28"/>
              </w:rPr>
            </w:pPr>
            <w:r w:rsidRPr="00C228B4">
              <w:rPr>
                <w:sz w:val="28"/>
                <w:szCs w:val="28"/>
              </w:rPr>
              <w:t xml:space="preserve">˗ ВКР оформлена с непринципиальными отклонениями от требований ФГОС и локальных нормативных актов ФГБОУ ВО Пензенский ГАУ; </w:t>
            </w:r>
          </w:p>
          <w:p w14:paraId="2E45C78D" w14:textId="77777777" w:rsidR="00943948" w:rsidRPr="00C228B4" w:rsidRDefault="00943948" w:rsidP="00334CA1">
            <w:pPr>
              <w:widowControl/>
              <w:ind w:firstLine="178"/>
              <w:rPr>
                <w:sz w:val="28"/>
                <w:szCs w:val="28"/>
              </w:rPr>
            </w:pPr>
            <w:r w:rsidRPr="00C228B4">
              <w:rPr>
                <w:sz w:val="28"/>
                <w:szCs w:val="28"/>
              </w:rPr>
              <w:lastRenderedPageBreak/>
              <w:t xml:space="preserve">- ВКР носит научно-исследовательский, аналитический или реферативный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14:paraId="46053C52" w14:textId="77777777" w:rsidR="00943948" w:rsidRPr="00C228B4" w:rsidRDefault="00943948" w:rsidP="00334CA1">
            <w:pPr>
              <w:widowControl/>
              <w:ind w:firstLine="178"/>
              <w:rPr>
                <w:sz w:val="28"/>
                <w:szCs w:val="28"/>
              </w:rPr>
            </w:pPr>
            <w:r w:rsidRPr="00C228B4">
              <w:rPr>
                <w:sz w:val="28"/>
                <w:szCs w:val="28"/>
              </w:rPr>
              <w:t xml:space="preserve">- ВКР имеет положительный отзыв руководителя и рецензента; • при защите студент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 </w:t>
            </w:r>
          </w:p>
        </w:tc>
      </w:tr>
      <w:tr w:rsidR="00943948" w:rsidRPr="00C228B4" w14:paraId="26997FFE" w14:textId="77777777" w:rsidTr="001F2F44">
        <w:tc>
          <w:tcPr>
            <w:tcW w:w="3027" w:type="dxa"/>
          </w:tcPr>
          <w:p w14:paraId="4AE099A6" w14:textId="77777777" w:rsidR="00943948" w:rsidRPr="00C228B4" w:rsidRDefault="00943948" w:rsidP="00334CA1">
            <w:pPr>
              <w:widowControl/>
              <w:ind w:firstLine="709"/>
              <w:jc w:val="center"/>
              <w:rPr>
                <w:spacing w:val="-6"/>
                <w:sz w:val="28"/>
                <w:szCs w:val="28"/>
              </w:rPr>
            </w:pPr>
            <w:r w:rsidRPr="00C228B4">
              <w:rPr>
                <w:b/>
                <w:sz w:val="28"/>
                <w:szCs w:val="28"/>
              </w:rPr>
              <w:lastRenderedPageBreak/>
              <w:t>Удовлетворительно</w:t>
            </w:r>
          </w:p>
        </w:tc>
        <w:tc>
          <w:tcPr>
            <w:tcW w:w="787" w:type="dxa"/>
          </w:tcPr>
          <w:p w14:paraId="25735F8E" w14:textId="77777777" w:rsidR="00943948" w:rsidRPr="00C228B4" w:rsidRDefault="00943948" w:rsidP="00334CA1">
            <w:pPr>
              <w:widowControl/>
              <w:ind w:firstLine="709"/>
              <w:jc w:val="center"/>
              <w:rPr>
                <w:spacing w:val="-6"/>
                <w:sz w:val="28"/>
                <w:szCs w:val="28"/>
              </w:rPr>
            </w:pPr>
            <w:r w:rsidRPr="00C228B4">
              <w:rPr>
                <w:spacing w:val="-6"/>
                <w:sz w:val="28"/>
                <w:szCs w:val="28"/>
              </w:rPr>
              <w:t>3</w:t>
            </w:r>
          </w:p>
        </w:tc>
        <w:tc>
          <w:tcPr>
            <w:tcW w:w="5757" w:type="dxa"/>
          </w:tcPr>
          <w:p w14:paraId="562593CA" w14:textId="77777777" w:rsidR="00943948" w:rsidRPr="00C228B4" w:rsidRDefault="00943948" w:rsidP="00334CA1">
            <w:pPr>
              <w:widowControl/>
              <w:autoSpaceDE w:val="0"/>
              <w:autoSpaceDN w:val="0"/>
              <w:adjustRightInd w:val="0"/>
              <w:ind w:firstLine="167"/>
              <w:rPr>
                <w:sz w:val="28"/>
                <w:szCs w:val="28"/>
              </w:rPr>
            </w:pPr>
            <w:r w:rsidRPr="00C228B4">
              <w:rPr>
                <w:sz w:val="28"/>
                <w:szCs w:val="28"/>
              </w:rPr>
              <w:t xml:space="preserve">˗ ВКР оформлена с незначительными отклонениями от требований ФГОС и локальных нормативных актов ФГБОУ ВО Пензенский ГАУ; </w:t>
            </w:r>
          </w:p>
          <w:p w14:paraId="7AA397FA" w14:textId="77777777" w:rsidR="00943948" w:rsidRPr="00C228B4" w:rsidRDefault="00943948" w:rsidP="00334CA1">
            <w:pPr>
              <w:widowControl/>
              <w:ind w:firstLine="167"/>
              <w:rPr>
                <w:sz w:val="28"/>
                <w:szCs w:val="28"/>
              </w:rPr>
            </w:pPr>
            <w:r w:rsidRPr="00C228B4">
              <w:rPr>
                <w:sz w:val="28"/>
                <w:szCs w:val="28"/>
              </w:rPr>
              <w:t xml:space="preserve">- ВКР носит научно-исследовательский, аналитический или реферативный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 </w:t>
            </w:r>
          </w:p>
          <w:p w14:paraId="710A4BBA" w14:textId="77777777" w:rsidR="00943948" w:rsidRPr="00C228B4" w:rsidRDefault="00943948" w:rsidP="00334CA1">
            <w:pPr>
              <w:widowControl/>
              <w:autoSpaceDE w:val="0"/>
              <w:autoSpaceDN w:val="0"/>
              <w:adjustRightInd w:val="0"/>
              <w:ind w:firstLine="167"/>
              <w:rPr>
                <w:sz w:val="28"/>
                <w:szCs w:val="28"/>
              </w:rPr>
            </w:pPr>
            <w:r w:rsidRPr="00C228B4">
              <w:rPr>
                <w:sz w:val="28"/>
                <w:szCs w:val="28"/>
              </w:rPr>
              <w:t>- содержание ВКР плохо раскрывает заявленную тему, предъявленное решение поставленных задач не является удовлетворительным (вызывает массу возражений и вопросов без ответов);</w:t>
            </w:r>
          </w:p>
          <w:p w14:paraId="33080CCA" w14:textId="77777777" w:rsidR="00943948" w:rsidRPr="00C228B4" w:rsidRDefault="00943948" w:rsidP="00334CA1">
            <w:pPr>
              <w:widowControl/>
              <w:autoSpaceDE w:val="0"/>
              <w:autoSpaceDN w:val="0"/>
              <w:adjustRightInd w:val="0"/>
              <w:ind w:firstLine="167"/>
              <w:rPr>
                <w:sz w:val="28"/>
                <w:szCs w:val="28"/>
              </w:rPr>
            </w:pPr>
            <w:r w:rsidRPr="00C228B4">
              <w:rPr>
                <w:sz w:val="28"/>
                <w:szCs w:val="28"/>
              </w:rPr>
              <w:t>˗ слабая источниковая база;</w:t>
            </w:r>
          </w:p>
          <w:p w14:paraId="56DF82B7" w14:textId="77777777" w:rsidR="00943948" w:rsidRPr="00C228B4" w:rsidRDefault="00943948" w:rsidP="00334CA1">
            <w:pPr>
              <w:widowControl/>
              <w:autoSpaceDE w:val="0"/>
              <w:autoSpaceDN w:val="0"/>
              <w:adjustRightInd w:val="0"/>
              <w:ind w:firstLine="167"/>
              <w:rPr>
                <w:sz w:val="28"/>
                <w:szCs w:val="28"/>
              </w:rPr>
            </w:pPr>
            <w:r w:rsidRPr="00C228B4">
              <w:rPr>
                <w:sz w:val="28"/>
                <w:szCs w:val="28"/>
              </w:rPr>
              <w:lastRenderedPageBreak/>
              <w:t>˗ отсутствует самостоятельный анализ литературы и фактического материала;</w:t>
            </w:r>
          </w:p>
          <w:p w14:paraId="57A67E72" w14:textId="77777777" w:rsidR="00943948" w:rsidRPr="00C228B4" w:rsidRDefault="00943948" w:rsidP="00334CA1">
            <w:pPr>
              <w:widowControl/>
              <w:ind w:firstLine="167"/>
              <w:rPr>
                <w:sz w:val="28"/>
                <w:szCs w:val="28"/>
              </w:rPr>
            </w:pPr>
            <w:r w:rsidRPr="00C228B4">
              <w:rPr>
                <w:sz w:val="28"/>
                <w:szCs w:val="28"/>
              </w:rPr>
              <w:t xml:space="preserve">- в отзывах руководителя и рецензента имеются замечания по содержанию работы и методике анализа; </w:t>
            </w:r>
          </w:p>
          <w:p w14:paraId="294DBEB2" w14:textId="77777777" w:rsidR="00943948" w:rsidRPr="00C228B4" w:rsidRDefault="00943948" w:rsidP="00334CA1">
            <w:pPr>
              <w:widowControl/>
              <w:ind w:firstLine="167"/>
              <w:rPr>
                <w:sz w:val="28"/>
                <w:szCs w:val="28"/>
              </w:rPr>
            </w:pPr>
            <w:r w:rsidRPr="00C228B4">
              <w:rPr>
                <w:sz w:val="28"/>
                <w:szCs w:val="28"/>
              </w:rPr>
              <w:t xml:space="preserve">- при защите студент проявляет неуверенность, показывает слабое знание вопросов темы, не дает полного, аргументированного ответа на заданные вопросы. </w:t>
            </w:r>
          </w:p>
        </w:tc>
      </w:tr>
      <w:tr w:rsidR="00943948" w:rsidRPr="00C228B4" w14:paraId="7BB13DBE" w14:textId="77777777" w:rsidTr="001F2F44">
        <w:tc>
          <w:tcPr>
            <w:tcW w:w="3027" w:type="dxa"/>
          </w:tcPr>
          <w:p w14:paraId="69CFF821" w14:textId="77777777" w:rsidR="00943948" w:rsidRPr="00C228B4" w:rsidRDefault="00943948" w:rsidP="00334CA1">
            <w:pPr>
              <w:widowControl/>
              <w:ind w:firstLine="709"/>
              <w:jc w:val="center"/>
              <w:rPr>
                <w:spacing w:val="-6"/>
                <w:sz w:val="28"/>
                <w:szCs w:val="28"/>
              </w:rPr>
            </w:pPr>
            <w:r w:rsidRPr="00C228B4">
              <w:rPr>
                <w:b/>
                <w:sz w:val="28"/>
                <w:szCs w:val="28"/>
              </w:rPr>
              <w:lastRenderedPageBreak/>
              <w:t>Неудовлетворительно</w:t>
            </w:r>
          </w:p>
        </w:tc>
        <w:tc>
          <w:tcPr>
            <w:tcW w:w="787" w:type="dxa"/>
          </w:tcPr>
          <w:p w14:paraId="6A6F076A" w14:textId="77777777" w:rsidR="00943948" w:rsidRPr="00C228B4" w:rsidRDefault="00943948" w:rsidP="00334CA1">
            <w:pPr>
              <w:widowControl/>
              <w:ind w:firstLine="709"/>
              <w:jc w:val="center"/>
              <w:rPr>
                <w:spacing w:val="-6"/>
                <w:sz w:val="28"/>
                <w:szCs w:val="28"/>
              </w:rPr>
            </w:pPr>
            <w:r w:rsidRPr="00C228B4">
              <w:rPr>
                <w:spacing w:val="-6"/>
                <w:sz w:val="28"/>
                <w:szCs w:val="28"/>
              </w:rPr>
              <w:t>2</w:t>
            </w:r>
          </w:p>
        </w:tc>
        <w:tc>
          <w:tcPr>
            <w:tcW w:w="5757" w:type="dxa"/>
          </w:tcPr>
          <w:p w14:paraId="407C7042" w14:textId="77777777" w:rsidR="00943948" w:rsidRPr="00C228B4" w:rsidRDefault="00943948" w:rsidP="00334CA1">
            <w:pPr>
              <w:widowControl/>
              <w:ind w:firstLine="71"/>
              <w:rPr>
                <w:sz w:val="28"/>
                <w:szCs w:val="28"/>
              </w:rPr>
            </w:pPr>
            <w:r w:rsidRPr="00C228B4">
              <w:rPr>
                <w:sz w:val="28"/>
                <w:szCs w:val="28"/>
              </w:rPr>
              <w:t>˗ ВКР не соответствует требованиям ФГОС и локальных нормативных актов ФГБОУ ВО Пензенский ГАУ;</w:t>
            </w:r>
          </w:p>
          <w:p w14:paraId="00EB6C65" w14:textId="77777777" w:rsidR="00943948" w:rsidRPr="00C228B4" w:rsidRDefault="00943948" w:rsidP="00334CA1">
            <w:pPr>
              <w:widowControl/>
              <w:ind w:firstLine="71"/>
              <w:rPr>
                <w:sz w:val="28"/>
                <w:szCs w:val="28"/>
              </w:rPr>
            </w:pPr>
            <w:r w:rsidRPr="00C228B4">
              <w:rPr>
                <w:sz w:val="28"/>
                <w:szCs w:val="28"/>
              </w:rPr>
              <w:t xml:space="preserve">- не содержит анализа и (или) практического разбора деятельности предприятия (организации), не отвечает требованиям, изложенным в методических указаниях; </w:t>
            </w:r>
          </w:p>
          <w:p w14:paraId="62AA1F0E" w14:textId="77777777" w:rsidR="00943948" w:rsidRPr="00C228B4" w:rsidRDefault="00943948" w:rsidP="00334CA1">
            <w:pPr>
              <w:widowControl/>
              <w:ind w:firstLine="71"/>
              <w:rPr>
                <w:sz w:val="28"/>
                <w:szCs w:val="28"/>
              </w:rPr>
            </w:pPr>
            <w:r w:rsidRPr="00C228B4">
              <w:rPr>
                <w:sz w:val="28"/>
                <w:szCs w:val="28"/>
              </w:rPr>
              <w:t xml:space="preserve">- ВКР не имеет выводов либо они носят декларативный характер; </w:t>
            </w:r>
          </w:p>
          <w:p w14:paraId="3376370D" w14:textId="77777777" w:rsidR="00943948" w:rsidRPr="00C228B4" w:rsidRDefault="00943948" w:rsidP="00334CA1">
            <w:pPr>
              <w:widowControl/>
              <w:ind w:firstLine="71"/>
              <w:rPr>
                <w:sz w:val="28"/>
                <w:szCs w:val="28"/>
              </w:rPr>
            </w:pPr>
            <w:r w:rsidRPr="00C228B4">
              <w:rPr>
                <w:sz w:val="28"/>
                <w:szCs w:val="28"/>
              </w:rPr>
              <w:t xml:space="preserve">- в отзывах руководителя и рецензента имеются существенные критические замечания; </w:t>
            </w:r>
          </w:p>
          <w:p w14:paraId="592AC04B" w14:textId="77777777" w:rsidR="00943948" w:rsidRPr="00C228B4" w:rsidRDefault="00943948" w:rsidP="00334CA1">
            <w:pPr>
              <w:widowControl/>
              <w:autoSpaceDE w:val="0"/>
              <w:autoSpaceDN w:val="0"/>
              <w:adjustRightInd w:val="0"/>
              <w:ind w:firstLine="71"/>
              <w:rPr>
                <w:sz w:val="28"/>
                <w:szCs w:val="28"/>
              </w:rPr>
            </w:pPr>
            <w:r w:rsidRPr="00C228B4">
              <w:rPr>
                <w:sz w:val="28"/>
                <w:szCs w:val="28"/>
              </w:rPr>
              <w:t>˗ обучающийся не может привести подтверждение теоретическим положениям;</w:t>
            </w:r>
          </w:p>
          <w:p w14:paraId="581FDD87" w14:textId="77777777" w:rsidR="00943948" w:rsidRPr="00C228B4" w:rsidRDefault="00943948" w:rsidP="00334CA1">
            <w:pPr>
              <w:widowControl/>
              <w:autoSpaceDE w:val="0"/>
              <w:autoSpaceDN w:val="0"/>
              <w:adjustRightInd w:val="0"/>
              <w:ind w:firstLine="71"/>
              <w:rPr>
                <w:sz w:val="28"/>
                <w:szCs w:val="28"/>
              </w:rPr>
            </w:pPr>
            <w:r w:rsidRPr="00C228B4">
              <w:rPr>
                <w:sz w:val="28"/>
                <w:szCs w:val="28"/>
              </w:rPr>
              <w:t>˗ обучающийся не знает источников по теме работы или не может их охарактеризовать;</w:t>
            </w:r>
          </w:p>
          <w:p w14:paraId="59826D8A" w14:textId="77777777" w:rsidR="00943948" w:rsidRPr="00C228B4" w:rsidRDefault="00943948" w:rsidP="00334CA1">
            <w:pPr>
              <w:widowControl/>
              <w:ind w:firstLine="71"/>
              <w:rPr>
                <w:b/>
                <w:spacing w:val="-6"/>
                <w:sz w:val="28"/>
                <w:szCs w:val="28"/>
              </w:rPr>
            </w:pPr>
            <w:r w:rsidRPr="00C228B4">
              <w:rPr>
                <w:sz w:val="28"/>
                <w:szCs w:val="28"/>
              </w:rPr>
              <w:t xml:space="preserve">- при защите студент затрудняется отвечать на поставленные вопросы по теме, не знает </w:t>
            </w:r>
            <w:r w:rsidRPr="00C228B4">
              <w:rPr>
                <w:spacing w:val="-6"/>
                <w:sz w:val="28"/>
                <w:szCs w:val="28"/>
              </w:rPr>
              <w:t>теории вопроса, при ответе допускает существенные ошибки, к защите не подготовлены наглядные пособия или раздаточный материал.</w:t>
            </w:r>
          </w:p>
        </w:tc>
      </w:tr>
    </w:tbl>
    <w:p w14:paraId="599A9077" w14:textId="77777777" w:rsidR="00943948" w:rsidRPr="00C228B4" w:rsidRDefault="00943948" w:rsidP="00943948">
      <w:pPr>
        <w:widowControl/>
        <w:ind w:firstLine="709"/>
        <w:jc w:val="center"/>
        <w:rPr>
          <w:b/>
          <w:spacing w:val="-6"/>
          <w:sz w:val="28"/>
          <w:szCs w:val="28"/>
        </w:rPr>
      </w:pPr>
    </w:p>
    <w:p w14:paraId="19A51B8B" w14:textId="77777777" w:rsidR="00943948" w:rsidRPr="00C228B4" w:rsidRDefault="00943948" w:rsidP="00A963BF">
      <w:pPr>
        <w:widowControl/>
        <w:rPr>
          <w:sz w:val="24"/>
          <w:szCs w:val="24"/>
        </w:rPr>
      </w:pPr>
    </w:p>
    <w:p w14:paraId="6E1E7611" w14:textId="77777777" w:rsidR="003758B2" w:rsidRPr="00C228B4" w:rsidRDefault="003758B2" w:rsidP="00A963BF">
      <w:pPr>
        <w:widowControl/>
        <w:rPr>
          <w:sz w:val="24"/>
          <w:szCs w:val="24"/>
        </w:rPr>
      </w:pPr>
    </w:p>
    <w:p w14:paraId="21A44A76" w14:textId="77777777" w:rsidR="009263A8" w:rsidRPr="00C228B4" w:rsidRDefault="009263A8" w:rsidP="00A963BF">
      <w:pPr>
        <w:pStyle w:val="1f2"/>
        <w:spacing w:line="240" w:lineRule="auto"/>
        <w:ind w:left="0" w:right="0"/>
        <w:jc w:val="both"/>
        <w:rPr>
          <w:rFonts w:ascii="Times New Roman" w:hAnsi="Times New Roman"/>
          <w:color w:val="auto"/>
          <w:sz w:val="24"/>
          <w:szCs w:val="24"/>
        </w:rPr>
      </w:pPr>
    </w:p>
    <w:sectPr w:rsidR="009263A8" w:rsidRPr="00C228B4" w:rsidSect="002F202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9C0FC" w14:textId="77777777" w:rsidR="002D6DC9" w:rsidRDefault="002D6DC9">
      <w:pPr>
        <w:widowControl/>
        <w:ind w:firstLine="709"/>
        <w:rPr>
          <w:rFonts w:cs="Arial"/>
          <w:color w:val="000000"/>
          <w:sz w:val="28"/>
          <w:szCs w:val="28"/>
        </w:rPr>
      </w:pPr>
      <w:r>
        <w:rPr>
          <w:rFonts w:cs="Arial"/>
          <w:color w:val="000000"/>
          <w:sz w:val="28"/>
          <w:szCs w:val="28"/>
        </w:rPr>
        <w:separator/>
      </w:r>
    </w:p>
  </w:endnote>
  <w:endnote w:type="continuationSeparator" w:id="0">
    <w:p w14:paraId="1A9A2C21" w14:textId="77777777" w:rsidR="002D6DC9" w:rsidRDefault="002D6DC9">
      <w:pPr>
        <w:widowControl/>
        <w:ind w:firstLine="709"/>
        <w:rPr>
          <w:rFonts w:cs="Arial"/>
          <w:color w:val="000000"/>
          <w:sz w:val="28"/>
          <w:szCs w:val="28"/>
        </w:rPr>
      </w:pPr>
      <w:r>
        <w:rPr>
          <w:rFonts w:cs="Arial"/>
          <w:color w:val="000000"/>
          <w:sz w:val="28"/>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
    <w:altName w:val="Times New Roman"/>
    <w:panose1 w:val="00000000000000000000"/>
    <w:charset w:val="CC"/>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A6F1" w14:textId="77777777" w:rsidR="00E44982" w:rsidRDefault="00E44982" w:rsidP="000154B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5336310" w14:textId="77777777" w:rsidR="00E44982" w:rsidRDefault="00E44982">
    <w:pPr>
      <w:pStyle w:val="a9"/>
    </w:pPr>
  </w:p>
  <w:p w14:paraId="0F6C2BDD" w14:textId="77777777" w:rsidR="00E44982" w:rsidRDefault="00E44982">
    <w:pPr>
      <w:widowControl/>
      <w:ind w:firstLine="709"/>
      <w:rPr>
        <w:rFonts w:cs="Arial"/>
        <w:color w:val="000000"/>
        <w:sz w:val="28"/>
        <w:szCs w:val="2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B32" w14:textId="77777777" w:rsidR="00E44982" w:rsidRDefault="00E44982" w:rsidP="00C376C0">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0B82E25C" w14:textId="77777777" w:rsidR="00E44982" w:rsidRDefault="00E44982">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0470" w14:textId="77777777" w:rsidR="00E44982" w:rsidRDefault="00E4498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30BD" w14:textId="77777777" w:rsidR="00E44982" w:rsidRDefault="00E44982" w:rsidP="000154B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2B4A7AA" w14:textId="77777777" w:rsidR="00E44982" w:rsidRDefault="00E44982">
    <w:pPr>
      <w:pStyle w:val="a9"/>
    </w:pPr>
  </w:p>
  <w:p w14:paraId="5790F8E7" w14:textId="77777777" w:rsidR="00E44982" w:rsidRDefault="00E449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F850" w14:textId="77777777" w:rsidR="00E44982" w:rsidRDefault="00E44982" w:rsidP="000154B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C5CED40" w14:textId="77777777" w:rsidR="00E44982" w:rsidRDefault="00E44982">
    <w:pPr>
      <w:pStyle w:val="a9"/>
    </w:pPr>
  </w:p>
  <w:p w14:paraId="7406A86F" w14:textId="77777777" w:rsidR="00E44982" w:rsidRDefault="00E44982">
    <w:pPr>
      <w:widowControl/>
      <w:ind w:firstLine="709"/>
      <w:rPr>
        <w:rFonts w:cs="Arial"/>
        <w:color w:val="000000"/>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79BA" w14:textId="77777777" w:rsidR="00E44982" w:rsidRDefault="00E4498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52E2A80A" w14:textId="77777777" w:rsidR="00E44982" w:rsidRDefault="00E44982">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D99C" w14:textId="77777777" w:rsidR="00E44982" w:rsidRDefault="00E44982" w:rsidP="002034D9">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6F0F" w14:textId="77777777" w:rsidR="00E44982" w:rsidRDefault="00E44982" w:rsidP="003E5730">
    <w:pPr>
      <w:pStyle w:val="a9"/>
      <w:framePr w:wrap="auto"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BB6512A" w14:textId="77777777" w:rsidR="00E44982" w:rsidRDefault="00E44982" w:rsidP="003E5730">
    <w:pPr>
      <w:pStyle w:val="a9"/>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788E" w14:textId="77777777" w:rsidR="00E44982" w:rsidRDefault="00E44982" w:rsidP="0045681B">
    <w:pPr>
      <w:pStyle w:val="a9"/>
      <w:framePr w:wrap="auto"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46BBFA6" w14:textId="77777777" w:rsidR="00E44982" w:rsidRDefault="00E44982" w:rsidP="0045681B">
    <w:pPr>
      <w:pStyle w:val="a9"/>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162" w14:textId="77777777" w:rsidR="00E44982" w:rsidRDefault="00E44982" w:rsidP="0045681B">
    <w:pPr>
      <w:pStyle w:val="a9"/>
      <w:framePr w:wrap="auto" w:vAnchor="text" w:hAnchor="margin" w:xAlign="right" w:y="1"/>
      <w:rPr>
        <w:rStyle w:val="af"/>
      </w:rPr>
    </w:pPr>
    <w:r>
      <w:rPr>
        <w:rStyle w:val="af"/>
      </w:rPr>
      <w:fldChar w:fldCharType="begin"/>
    </w:r>
    <w:r>
      <w:rPr>
        <w:rStyle w:val="af"/>
      </w:rPr>
      <w:instrText xml:space="preserve">PAGE  </w:instrText>
    </w:r>
    <w:r>
      <w:rPr>
        <w:rStyle w:val="af"/>
      </w:rPr>
      <w:fldChar w:fldCharType="end"/>
    </w:r>
  </w:p>
  <w:p w14:paraId="67BA038E" w14:textId="77777777" w:rsidR="00E44982" w:rsidRDefault="00E44982" w:rsidP="0045681B">
    <w:pPr>
      <w:pStyle w:val="a9"/>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5C27" w14:textId="77777777" w:rsidR="00E44982" w:rsidRDefault="00E44982">
    <w:pPr>
      <w:pStyle w:val="a9"/>
      <w:jc w:val="center"/>
    </w:pPr>
    <w:r>
      <w:fldChar w:fldCharType="begin"/>
    </w:r>
    <w:r>
      <w:instrText>PAGE   \* MERGEFORMAT</w:instrText>
    </w:r>
    <w:r>
      <w:fldChar w:fldCharType="separate"/>
    </w:r>
    <w:r w:rsidR="00CD72A6">
      <w:rPr>
        <w:noProof/>
      </w:rPr>
      <w:t>96</w:t>
    </w:r>
    <w:r>
      <w:fldChar w:fldCharType="end"/>
    </w:r>
  </w:p>
  <w:p w14:paraId="4A5C00B6" w14:textId="77777777" w:rsidR="00E44982" w:rsidRDefault="00E4498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B0DE" w14:textId="77777777" w:rsidR="002D6DC9" w:rsidRDefault="002D6DC9">
      <w:pPr>
        <w:widowControl/>
        <w:ind w:firstLine="709"/>
        <w:rPr>
          <w:rFonts w:cs="Arial"/>
          <w:color w:val="000000"/>
          <w:sz w:val="28"/>
          <w:szCs w:val="28"/>
        </w:rPr>
      </w:pPr>
      <w:r>
        <w:rPr>
          <w:rFonts w:cs="Arial"/>
          <w:color w:val="000000"/>
          <w:sz w:val="28"/>
          <w:szCs w:val="28"/>
        </w:rPr>
        <w:separator/>
      </w:r>
    </w:p>
  </w:footnote>
  <w:footnote w:type="continuationSeparator" w:id="0">
    <w:p w14:paraId="3FFBE75E" w14:textId="77777777" w:rsidR="002D6DC9" w:rsidRDefault="002D6DC9">
      <w:pPr>
        <w:widowControl/>
        <w:ind w:firstLine="709"/>
        <w:rPr>
          <w:rFonts w:cs="Arial"/>
          <w:color w:val="000000"/>
          <w:sz w:val="28"/>
          <w:szCs w:val="28"/>
        </w:rPr>
      </w:pPr>
      <w:r>
        <w:rPr>
          <w:rFonts w:cs="Arial"/>
          <w:color w:val="000000"/>
          <w:sz w:val="28"/>
          <w:szCs w:val="28"/>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2F0D6"/>
    <w:lvl w:ilvl="0">
      <w:start w:val="1"/>
      <w:numFmt w:val="bullet"/>
      <w:pStyle w:val="a"/>
      <w:lvlText w:val=""/>
      <w:lvlJc w:val="left"/>
      <w:pPr>
        <w:tabs>
          <w:tab w:val="num" w:pos="0"/>
        </w:tabs>
        <w:ind w:hanging="360"/>
      </w:pPr>
      <w:rPr>
        <w:rFonts w:ascii="Symbol" w:hAnsi="Symbol" w:hint="default"/>
      </w:rPr>
    </w:lvl>
  </w:abstractNum>
  <w:abstractNum w:abstractNumId="1" w15:restartNumberingAfterBreak="0">
    <w:nsid w:val="051F33F6"/>
    <w:multiLevelType w:val="hybridMultilevel"/>
    <w:tmpl w:val="356A8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553778"/>
    <w:multiLevelType w:val="hybridMultilevel"/>
    <w:tmpl w:val="C1BE26C8"/>
    <w:lvl w:ilvl="0" w:tplc="9E5A6226">
      <w:start w:val="1"/>
      <w:numFmt w:val="decimal"/>
      <w:suff w:val="space"/>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0DC31EF7"/>
    <w:multiLevelType w:val="multilevel"/>
    <w:tmpl w:val="8BB295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71"/>
        </w:tabs>
        <w:ind w:left="371" w:hanging="360"/>
      </w:pPr>
      <w:rPr>
        <w:rFonts w:cs="Times New Roman"/>
      </w:rPr>
    </w:lvl>
    <w:lvl w:ilvl="2">
      <w:start w:val="1"/>
      <w:numFmt w:val="lowerRoman"/>
      <w:lvlText w:val="%3."/>
      <w:lvlJc w:val="right"/>
      <w:pPr>
        <w:tabs>
          <w:tab w:val="num" w:pos="1091"/>
        </w:tabs>
        <w:ind w:left="1091" w:hanging="180"/>
      </w:pPr>
      <w:rPr>
        <w:rFonts w:cs="Times New Roman"/>
      </w:rPr>
    </w:lvl>
    <w:lvl w:ilvl="3">
      <w:start w:val="1"/>
      <w:numFmt w:val="decimal"/>
      <w:lvlText w:val="%4."/>
      <w:lvlJc w:val="left"/>
      <w:pPr>
        <w:tabs>
          <w:tab w:val="num" w:pos="1811"/>
        </w:tabs>
        <w:ind w:left="1811" w:hanging="360"/>
      </w:pPr>
      <w:rPr>
        <w:rFonts w:cs="Times New Roman"/>
      </w:rPr>
    </w:lvl>
    <w:lvl w:ilvl="4">
      <w:start w:val="1"/>
      <w:numFmt w:val="lowerLetter"/>
      <w:lvlText w:val="%5."/>
      <w:lvlJc w:val="left"/>
      <w:pPr>
        <w:tabs>
          <w:tab w:val="num" w:pos="2531"/>
        </w:tabs>
        <w:ind w:left="2531" w:hanging="360"/>
      </w:pPr>
      <w:rPr>
        <w:rFonts w:cs="Times New Roman"/>
      </w:rPr>
    </w:lvl>
    <w:lvl w:ilvl="5">
      <w:start w:val="1"/>
      <w:numFmt w:val="lowerRoman"/>
      <w:lvlText w:val="%6."/>
      <w:lvlJc w:val="right"/>
      <w:pPr>
        <w:tabs>
          <w:tab w:val="num" w:pos="3251"/>
        </w:tabs>
        <w:ind w:left="3251" w:hanging="180"/>
      </w:pPr>
      <w:rPr>
        <w:rFonts w:cs="Times New Roman"/>
      </w:rPr>
    </w:lvl>
    <w:lvl w:ilvl="6">
      <w:start w:val="1"/>
      <w:numFmt w:val="decimal"/>
      <w:lvlText w:val="%7."/>
      <w:lvlJc w:val="left"/>
      <w:pPr>
        <w:tabs>
          <w:tab w:val="num" w:pos="3971"/>
        </w:tabs>
        <w:ind w:left="3971" w:hanging="360"/>
      </w:pPr>
      <w:rPr>
        <w:rFonts w:cs="Times New Roman"/>
      </w:rPr>
    </w:lvl>
    <w:lvl w:ilvl="7">
      <w:start w:val="1"/>
      <w:numFmt w:val="lowerLetter"/>
      <w:lvlText w:val="%8."/>
      <w:lvlJc w:val="left"/>
      <w:pPr>
        <w:tabs>
          <w:tab w:val="num" w:pos="4691"/>
        </w:tabs>
        <w:ind w:left="4691" w:hanging="360"/>
      </w:pPr>
      <w:rPr>
        <w:rFonts w:cs="Times New Roman"/>
      </w:rPr>
    </w:lvl>
    <w:lvl w:ilvl="8">
      <w:start w:val="1"/>
      <w:numFmt w:val="lowerRoman"/>
      <w:lvlText w:val="%9."/>
      <w:lvlJc w:val="right"/>
      <w:pPr>
        <w:tabs>
          <w:tab w:val="num" w:pos="5411"/>
        </w:tabs>
        <w:ind w:left="5411" w:hanging="180"/>
      </w:pPr>
      <w:rPr>
        <w:rFonts w:cs="Times New Roman"/>
      </w:rPr>
    </w:lvl>
  </w:abstractNum>
  <w:abstractNum w:abstractNumId="5" w15:restartNumberingAfterBreak="0">
    <w:nsid w:val="223E4FBC"/>
    <w:multiLevelType w:val="hybridMultilevel"/>
    <w:tmpl w:val="D444E36A"/>
    <w:lvl w:ilvl="0" w:tplc="91B8D792">
      <w:start w:val="1"/>
      <w:numFmt w:val="bullet"/>
      <w:lvlRestart w:val="0"/>
      <w:pStyle w:val="a0"/>
      <w:lvlText w:val=""/>
      <w:lvlJc w:val="left"/>
      <w:pPr>
        <w:tabs>
          <w:tab w:val="num" w:pos="284"/>
        </w:tabs>
      </w:pPr>
      <w:rPr>
        <w:rFonts w:ascii="Symbol" w:hAnsi="Symbol" w:hint="default"/>
        <w:color w:val="auto"/>
        <w:sz w:val="20"/>
      </w:rPr>
    </w:lvl>
    <w:lvl w:ilvl="1" w:tplc="0AF6E8CC">
      <w:start w:val="1"/>
      <w:numFmt w:val="bullet"/>
      <w:lvlRestart w:val="0"/>
      <w:lvlText w:val=""/>
      <w:lvlJc w:val="left"/>
      <w:pPr>
        <w:tabs>
          <w:tab w:val="num" w:pos="1437"/>
        </w:tabs>
        <w:ind w:left="1080"/>
      </w:pPr>
      <w:rPr>
        <w:rFonts w:ascii="Symbol" w:hAnsi="Symbol" w:hint="default"/>
        <w:color w:val="auto"/>
      </w:rPr>
    </w:lvl>
    <w:lvl w:ilvl="2" w:tplc="64185898">
      <w:start w:val="1"/>
      <w:numFmt w:val="bullet"/>
      <w:lvlRestart w:val="0"/>
      <w:lvlText w:val=""/>
      <w:lvlJc w:val="left"/>
      <w:pPr>
        <w:tabs>
          <w:tab w:val="num" w:pos="2160"/>
        </w:tabs>
        <w:ind w:left="1800"/>
      </w:pPr>
      <w:rPr>
        <w:rFonts w:ascii="Symbol" w:hAnsi="Symbol" w:hint="default"/>
        <w:color w:val="auto"/>
        <w:sz w:val="20"/>
      </w:rPr>
    </w:lvl>
    <w:lvl w:ilvl="3" w:tplc="42A89292">
      <w:start w:val="1"/>
      <w:numFmt w:val="bullet"/>
      <w:lvlRestart w:val="0"/>
      <w:lvlText w:val=""/>
      <w:lvlJc w:val="left"/>
      <w:pPr>
        <w:tabs>
          <w:tab w:val="num" w:pos="2880"/>
        </w:tabs>
        <w:ind w:left="2860" w:hanging="340"/>
      </w:pPr>
      <w:rPr>
        <w:rFonts w:ascii="Symbol" w:hAnsi="Symbol" w:hint="default"/>
        <w:color w:val="auto"/>
        <w:sz w:val="20"/>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66A22"/>
    <w:multiLevelType w:val="multilevel"/>
    <w:tmpl w:val="BC64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D4EA4"/>
    <w:multiLevelType w:val="hybridMultilevel"/>
    <w:tmpl w:val="3D4CF318"/>
    <w:lvl w:ilvl="0" w:tplc="48569E88">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27978AB"/>
    <w:multiLevelType w:val="hybridMultilevel"/>
    <w:tmpl w:val="54468450"/>
    <w:lvl w:ilvl="0" w:tplc="25D82FD4">
      <w:start w:val="19"/>
      <w:numFmt w:val="decimal"/>
      <w:suff w:val="space"/>
      <w:lvlText w:val="%1."/>
      <w:lvlJc w:val="left"/>
      <w:pPr>
        <w:ind w:left="1084"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335A4387"/>
    <w:multiLevelType w:val="hybridMultilevel"/>
    <w:tmpl w:val="BA34C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DE959BD"/>
    <w:multiLevelType w:val="hybridMultilevel"/>
    <w:tmpl w:val="1BFAB486"/>
    <w:lvl w:ilvl="0" w:tplc="BA98FA9E">
      <w:start w:val="1"/>
      <w:numFmt w:val="decimal"/>
      <w:suff w:val="space"/>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3A3118B"/>
    <w:multiLevelType w:val="hybridMultilevel"/>
    <w:tmpl w:val="C1BE26C8"/>
    <w:lvl w:ilvl="0" w:tplc="9E5A6226">
      <w:start w:val="1"/>
      <w:numFmt w:val="decimal"/>
      <w:suff w:val="space"/>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447A50EC"/>
    <w:multiLevelType w:val="hybridMultilevel"/>
    <w:tmpl w:val="8BA8241A"/>
    <w:lvl w:ilvl="0" w:tplc="18EC857C">
      <w:start w:val="1"/>
      <w:numFmt w:val="decimal"/>
      <w:suff w:val="space"/>
      <w:lvlText w:val="%1."/>
      <w:lvlJc w:val="left"/>
      <w:pPr>
        <w:ind w:left="-207" w:firstLine="567"/>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6A54DCC"/>
    <w:multiLevelType w:val="hybridMultilevel"/>
    <w:tmpl w:val="E6A00EF8"/>
    <w:lvl w:ilvl="0" w:tplc="2D022F38">
      <w:start w:val="1"/>
      <w:numFmt w:val="decimal"/>
      <w:suff w:val="space"/>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 w15:restartNumberingAfterBreak="0">
    <w:nsid w:val="5A8D0F34"/>
    <w:multiLevelType w:val="hybridMultilevel"/>
    <w:tmpl w:val="0DBEA932"/>
    <w:lvl w:ilvl="0" w:tplc="926CC682">
      <w:start w:val="26"/>
      <w:numFmt w:val="decimal"/>
      <w:suff w:val="space"/>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1071D2C"/>
    <w:multiLevelType w:val="hybridMultilevel"/>
    <w:tmpl w:val="B7F4BD38"/>
    <w:lvl w:ilvl="0" w:tplc="BB7ADB0A">
      <w:start w:val="1"/>
      <w:numFmt w:val="decimal"/>
      <w:lvlRestart w:val="0"/>
      <w:lvlText w:val="%1."/>
      <w:lvlJc w:val="left"/>
      <w:pPr>
        <w:tabs>
          <w:tab w:val="num" w:pos="383"/>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3783D75"/>
    <w:multiLevelType w:val="multilevel"/>
    <w:tmpl w:val="8BB295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71"/>
        </w:tabs>
        <w:ind w:left="371" w:hanging="360"/>
      </w:pPr>
      <w:rPr>
        <w:rFonts w:cs="Times New Roman"/>
      </w:rPr>
    </w:lvl>
    <w:lvl w:ilvl="2">
      <w:start w:val="1"/>
      <w:numFmt w:val="lowerRoman"/>
      <w:lvlText w:val="%3."/>
      <w:lvlJc w:val="right"/>
      <w:pPr>
        <w:tabs>
          <w:tab w:val="num" w:pos="1091"/>
        </w:tabs>
        <w:ind w:left="1091" w:hanging="180"/>
      </w:pPr>
      <w:rPr>
        <w:rFonts w:cs="Times New Roman"/>
      </w:rPr>
    </w:lvl>
    <w:lvl w:ilvl="3">
      <w:start w:val="1"/>
      <w:numFmt w:val="decimal"/>
      <w:lvlText w:val="%4."/>
      <w:lvlJc w:val="left"/>
      <w:pPr>
        <w:tabs>
          <w:tab w:val="num" w:pos="1811"/>
        </w:tabs>
        <w:ind w:left="1811" w:hanging="360"/>
      </w:pPr>
      <w:rPr>
        <w:rFonts w:cs="Times New Roman"/>
      </w:rPr>
    </w:lvl>
    <w:lvl w:ilvl="4">
      <w:start w:val="1"/>
      <w:numFmt w:val="lowerLetter"/>
      <w:lvlText w:val="%5."/>
      <w:lvlJc w:val="left"/>
      <w:pPr>
        <w:tabs>
          <w:tab w:val="num" w:pos="2531"/>
        </w:tabs>
        <w:ind w:left="2531" w:hanging="360"/>
      </w:pPr>
      <w:rPr>
        <w:rFonts w:cs="Times New Roman"/>
      </w:rPr>
    </w:lvl>
    <w:lvl w:ilvl="5">
      <w:start w:val="1"/>
      <w:numFmt w:val="lowerRoman"/>
      <w:lvlText w:val="%6."/>
      <w:lvlJc w:val="right"/>
      <w:pPr>
        <w:tabs>
          <w:tab w:val="num" w:pos="3251"/>
        </w:tabs>
        <w:ind w:left="3251" w:hanging="180"/>
      </w:pPr>
      <w:rPr>
        <w:rFonts w:cs="Times New Roman"/>
      </w:rPr>
    </w:lvl>
    <w:lvl w:ilvl="6">
      <w:start w:val="1"/>
      <w:numFmt w:val="decimal"/>
      <w:lvlText w:val="%7."/>
      <w:lvlJc w:val="left"/>
      <w:pPr>
        <w:tabs>
          <w:tab w:val="num" w:pos="3971"/>
        </w:tabs>
        <w:ind w:left="3971" w:hanging="360"/>
      </w:pPr>
      <w:rPr>
        <w:rFonts w:cs="Times New Roman"/>
      </w:rPr>
    </w:lvl>
    <w:lvl w:ilvl="7">
      <w:start w:val="1"/>
      <w:numFmt w:val="lowerLetter"/>
      <w:lvlText w:val="%8."/>
      <w:lvlJc w:val="left"/>
      <w:pPr>
        <w:tabs>
          <w:tab w:val="num" w:pos="4691"/>
        </w:tabs>
        <w:ind w:left="4691" w:hanging="360"/>
      </w:pPr>
      <w:rPr>
        <w:rFonts w:cs="Times New Roman"/>
      </w:rPr>
    </w:lvl>
    <w:lvl w:ilvl="8">
      <w:start w:val="1"/>
      <w:numFmt w:val="lowerRoman"/>
      <w:lvlText w:val="%9."/>
      <w:lvlJc w:val="right"/>
      <w:pPr>
        <w:tabs>
          <w:tab w:val="num" w:pos="5411"/>
        </w:tabs>
        <w:ind w:left="5411" w:hanging="180"/>
      </w:pPr>
      <w:rPr>
        <w:rFonts w:cs="Times New Roman"/>
      </w:rPr>
    </w:lvl>
  </w:abstractNum>
  <w:abstractNum w:abstractNumId="17" w15:restartNumberingAfterBreak="0">
    <w:nsid w:val="63D40B82"/>
    <w:multiLevelType w:val="hybridMultilevel"/>
    <w:tmpl w:val="BC5805C0"/>
    <w:lvl w:ilvl="0" w:tplc="5570FFEC">
      <w:start w:val="1"/>
      <w:numFmt w:val="decimal"/>
      <w:suff w:val="space"/>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66841F37"/>
    <w:multiLevelType w:val="multilevel"/>
    <w:tmpl w:val="67FEEBAC"/>
    <w:lvl w:ilvl="0">
      <w:start w:val="1"/>
      <w:numFmt w:val="decimal"/>
      <w:lvlText w:val="%1."/>
      <w:lvlJc w:val="left"/>
      <w:pPr>
        <w:ind w:left="675" w:hanging="675"/>
      </w:pPr>
      <w:rPr>
        <w:rFonts w:cs="Times New Roman" w:hint="default"/>
      </w:rPr>
    </w:lvl>
    <w:lvl w:ilvl="1">
      <w:start w:val="3"/>
      <w:numFmt w:val="decimal"/>
      <w:lvlText w:val="%1.%2."/>
      <w:lvlJc w:val="left"/>
      <w:pPr>
        <w:ind w:left="1080" w:hanging="720"/>
      </w:pPr>
      <w:rPr>
        <w:rFonts w:cs="Times New Roman" w:hint="default"/>
      </w:rPr>
    </w:lvl>
    <w:lvl w:ilvl="2">
      <w:start w:val="5"/>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15:restartNumberingAfterBreak="0">
    <w:nsid w:val="75A92AEA"/>
    <w:multiLevelType w:val="hybridMultilevel"/>
    <w:tmpl w:val="D158A710"/>
    <w:lvl w:ilvl="0" w:tplc="730E4ACC">
      <w:start w:val="36"/>
      <w:numFmt w:val="decimal"/>
      <w:suff w:val="space"/>
      <w:lvlText w:val="%1."/>
      <w:lvlJc w:val="left"/>
      <w:pPr>
        <w:ind w:left="1353"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764879A7"/>
    <w:multiLevelType w:val="hybridMultilevel"/>
    <w:tmpl w:val="9DDA2388"/>
    <w:lvl w:ilvl="0" w:tplc="F77ABDB6">
      <w:start w:val="1"/>
      <w:numFmt w:val="decimal"/>
      <w:suff w:val="space"/>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7F7A342C"/>
    <w:multiLevelType w:val="multilevel"/>
    <w:tmpl w:val="E8C8EDF2"/>
    <w:lvl w:ilvl="0">
      <w:start w:val="1"/>
      <w:numFmt w:val="decimal"/>
      <w:lvlText w:val="%1."/>
      <w:lvlJc w:val="left"/>
      <w:pPr>
        <w:ind w:left="1069" w:hanging="360"/>
      </w:pPr>
      <w:rPr>
        <w:rFonts w:cs="Times New Roman" w:hint="default"/>
      </w:rPr>
    </w:lvl>
    <w:lvl w:ilvl="1">
      <w:start w:val="1"/>
      <w:numFmt w:val="decimal"/>
      <w:isLgl/>
      <w:lvlText w:val="%1.%2"/>
      <w:lvlJc w:val="left"/>
      <w:pPr>
        <w:ind w:left="1314" w:hanging="600"/>
      </w:pPr>
      <w:rPr>
        <w:rFonts w:cs="Times New Roman" w:hint="default"/>
      </w:rPr>
    </w:lvl>
    <w:lvl w:ilvl="2">
      <w:start w:val="5"/>
      <w:numFmt w:val="decimal"/>
      <w:isLgl/>
      <w:lvlText w:val="%1.%2.%3"/>
      <w:lvlJc w:val="left"/>
      <w:pPr>
        <w:ind w:left="1439" w:hanging="720"/>
      </w:pPr>
      <w:rPr>
        <w:rFonts w:cs="Times New Roman" w:hint="default"/>
      </w:rPr>
    </w:lvl>
    <w:lvl w:ilvl="3">
      <w:start w:val="1"/>
      <w:numFmt w:val="decimal"/>
      <w:isLgl/>
      <w:lvlText w:val="%1.%2.%3.%4"/>
      <w:lvlJc w:val="left"/>
      <w:pPr>
        <w:ind w:left="1804" w:hanging="1080"/>
      </w:pPr>
      <w:rPr>
        <w:rFonts w:cs="Times New Roman" w:hint="default"/>
      </w:rPr>
    </w:lvl>
    <w:lvl w:ilvl="4">
      <w:start w:val="1"/>
      <w:numFmt w:val="decimal"/>
      <w:isLgl/>
      <w:lvlText w:val="%1.%2.%3.%4.%5"/>
      <w:lvlJc w:val="left"/>
      <w:pPr>
        <w:ind w:left="1809" w:hanging="1080"/>
      </w:pPr>
      <w:rPr>
        <w:rFonts w:cs="Times New Roman" w:hint="default"/>
      </w:rPr>
    </w:lvl>
    <w:lvl w:ilvl="5">
      <w:start w:val="1"/>
      <w:numFmt w:val="decimal"/>
      <w:isLgl/>
      <w:lvlText w:val="%1.%2.%3.%4.%5.%6"/>
      <w:lvlJc w:val="left"/>
      <w:pPr>
        <w:ind w:left="2174" w:hanging="1440"/>
      </w:pPr>
      <w:rPr>
        <w:rFonts w:cs="Times New Roman" w:hint="default"/>
      </w:rPr>
    </w:lvl>
    <w:lvl w:ilvl="6">
      <w:start w:val="1"/>
      <w:numFmt w:val="decimal"/>
      <w:isLgl/>
      <w:lvlText w:val="%1.%2.%3.%4.%5.%6.%7"/>
      <w:lvlJc w:val="left"/>
      <w:pPr>
        <w:ind w:left="2179" w:hanging="1440"/>
      </w:pPr>
      <w:rPr>
        <w:rFonts w:cs="Times New Roman" w:hint="default"/>
      </w:rPr>
    </w:lvl>
    <w:lvl w:ilvl="7">
      <w:start w:val="1"/>
      <w:numFmt w:val="decimal"/>
      <w:isLgl/>
      <w:lvlText w:val="%1.%2.%3.%4.%5.%6.%7.%8"/>
      <w:lvlJc w:val="left"/>
      <w:pPr>
        <w:ind w:left="2544" w:hanging="1800"/>
      </w:pPr>
      <w:rPr>
        <w:rFonts w:cs="Times New Roman" w:hint="default"/>
      </w:rPr>
    </w:lvl>
    <w:lvl w:ilvl="8">
      <w:start w:val="1"/>
      <w:numFmt w:val="decimal"/>
      <w:isLgl/>
      <w:lvlText w:val="%1.%2.%3.%4.%5.%6.%7.%8.%9"/>
      <w:lvlJc w:val="left"/>
      <w:pPr>
        <w:ind w:left="2909" w:hanging="216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5"/>
  </w:num>
  <w:num w:numId="10">
    <w:abstractNumId w:val="16"/>
  </w:num>
  <w:num w:numId="11">
    <w:abstractNumId w:val="6"/>
  </w:num>
  <w:num w:numId="12">
    <w:abstractNumId w:val="9"/>
  </w:num>
  <w:num w:numId="13">
    <w:abstractNumId w:val="1"/>
  </w:num>
  <w:num w:numId="14">
    <w:abstractNumId w:val="5"/>
  </w:num>
  <w:num w:numId="15">
    <w:abstractNumId w:val="12"/>
  </w:num>
  <w:num w:numId="16">
    <w:abstractNumId w:val="7"/>
  </w:num>
  <w:num w:numId="17">
    <w:abstractNumId w:val="7"/>
    <w:lvlOverride w:ilvl="0">
      <w:lvl w:ilvl="0" w:tplc="48569E88">
        <w:start w:val="1"/>
        <w:numFmt w:val="decimal"/>
        <w:suff w:val="space"/>
        <w:lvlText w:val="%1."/>
        <w:lvlJc w:val="left"/>
        <w:pPr>
          <w:ind w:left="1211" w:hanging="360"/>
        </w:pPr>
        <w:rPr>
          <w:rFonts w:cs="Times New Roman" w:hint="default"/>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18">
    <w:abstractNumId w:val="19"/>
  </w:num>
  <w:num w:numId="19">
    <w:abstractNumId w:val="19"/>
    <w:lvlOverride w:ilvl="0">
      <w:lvl w:ilvl="0" w:tplc="730E4ACC">
        <w:start w:val="36"/>
        <w:numFmt w:val="decimal"/>
        <w:suff w:val="space"/>
        <w:lvlText w:val="%1."/>
        <w:lvlJc w:val="left"/>
        <w:pPr>
          <w:ind w:left="1353" w:hanging="360"/>
        </w:pPr>
        <w:rPr>
          <w:rFonts w:cs="Times New Roman" w:hint="default"/>
          <w:b w:val="0"/>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20">
    <w:abstractNumId w:val="19"/>
    <w:lvlOverride w:ilvl="0">
      <w:lvl w:ilvl="0" w:tplc="730E4ACC">
        <w:start w:val="36"/>
        <w:numFmt w:val="decimal"/>
        <w:suff w:val="space"/>
        <w:lvlText w:val="%1."/>
        <w:lvlJc w:val="left"/>
        <w:pPr>
          <w:ind w:left="2345" w:hanging="360"/>
        </w:pPr>
        <w:rPr>
          <w:rFonts w:cs="Times New Roman" w:hint="default"/>
          <w:b w:val="0"/>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21">
    <w:abstractNumId w:val="8"/>
  </w:num>
  <w:num w:numId="22">
    <w:abstractNumId w:val="2"/>
  </w:num>
  <w:num w:numId="23">
    <w:abstractNumId w:val="17"/>
  </w:num>
  <w:num w:numId="24">
    <w:abstractNumId w:val="20"/>
  </w:num>
  <w:num w:numId="25">
    <w:abstractNumId w:val="13"/>
  </w:num>
  <w:num w:numId="26">
    <w:abstractNumId w:val="14"/>
  </w:num>
  <w:num w:numId="27">
    <w:abstractNumId w:val="10"/>
  </w:num>
  <w:num w:numId="28">
    <w:abstractNumId w:val="21"/>
  </w:num>
  <w:num w:numId="29">
    <w:abstractNumId w:val="12"/>
    <w:lvlOverride w:ilvl="0">
      <w:lvl w:ilvl="0" w:tplc="18EC857C">
        <w:start w:val="1"/>
        <w:numFmt w:val="decimal"/>
        <w:suff w:val="space"/>
        <w:lvlText w:val="%1."/>
        <w:lvlJc w:val="left"/>
        <w:pPr>
          <w:ind w:left="1" w:firstLine="567"/>
        </w:pPr>
        <w:rPr>
          <w:rFonts w:cs="Times New Roman" w:hint="default"/>
        </w:rPr>
      </w:lvl>
    </w:lvlOverride>
    <w:lvlOverride w:ilvl="1">
      <w:lvl w:ilvl="1" w:tplc="04190019" w:tentative="1">
        <w:start w:val="1"/>
        <w:numFmt w:val="lowerLetter"/>
        <w:lvlText w:val="%2."/>
        <w:lvlJc w:val="left"/>
        <w:pPr>
          <w:ind w:left="1440" w:hanging="360"/>
        </w:pPr>
        <w:rPr>
          <w:rFonts w:cs="Times New Roman"/>
        </w:rPr>
      </w:lvl>
    </w:lvlOverride>
    <w:lvlOverride w:ilvl="2">
      <w:lvl w:ilvl="2" w:tplc="0419001B" w:tentative="1">
        <w:start w:val="1"/>
        <w:numFmt w:val="lowerRoman"/>
        <w:lvlText w:val="%3."/>
        <w:lvlJc w:val="right"/>
        <w:pPr>
          <w:ind w:left="2160" w:hanging="180"/>
        </w:pPr>
        <w:rPr>
          <w:rFonts w:cs="Times New Roman"/>
        </w:rPr>
      </w:lvl>
    </w:lvlOverride>
    <w:lvlOverride w:ilvl="3">
      <w:lvl w:ilvl="3" w:tplc="0419000F" w:tentative="1">
        <w:start w:val="1"/>
        <w:numFmt w:val="decimal"/>
        <w:lvlText w:val="%4."/>
        <w:lvlJc w:val="left"/>
        <w:pPr>
          <w:ind w:left="2880" w:hanging="360"/>
        </w:pPr>
        <w:rPr>
          <w:rFonts w:cs="Times New Roman"/>
        </w:rPr>
      </w:lvl>
    </w:lvlOverride>
    <w:lvlOverride w:ilvl="4">
      <w:lvl w:ilvl="4" w:tplc="04190019" w:tentative="1">
        <w:start w:val="1"/>
        <w:numFmt w:val="lowerLetter"/>
        <w:lvlText w:val="%5."/>
        <w:lvlJc w:val="left"/>
        <w:pPr>
          <w:ind w:left="3600" w:hanging="360"/>
        </w:pPr>
        <w:rPr>
          <w:rFonts w:cs="Times New Roman"/>
        </w:rPr>
      </w:lvl>
    </w:lvlOverride>
    <w:lvlOverride w:ilvl="5">
      <w:lvl w:ilvl="5" w:tplc="0419001B" w:tentative="1">
        <w:start w:val="1"/>
        <w:numFmt w:val="lowerRoman"/>
        <w:lvlText w:val="%6."/>
        <w:lvlJc w:val="right"/>
        <w:pPr>
          <w:ind w:left="4320" w:hanging="180"/>
        </w:pPr>
        <w:rPr>
          <w:rFonts w:cs="Times New Roman"/>
        </w:rPr>
      </w:lvl>
    </w:lvlOverride>
    <w:lvlOverride w:ilvl="6">
      <w:lvl w:ilvl="6" w:tplc="0419000F" w:tentative="1">
        <w:start w:val="1"/>
        <w:numFmt w:val="decimal"/>
        <w:lvlText w:val="%7."/>
        <w:lvlJc w:val="left"/>
        <w:pPr>
          <w:ind w:left="5040" w:hanging="360"/>
        </w:pPr>
        <w:rPr>
          <w:rFonts w:cs="Times New Roman"/>
        </w:rPr>
      </w:lvl>
    </w:lvlOverride>
    <w:lvlOverride w:ilvl="7">
      <w:lvl w:ilvl="7" w:tplc="04190019" w:tentative="1">
        <w:start w:val="1"/>
        <w:numFmt w:val="lowerLetter"/>
        <w:lvlText w:val="%8."/>
        <w:lvlJc w:val="left"/>
        <w:pPr>
          <w:ind w:left="5760" w:hanging="360"/>
        </w:pPr>
        <w:rPr>
          <w:rFonts w:cs="Times New Roman"/>
        </w:rPr>
      </w:lvl>
    </w:lvlOverride>
    <w:lvlOverride w:ilvl="8">
      <w:lvl w:ilvl="8" w:tplc="0419001B" w:tentative="1">
        <w:start w:val="1"/>
        <w:numFmt w:val="lowerRoman"/>
        <w:lvlText w:val="%9."/>
        <w:lvlJc w:val="right"/>
        <w:pPr>
          <w:ind w:left="6480" w:hanging="180"/>
        </w:pPr>
        <w:rPr>
          <w:rFonts w:cs="Times New Roman"/>
        </w:rPr>
      </w:lvl>
    </w:lvlOverride>
  </w:num>
  <w:num w:numId="30">
    <w:abstractNumId w:val="11"/>
  </w:num>
  <w:num w:numId="31">
    <w:abstractNumId w:val="18"/>
  </w:num>
  <w:num w:numId="32">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02A"/>
    <w:rsid w:val="00002E37"/>
    <w:rsid w:val="000035C1"/>
    <w:rsid w:val="00003C7E"/>
    <w:rsid w:val="0000463C"/>
    <w:rsid w:val="00004757"/>
    <w:rsid w:val="00004ECA"/>
    <w:rsid w:val="0000593C"/>
    <w:rsid w:val="00007C60"/>
    <w:rsid w:val="00011EA5"/>
    <w:rsid w:val="00012C1A"/>
    <w:rsid w:val="000154B2"/>
    <w:rsid w:val="00016D65"/>
    <w:rsid w:val="00017176"/>
    <w:rsid w:val="00020BE0"/>
    <w:rsid w:val="000225D1"/>
    <w:rsid w:val="0002299E"/>
    <w:rsid w:val="00023AB3"/>
    <w:rsid w:val="00023BA3"/>
    <w:rsid w:val="0002472A"/>
    <w:rsid w:val="000248AF"/>
    <w:rsid w:val="00025F07"/>
    <w:rsid w:val="00030411"/>
    <w:rsid w:val="000319AC"/>
    <w:rsid w:val="00031C90"/>
    <w:rsid w:val="000379B4"/>
    <w:rsid w:val="00040042"/>
    <w:rsid w:val="00041022"/>
    <w:rsid w:val="00041221"/>
    <w:rsid w:val="00041BBC"/>
    <w:rsid w:val="00041EFC"/>
    <w:rsid w:val="000430C5"/>
    <w:rsid w:val="00044852"/>
    <w:rsid w:val="00044EAB"/>
    <w:rsid w:val="00044FC0"/>
    <w:rsid w:val="00045097"/>
    <w:rsid w:val="00046895"/>
    <w:rsid w:val="00046C3E"/>
    <w:rsid w:val="00046CD5"/>
    <w:rsid w:val="00047F39"/>
    <w:rsid w:val="00047F97"/>
    <w:rsid w:val="000500FB"/>
    <w:rsid w:val="0005082F"/>
    <w:rsid w:val="00050914"/>
    <w:rsid w:val="00051932"/>
    <w:rsid w:val="000519BF"/>
    <w:rsid w:val="00051DF1"/>
    <w:rsid w:val="0005246F"/>
    <w:rsid w:val="00055180"/>
    <w:rsid w:val="0005568E"/>
    <w:rsid w:val="00057755"/>
    <w:rsid w:val="00061113"/>
    <w:rsid w:val="00061A03"/>
    <w:rsid w:val="00061CAB"/>
    <w:rsid w:val="000625FB"/>
    <w:rsid w:val="00062FAC"/>
    <w:rsid w:val="00063DD5"/>
    <w:rsid w:val="00064FEE"/>
    <w:rsid w:val="00070851"/>
    <w:rsid w:val="00077878"/>
    <w:rsid w:val="00077D58"/>
    <w:rsid w:val="00082C87"/>
    <w:rsid w:val="00083256"/>
    <w:rsid w:val="0008486C"/>
    <w:rsid w:val="00085EC5"/>
    <w:rsid w:val="00087C70"/>
    <w:rsid w:val="00091457"/>
    <w:rsid w:val="00094621"/>
    <w:rsid w:val="00097372"/>
    <w:rsid w:val="00097F42"/>
    <w:rsid w:val="000A14DF"/>
    <w:rsid w:val="000A5461"/>
    <w:rsid w:val="000A757A"/>
    <w:rsid w:val="000A7CFE"/>
    <w:rsid w:val="000A7DD2"/>
    <w:rsid w:val="000B23D5"/>
    <w:rsid w:val="000B2AD8"/>
    <w:rsid w:val="000C0596"/>
    <w:rsid w:val="000C13AA"/>
    <w:rsid w:val="000C2432"/>
    <w:rsid w:val="000C34BA"/>
    <w:rsid w:val="000C42EC"/>
    <w:rsid w:val="000C5A0B"/>
    <w:rsid w:val="000C5F83"/>
    <w:rsid w:val="000C6326"/>
    <w:rsid w:val="000C67B4"/>
    <w:rsid w:val="000D1744"/>
    <w:rsid w:val="000D3BF3"/>
    <w:rsid w:val="000D41BF"/>
    <w:rsid w:val="000D423F"/>
    <w:rsid w:val="000D615D"/>
    <w:rsid w:val="000D61C4"/>
    <w:rsid w:val="000D67A2"/>
    <w:rsid w:val="000E2143"/>
    <w:rsid w:val="000E3CF2"/>
    <w:rsid w:val="000E451C"/>
    <w:rsid w:val="000E4E25"/>
    <w:rsid w:val="000E5A7D"/>
    <w:rsid w:val="000E76EC"/>
    <w:rsid w:val="000E7C9A"/>
    <w:rsid w:val="000F1174"/>
    <w:rsid w:val="000F2926"/>
    <w:rsid w:val="000F30E5"/>
    <w:rsid w:val="000F5439"/>
    <w:rsid w:val="000F70FF"/>
    <w:rsid w:val="00100FD8"/>
    <w:rsid w:val="00103610"/>
    <w:rsid w:val="00103BAA"/>
    <w:rsid w:val="001047B0"/>
    <w:rsid w:val="00105C23"/>
    <w:rsid w:val="00107B2C"/>
    <w:rsid w:val="00110A1A"/>
    <w:rsid w:val="00111479"/>
    <w:rsid w:val="00111734"/>
    <w:rsid w:val="00113283"/>
    <w:rsid w:val="00116766"/>
    <w:rsid w:val="00116EFD"/>
    <w:rsid w:val="00116F48"/>
    <w:rsid w:val="001176B9"/>
    <w:rsid w:val="00117703"/>
    <w:rsid w:val="0012037C"/>
    <w:rsid w:val="001217A8"/>
    <w:rsid w:val="001239A2"/>
    <w:rsid w:val="00123DB0"/>
    <w:rsid w:val="001240E8"/>
    <w:rsid w:val="00124AC7"/>
    <w:rsid w:val="00125AE4"/>
    <w:rsid w:val="00125C6A"/>
    <w:rsid w:val="00125DC1"/>
    <w:rsid w:val="00127FE0"/>
    <w:rsid w:val="00130B95"/>
    <w:rsid w:val="001312BA"/>
    <w:rsid w:val="00133B41"/>
    <w:rsid w:val="00133CD2"/>
    <w:rsid w:val="00133F9E"/>
    <w:rsid w:val="0013605D"/>
    <w:rsid w:val="00136392"/>
    <w:rsid w:val="0013657D"/>
    <w:rsid w:val="001369F2"/>
    <w:rsid w:val="0014069C"/>
    <w:rsid w:val="00142184"/>
    <w:rsid w:val="001425E4"/>
    <w:rsid w:val="00142E88"/>
    <w:rsid w:val="00143167"/>
    <w:rsid w:val="00143D26"/>
    <w:rsid w:val="00144316"/>
    <w:rsid w:val="00144D4F"/>
    <w:rsid w:val="00144FC7"/>
    <w:rsid w:val="00145644"/>
    <w:rsid w:val="00145899"/>
    <w:rsid w:val="001470D5"/>
    <w:rsid w:val="00147438"/>
    <w:rsid w:val="00150734"/>
    <w:rsid w:val="00150CE0"/>
    <w:rsid w:val="00154692"/>
    <w:rsid w:val="00154FC6"/>
    <w:rsid w:val="001550AC"/>
    <w:rsid w:val="00155538"/>
    <w:rsid w:val="00156556"/>
    <w:rsid w:val="0015739F"/>
    <w:rsid w:val="0015781C"/>
    <w:rsid w:val="00157F8B"/>
    <w:rsid w:val="00161399"/>
    <w:rsid w:val="00162197"/>
    <w:rsid w:val="001621CF"/>
    <w:rsid w:val="001623AF"/>
    <w:rsid w:val="00163CBA"/>
    <w:rsid w:val="00164A27"/>
    <w:rsid w:val="00164B0F"/>
    <w:rsid w:val="001657F4"/>
    <w:rsid w:val="00166716"/>
    <w:rsid w:val="00170189"/>
    <w:rsid w:val="001719AE"/>
    <w:rsid w:val="00173038"/>
    <w:rsid w:val="0017722B"/>
    <w:rsid w:val="00181F1B"/>
    <w:rsid w:val="00182B72"/>
    <w:rsid w:val="00184AC0"/>
    <w:rsid w:val="0018538E"/>
    <w:rsid w:val="00185F1C"/>
    <w:rsid w:val="00186034"/>
    <w:rsid w:val="001924A2"/>
    <w:rsid w:val="00193162"/>
    <w:rsid w:val="00194003"/>
    <w:rsid w:val="00194055"/>
    <w:rsid w:val="00195B73"/>
    <w:rsid w:val="00195E70"/>
    <w:rsid w:val="00196E5C"/>
    <w:rsid w:val="001A0FE5"/>
    <w:rsid w:val="001A26D0"/>
    <w:rsid w:val="001A37C4"/>
    <w:rsid w:val="001A525B"/>
    <w:rsid w:val="001A5E0C"/>
    <w:rsid w:val="001A7655"/>
    <w:rsid w:val="001A7ECC"/>
    <w:rsid w:val="001B0092"/>
    <w:rsid w:val="001B1FE9"/>
    <w:rsid w:val="001B24EC"/>
    <w:rsid w:val="001B5E9A"/>
    <w:rsid w:val="001B79A5"/>
    <w:rsid w:val="001C0D10"/>
    <w:rsid w:val="001C2CFC"/>
    <w:rsid w:val="001C44CA"/>
    <w:rsid w:val="001C4DA2"/>
    <w:rsid w:val="001C594E"/>
    <w:rsid w:val="001C5D7B"/>
    <w:rsid w:val="001C6B61"/>
    <w:rsid w:val="001D0832"/>
    <w:rsid w:val="001D0E96"/>
    <w:rsid w:val="001D0F26"/>
    <w:rsid w:val="001D3559"/>
    <w:rsid w:val="001D649F"/>
    <w:rsid w:val="001D740D"/>
    <w:rsid w:val="001D75D3"/>
    <w:rsid w:val="001E0722"/>
    <w:rsid w:val="001E16CC"/>
    <w:rsid w:val="001E1B28"/>
    <w:rsid w:val="001E4DC4"/>
    <w:rsid w:val="001E5AE3"/>
    <w:rsid w:val="001E5F28"/>
    <w:rsid w:val="001E611F"/>
    <w:rsid w:val="001E616B"/>
    <w:rsid w:val="001E657E"/>
    <w:rsid w:val="001E65F7"/>
    <w:rsid w:val="001E7141"/>
    <w:rsid w:val="001E719F"/>
    <w:rsid w:val="001F002A"/>
    <w:rsid w:val="001F0096"/>
    <w:rsid w:val="001F2F44"/>
    <w:rsid w:val="001F34CE"/>
    <w:rsid w:val="001F4050"/>
    <w:rsid w:val="001F4BA5"/>
    <w:rsid w:val="001F5D8F"/>
    <w:rsid w:val="001F66C3"/>
    <w:rsid w:val="001F6A35"/>
    <w:rsid w:val="001F7440"/>
    <w:rsid w:val="00201AAA"/>
    <w:rsid w:val="00201BB7"/>
    <w:rsid w:val="00201E6C"/>
    <w:rsid w:val="0020224F"/>
    <w:rsid w:val="002034D9"/>
    <w:rsid w:val="002041E2"/>
    <w:rsid w:val="002043B7"/>
    <w:rsid w:val="0020454B"/>
    <w:rsid w:val="00204BC3"/>
    <w:rsid w:val="00204F05"/>
    <w:rsid w:val="00207906"/>
    <w:rsid w:val="0021259C"/>
    <w:rsid w:val="00213911"/>
    <w:rsid w:val="002177B3"/>
    <w:rsid w:val="00217D53"/>
    <w:rsid w:val="002205E3"/>
    <w:rsid w:val="00226071"/>
    <w:rsid w:val="002261F8"/>
    <w:rsid w:val="00226D97"/>
    <w:rsid w:val="00230F6D"/>
    <w:rsid w:val="00232565"/>
    <w:rsid w:val="00233DE4"/>
    <w:rsid w:val="00234253"/>
    <w:rsid w:val="0023433C"/>
    <w:rsid w:val="00235B15"/>
    <w:rsid w:val="002376D5"/>
    <w:rsid w:val="002426A8"/>
    <w:rsid w:val="002430C5"/>
    <w:rsid w:val="002445C4"/>
    <w:rsid w:val="0024494F"/>
    <w:rsid w:val="00245E49"/>
    <w:rsid w:val="002465D7"/>
    <w:rsid w:val="00246664"/>
    <w:rsid w:val="00247609"/>
    <w:rsid w:val="00250431"/>
    <w:rsid w:val="00252191"/>
    <w:rsid w:val="0025461C"/>
    <w:rsid w:val="002577C9"/>
    <w:rsid w:val="00260C6C"/>
    <w:rsid w:val="0026172F"/>
    <w:rsid w:val="00262C7F"/>
    <w:rsid w:val="002635BF"/>
    <w:rsid w:val="00265A6D"/>
    <w:rsid w:val="00266501"/>
    <w:rsid w:val="002672FB"/>
    <w:rsid w:val="00270DE8"/>
    <w:rsid w:val="00270E78"/>
    <w:rsid w:val="00270F23"/>
    <w:rsid w:val="0027146C"/>
    <w:rsid w:val="002728CE"/>
    <w:rsid w:val="0027341D"/>
    <w:rsid w:val="00275583"/>
    <w:rsid w:val="00276E11"/>
    <w:rsid w:val="00277EAD"/>
    <w:rsid w:val="002808A9"/>
    <w:rsid w:val="0028158F"/>
    <w:rsid w:val="002820B4"/>
    <w:rsid w:val="00283352"/>
    <w:rsid w:val="0028385F"/>
    <w:rsid w:val="002843E4"/>
    <w:rsid w:val="00284CDF"/>
    <w:rsid w:val="00287460"/>
    <w:rsid w:val="002877A7"/>
    <w:rsid w:val="00287AF0"/>
    <w:rsid w:val="00287C70"/>
    <w:rsid w:val="002901FF"/>
    <w:rsid w:val="00292865"/>
    <w:rsid w:val="00293287"/>
    <w:rsid w:val="00294EC5"/>
    <w:rsid w:val="00295424"/>
    <w:rsid w:val="00295D3D"/>
    <w:rsid w:val="00295DFC"/>
    <w:rsid w:val="002A09EA"/>
    <w:rsid w:val="002A29E0"/>
    <w:rsid w:val="002A3080"/>
    <w:rsid w:val="002A3EF2"/>
    <w:rsid w:val="002A47B3"/>
    <w:rsid w:val="002A6789"/>
    <w:rsid w:val="002A7787"/>
    <w:rsid w:val="002A7F69"/>
    <w:rsid w:val="002B00FB"/>
    <w:rsid w:val="002B0C02"/>
    <w:rsid w:val="002B140F"/>
    <w:rsid w:val="002B3886"/>
    <w:rsid w:val="002B3F06"/>
    <w:rsid w:val="002B6F3C"/>
    <w:rsid w:val="002C0D98"/>
    <w:rsid w:val="002C1AAC"/>
    <w:rsid w:val="002C2665"/>
    <w:rsid w:val="002C661D"/>
    <w:rsid w:val="002C6E40"/>
    <w:rsid w:val="002C7832"/>
    <w:rsid w:val="002C7CD1"/>
    <w:rsid w:val="002D13D0"/>
    <w:rsid w:val="002D3376"/>
    <w:rsid w:val="002D5483"/>
    <w:rsid w:val="002D5742"/>
    <w:rsid w:val="002D6775"/>
    <w:rsid w:val="002D6862"/>
    <w:rsid w:val="002D6DC9"/>
    <w:rsid w:val="002E0D8F"/>
    <w:rsid w:val="002E1710"/>
    <w:rsid w:val="002E1F1D"/>
    <w:rsid w:val="002E6684"/>
    <w:rsid w:val="002F04B9"/>
    <w:rsid w:val="002F1E0F"/>
    <w:rsid w:val="002F2027"/>
    <w:rsid w:val="002F271A"/>
    <w:rsid w:val="002F4B88"/>
    <w:rsid w:val="002F5529"/>
    <w:rsid w:val="002F5923"/>
    <w:rsid w:val="002F710A"/>
    <w:rsid w:val="003001A2"/>
    <w:rsid w:val="00300CC5"/>
    <w:rsid w:val="003014D8"/>
    <w:rsid w:val="00303F7C"/>
    <w:rsid w:val="00304152"/>
    <w:rsid w:val="00304DDF"/>
    <w:rsid w:val="00305DFB"/>
    <w:rsid w:val="00310893"/>
    <w:rsid w:val="00312091"/>
    <w:rsid w:val="003122B4"/>
    <w:rsid w:val="00312704"/>
    <w:rsid w:val="0031542C"/>
    <w:rsid w:val="00316154"/>
    <w:rsid w:val="00317ED0"/>
    <w:rsid w:val="00320D97"/>
    <w:rsid w:val="003223DC"/>
    <w:rsid w:val="0032359F"/>
    <w:rsid w:val="00325AA4"/>
    <w:rsid w:val="00327954"/>
    <w:rsid w:val="00331618"/>
    <w:rsid w:val="00331E7C"/>
    <w:rsid w:val="00332E7D"/>
    <w:rsid w:val="00334CA1"/>
    <w:rsid w:val="00334E57"/>
    <w:rsid w:val="00335301"/>
    <w:rsid w:val="00336C1A"/>
    <w:rsid w:val="003402E3"/>
    <w:rsid w:val="003405A7"/>
    <w:rsid w:val="0034092D"/>
    <w:rsid w:val="00343F8A"/>
    <w:rsid w:val="00345677"/>
    <w:rsid w:val="00346070"/>
    <w:rsid w:val="0034652A"/>
    <w:rsid w:val="00350589"/>
    <w:rsid w:val="003518F2"/>
    <w:rsid w:val="00351FD1"/>
    <w:rsid w:val="00353B7D"/>
    <w:rsid w:val="00355E41"/>
    <w:rsid w:val="0036088A"/>
    <w:rsid w:val="00361028"/>
    <w:rsid w:val="00361F1F"/>
    <w:rsid w:val="00363D8E"/>
    <w:rsid w:val="003643E4"/>
    <w:rsid w:val="0036791D"/>
    <w:rsid w:val="00367F2B"/>
    <w:rsid w:val="00374915"/>
    <w:rsid w:val="003758B2"/>
    <w:rsid w:val="00376BA3"/>
    <w:rsid w:val="00377F9C"/>
    <w:rsid w:val="003807A4"/>
    <w:rsid w:val="00380AD6"/>
    <w:rsid w:val="00381640"/>
    <w:rsid w:val="00382B2C"/>
    <w:rsid w:val="00382CAA"/>
    <w:rsid w:val="00385944"/>
    <w:rsid w:val="00387836"/>
    <w:rsid w:val="00387925"/>
    <w:rsid w:val="00387FF7"/>
    <w:rsid w:val="003900BD"/>
    <w:rsid w:val="003902F7"/>
    <w:rsid w:val="00390E84"/>
    <w:rsid w:val="00391769"/>
    <w:rsid w:val="00391A18"/>
    <w:rsid w:val="00391BB9"/>
    <w:rsid w:val="00392438"/>
    <w:rsid w:val="003929AD"/>
    <w:rsid w:val="00394E40"/>
    <w:rsid w:val="0039681C"/>
    <w:rsid w:val="00396B5D"/>
    <w:rsid w:val="003A0A11"/>
    <w:rsid w:val="003A32D1"/>
    <w:rsid w:val="003A5696"/>
    <w:rsid w:val="003A70D7"/>
    <w:rsid w:val="003A74BB"/>
    <w:rsid w:val="003B08BC"/>
    <w:rsid w:val="003B169C"/>
    <w:rsid w:val="003B20F3"/>
    <w:rsid w:val="003B5C7F"/>
    <w:rsid w:val="003B604F"/>
    <w:rsid w:val="003B7662"/>
    <w:rsid w:val="003B7CE4"/>
    <w:rsid w:val="003C3F3C"/>
    <w:rsid w:val="003C7B9E"/>
    <w:rsid w:val="003D0710"/>
    <w:rsid w:val="003D290B"/>
    <w:rsid w:val="003D4393"/>
    <w:rsid w:val="003D4DAD"/>
    <w:rsid w:val="003D577D"/>
    <w:rsid w:val="003D5EAA"/>
    <w:rsid w:val="003D7929"/>
    <w:rsid w:val="003D7D3C"/>
    <w:rsid w:val="003E01A7"/>
    <w:rsid w:val="003E10FC"/>
    <w:rsid w:val="003E1124"/>
    <w:rsid w:val="003E267E"/>
    <w:rsid w:val="003E2A90"/>
    <w:rsid w:val="003E2F66"/>
    <w:rsid w:val="003E41C8"/>
    <w:rsid w:val="003E4575"/>
    <w:rsid w:val="003E54D6"/>
    <w:rsid w:val="003E5730"/>
    <w:rsid w:val="003E5FE3"/>
    <w:rsid w:val="003E65AE"/>
    <w:rsid w:val="003E6D8D"/>
    <w:rsid w:val="003E6F4F"/>
    <w:rsid w:val="003E7ECA"/>
    <w:rsid w:val="003F02C7"/>
    <w:rsid w:val="003F0D0F"/>
    <w:rsid w:val="003F0EAE"/>
    <w:rsid w:val="003F170B"/>
    <w:rsid w:val="003F18E2"/>
    <w:rsid w:val="003F257C"/>
    <w:rsid w:val="003F5184"/>
    <w:rsid w:val="003F58F6"/>
    <w:rsid w:val="003F5E26"/>
    <w:rsid w:val="003F7C1E"/>
    <w:rsid w:val="00403BCE"/>
    <w:rsid w:val="004043C5"/>
    <w:rsid w:val="0040574C"/>
    <w:rsid w:val="004060F0"/>
    <w:rsid w:val="004072F1"/>
    <w:rsid w:val="00410B30"/>
    <w:rsid w:val="00411858"/>
    <w:rsid w:val="00412386"/>
    <w:rsid w:val="00412CC7"/>
    <w:rsid w:val="004136F6"/>
    <w:rsid w:val="00415A01"/>
    <w:rsid w:val="00417304"/>
    <w:rsid w:val="004207E3"/>
    <w:rsid w:val="00421576"/>
    <w:rsid w:val="00422D25"/>
    <w:rsid w:val="004234CF"/>
    <w:rsid w:val="00423B0A"/>
    <w:rsid w:val="00424BE8"/>
    <w:rsid w:val="00424FD6"/>
    <w:rsid w:val="00427A1B"/>
    <w:rsid w:val="0043256D"/>
    <w:rsid w:val="00432BC5"/>
    <w:rsid w:val="00433A7A"/>
    <w:rsid w:val="004342A7"/>
    <w:rsid w:val="004352DC"/>
    <w:rsid w:val="00440566"/>
    <w:rsid w:val="00440722"/>
    <w:rsid w:val="00441A29"/>
    <w:rsid w:val="00441B91"/>
    <w:rsid w:val="00441E1F"/>
    <w:rsid w:val="00445B02"/>
    <w:rsid w:val="00447283"/>
    <w:rsid w:val="00451D14"/>
    <w:rsid w:val="004528DD"/>
    <w:rsid w:val="0045333C"/>
    <w:rsid w:val="00454DE5"/>
    <w:rsid w:val="00454E60"/>
    <w:rsid w:val="004551A6"/>
    <w:rsid w:val="0045681B"/>
    <w:rsid w:val="004572A2"/>
    <w:rsid w:val="004577CE"/>
    <w:rsid w:val="00457FD7"/>
    <w:rsid w:val="00461613"/>
    <w:rsid w:val="004629F3"/>
    <w:rsid w:val="00463840"/>
    <w:rsid w:val="00463A05"/>
    <w:rsid w:val="00463FCE"/>
    <w:rsid w:val="0046491C"/>
    <w:rsid w:val="00467BAD"/>
    <w:rsid w:val="00470259"/>
    <w:rsid w:val="00471C97"/>
    <w:rsid w:val="00472CA5"/>
    <w:rsid w:val="00472F6E"/>
    <w:rsid w:val="0047423E"/>
    <w:rsid w:val="004743FA"/>
    <w:rsid w:val="00474BE5"/>
    <w:rsid w:val="0048001C"/>
    <w:rsid w:val="00480A3F"/>
    <w:rsid w:val="0048174E"/>
    <w:rsid w:val="004819C2"/>
    <w:rsid w:val="004823D8"/>
    <w:rsid w:val="0048603B"/>
    <w:rsid w:val="00486A66"/>
    <w:rsid w:val="00486E01"/>
    <w:rsid w:val="0048746B"/>
    <w:rsid w:val="00491B62"/>
    <w:rsid w:val="004947F4"/>
    <w:rsid w:val="00495D19"/>
    <w:rsid w:val="004A0E62"/>
    <w:rsid w:val="004A192D"/>
    <w:rsid w:val="004A21C1"/>
    <w:rsid w:val="004A316D"/>
    <w:rsid w:val="004A4923"/>
    <w:rsid w:val="004A4A46"/>
    <w:rsid w:val="004A5CCD"/>
    <w:rsid w:val="004A6112"/>
    <w:rsid w:val="004A64B0"/>
    <w:rsid w:val="004A664B"/>
    <w:rsid w:val="004A76D3"/>
    <w:rsid w:val="004A7B6B"/>
    <w:rsid w:val="004B2EAA"/>
    <w:rsid w:val="004B3661"/>
    <w:rsid w:val="004B4C7B"/>
    <w:rsid w:val="004B52EB"/>
    <w:rsid w:val="004B5FD8"/>
    <w:rsid w:val="004B7E26"/>
    <w:rsid w:val="004C023F"/>
    <w:rsid w:val="004C0B3E"/>
    <w:rsid w:val="004C1698"/>
    <w:rsid w:val="004C2811"/>
    <w:rsid w:val="004C509C"/>
    <w:rsid w:val="004C56BD"/>
    <w:rsid w:val="004C7CA4"/>
    <w:rsid w:val="004D13E5"/>
    <w:rsid w:val="004D188F"/>
    <w:rsid w:val="004D480F"/>
    <w:rsid w:val="004D52D9"/>
    <w:rsid w:val="004E085C"/>
    <w:rsid w:val="004E0B32"/>
    <w:rsid w:val="004E346E"/>
    <w:rsid w:val="004E39A8"/>
    <w:rsid w:val="004E4375"/>
    <w:rsid w:val="004E4F46"/>
    <w:rsid w:val="004E5B9C"/>
    <w:rsid w:val="004E6683"/>
    <w:rsid w:val="004E71DA"/>
    <w:rsid w:val="004E7CD1"/>
    <w:rsid w:val="004F2997"/>
    <w:rsid w:val="004F3C0E"/>
    <w:rsid w:val="004F481F"/>
    <w:rsid w:val="004F4D9D"/>
    <w:rsid w:val="004F6B5C"/>
    <w:rsid w:val="005001A8"/>
    <w:rsid w:val="00501450"/>
    <w:rsid w:val="00502294"/>
    <w:rsid w:val="005023DF"/>
    <w:rsid w:val="00502D5F"/>
    <w:rsid w:val="0050397C"/>
    <w:rsid w:val="005039C9"/>
    <w:rsid w:val="00503F5C"/>
    <w:rsid w:val="0051043F"/>
    <w:rsid w:val="00513E16"/>
    <w:rsid w:val="0051466F"/>
    <w:rsid w:val="00516C84"/>
    <w:rsid w:val="00516D80"/>
    <w:rsid w:val="00521B41"/>
    <w:rsid w:val="005229BB"/>
    <w:rsid w:val="00524CDA"/>
    <w:rsid w:val="00525C82"/>
    <w:rsid w:val="0052690F"/>
    <w:rsid w:val="00526D68"/>
    <w:rsid w:val="00530780"/>
    <w:rsid w:val="00530DA0"/>
    <w:rsid w:val="0053141B"/>
    <w:rsid w:val="00531770"/>
    <w:rsid w:val="00533971"/>
    <w:rsid w:val="00533CE3"/>
    <w:rsid w:val="00534193"/>
    <w:rsid w:val="00534B97"/>
    <w:rsid w:val="00541BCC"/>
    <w:rsid w:val="00543066"/>
    <w:rsid w:val="00544685"/>
    <w:rsid w:val="00544BEA"/>
    <w:rsid w:val="00546894"/>
    <w:rsid w:val="00547829"/>
    <w:rsid w:val="005479BA"/>
    <w:rsid w:val="00550383"/>
    <w:rsid w:val="0055194B"/>
    <w:rsid w:val="00551F3D"/>
    <w:rsid w:val="00553BFF"/>
    <w:rsid w:val="00554618"/>
    <w:rsid w:val="00557958"/>
    <w:rsid w:val="005605AA"/>
    <w:rsid w:val="00561687"/>
    <w:rsid w:val="005650EC"/>
    <w:rsid w:val="0056550C"/>
    <w:rsid w:val="00565DC3"/>
    <w:rsid w:val="005678F0"/>
    <w:rsid w:val="00571A33"/>
    <w:rsid w:val="00571ECB"/>
    <w:rsid w:val="00572754"/>
    <w:rsid w:val="005734C0"/>
    <w:rsid w:val="00577826"/>
    <w:rsid w:val="00582027"/>
    <w:rsid w:val="005823A3"/>
    <w:rsid w:val="00583C0C"/>
    <w:rsid w:val="00586946"/>
    <w:rsid w:val="0058700E"/>
    <w:rsid w:val="005917BA"/>
    <w:rsid w:val="00591F27"/>
    <w:rsid w:val="00592233"/>
    <w:rsid w:val="00596447"/>
    <w:rsid w:val="00596476"/>
    <w:rsid w:val="00596747"/>
    <w:rsid w:val="005968BE"/>
    <w:rsid w:val="005A0E03"/>
    <w:rsid w:val="005A2232"/>
    <w:rsid w:val="005A3A73"/>
    <w:rsid w:val="005A5016"/>
    <w:rsid w:val="005A5615"/>
    <w:rsid w:val="005A5B61"/>
    <w:rsid w:val="005A5D5F"/>
    <w:rsid w:val="005A64D0"/>
    <w:rsid w:val="005A6B4D"/>
    <w:rsid w:val="005A7120"/>
    <w:rsid w:val="005B084A"/>
    <w:rsid w:val="005B786B"/>
    <w:rsid w:val="005C0F4B"/>
    <w:rsid w:val="005C186D"/>
    <w:rsid w:val="005C2502"/>
    <w:rsid w:val="005C27AE"/>
    <w:rsid w:val="005C31AB"/>
    <w:rsid w:val="005C4860"/>
    <w:rsid w:val="005C4D58"/>
    <w:rsid w:val="005C594C"/>
    <w:rsid w:val="005C5A57"/>
    <w:rsid w:val="005C64CB"/>
    <w:rsid w:val="005C6503"/>
    <w:rsid w:val="005C74FD"/>
    <w:rsid w:val="005D07A1"/>
    <w:rsid w:val="005D0CA4"/>
    <w:rsid w:val="005D12DE"/>
    <w:rsid w:val="005D3142"/>
    <w:rsid w:val="005D39AD"/>
    <w:rsid w:val="005D679D"/>
    <w:rsid w:val="005D6DB3"/>
    <w:rsid w:val="005E0527"/>
    <w:rsid w:val="005E0ED5"/>
    <w:rsid w:val="005E15AD"/>
    <w:rsid w:val="005E179B"/>
    <w:rsid w:val="005E1867"/>
    <w:rsid w:val="005E6141"/>
    <w:rsid w:val="005E74CF"/>
    <w:rsid w:val="005E76C4"/>
    <w:rsid w:val="005E795C"/>
    <w:rsid w:val="005F0380"/>
    <w:rsid w:val="005F042E"/>
    <w:rsid w:val="005F0FF3"/>
    <w:rsid w:val="005F1556"/>
    <w:rsid w:val="005F1AC0"/>
    <w:rsid w:val="005F408E"/>
    <w:rsid w:val="005F5509"/>
    <w:rsid w:val="005F573B"/>
    <w:rsid w:val="005F68D6"/>
    <w:rsid w:val="00600636"/>
    <w:rsid w:val="00600F0A"/>
    <w:rsid w:val="006014B3"/>
    <w:rsid w:val="00601BF0"/>
    <w:rsid w:val="00602660"/>
    <w:rsid w:val="0060497C"/>
    <w:rsid w:val="00605C7A"/>
    <w:rsid w:val="00606F22"/>
    <w:rsid w:val="00610D2D"/>
    <w:rsid w:val="006151B3"/>
    <w:rsid w:val="0062183B"/>
    <w:rsid w:val="006226F1"/>
    <w:rsid w:val="006249ED"/>
    <w:rsid w:val="0062536A"/>
    <w:rsid w:val="006254C3"/>
    <w:rsid w:val="006262CC"/>
    <w:rsid w:val="00626A7C"/>
    <w:rsid w:val="00626E06"/>
    <w:rsid w:val="00627510"/>
    <w:rsid w:val="00627F04"/>
    <w:rsid w:val="006301DA"/>
    <w:rsid w:val="00630248"/>
    <w:rsid w:val="0063138F"/>
    <w:rsid w:val="00632226"/>
    <w:rsid w:val="00632EE1"/>
    <w:rsid w:val="00634922"/>
    <w:rsid w:val="00637233"/>
    <w:rsid w:val="0063759E"/>
    <w:rsid w:val="0064003A"/>
    <w:rsid w:val="006411E1"/>
    <w:rsid w:val="00642B6E"/>
    <w:rsid w:val="00644B49"/>
    <w:rsid w:val="00646433"/>
    <w:rsid w:val="00650BFF"/>
    <w:rsid w:val="00650FF8"/>
    <w:rsid w:val="006511D3"/>
    <w:rsid w:val="00651F65"/>
    <w:rsid w:val="0065205E"/>
    <w:rsid w:val="006529B4"/>
    <w:rsid w:val="00652B81"/>
    <w:rsid w:val="00652FB8"/>
    <w:rsid w:val="00655072"/>
    <w:rsid w:val="0065522A"/>
    <w:rsid w:val="006560D2"/>
    <w:rsid w:val="00662B4A"/>
    <w:rsid w:val="00663CB2"/>
    <w:rsid w:val="00664682"/>
    <w:rsid w:val="0066517A"/>
    <w:rsid w:val="006658C4"/>
    <w:rsid w:val="006659FD"/>
    <w:rsid w:val="00665F53"/>
    <w:rsid w:val="006700C8"/>
    <w:rsid w:val="0067067A"/>
    <w:rsid w:val="00670D9C"/>
    <w:rsid w:val="00673D75"/>
    <w:rsid w:val="00675B61"/>
    <w:rsid w:val="006770DC"/>
    <w:rsid w:val="006770FE"/>
    <w:rsid w:val="00677356"/>
    <w:rsid w:val="00677A10"/>
    <w:rsid w:val="00677BF9"/>
    <w:rsid w:val="00682A8E"/>
    <w:rsid w:val="00682D01"/>
    <w:rsid w:val="006849A2"/>
    <w:rsid w:val="00684D2D"/>
    <w:rsid w:val="00685723"/>
    <w:rsid w:val="00687A22"/>
    <w:rsid w:val="00690347"/>
    <w:rsid w:val="006907F7"/>
    <w:rsid w:val="00690996"/>
    <w:rsid w:val="006930A3"/>
    <w:rsid w:val="00694E9E"/>
    <w:rsid w:val="006954C0"/>
    <w:rsid w:val="00696A95"/>
    <w:rsid w:val="006A2157"/>
    <w:rsid w:val="006A2C0F"/>
    <w:rsid w:val="006A69B2"/>
    <w:rsid w:val="006B061D"/>
    <w:rsid w:val="006B1189"/>
    <w:rsid w:val="006B3B74"/>
    <w:rsid w:val="006B4685"/>
    <w:rsid w:val="006B6AF6"/>
    <w:rsid w:val="006B7AC6"/>
    <w:rsid w:val="006C042E"/>
    <w:rsid w:val="006C0A08"/>
    <w:rsid w:val="006C1950"/>
    <w:rsid w:val="006C3A54"/>
    <w:rsid w:val="006C3C4B"/>
    <w:rsid w:val="006C45B5"/>
    <w:rsid w:val="006C48E5"/>
    <w:rsid w:val="006C5B7C"/>
    <w:rsid w:val="006C68E5"/>
    <w:rsid w:val="006C7B41"/>
    <w:rsid w:val="006D0641"/>
    <w:rsid w:val="006D1159"/>
    <w:rsid w:val="006D43EE"/>
    <w:rsid w:val="006D480E"/>
    <w:rsid w:val="006D4963"/>
    <w:rsid w:val="006D5A43"/>
    <w:rsid w:val="006D76C5"/>
    <w:rsid w:val="006D7DF4"/>
    <w:rsid w:val="006E01AB"/>
    <w:rsid w:val="006E02C1"/>
    <w:rsid w:val="006E06AA"/>
    <w:rsid w:val="006E0AAC"/>
    <w:rsid w:val="006E0C8D"/>
    <w:rsid w:val="006E18D8"/>
    <w:rsid w:val="006E2655"/>
    <w:rsid w:val="006E326F"/>
    <w:rsid w:val="006E4430"/>
    <w:rsid w:val="006E5717"/>
    <w:rsid w:val="006E6137"/>
    <w:rsid w:val="006E67EE"/>
    <w:rsid w:val="006E72C7"/>
    <w:rsid w:val="006E78BB"/>
    <w:rsid w:val="006E7A58"/>
    <w:rsid w:val="006E7E12"/>
    <w:rsid w:val="006E7F3E"/>
    <w:rsid w:val="006F14B9"/>
    <w:rsid w:val="006F24CB"/>
    <w:rsid w:val="006F2E3D"/>
    <w:rsid w:val="006F4439"/>
    <w:rsid w:val="006F4EC9"/>
    <w:rsid w:val="006F6CFD"/>
    <w:rsid w:val="00700EBD"/>
    <w:rsid w:val="00703960"/>
    <w:rsid w:val="00704969"/>
    <w:rsid w:val="00705422"/>
    <w:rsid w:val="007056C2"/>
    <w:rsid w:val="007058DB"/>
    <w:rsid w:val="007068AC"/>
    <w:rsid w:val="0070732E"/>
    <w:rsid w:val="00707473"/>
    <w:rsid w:val="007074A2"/>
    <w:rsid w:val="00707B43"/>
    <w:rsid w:val="00707F2B"/>
    <w:rsid w:val="00712225"/>
    <w:rsid w:val="007129C4"/>
    <w:rsid w:val="00713489"/>
    <w:rsid w:val="00713B12"/>
    <w:rsid w:val="0071533B"/>
    <w:rsid w:val="00715692"/>
    <w:rsid w:val="00715D7A"/>
    <w:rsid w:val="00716423"/>
    <w:rsid w:val="007164E5"/>
    <w:rsid w:val="007207E3"/>
    <w:rsid w:val="00722644"/>
    <w:rsid w:val="007236EA"/>
    <w:rsid w:val="007275AA"/>
    <w:rsid w:val="007303E9"/>
    <w:rsid w:val="007309AF"/>
    <w:rsid w:val="00731812"/>
    <w:rsid w:val="00731B0A"/>
    <w:rsid w:val="00733A4C"/>
    <w:rsid w:val="00734FEF"/>
    <w:rsid w:val="00735A4C"/>
    <w:rsid w:val="00735C8B"/>
    <w:rsid w:val="00742C09"/>
    <w:rsid w:val="007436DB"/>
    <w:rsid w:val="00744884"/>
    <w:rsid w:val="0074530F"/>
    <w:rsid w:val="007457FD"/>
    <w:rsid w:val="00746B55"/>
    <w:rsid w:val="00747108"/>
    <w:rsid w:val="00747616"/>
    <w:rsid w:val="0074785B"/>
    <w:rsid w:val="00750E6C"/>
    <w:rsid w:val="007515BE"/>
    <w:rsid w:val="00753AB1"/>
    <w:rsid w:val="00754F0B"/>
    <w:rsid w:val="00754F50"/>
    <w:rsid w:val="00754FB2"/>
    <w:rsid w:val="0075777C"/>
    <w:rsid w:val="00757A4A"/>
    <w:rsid w:val="00760398"/>
    <w:rsid w:val="0076086F"/>
    <w:rsid w:val="007608D6"/>
    <w:rsid w:val="00761703"/>
    <w:rsid w:val="00762A30"/>
    <w:rsid w:val="00763433"/>
    <w:rsid w:val="00763C36"/>
    <w:rsid w:val="00763D65"/>
    <w:rsid w:val="00764BD5"/>
    <w:rsid w:val="007658D1"/>
    <w:rsid w:val="00766B0F"/>
    <w:rsid w:val="00771390"/>
    <w:rsid w:val="00771D9F"/>
    <w:rsid w:val="007728A5"/>
    <w:rsid w:val="00774D04"/>
    <w:rsid w:val="007757BE"/>
    <w:rsid w:val="00776F60"/>
    <w:rsid w:val="00777E0D"/>
    <w:rsid w:val="0078054B"/>
    <w:rsid w:val="007805C6"/>
    <w:rsid w:val="00781DAB"/>
    <w:rsid w:val="00783B28"/>
    <w:rsid w:val="00784026"/>
    <w:rsid w:val="0078439C"/>
    <w:rsid w:val="007849D0"/>
    <w:rsid w:val="00785CCA"/>
    <w:rsid w:val="007875DC"/>
    <w:rsid w:val="00790E84"/>
    <w:rsid w:val="00790ED7"/>
    <w:rsid w:val="0079348D"/>
    <w:rsid w:val="00793D6F"/>
    <w:rsid w:val="007965B3"/>
    <w:rsid w:val="007969C8"/>
    <w:rsid w:val="00796BF3"/>
    <w:rsid w:val="007975ED"/>
    <w:rsid w:val="007A0538"/>
    <w:rsid w:val="007A1324"/>
    <w:rsid w:val="007A18E5"/>
    <w:rsid w:val="007A4236"/>
    <w:rsid w:val="007A4D01"/>
    <w:rsid w:val="007A4DED"/>
    <w:rsid w:val="007A5393"/>
    <w:rsid w:val="007A6100"/>
    <w:rsid w:val="007A6345"/>
    <w:rsid w:val="007B00B0"/>
    <w:rsid w:val="007B17E3"/>
    <w:rsid w:val="007B1998"/>
    <w:rsid w:val="007B560A"/>
    <w:rsid w:val="007B6F95"/>
    <w:rsid w:val="007B6FFC"/>
    <w:rsid w:val="007C0289"/>
    <w:rsid w:val="007C2BEA"/>
    <w:rsid w:val="007C2DB7"/>
    <w:rsid w:val="007C3F38"/>
    <w:rsid w:val="007C4AE5"/>
    <w:rsid w:val="007C679F"/>
    <w:rsid w:val="007C74C8"/>
    <w:rsid w:val="007C7FBC"/>
    <w:rsid w:val="007D1439"/>
    <w:rsid w:val="007D30F8"/>
    <w:rsid w:val="007D37F2"/>
    <w:rsid w:val="007D3DE9"/>
    <w:rsid w:val="007D5DE3"/>
    <w:rsid w:val="007D6E72"/>
    <w:rsid w:val="007D72F5"/>
    <w:rsid w:val="007D7C86"/>
    <w:rsid w:val="007E10B9"/>
    <w:rsid w:val="007E1E9E"/>
    <w:rsid w:val="007E1EAC"/>
    <w:rsid w:val="007E3C9B"/>
    <w:rsid w:val="007E3DD4"/>
    <w:rsid w:val="007E4B95"/>
    <w:rsid w:val="007E62E7"/>
    <w:rsid w:val="007F0748"/>
    <w:rsid w:val="007F10C8"/>
    <w:rsid w:val="007F166A"/>
    <w:rsid w:val="007F1D25"/>
    <w:rsid w:val="007F40D2"/>
    <w:rsid w:val="007F48E3"/>
    <w:rsid w:val="007F4DCD"/>
    <w:rsid w:val="007F7F54"/>
    <w:rsid w:val="00800462"/>
    <w:rsid w:val="008005F3"/>
    <w:rsid w:val="00800C66"/>
    <w:rsid w:val="008019BC"/>
    <w:rsid w:val="00801AA3"/>
    <w:rsid w:val="00801D11"/>
    <w:rsid w:val="00801D5C"/>
    <w:rsid w:val="0080359F"/>
    <w:rsid w:val="0081240E"/>
    <w:rsid w:val="008143D3"/>
    <w:rsid w:val="00814452"/>
    <w:rsid w:val="008148AD"/>
    <w:rsid w:val="00815FA3"/>
    <w:rsid w:val="00816B18"/>
    <w:rsid w:val="00817D77"/>
    <w:rsid w:val="0082133C"/>
    <w:rsid w:val="00822F9A"/>
    <w:rsid w:val="00823F7B"/>
    <w:rsid w:val="008247F9"/>
    <w:rsid w:val="00825528"/>
    <w:rsid w:val="008262B7"/>
    <w:rsid w:val="00826C75"/>
    <w:rsid w:val="00827E61"/>
    <w:rsid w:val="00831003"/>
    <w:rsid w:val="00832585"/>
    <w:rsid w:val="00832DCF"/>
    <w:rsid w:val="008338DF"/>
    <w:rsid w:val="0083558A"/>
    <w:rsid w:val="00835D15"/>
    <w:rsid w:val="00836823"/>
    <w:rsid w:val="00837EC4"/>
    <w:rsid w:val="00841225"/>
    <w:rsid w:val="0084368C"/>
    <w:rsid w:val="008456E0"/>
    <w:rsid w:val="00845812"/>
    <w:rsid w:val="008518F0"/>
    <w:rsid w:val="0085228B"/>
    <w:rsid w:val="0085451E"/>
    <w:rsid w:val="008553EE"/>
    <w:rsid w:val="00857344"/>
    <w:rsid w:val="00860221"/>
    <w:rsid w:val="008609A8"/>
    <w:rsid w:val="00861D24"/>
    <w:rsid w:val="00861F93"/>
    <w:rsid w:val="0086267D"/>
    <w:rsid w:val="00862913"/>
    <w:rsid w:val="00862C70"/>
    <w:rsid w:val="00862DD4"/>
    <w:rsid w:val="008644D8"/>
    <w:rsid w:val="008648A9"/>
    <w:rsid w:val="00864F44"/>
    <w:rsid w:val="00866F28"/>
    <w:rsid w:val="00870EDA"/>
    <w:rsid w:val="00873A71"/>
    <w:rsid w:val="00873CBC"/>
    <w:rsid w:val="0087561C"/>
    <w:rsid w:val="0087565D"/>
    <w:rsid w:val="00875BD4"/>
    <w:rsid w:val="00877339"/>
    <w:rsid w:val="00877CCF"/>
    <w:rsid w:val="008802CF"/>
    <w:rsid w:val="00880FFE"/>
    <w:rsid w:val="0088132D"/>
    <w:rsid w:val="00884455"/>
    <w:rsid w:val="008867D1"/>
    <w:rsid w:val="008869C5"/>
    <w:rsid w:val="008907F7"/>
    <w:rsid w:val="00890893"/>
    <w:rsid w:val="00890959"/>
    <w:rsid w:val="008909A9"/>
    <w:rsid w:val="008911F3"/>
    <w:rsid w:val="008917F9"/>
    <w:rsid w:val="00891A59"/>
    <w:rsid w:val="008923F0"/>
    <w:rsid w:val="00893A0A"/>
    <w:rsid w:val="00894B56"/>
    <w:rsid w:val="008955CE"/>
    <w:rsid w:val="00896F64"/>
    <w:rsid w:val="00897165"/>
    <w:rsid w:val="008974AF"/>
    <w:rsid w:val="008A2227"/>
    <w:rsid w:val="008A3F51"/>
    <w:rsid w:val="008A4E5E"/>
    <w:rsid w:val="008A4F1C"/>
    <w:rsid w:val="008B00FD"/>
    <w:rsid w:val="008B02A9"/>
    <w:rsid w:val="008B08FA"/>
    <w:rsid w:val="008B19F4"/>
    <w:rsid w:val="008B1C62"/>
    <w:rsid w:val="008B311D"/>
    <w:rsid w:val="008B514C"/>
    <w:rsid w:val="008B5249"/>
    <w:rsid w:val="008B579C"/>
    <w:rsid w:val="008B5F82"/>
    <w:rsid w:val="008B634C"/>
    <w:rsid w:val="008B6A74"/>
    <w:rsid w:val="008C01DF"/>
    <w:rsid w:val="008C0CE5"/>
    <w:rsid w:val="008C2062"/>
    <w:rsid w:val="008C2A0D"/>
    <w:rsid w:val="008C2CEE"/>
    <w:rsid w:val="008C3F97"/>
    <w:rsid w:val="008C4167"/>
    <w:rsid w:val="008C5FCA"/>
    <w:rsid w:val="008C69A3"/>
    <w:rsid w:val="008C71DA"/>
    <w:rsid w:val="008C723A"/>
    <w:rsid w:val="008C79E4"/>
    <w:rsid w:val="008D135F"/>
    <w:rsid w:val="008D156E"/>
    <w:rsid w:val="008D2376"/>
    <w:rsid w:val="008D23EB"/>
    <w:rsid w:val="008D4008"/>
    <w:rsid w:val="008D448F"/>
    <w:rsid w:val="008D4AC2"/>
    <w:rsid w:val="008D59C6"/>
    <w:rsid w:val="008D5CB6"/>
    <w:rsid w:val="008D624A"/>
    <w:rsid w:val="008D63C3"/>
    <w:rsid w:val="008D7F8E"/>
    <w:rsid w:val="008E0901"/>
    <w:rsid w:val="008E0B71"/>
    <w:rsid w:val="008E1045"/>
    <w:rsid w:val="008E20AA"/>
    <w:rsid w:val="008E2F12"/>
    <w:rsid w:val="008E3AC5"/>
    <w:rsid w:val="008E3EA2"/>
    <w:rsid w:val="008E4D86"/>
    <w:rsid w:val="008E5353"/>
    <w:rsid w:val="008E5EEF"/>
    <w:rsid w:val="008E6903"/>
    <w:rsid w:val="008E713C"/>
    <w:rsid w:val="008E7647"/>
    <w:rsid w:val="008F004E"/>
    <w:rsid w:val="008F0B9F"/>
    <w:rsid w:val="008F17BC"/>
    <w:rsid w:val="008F1E8F"/>
    <w:rsid w:val="008F2D82"/>
    <w:rsid w:val="008F2F6D"/>
    <w:rsid w:val="008F6FD3"/>
    <w:rsid w:val="00900EBC"/>
    <w:rsid w:val="00901D18"/>
    <w:rsid w:val="0090438F"/>
    <w:rsid w:val="0090539C"/>
    <w:rsid w:val="00905EDC"/>
    <w:rsid w:val="00906C9F"/>
    <w:rsid w:val="00910F0B"/>
    <w:rsid w:val="009120DD"/>
    <w:rsid w:val="00912203"/>
    <w:rsid w:val="009147DF"/>
    <w:rsid w:val="00915080"/>
    <w:rsid w:val="00916053"/>
    <w:rsid w:val="00916133"/>
    <w:rsid w:val="00916136"/>
    <w:rsid w:val="00917B8B"/>
    <w:rsid w:val="00917EBF"/>
    <w:rsid w:val="00921401"/>
    <w:rsid w:val="00922D49"/>
    <w:rsid w:val="00922F5C"/>
    <w:rsid w:val="0092515B"/>
    <w:rsid w:val="009263A8"/>
    <w:rsid w:val="00927009"/>
    <w:rsid w:val="009275CC"/>
    <w:rsid w:val="00930DCA"/>
    <w:rsid w:val="00931290"/>
    <w:rsid w:val="0093136C"/>
    <w:rsid w:val="009318D4"/>
    <w:rsid w:val="009319BD"/>
    <w:rsid w:val="00935261"/>
    <w:rsid w:val="00935721"/>
    <w:rsid w:val="00941426"/>
    <w:rsid w:val="00941C2B"/>
    <w:rsid w:val="0094229D"/>
    <w:rsid w:val="00943326"/>
    <w:rsid w:val="00943948"/>
    <w:rsid w:val="00943D66"/>
    <w:rsid w:val="00951A0A"/>
    <w:rsid w:val="00951B8D"/>
    <w:rsid w:val="00954325"/>
    <w:rsid w:val="00954F54"/>
    <w:rsid w:val="00954F67"/>
    <w:rsid w:val="0095500A"/>
    <w:rsid w:val="009553B5"/>
    <w:rsid w:val="00955E3C"/>
    <w:rsid w:val="00956D03"/>
    <w:rsid w:val="00957A40"/>
    <w:rsid w:val="00960976"/>
    <w:rsid w:val="009615C3"/>
    <w:rsid w:val="00961B3D"/>
    <w:rsid w:val="0096343B"/>
    <w:rsid w:val="00964E9B"/>
    <w:rsid w:val="009653B6"/>
    <w:rsid w:val="0096578B"/>
    <w:rsid w:val="0096662B"/>
    <w:rsid w:val="0096695E"/>
    <w:rsid w:val="0096770F"/>
    <w:rsid w:val="009710FB"/>
    <w:rsid w:val="00971613"/>
    <w:rsid w:val="0097182E"/>
    <w:rsid w:val="00972C3A"/>
    <w:rsid w:val="00973787"/>
    <w:rsid w:val="00975DAC"/>
    <w:rsid w:val="0097790C"/>
    <w:rsid w:val="00977CEB"/>
    <w:rsid w:val="009803C8"/>
    <w:rsid w:val="009818DE"/>
    <w:rsid w:val="00982C8F"/>
    <w:rsid w:val="00982CD6"/>
    <w:rsid w:val="009832B4"/>
    <w:rsid w:val="00983DBA"/>
    <w:rsid w:val="00984C8C"/>
    <w:rsid w:val="0098511C"/>
    <w:rsid w:val="009860B4"/>
    <w:rsid w:val="00986492"/>
    <w:rsid w:val="009875E7"/>
    <w:rsid w:val="00987EC4"/>
    <w:rsid w:val="009913F6"/>
    <w:rsid w:val="00991E61"/>
    <w:rsid w:val="009922D9"/>
    <w:rsid w:val="00993E8C"/>
    <w:rsid w:val="00994C1C"/>
    <w:rsid w:val="00995196"/>
    <w:rsid w:val="00995803"/>
    <w:rsid w:val="0099629A"/>
    <w:rsid w:val="009975BD"/>
    <w:rsid w:val="00997B95"/>
    <w:rsid w:val="009A070F"/>
    <w:rsid w:val="009A0CFF"/>
    <w:rsid w:val="009A0FE0"/>
    <w:rsid w:val="009A190D"/>
    <w:rsid w:val="009A237B"/>
    <w:rsid w:val="009A2D3F"/>
    <w:rsid w:val="009A2E1E"/>
    <w:rsid w:val="009A3051"/>
    <w:rsid w:val="009A483F"/>
    <w:rsid w:val="009A4AC4"/>
    <w:rsid w:val="009A4B3A"/>
    <w:rsid w:val="009A6342"/>
    <w:rsid w:val="009B0132"/>
    <w:rsid w:val="009B0426"/>
    <w:rsid w:val="009B12D0"/>
    <w:rsid w:val="009B2846"/>
    <w:rsid w:val="009B74AF"/>
    <w:rsid w:val="009C31C5"/>
    <w:rsid w:val="009C351D"/>
    <w:rsid w:val="009C450B"/>
    <w:rsid w:val="009C48E9"/>
    <w:rsid w:val="009C533B"/>
    <w:rsid w:val="009C54CD"/>
    <w:rsid w:val="009C5944"/>
    <w:rsid w:val="009C6A4C"/>
    <w:rsid w:val="009D15DA"/>
    <w:rsid w:val="009D2073"/>
    <w:rsid w:val="009D2ACB"/>
    <w:rsid w:val="009D3035"/>
    <w:rsid w:val="009D4791"/>
    <w:rsid w:val="009D48D8"/>
    <w:rsid w:val="009D5629"/>
    <w:rsid w:val="009D59CE"/>
    <w:rsid w:val="009D77FF"/>
    <w:rsid w:val="009E0028"/>
    <w:rsid w:val="009E03BB"/>
    <w:rsid w:val="009E08C1"/>
    <w:rsid w:val="009E286A"/>
    <w:rsid w:val="009E42F3"/>
    <w:rsid w:val="009E6A47"/>
    <w:rsid w:val="009F0130"/>
    <w:rsid w:val="009F4903"/>
    <w:rsid w:val="009F651A"/>
    <w:rsid w:val="00A020E8"/>
    <w:rsid w:val="00A029E9"/>
    <w:rsid w:val="00A02F0D"/>
    <w:rsid w:val="00A07116"/>
    <w:rsid w:val="00A109E5"/>
    <w:rsid w:val="00A11DBF"/>
    <w:rsid w:val="00A134E7"/>
    <w:rsid w:val="00A13C83"/>
    <w:rsid w:val="00A14C87"/>
    <w:rsid w:val="00A1546F"/>
    <w:rsid w:val="00A15AE6"/>
    <w:rsid w:val="00A16B1D"/>
    <w:rsid w:val="00A17D62"/>
    <w:rsid w:val="00A17FF0"/>
    <w:rsid w:val="00A200D8"/>
    <w:rsid w:val="00A20284"/>
    <w:rsid w:val="00A2073E"/>
    <w:rsid w:val="00A24800"/>
    <w:rsid w:val="00A24D6B"/>
    <w:rsid w:val="00A25F9E"/>
    <w:rsid w:val="00A3135B"/>
    <w:rsid w:val="00A31FEA"/>
    <w:rsid w:val="00A32CB4"/>
    <w:rsid w:val="00A34E07"/>
    <w:rsid w:val="00A3530A"/>
    <w:rsid w:val="00A362A8"/>
    <w:rsid w:val="00A36F21"/>
    <w:rsid w:val="00A4452D"/>
    <w:rsid w:val="00A45B60"/>
    <w:rsid w:val="00A45C63"/>
    <w:rsid w:val="00A4643E"/>
    <w:rsid w:val="00A47D00"/>
    <w:rsid w:val="00A50724"/>
    <w:rsid w:val="00A523A9"/>
    <w:rsid w:val="00A53903"/>
    <w:rsid w:val="00A55BFD"/>
    <w:rsid w:val="00A56087"/>
    <w:rsid w:val="00A62E02"/>
    <w:rsid w:val="00A63E3B"/>
    <w:rsid w:val="00A647BA"/>
    <w:rsid w:val="00A6496A"/>
    <w:rsid w:val="00A64EAC"/>
    <w:rsid w:val="00A6575E"/>
    <w:rsid w:val="00A65A56"/>
    <w:rsid w:val="00A66DDE"/>
    <w:rsid w:val="00A6761F"/>
    <w:rsid w:val="00A67B0E"/>
    <w:rsid w:val="00A709DC"/>
    <w:rsid w:val="00A724A5"/>
    <w:rsid w:val="00A72902"/>
    <w:rsid w:val="00A72D4B"/>
    <w:rsid w:val="00A73E05"/>
    <w:rsid w:val="00A74AE5"/>
    <w:rsid w:val="00A7722B"/>
    <w:rsid w:val="00A8036A"/>
    <w:rsid w:val="00A816B3"/>
    <w:rsid w:val="00A81B59"/>
    <w:rsid w:val="00A82088"/>
    <w:rsid w:val="00A82A76"/>
    <w:rsid w:val="00A84D6D"/>
    <w:rsid w:val="00A851AF"/>
    <w:rsid w:val="00A86283"/>
    <w:rsid w:val="00A90168"/>
    <w:rsid w:val="00A9063E"/>
    <w:rsid w:val="00A922F9"/>
    <w:rsid w:val="00A934B6"/>
    <w:rsid w:val="00A9369A"/>
    <w:rsid w:val="00A936DF"/>
    <w:rsid w:val="00A94408"/>
    <w:rsid w:val="00A944DD"/>
    <w:rsid w:val="00A956ED"/>
    <w:rsid w:val="00A963BF"/>
    <w:rsid w:val="00A97039"/>
    <w:rsid w:val="00A97094"/>
    <w:rsid w:val="00A97F93"/>
    <w:rsid w:val="00AA076E"/>
    <w:rsid w:val="00AA1739"/>
    <w:rsid w:val="00AA18B2"/>
    <w:rsid w:val="00AA198F"/>
    <w:rsid w:val="00AA199A"/>
    <w:rsid w:val="00AA1D25"/>
    <w:rsid w:val="00AA2926"/>
    <w:rsid w:val="00AA558A"/>
    <w:rsid w:val="00AA5C8B"/>
    <w:rsid w:val="00AA6CC2"/>
    <w:rsid w:val="00AA6E0D"/>
    <w:rsid w:val="00AA7359"/>
    <w:rsid w:val="00AA74BC"/>
    <w:rsid w:val="00AA7F00"/>
    <w:rsid w:val="00AB05EB"/>
    <w:rsid w:val="00AB1A11"/>
    <w:rsid w:val="00AB1A90"/>
    <w:rsid w:val="00AB1C84"/>
    <w:rsid w:val="00AB1FA0"/>
    <w:rsid w:val="00AB2696"/>
    <w:rsid w:val="00AB3A2F"/>
    <w:rsid w:val="00AB53D0"/>
    <w:rsid w:val="00AB55E2"/>
    <w:rsid w:val="00AB66A0"/>
    <w:rsid w:val="00AB6C30"/>
    <w:rsid w:val="00AB701A"/>
    <w:rsid w:val="00AB715E"/>
    <w:rsid w:val="00AC002D"/>
    <w:rsid w:val="00AC1700"/>
    <w:rsid w:val="00AC2915"/>
    <w:rsid w:val="00AC2ADA"/>
    <w:rsid w:val="00AC3E11"/>
    <w:rsid w:val="00AC4E86"/>
    <w:rsid w:val="00AC553D"/>
    <w:rsid w:val="00AD175A"/>
    <w:rsid w:val="00AD3472"/>
    <w:rsid w:val="00AD4327"/>
    <w:rsid w:val="00AD4DAF"/>
    <w:rsid w:val="00AD655E"/>
    <w:rsid w:val="00AE0809"/>
    <w:rsid w:val="00AE0B39"/>
    <w:rsid w:val="00AE0C8E"/>
    <w:rsid w:val="00AE2C76"/>
    <w:rsid w:val="00AE3A43"/>
    <w:rsid w:val="00AE624E"/>
    <w:rsid w:val="00AE64CF"/>
    <w:rsid w:val="00AF0810"/>
    <w:rsid w:val="00AF0E98"/>
    <w:rsid w:val="00AF1C4E"/>
    <w:rsid w:val="00AF2826"/>
    <w:rsid w:val="00AF639B"/>
    <w:rsid w:val="00AF7199"/>
    <w:rsid w:val="00AF7AC3"/>
    <w:rsid w:val="00B002D8"/>
    <w:rsid w:val="00B0084C"/>
    <w:rsid w:val="00B02FCB"/>
    <w:rsid w:val="00B035CD"/>
    <w:rsid w:val="00B03D3B"/>
    <w:rsid w:val="00B10095"/>
    <w:rsid w:val="00B10285"/>
    <w:rsid w:val="00B120C2"/>
    <w:rsid w:val="00B130DA"/>
    <w:rsid w:val="00B141DB"/>
    <w:rsid w:val="00B1442C"/>
    <w:rsid w:val="00B153B2"/>
    <w:rsid w:val="00B153FD"/>
    <w:rsid w:val="00B1621C"/>
    <w:rsid w:val="00B17555"/>
    <w:rsid w:val="00B17776"/>
    <w:rsid w:val="00B207D2"/>
    <w:rsid w:val="00B21523"/>
    <w:rsid w:val="00B21558"/>
    <w:rsid w:val="00B2167A"/>
    <w:rsid w:val="00B21705"/>
    <w:rsid w:val="00B21E36"/>
    <w:rsid w:val="00B22AC9"/>
    <w:rsid w:val="00B23528"/>
    <w:rsid w:val="00B25450"/>
    <w:rsid w:val="00B25C2D"/>
    <w:rsid w:val="00B27044"/>
    <w:rsid w:val="00B308D9"/>
    <w:rsid w:val="00B3160F"/>
    <w:rsid w:val="00B31CC2"/>
    <w:rsid w:val="00B31E62"/>
    <w:rsid w:val="00B34C3C"/>
    <w:rsid w:val="00B360B9"/>
    <w:rsid w:val="00B401CA"/>
    <w:rsid w:val="00B428AA"/>
    <w:rsid w:val="00B45B2A"/>
    <w:rsid w:val="00B46056"/>
    <w:rsid w:val="00B50121"/>
    <w:rsid w:val="00B504BD"/>
    <w:rsid w:val="00B51F27"/>
    <w:rsid w:val="00B551F7"/>
    <w:rsid w:val="00B613DF"/>
    <w:rsid w:val="00B61CD5"/>
    <w:rsid w:val="00B63752"/>
    <w:rsid w:val="00B6406A"/>
    <w:rsid w:val="00B64F41"/>
    <w:rsid w:val="00B65D33"/>
    <w:rsid w:val="00B66EF2"/>
    <w:rsid w:val="00B706B9"/>
    <w:rsid w:val="00B70E38"/>
    <w:rsid w:val="00B713BC"/>
    <w:rsid w:val="00B716AD"/>
    <w:rsid w:val="00B71828"/>
    <w:rsid w:val="00B71E6B"/>
    <w:rsid w:val="00B75B81"/>
    <w:rsid w:val="00B76E86"/>
    <w:rsid w:val="00B77230"/>
    <w:rsid w:val="00B77C4A"/>
    <w:rsid w:val="00B8162B"/>
    <w:rsid w:val="00B82789"/>
    <w:rsid w:val="00B83072"/>
    <w:rsid w:val="00B84A41"/>
    <w:rsid w:val="00B84B29"/>
    <w:rsid w:val="00B85866"/>
    <w:rsid w:val="00B92AA9"/>
    <w:rsid w:val="00B96794"/>
    <w:rsid w:val="00B97724"/>
    <w:rsid w:val="00BA02FB"/>
    <w:rsid w:val="00BA3BB2"/>
    <w:rsid w:val="00BA3FC4"/>
    <w:rsid w:val="00BA4A80"/>
    <w:rsid w:val="00BA5257"/>
    <w:rsid w:val="00BA59FC"/>
    <w:rsid w:val="00BA5D81"/>
    <w:rsid w:val="00BA5E7C"/>
    <w:rsid w:val="00BA63A5"/>
    <w:rsid w:val="00BA651B"/>
    <w:rsid w:val="00BA77EC"/>
    <w:rsid w:val="00BA78D1"/>
    <w:rsid w:val="00BA7A18"/>
    <w:rsid w:val="00BA7FE5"/>
    <w:rsid w:val="00BB003F"/>
    <w:rsid w:val="00BB1614"/>
    <w:rsid w:val="00BB1D49"/>
    <w:rsid w:val="00BB2599"/>
    <w:rsid w:val="00BB2F36"/>
    <w:rsid w:val="00BB34E8"/>
    <w:rsid w:val="00BB443E"/>
    <w:rsid w:val="00BB55BD"/>
    <w:rsid w:val="00BB5A67"/>
    <w:rsid w:val="00BB65F2"/>
    <w:rsid w:val="00BB752A"/>
    <w:rsid w:val="00BB757B"/>
    <w:rsid w:val="00BC0142"/>
    <w:rsid w:val="00BC0E11"/>
    <w:rsid w:val="00BC2679"/>
    <w:rsid w:val="00BC60CE"/>
    <w:rsid w:val="00BC640C"/>
    <w:rsid w:val="00BD0A7B"/>
    <w:rsid w:val="00BD101A"/>
    <w:rsid w:val="00BD2C1D"/>
    <w:rsid w:val="00BD4BF3"/>
    <w:rsid w:val="00BD5834"/>
    <w:rsid w:val="00BD6866"/>
    <w:rsid w:val="00BD7EB2"/>
    <w:rsid w:val="00BE0C8C"/>
    <w:rsid w:val="00BE122D"/>
    <w:rsid w:val="00BE1754"/>
    <w:rsid w:val="00BE2533"/>
    <w:rsid w:val="00BE4A1A"/>
    <w:rsid w:val="00BE521B"/>
    <w:rsid w:val="00BE7DBF"/>
    <w:rsid w:val="00BF01E5"/>
    <w:rsid w:val="00BF1226"/>
    <w:rsid w:val="00BF2214"/>
    <w:rsid w:val="00BF254F"/>
    <w:rsid w:val="00BF2A91"/>
    <w:rsid w:val="00BF37D4"/>
    <w:rsid w:val="00BF478D"/>
    <w:rsid w:val="00BF539A"/>
    <w:rsid w:val="00BF6B2B"/>
    <w:rsid w:val="00BF7845"/>
    <w:rsid w:val="00C00274"/>
    <w:rsid w:val="00C00FE6"/>
    <w:rsid w:val="00C01522"/>
    <w:rsid w:val="00C01959"/>
    <w:rsid w:val="00C02C7D"/>
    <w:rsid w:val="00C0357A"/>
    <w:rsid w:val="00C03A5D"/>
    <w:rsid w:val="00C05E37"/>
    <w:rsid w:val="00C06700"/>
    <w:rsid w:val="00C06A5E"/>
    <w:rsid w:val="00C06FF9"/>
    <w:rsid w:val="00C11191"/>
    <w:rsid w:val="00C111F2"/>
    <w:rsid w:val="00C11835"/>
    <w:rsid w:val="00C13796"/>
    <w:rsid w:val="00C1379E"/>
    <w:rsid w:val="00C13BA9"/>
    <w:rsid w:val="00C14547"/>
    <w:rsid w:val="00C16212"/>
    <w:rsid w:val="00C201BB"/>
    <w:rsid w:val="00C21AA2"/>
    <w:rsid w:val="00C2260E"/>
    <w:rsid w:val="00C228B4"/>
    <w:rsid w:val="00C24A02"/>
    <w:rsid w:val="00C25922"/>
    <w:rsid w:val="00C27A5B"/>
    <w:rsid w:val="00C30426"/>
    <w:rsid w:val="00C30CCD"/>
    <w:rsid w:val="00C31264"/>
    <w:rsid w:val="00C31958"/>
    <w:rsid w:val="00C33BF9"/>
    <w:rsid w:val="00C34C9C"/>
    <w:rsid w:val="00C35533"/>
    <w:rsid w:val="00C358A7"/>
    <w:rsid w:val="00C367D9"/>
    <w:rsid w:val="00C376C0"/>
    <w:rsid w:val="00C37B72"/>
    <w:rsid w:val="00C4012E"/>
    <w:rsid w:val="00C4037C"/>
    <w:rsid w:val="00C41836"/>
    <w:rsid w:val="00C426BC"/>
    <w:rsid w:val="00C43B15"/>
    <w:rsid w:val="00C44559"/>
    <w:rsid w:val="00C445A6"/>
    <w:rsid w:val="00C458DC"/>
    <w:rsid w:val="00C469B8"/>
    <w:rsid w:val="00C46E6E"/>
    <w:rsid w:val="00C477D2"/>
    <w:rsid w:val="00C47911"/>
    <w:rsid w:val="00C50632"/>
    <w:rsid w:val="00C50F0A"/>
    <w:rsid w:val="00C52D85"/>
    <w:rsid w:val="00C56CBD"/>
    <w:rsid w:val="00C5703A"/>
    <w:rsid w:val="00C60881"/>
    <w:rsid w:val="00C608FB"/>
    <w:rsid w:val="00C6164F"/>
    <w:rsid w:val="00C620E8"/>
    <w:rsid w:val="00C627D6"/>
    <w:rsid w:val="00C63237"/>
    <w:rsid w:val="00C63684"/>
    <w:rsid w:val="00C63CF2"/>
    <w:rsid w:val="00C64011"/>
    <w:rsid w:val="00C6470E"/>
    <w:rsid w:val="00C6485A"/>
    <w:rsid w:val="00C67011"/>
    <w:rsid w:val="00C71393"/>
    <w:rsid w:val="00C72302"/>
    <w:rsid w:val="00C72EBA"/>
    <w:rsid w:val="00C737B7"/>
    <w:rsid w:val="00C73AE7"/>
    <w:rsid w:val="00C741E5"/>
    <w:rsid w:val="00C74A37"/>
    <w:rsid w:val="00C7616C"/>
    <w:rsid w:val="00C7641B"/>
    <w:rsid w:val="00C772AF"/>
    <w:rsid w:val="00C81B0F"/>
    <w:rsid w:val="00C82273"/>
    <w:rsid w:val="00C82790"/>
    <w:rsid w:val="00C82F0A"/>
    <w:rsid w:val="00C84BD5"/>
    <w:rsid w:val="00C84C80"/>
    <w:rsid w:val="00C86697"/>
    <w:rsid w:val="00C86C9D"/>
    <w:rsid w:val="00C90A20"/>
    <w:rsid w:val="00C917FE"/>
    <w:rsid w:val="00C940CC"/>
    <w:rsid w:val="00C953CB"/>
    <w:rsid w:val="00C96ED7"/>
    <w:rsid w:val="00C9779D"/>
    <w:rsid w:val="00C9790C"/>
    <w:rsid w:val="00CA30CA"/>
    <w:rsid w:val="00CA34F8"/>
    <w:rsid w:val="00CA35FC"/>
    <w:rsid w:val="00CA3984"/>
    <w:rsid w:val="00CA49D7"/>
    <w:rsid w:val="00CA5A84"/>
    <w:rsid w:val="00CA70A8"/>
    <w:rsid w:val="00CA7A61"/>
    <w:rsid w:val="00CA7A88"/>
    <w:rsid w:val="00CB1166"/>
    <w:rsid w:val="00CB24D4"/>
    <w:rsid w:val="00CB2EAD"/>
    <w:rsid w:val="00CB4702"/>
    <w:rsid w:val="00CB4A0E"/>
    <w:rsid w:val="00CB646B"/>
    <w:rsid w:val="00CB71D3"/>
    <w:rsid w:val="00CB7725"/>
    <w:rsid w:val="00CC0CCA"/>
    <w:rsid w:val="00CC1A35"/>
    <w:rsid w:val="00CC1B27"/>
    <w:rsid w:val="00CC1F18"/>
    <w:rsid w:val="00CC24C7"/>
    <w:rsid w:val="00CC352D"/>
    <w:rsid w:val="00CC3FC0"/>
    <w:rsid w:val="00CC501B"/>
    <w:rsid w:val="00CC63B6"/>
    <w:rsid w:val="00CD2189"/>
    <w:rsid w:val="00CD5044"/>
    <w:rsid w:val="00CD50AD"/>
    <w:rsid w:val="00CD5467"/>
    <w:rsid w:val="00CD5558"/>
    <w:rsid w:val="00CD6F55"/>
    <w:rsid w:val="00CD72A6"/>
    <w:rsid w:val="00CE247B"/>
    <w:rsid w:val="00CE2A00"/>
    <w:rsid w:val="00CE3117"/>
    <w:rsid w:val="00CE6BB9"/>
    <w:rsid w:val="00CE6E20"/>
    <w:rsid w:val="00CF0CD5"/>
    <w:rsid w:val="00CF56B6"/>
    <w:rsid w:val="00CF606C"/>
    <w:rsid w:val="00CF63C6"/>
    <w:rsid w:val="00CF7CF6"/>
    <w:rsid w:val="00D00502"/>
    <w:rsid w:val="00D0069B"/>
    <w:rsid w:val="00D00723"/>
    <w:rsid w:val="00D02377"/>
    <w:rsid w:val="00D02E37"/>
    <w:rsid w:val="00D03757"/>
    <w:rsid w:val="00D0384E"/>
    <w:rsid w:val="00D059BF"/>
    <w:rsid w:val="00D06311"/>
    <w:rsid w:val="00D06EA1"/>
    <w:rsid w:val="00D07A2B"/>
    <w:rsid w:val="00D1009F"/>
    <w:rsid w:val="00D100D7"/>
    <w:rsid w:val="00D103C4"/>
    <w:rsid w:val="00D10561"/>
    <w:rsid w:val="00D10CAD"/>
    <w:rsid w:val="00D1308C"/>
    <w:rsid w:val="00D13FF1"/>
    <w:rsid w:val="00D15DAB"/>
    <w:rsid w:val="00D164FC"/>
    <w:rsid w:val="00D17570"/>
    <w:rsid w:val="00D23303"/>
    <w:rsid w:val="00D250FD"/>
    <w:rsid w:val="00D25A54"/>
    <w:rsid w:val="00D26A81"/>
    <w:rsid w:val="00D26BD2"/>
    <w:rsid w:val="00D27670"/>
    <w:rsid w:val="00D30142"/>
    <w:rsid w:val="00D32236"/>
    <w:rsid w:val="00D33518"/>
    <w:rsid w:val="00D34288"/>
    <w:rsid w:val="00D3440E"/>
    <w:rsid w:val="00D3496B"/>
    <w:rsid w:val="00D3615E"/>
    <w:rsid w:val="00D37408"/>
    <w:rsid w:val="00D37A16"/>
    <w:rsid w:val="00D40584"/>
    <w:rsid w:val="00D4238E"/>
    <w:rsid w:val="00D43BBE"/>
    <w:rsid w:val="00D45AE1"/>
    <w:rsid w:val="00D45DE3"/>
    <w:rsid w:val="00D461F1"/>
    <w:rsid w:val="00D478B3"/>
    <w:rsid w:val="00D51169"/>
    <w:rsid w:val="00D511B4"/>
    <w:rsid w:val="00D52529"/>
    <w:rsid w:val="00D530F4"/>
    <w:rsid w:val="00D553B1"/>
    <w:rsid w:val="00D60BFF"/>
    <w:rsid w:val="00D61062"/>
    <w:rsid w:val="00D61B47"/>
    <w:rsid w:val="00D61C1F"/>
    <w:rsid w:val="00D6240D"/>
    <w:rsid w:val="00D6331B"/>
    <w:rsid w:val="00D6368E"/>
    <w:rsid w:val="00D650B6"/>
    <w:rsid w:val="00D65185"/>
    <w:rsid w:val="00D67273"/>
    <w:rsid w:val="00D67456"/>
    <w:rsid w:val="00D7043B"/>
    <w:rsid w:val="00D7236F"/>
    <w:rsid w:val="00D73263"/>
    <w:rsid w:val="00D73556"/>
    <w:rsid w:val="00D73E5F"/>
    <w:rsid w:val="00D75168"/>
    <w:rsid w:val="00D756BE"/>
    <w:rsid w:val="00D8010F"/>
    <w:rsid w:val="00D806EE"/>
    <w:rsid w:val="00D807F8"/>
    <w:rsid w:val="00D8237D"/>
    <w:rsid w:val="00D83495"/>
    <w:rsid w:val="00D844FE"/>
    <w:rsid w:val="00D84E0F"/>
    <w:rsid w:val="00D87269"/>
    <w:rsid w:val="00D90238"/>
    <w:rsid w:val="00D90751"/>
    <w:rsid w:val="00D927E3"/>
    <w:rsid w:val="00D97677"/>
    <w:rsid w:val="00D97AE2"/>
    <w:rsid w:val="00DA1944"/>
    <w:rsid w:val="00DA2BAA"/>
    <w:rsid w:val="00DA332B"/>
    <w:rsid w:val="00DA35A4"/>
    <w:rsid w:val="00DA3CE1"/>
    <w:rsid w:val="00DA4DD2"/>
    <w:rsid w:val="00DA7492"/>
    <w:rsid w:val="00DA7CC0"/>
    <w:rsid w:val="00DB0C76"/>
    <w:rsid w:val="00DB1252"/>
    <w:rsid w:val="00DB2653"/>
    <w:rsid w:val="00DB3DD7"/>
    <w:rsid w:val="00DB4E92"/>
    <w:rsid w:val="00DB5B38"/>
    <w:rsid w:val="00DB5E54"/>
    <w:rsid w:val="00DB73A6"/>
    <w:rsid w:val="00DC094E"/>
    <w:rsid w:val="00DC0BFB"/>
    <w:rsid w:val="00DC0CD2"/>
    <w:rsid w:val="00DC1100"/>
    <w:rsid w:val="00DC1DB7"/>
    <w:rsid w:val="00DC23BE"/>
    <w:rsid w:val="00DC280C"/>
    <w:rsid w:val="00DC3076"/>
    <w:rsid w:val="00DC3AEC"/>
    <w:rsid w:val="00DC3F78"/>
    <w:rsid w:val="00DC4BA2"/>
    <w:rsid w:val="00DC59B9"/>
    <w:rsid w:val="00DC6D3E"/>
    <w:rsid w:val="00DD1C2E"/>
    <w:rsid w:val="00DD24BC"/>
    <w:rsid w:val="00DD3BEC"/>
    <w:rsid w:val="00DD6E66"/>
    <w:rsid w:val="00DD708D"/>
    <w:rsid w:val="00DD763D"/>
    <w:rsid w:val="00DE0D1C"/>
    <w:rsid w:val="00DE17DE"/>
    <w:rsid w:val="00DE3DC6"/>
    <w:rsid w:val="00DE4461"/>
    <w:rsid w:val="00DE5894"/>
    <w:rsid w:val="00DE7779"/>
    <w:rsid w:val="00DF2D74"/>
    <w:rsid w:val="00DF5C94"/>
    <w:rsid w:val="00DF7A8F"/>
    <w:rsid w:val="00E00C5E"/>
    <w:rsid w:val="00E02725"/>
    <w:rsid w:val="00E04A17"/>
    <w:rsid w:val="00E04ADC"/>
    <w:rsid w:val="00E04B00"/>
    <w:rsid w:val="00E0578E"/>
    <w:rsid w:val="00E0624E"/>
    <w:rsid w:val="00E06ED7"/>
    <w:rsid w:val="00E07E7C"/>
    <w:rsid w:val="00E10E15"/>
    <w:rsid w:val="00E11654"/>
    <w:rsid w:val="00E117C8"/>
    <w:rsid w:val="00E13C40"/>
    <w:rsid w:val="00E13C8C"/>
    <w:rsid w:val="00E13DD9"/>
    <w:rsid w:val="00E14DFD"/>
    <w:rsid w:val="00E16F3B"/>
    <w:rsid w:val="00E16FF9"/>
    <w:rsid w:val="00E178C5"/>
    <w:rsid w:val="00E17C13"/>
    <w:rsid w:val="00E22652"/>
    <w:rsid w:val="00E22742"/>
    <w:rsid w:val="00E239A8"/>
    <w:rsid w:val="00E23F7D"/>
    <w:rsid w:val="00E24C27"/>
    <w:rsid w:val="00E24C5E"/>
    <w:rsid w:val="00E25280"/>
    <w:rsid w:val="00E25A96"/>
    <w:rsid w:val="00E30C67"/>
    <w:rsid w:val="00E30C90"/>
    <w:rsid w:val="00E31A11"/>
    <w:rsid w:val="00E3264E"/>
    <w:rsid w:val="00E3267B"/>
    <w:rsid w:val="00E32FC6"/>
    <w:rsid w:val="00E3301D"/>
    <w:rsid w:val="00E3474D"/>
    <w:rsid w:val="00E34DEE"/>
    <w:rsid w:val="00E35860"/>
    <w:rsid w:val="00E35F18"/>
    <w:rsid w:val="00E36C1B"/>
    <w:rsid w:val="00E376A1"/>
    <w:rsid w:val="00E4022A"/>
    <w:rsid w:val="00E41FB8"/>
    <w:rsid w:val="00E42739"/>
    <w:rsid w:val="00E42752"/>
    <w:rsid w:val="00E428D5"/>
    <w:rsid w:val="00E42A41"/>
    <w:rsid w:val="00E42B72"/>
    <w:rsid w:val="00E44079"/>
    <w:rsid w:val="00E44982"/>
    <w:rsid w:val="00E45A84"/>
    <w:rsid w:val="00E460BF"/>
    <w:rsid w:val="00E469A3"/>
    <w:rsid w:val="00E46AD3"/>
    <w:rsid w:val="00E47D9B"/>
    <w:rsid w:val="00E50A40"/>
    <w:rsid w:val="00E50D5E"/>
    <w:rsid w:val="00E541AB"/>
    <w:rsid w:val="00E54632"/>
    <w:rsid w:val="00E5504D"/>
    <w:rsid w:val="00E556D9"/>
    <w:rsid w:val="00E55B96"/>
    <w:rsid w:val="00E561E5"/>
    <w:rsid w:val="00E56865"/>
    <w:rsid w:val="00E60ED2"/>
    <w:rsid w:val="00E61E06"/>
    <w:rsid w:val="00E62D07"/>
    <w:rsid w:val="00E63690"/>
    <w:rsid w:val="00E64B8D"/>
    <w:rsid w:val="00E64DD6"/>
    <w:rsid w:val="00E650BC"/>
    <w:rsid w:val="00E657A5"/>
    <w:rsid w:val="00E67477"/>
    <w:rsid w:val="00E677F4"/>
    <w:rsid w:val="00E70EA0"/>
    <w:rsid w:val="00E73429"/>
    <w:rsid w:val="00E73471"/>
    <w:rsid w:val="00E756F9"/>
    <w:rsid w:val="00E77D60"/>
    <w:rsid w:val="00E8015C"/>
    <w:rsid w:val="00E835C4"/>
    <w:rsid w:val="00E83F9B"/>
    <w:rsid w:val="00E84289"/>
    <w:rsid w:val="00E842C5"/>
    <w:rsid w:val="00E84CF1"/>
    <w:rsid w:val="00E857CC"/>
    <w:rsid w:val="00E85E28"/>
    <w:rsid w:val="00E8713E"/>
    <w:rsid w:val="00E8795D"/>
    <w:rsid w:val="00E911B5"/>
    <w:rsid w:val="00E9188A"/>
    <w:rsid w:val="00E940C9"/>
    <w:rsid w:val="00E956D1"/>
    <w:rsid w:val="00E97147"/>
    <w:rsid w:val="00E9770B"/>
    <w:rsid w:val="00EA009C"/>
    <w:rsid w:val="00EA0226"/>
    <w:rsid w:val="00EA28BB"/>
    <w:rsid w:val="00EA3F9F"/>
    <w:rsid w:val="00EA46B7"/>
    <w:rsid w:val="00EA483C"/>
    <w:rsid w:val="00EA4BB5"/>
    <w:rsid w:val="00EA5498"/>
    <w:rsid w:val="00EA5B03"/>
    <w:rsid w:val="00EA5B73"/>
    <w:rsid w:val="00EA60CE"/>
    <w:rsid w:val="00EA7499"/>
    <w:rsid w:val="00EA7CA1"/>
    <w:rsid w:val="00EB1207"/>
    <w:rsid w:val="00EB1C74"/>
    <w:rsid w:val="00EB217B"/>
    <w:rsid w:val="00EB2634"/>
    <w:rsid w:val="00EB3B17"/>
    <w:rsid w:val="00EB3D83"/>
    <w:rsid w:val="00EB3E6F"/>
    <w:rsid w:val="00EB4246"/>
    <w:rsid w:val="00EB4C55"/>
    <w:rsid w:val="00EB5EB2"/>
    <w:rsid w:val="00EB6835"/>
    <w:rsid w:val="00EB6CCA"/>
    <w:rsid w:val="00EC1A26"/>
    <w:rsid w:val="00EC1AD7"/>
    <w:rsid w:val="00EC1D4F"/>
    <w:rsid w:val="00EC1EA2"/>
    <w:rsid w:val="00EC21CD"/>
    <w:rsid w:val="00EC2BF4"/>
    <w:rsid w:val="00EC53C4"/>
    <w:rsid w:val="00EC5BE1"/>
    <w:rsid w:val="00EC6462"/>
    <w:rsid w:val="00EC6760"/>
    <w:rsid w:val="00ED0505"/>
    <w:rsid w:val="00ED230A"/>
    <w:rsid w:val="00ED2FDF"/>
    <w:rsid w:val="00ED3D7F"/>
    <w:rsid w:val="00ED5EA4"/>
    <w:rsid w:val="00ED7B51"/>
    <w:rsid w:val="00EE20A9"/>
    <w:rsid w:val="00EE34E1"/>
    <w:rsid w:val="00EE368C"/>
    <w:rsid w:val="00EE36DB"/>
    <w:rsid w:val="00EE383E"/>
    <w:rsid w:val="00EE50F1"/>
    <w:rsid w:val="00EE62C7"/>
    <w:rsid w:val="00EE73D1"/>
    <w:rsid w:val="00EE7AD2"/>
    <w:rsid w:val="00EF1AF4"/>
    <w:rsid w:val="00EF3237"/>
    <w:rsid w:val="00EF34FB"/>
    <w:rsid w:val="00EF5787"/>
    <w:rsid w:val="00EF6AFB"/>
    <w:rsid w:val="00EF6B58"/>
    <w:rsid w:val="00EF7636"/>
    <w:rsid w:val="00EF7CAD"/>
    <w:rsid w:val="00F00B2C"/>
    <w:rsid w:val="00F01FE9"/>
    <w:rsid w:val="00F02352"/>
    <w:rsid w:val="00F0333F"/>
    <w:rsid w:val="00F04C94"/>
    <w:rsid w:val="00F05D22"/>
    <w:rsid w:val="00F07071"/>
    <w:rsid w:val="00F115EF"/>
    <w:rsid w:val="00F11B26"/>
    <w:rsid w:val="00F12458"/>
    <w:rsid w:val="00F126CC"/>
    <w:rsid w:val="00F139DA"/>
    <w:rsid w:val="00F13B5B"/>
    <w:rsid w:val="00F2028F"/>
    <w:rsid w:val="00F20719"/>
    <w:rsid w:val="00F217F5"/>
    <w:rsid w:val="00F24DC3"/>
    <w:rsid w:val="00F24FC4"/>
    <w:rsid w:val="00F255DE"/>
    <w:rsid w:val="00F25CF5"/>
    <w:rsid w:val="00F2679A"/>
    <w:rsid w:val="00F301E5"/>
    <w:rsid w:val="00F33287"/>
    <w:rsid w:val="00F3398E"/>
    <w:rsid w:val="00F33E8B"/>
    <w:rsid w:val="00F3428B"/>
    <w:rsid w:val="00F35F49"/>
    <w:rsid w:val="00F36F04"/>
    <w:rsid w:val="00F37355"/>
    <w:rsid w:val="00F37C61"/>
    <w:rsid w:val="00F4095E"/>
    <w:rsid w:val="00F42786"/>
    <w:rsid w:val="00F43DD5"/>
    <w:rsid w:val="00F45D8E"/>
    <w:rsid w:val="00F46164"/>
    <w:rsid w:val="00F4705D"/>
    <w:rsid w:val="00F528E8"/>
    <w:rsid w:val="00F52DDF"/>
    <w:rsid w:val="00F57D79"/>
    <w:rsid w:val="00F602C2"/>
    <w:rsid w:val="00F60C45"/>
    <w:rsid w:val="00F6224F"/>
    <w:rsid w:val="00F622DB"/>
    <w:rsid w:val="00F63219"/>
    <w:rsid w:val="00F67759"/>
    <w:rsid w:val="00F67C6F"/>
    <w:rsid w:val="00F71A9D"/>
    <w:rsid w:val="00F71AEB"/>
    <w:rsid w:val="00F72D8A"/>
    <w:rsid w:val="00F73C92"/>
    <w:rsid w:val="00F73E4B"/>
    <w:rsid w:val="00F74231"/>
    <w:rsid w:val="00F74840"/>
    <w:rsid w:val="00F74B26"/>
    <w:rsid w:val="00F74C1E"/>
    <w:rsid w:val="00F751CB"/>
    <w:rsid w:val="00F76A2D"/>
    <w:rsid w:val="00F808BF"/>
    <w:rsid w:val="00F81204"/>
    <w:rsid w:val="00F81BDC"/>
    <w:rsid w:val="00F82287"/>
    <w:rsid w:val="00F843FC"/>
    <w:rsid w:val="00F85D48"/>
    <w:rsid w:val="00F86459"/>
    <w:rsid w:val="00F869E4"/>
    <w:rsid w:val="00F9085E"/>
    <w:rsid w:val="00F975AB"/>
    <w:rsid w:val="00FA3297"/>
    <w:rsid w:val="00FA4ACC"/>
    <w:rsid w:val="00FA4B5B"/>
    <w:rsid w:val="00FA7CA7"/>
    <w:rsid w:val="00FA7DA6"/>
    <w:rsid w:val="00FB13D2"/>
    <w:rsid w:val="00FB1C7D"/>
    <w:rsid w:val="00FB4CF9"/>
    <w:rsid w:val="00FB5C62"/>
    <w:rsid w:val="00FB5CAF"/>
    <w:rsid w:val="00FB6D48"/>
    <w:rsid w:val="00FC3A67"/>
    <w:rsid w:val="00FC4A77"/>
    <w:rsid w:val="00FC4FBE"/>
    <w:rsid w:val="00FC6A7E"/>
    <w:rsid w:val="00FC7DD4"/>
    <w:rsid w:val="00FD41E9"/>
    <w:rsid w:val="00FD4E8A"/>
    <w:rsid w:val="00FD5460"/>
    <w:rsid w:val="00FD6B5D"/>
    <w:rsid w:val="00FD6F99"/>
    <w:rsid w:val="00FD75C8"/>
    <w:rsid w:val="00FE2495"/>
    <w:rsid w:val="00FE2581"/>
    <w:rsid w:val="00FE2582"/>
    <w:rsid w:val="00FE33AE"/>
    <w:rsid w:val="00FF19B4"/>
    <w:rsid w:val="00FF30E2"/>
    <w:rsid w:val="00FF3E73"/>
    <w:rsid w:val="00FF533F"/>
    <w:rsid w:val="00FF6339"/>
    <w:rsid w:val="00FF63F0"/>
    <w:rsid w:val="00FF7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CDBDA4"/>
  <w14:defaultImageDpi w14:val="0"/>
  <w15:docId w15:val="{3CDD3606-05C2-40F5-90E5-396C84EA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943948"/>
    <w:pPr>
      <w:widowControl w:val="0"/>
      <w:jc w:val="both"/>
    </w:pPr>
    <w:rPr>
      <w:sz w:val="16"/>
    </w:rPr>
  </w:style>
  <w:style w:type="paragraph" w:styleId="1">
    <w:name w:val="heading 1"/>
    <w:basedOn w:val="a1"/>
    <w:next w:val="a1"/>
    <w:link w:val="10"/>
    <w:uiPriority w:val="9"/>
    <w:qFormat/>
    <w:rsid w:val="00CC24C7"/>
    <w:pPr>
      <w:widowControl/>
      <w:autoSpaceDE w:val="0"/>
      <w:autoSpaceDN w:val="0"/>
      <w:adjustRightInd w:val="0"/>
      <w:spacing w:line="221" w:lineRule="auto"/>
      <w:ind w:left="482" w:right="403" w:firstLine="709"/>
      <w:jc w:val="center"/>
      <w:outlineLvl w:val="0"/>
    </w:pPr>
    <w:rPr>
      <w:b/>
      <w:bCs/>
      <w:caps/>
      <w:color w:val="000000"/>
      <w:sz w:val="28"/>
      <w:szCs w:val="28"/>
    </w:rPr>
  </w:style>
  <w:style w:type="paragraph" w:styleId="2">
    <w:name w:val="heading 2"/>
    <w:basedOn w:val="a1"/>
    <w:next w:val="a1"/>
    <w:link w:val="20"/>
    <w:uiPriority w:val="9"/>
    <w:qFormat/>
    <w:rsid w:val="001A7655"/>
    <w:pPr>
      <w:keepNext/>
      <w:autoSpaceDE w:val="0"/>
      <w:autoSpaceDN w:val="0"/>
      <w:adjustRightInd w:val="0"/>
      <w:ind w:left="440" w:firstLine="709"/>
      <w:outlineLvl w:val="1"/>
    </w:pPr>
    <w:rPr>
      <w:b/>
      <w:bCs/>
      <w:caps/>
      <w:color w:val="000000"/>
      <w:sz w:val="24"/>
      <w:szCs w:val="24"/>
    </w:rPr>
  </w:style>
  <w:style w:type="paragraph" w:styleId="3">
    <w:name w:val="heading 3"/>
    <w:basedOn w:val="a1"/>
    <w:next w:val="a1"/>
    <w:link w:val="30"/>
    <w:uiPriority w:val="9"/>
    <w:qFormat/>
    <w:rsid w:val="001A7655"/>
    <w:pPr>
      <w:keepNext/>
      <w:autoSpaceDE w:val="0"/>
      <w:autoSpaceDN w:val="0"/>
      <w:adjustRightInd w:val="0"/>
      <w:spacing w:line="220" w:lineRule="auto"/>
      <w:ind w:right="-8" w:firstLine="851"/>
      <w:outlineLvl w:val="2"/>
    </w:pPr>
    <w:rPr>
      <w:caps/>
      <w:color w:val="000000"/>
      <w:sz w:val="28"/>
      <w:szCs w:val="28"/>
    </w:rPr>
  </w:style>
  <w:style w:type="paragraph" w:styleId="4">
    <w:name w:val="heading 4"/>
    <w:basedOn w:val="a1"/>
    <w:next w:val="a1"/>
    <w:link w:val="40"/>
    <w:uiPriority w:val="9"/>
    <w:qFormat/>
    <w:rsid w:val="001A7655"/>
    <w:pPr>
      <w:keepNext/>
      <w:autoSpaceDE w:val="0"/>
      <w:autoSpaceDN w:val="0"/>
      <w:adjustRightInd w:val="0"/>
      <w:spacing w:before="240" w:after="60" w:line="260" w:lineRule="auto"/>
      <w:ind w:right="200" w:firstLine="460"/>
      <w:outlineLvl w:val="3"/>
    </w:pPr>
    <w:rPr>
      <w:b/>
      <w:bCs/>
      <w:caps/>
      <w:color w:val="000000"/>
      <w:sz w:val="28"/>
      <w:szCs w:val="28"/>
    </w:rPr>
  </w:style>
  <w:style w:type="paragraph" w:styleId="5">
    <w:name w:val="heading 5"/>
    <w:basedOn w:val="a1"/>
    <w:next w:val="a1"/>
    <w:link w:val="50"/>
    <w:uiPriority w:val="9"/>
    <w:qFormat/>
    <w:rsid w:val="001A7655"/>
    <w:pPr>
      <w:keepNext/>
      <w:numPr>
        <w:numId w:val="8"/>
      </w:numPr>
      <w:autoSpaceDE w:val="0"/>
      <w:autoSpaceDN w:val="0"/>
      <w:adjustRightInd w:val="0"/>
      <w:ind w:right="-8" w:firstLine="131"/>
      <w:outlineLvl w:val="4"/>
    </w:pPr>
    <w:rPr>
      <w:caps/>
      <w:color w:val="000000"/>
      <w:sz w:val="28"/>
      <w:szCs w:val="28"/>
    </w:rPr>
  </w:style>
  <w:style w:type="paragraph" w:styleId="6">
    <w:name w:val="heading 6"/>
    <w:basedOn w:val="a1"/>
    <w:next w:val="a1"/>
    <w:link w:val="60"/>
    <w:uiPriority w:val="9"/>
    <w:qFormat/>
    <w:rsid w:val="001A7655"/>
    <w:pPr>
      <w:keepNext/>
      <w:autoSpaceDE w:val="0"/>
      <w:autoSpaceDN w:val="0"/>
      <w:adjustRightInd w:val="0"/>
      <w:spacing w:before="100"/>
      <w:ind w:right="-8" w:firstLine="851"/>
      <w:outlineLvl w:val="5"/>
    </w:pPr>
    <w:rPr>
      <w:caps/>
      <w:color w:val="000000"/>
      <w:sz w:val="28"/>
      <w:szCs w:val="28"/>
    </w:rPr>
  </w:style>
  <w:style w:type="paragraph" w:styleId="7">
    <w:name w:val="heading 7"/>
    <w:basedOn w:val="a1"/>
    <w:next w:val="a1"/>
    <w:link w:val="70"/>
    <w:uiPriority w:val="9"/>
    <w:qFormat/>
    <w:rsid w:val="001A7655"/>
    <w:pPr>
      <w:keepNext/>
      <w:autoSpaceDE w:val="0"/>
      <w:autoSpaceDN w:val="0"/>
      <w:adjustRightInd w:val="0"/>
      <w:spacing w:before="40" w:line="260" w:lineRule="auto"/>
      <w:ind w:right="200" w:firstLine="460"/>
      <w:jc w:val="center"/>
      <w:outlineLvl w:val="6"/>
    </w:pPr>
    <w:rPr>
      <w:b/>
      <w:bCs/>
      <w:caps/>
      <w:color w:val="000000"/>
      <w:sz w:val="26"/>
      <w:szCs w:val="26"/>
    </w:rPr>
  </w:style>
  <w:style w:type="paragraph" w:styleId="8">
    <w:name w:val="heading 8"/>
    <w:basedOn w:val="a1"/>
    <w:next w:val="a1"/>
    <w:link w:val="80"/>
    <w:uiPriority w:val="9"/>
    <w:qFormat/>
    <w:rsid w:val="001A7655"/>
    <w:pPr>
      <w:keepNext/>
      <w:autoSpaceDE w:val="0"/>
      <w:autoSpaceDN w:val="0"/>
      <w:adjustRightInd w:val="0"/>
      <w:spacing w:before="40" w:line="260" w:lineRule="auto"/>
      <w:ind w:right="200" w:firstLine="709"/>
      <w:jc w:val="center"/>
      <w:outlineLvl w:val="7"/>
    </w:pPr>
    <w:rPr>
      <w:caps/>
      <w:color w:val="000000"/>
      <w:sz w:val="26"/>
      <w:szCs w:val="26"/>
    </w:rPr>
  </w:style>
  <w:style w:type="paragraph" w:styleId="9">
    <w:name w:val="heading 9"/>
    <w:basedOn w:val="a1"/>
    <w:next w:val="a1"/>
    <w:link w:val="90"/>
    <w:uiPriority w:val="9"/>
    <w:qFormat/>
    <w:rsid w:val="001A7655"/>
    <w:pPr>
      <w:keepNext/>
      <w:autoSpaceDE w:val="0"/>
      <w:autoSpaceDN w:val="0"/>
      <w:adjustRightInd w:val="0"/>
      <w:spacing w:before="40" w:line="260" w:lineRule="auto"/>
      <w:ind w:firstLine="709"/>
      <w:jc w:val="center"/>
      <w:outlineLvl w:val="8"/>
    </w:pPr>
    <w:rPr>
      <w:caps/>
      <w:color w:val="000000"/>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locked/>
    <w:rsid w:val="00CC24C7"/>
    <w:rPr>
      <w:rFonts w:cs="Times New Roman"/>
      <w:b/>
      <w:sz w:val="28"/>
      <w:lang w:val="ru-RU" w:eastAsia="ru-RU"/>
    </w:rPr>
  </w:style>
  <w:style w:type="character" w:customStyle="1" w:styleId="20">
    <w:name w:val="Заголовок 2 Знак"/>
    <w:link w:val="2"/>
    <w:uiPriority w:val="9"/>
    <w:locked/>
    <w:rsid w:val="00784026"/>
    <w:rPr>
      <w:rFonts w:cs="Times New Roman"/>
      <w:b/>
      <w:sz w:val="24"/>
    </w:rPr>
  </w:style>
  <w:style w:type="character" w:customStyle="1" w:styleId="30">
    <w:name w:val="Заголовок 3 Знак"/>
    <w:link w:val="3"/>
    <w:uiPriority w:val="9"/>
    <w:locked/>
    <w:rsid w:val="00784026"/>
    <w:rPr>
      <w:rFonts w:cs="Times New Roman"/>
      <w:sz w:val="28"/>
    </w:rPr>
  </w:style>
  <w:style w:type="character" w:customStyle="1" w:styleId="40">
    <w:name w:val="Заголовок 4 Знак"/>
    <w:link w:val="4"/>
    <w:uiPriority w:val="9"/>
    <w:locked/>
    <w:rsid w:val="00784026"/>
    <w:rPr>
      <w:rFonts w:cs="Times New Roman"/>
      <w:b/>
      <w:sz w:val="28"/>
    </w:rPr>
  </w:style>
  <w:style w:type="character" w:customStyle="1" w:styleId="50">
    <w:name w:val="Заголовок 5 Знак"/>
    <w:link w:val="5"/>
    <w:uiPriority w:val="9"/>
    <w:locked/>
    <w:rsid w:val="00EA60CE"/>
    <w:rPr>
      <w:caps/>
      <w:color w:val="000000"/>
      <w:sz w:val="28"/>
      <w:szCs w:val="28"/>
    </w:rPr>
  </w:style>
  <w:style w:type="character" w:customStyle="1" w:styleId="60">
    <w:name w:val="Заголовок 6 Знак"/>
    <w:link w:val="6"/>
    <w:uiPriority w:val="9"/>
    <w:locked/>
    <w:rsid w:val="000248AF"/>
    <w:rPr>
      <w:rFonts w:cs="Times New Roman"/>
      <w:sz w:val="28"/>
    </w:rPr>
  </w:style>
  <w:style w:type="character" w:customStyle="1" w:styleId="70">
    <w:name w:val="Заголовок 7 Знак"/>
    <w:link w:val="7"/>
    <w:uiPriority w:val="9"/>
    <w:locked/>
    <w:rsid w:val="00EA60CE"/>
    <w:rPr>
      <w:rFonts w:cs="Times New Roman"/>
      <w:b/>
      <w:sz w:val="26"/>
    </w:rPr>
  </w:style>
  <w:style w:type="character" w:customStyle="1" w:styleId="80">
    <w:name w:val="Заголовок 8 Знак"/>
    <w:link w:val="8"/>
    <w:uiPriority w:val="9"/>
    <w:locked/>
    <w:rsid w:val="00EA60CE"/>
    <w:rPr>
      <w:rFonts w:cs="Times New Roman"/>
      <w:sz w:val="26"/>
    </w:rPr>
  </w:style>
  <w:style w:type="character" w:customStyle="1" w:styleId="90">
    <w:name w:val="Заголовок 9 Знак"/>
    <w:link w:val="9"/>
    <w:uiPriority w:val="9"/>
    <w:locked/>
    <w:rsid w:val="00EA60CE"/>
    <w:rPr>
      <w:rFonts w:cs="Times New Roman"/>
      <w:sz w:val="26"/>
    </w:rPr>
  </w:style>
  <w:style w:type="paragraph" w:styleId="a5">
    <w:name w:val="List Paragraph"/>
    <w:basedOn w:val="a1"/>
    <w:link w:val="a6"/>
    <w:uiPriority w:val="34"/>
    <w:qFormat/>
    <w:rsid w:val="00943948"/>
    <w:pPr>
      <w:widowControl/>
      <w:spacing w:after="200" w:line="276" w:lineRule="auto"/>
      <w:ind w:left="720"/>
      <w:jc w:val="left"/>
    </w:pPr>
    <w:rPr>
      <w:rFonts w:ascii="Calibri" w:hAnsi="Calibri" w:cs="Calibri"/>
      <w:sz w:val="22"/>
      <w:szCs w:val="22"/>
      <w:lang w:eastAsia="en-US"/>
    </w:rPr>
  </w:style>
  <w:style w:type="character" w:styleId="a7">
    <w:name w:val="FollowedHyperlink"/>
    <w:uiPriority w:val="99"/>
    <w:rsid w:val="000248AF"/>
    <w:rPr>
      <w:rFonts w:cs="Times New Roman"/>
      <w:color w:val="800080"/>
      <w:u w:val="single"/>
    </w:rPr>
  </w:style>
  <w:style w:type="character" w:customStyle="1" w:styleId="a8">
    <w:name w:val="Нижний колонтитул Знак"/>
    <w:link w:val="a9"/>
    <w:locked/>
    <w:rsid w:val="00EA60CE"/>
    <w:rPr>
      <w:sz w:val="24"/>
    </w:rPr>
  </w:style>
  <w:style w:type="paragraph" w:styleId="a9">
    <w:name w:val="footer"/>
    <w:basedOn w:val="a1"/>
    <w:link w:val="a8"/>
    <w:uiPriority w:val="99"/>
    <w:rsid w:val="001A7655"/>
    <w:pPr>
      <w:widowControl/>
      <w:tabs>
        <w:tab w:val="center" w:pos="4677"/>
        <w:tab w:val="right" w:pos="9355"/>
      </w:tabs>
      <w:ind w:firstLine="709"/>
    </w:pPr>
    <w:rPr>
      <w:caps/>
      <w:color w:val="000000"/>
      <w:sz w:val="24"/>
      <w:szCs w:val="24"/>
    </w:rPr>
  </w:style>
  <w:style w:type="character" w:customStyle="1" w:styleId="11">
    <w:name w:val="Нижний колонтитул Знак1"/>
    <w:uiPriority w:val="99"/>
    <w:semiHidden/>
    <w:rPr>
      <w:sz w:val="16"/>
      <w:szCs w:val="20"/>
    </w:rPr>
  </w:style>
  <w:style w:type="character" w:customStyle="1" w:styleId="124">
    <w:name w:val="Нижний колонтитул Знак124"/>
    <w:uiPriority w:val="99"/>
    <w:semiHidden/>
    <w:rPr>
      <w:rFonts w:cs="Times New Roman"/>
      <w:sz w:val="20"/>
      <w:szCs w:val="20"/>
    </w:rPr>
  </w:style>
  <w:style w:type="character" w:customStyle="1" w:styleId="123">
    <w:name w:val="Нижний колонтитул Знак123"/>
    <w:uiPriority w:val="99"/>
    <w:semiHidden/>
    <w:rPr>
      <w:rFonts w:cs="Times New Roman"/>
      <w:sz w:val="20"/>
      <w:szCs w:val="20"/>
    </w:rPr>
  </w:style>
  <w:style w:type="character" w:customStyle="1" w:styleId="122">
    <w:name w:val="Нижний колонтитул Знак122"/>
    <w:uiPriority w:val="99"/>
    <w:semiHidden/>
    <w:rPr>
      <w:rFonts w:cs="Times New Roman"/>
      <w:sz w:val="20"/>
      <w:szCs w:val="20"/>
    </w:rPr>
  </w:style>
  <w:style w:type="character" w:customStyle="1" w:styleId="121">
    <w:name w:val="Нижний колонтитул Знак121"/>
    <w:uiPriority w:val="99"/>
    <w:semiHidden/>
    <w:rPr>
      <w:rFonts w:cs="Times New Roman"/>
      <w:sz w:val="20"/>
      <w:szCs w:val="20"/>
    </w:rPr>
  </w:style>
  <w:style w:type="character" w:customStyle="1" w:styleId="120">
    <w:name w:val="Нижний колонтитул Знак120"/>
    <w:uiPriority w:val="99"/>
    <w:semiHidden/>
    <w:rPr>
      <w:rFonts w:cs="Times New Roman"/>
      <w:sz w:val="20"/>
      <w:szCs w:val="20"/>
    </w:rPr>
  </w:style>
  <w:style w:type="character" w:customStyle="1" w:styleId="119">
    <w:name w:val="Нижний колонтитул Знак119"/>
    <w:uiPriority w:val="99"/>
    <w:semiHidden/>
    <w:rPr>
      <w:rFonts w:cs="Times New Roman"/>
      <w:sz w:val="20"/>
      <w:szCs w:val="20"/>
    </w:rPr>
  </w:style>
  <w:style w:type="character" w:customStyle="1" w:styleId="118">
    <w:name w:val="Нижний колонтитул Знак118"/>
    <w:uiPriority w:val="99"/>
    <w:semiHidden/>
    <w:rPr>
      <w:rFonts w:cs="Times New Roman"/>
      <w:sz w:val="20"/>
      <w:szCs w:val="20"/>
    </w:rPr>
  </w:style>
  <w:style w:type="character" w:customStyle="1" w:styleId="117">
    <w:name w:val="Нижний колонтитул Знак117"/>
    <w:uiPriority w:val="99"/>
    <w:semiHidden/>
    <w:rPr>
      <w:rFonts w:cs="Times New Roman"/>
      <w:sz w:val="20"/>
      <w:szCs w:val="20"/>
    </w:rPr>
  </w:style>
  <w:style w:type="character" w:customStyle="1" w:styleId="116">
    <w:name w:val="Нижний колонтитул Знак116"/>
    <w:uiPriority w:val="99"/>
    <w:semiHidden/>
    <w:rPr>
      <w:rFonts w:cs="Times New Roman"/>
      <w:sz w:val="20"/>
      <w:szCs w:val="20"/>
    </w:rPr>
  </w:style>
  <w:style w:type="character" w:customStyle="1" w:styleId="115">
    <w:name w:val="Нижний колонтитул Знак115"/>
    <w:uiPriority w:val="99"/>
    <w:semiHidden/>
    <w:rPr>
      <w:rFonts w:cs="Times New Roman"/>
      <w:sz w:val="20"/>
      <w:szCs w:val="20"/>
    </w:rPr>
  </w:style>
  <w:style w:type="character" w:customStyle="1" w:styleId="114">
    <w:name w:val="Нижний колонтитул Знак114"/>
    <w:uiPriority w:val="99"/>
    <w:semiHidden/>
    <w:rPr>
      <w:rFonts w:cs="Times New Roman"/>
      <w:sz w:val="20"/>
      <w:szCs w:val="20"/>
    </w:rPr>
  </w:style>
  <w:style w:type="character" w:customStyle="1" w:styleId="113">
    <w:name w:val="Нижний колонтитул Знак113"/>
    <w:uiPriority w:val="99"/>
    <w:semiHidden/>
    <w:rPr>
      <w:rFonts w:cs="Times New Roman"/>
      <w:sz w:val="20"/>
      <w:szCs w:val="20"/>
    </w:rPr>
  </w:style>
  <w:style w:type="character" w:customStyle="1" w:styleId="112">
    <w:name w:val="Нижний колонтитул Знак112"/>
    <w:uiPriority w:val="99"/>
    <w:semiHidden/>
    <w:rPr>
      <w:rFonts w:cs="Times New Roman"/>
      <w:sz w:val="20"/>
      <w:szCs w:val="20"/>
    </w:rPr>
  </w:style>
  <w:style w:type="character" w:customStyle="1" w:styleId="111">
    <w:name w:val="Нижний колонтитул Знак111"/>
    <w:uiPriority w:val="99"/>
    <w:semiHidden/>
    <w:rPr>
      <w:rFonts w:cs="Times New Roman"/>
      <w:sz w:val="20"/>
      <w:szCs w:val="20"/>
    </w:rPr>
  </w:style>
  <w:style w:type="character" w:customStyle="1" w:styleId="110">
    <w:name w:val="Нижний колонтитул Знак110"/>
    <w:uiPriority w:val="99"/>
    <w:semiHidden/>
    <w:rPr>
      <w:rFonts w:cs="Times New Roman"/>
      <w:sz w:val="20"/>
      <w:szCs w:val="20"/>
    </w:rPr>
  </w:style>
  <w:style w:type="character" w:customStyle="1" w:styleId="19">
    <w:name w:val="Нижний колонтитул Знак19"/>
    <w:uiPriority w:val="99"/>
    <w:semiHidden/>
    <w:rPr>
      <w:rFonts w:cs="Times New Roman"/>
      <w:sz w:val="20"/>
      <w:szCs w:val="20"/>
    </w:rPr>
  </w:style>
  <w:style w:type="character" w:customStyle="1" w:styleId="18">
    <w:name w:val="Нижний колонтитул Знак18"/>
    <w:uiPriority w:val="99"/>
    <w:semiHidden/>
    <w:rPr>
      <w:rFonts w:cs="Times New Roman"/>
      <w:sz w:val="20"/>
      <w:szCs w:val="20"/>
    </w:rPr>
  </w:style>
  <w:style w:type="character" w:customStyle="1" w:styleId="17">
    <w:name w:val="Нижний колонтитул Знак17"/>
    <w:uiPriority w:val="99"/>
    <w:semiHidden/>
    <w:rPr>
      <w:rFonts w:cs="Arial"/>
      <w:color w:val="000000"/>
      <w:sz w:val="28"/>
      <w:szCs w:val="28"/>
    </w:rPr>
  </w:style>
  <w:style w:type="character" w:customStyle="1" w:styleId="16">
    <w:name w:val="Нижний колонтитул Знак16"/>
    <w:uiPriority w:val="99"/>
    <w:semiHidden/>
    <w:rPr>
      <w:rFonts w:cs="Arial"/>
      <w:color w:val="000000"/>
      <w:sz w:val="28"/>
      <w:szCs w:val="28"/>
    </w:rPr>
  </w:style>
  <w:style w:type="table" w:styleId="aa">
    <w:name w:val="Table Grid"/>
    <w:basedOn w:val="a3"/>
    <w:uiPriority w:val="59"/>
    <w:rsid w:val="009D2ACB"/>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1"/>
    <w:link w:val="ac"/>
    <w:uiPriority w:val="10"/>
    <w:qFormat/>
    <w:rsid w:val="001A7655"/>
    <w:pPr>
      <w:widowControl/>
      <w:ind w:firstLine="709"/>
      <w:jc w:val="center"/>
    </w:pPr>
    <w:rPr>
      <w:caps/>
      <w:color w:val="000000"/>
      <w:sz w:val="28"/>
      <w:szCs w:val="24"/>
    </w:rPr>
  </w:style>
  <w:style w:type="character" w:customStyle="1" w:styleId="12">
    <w:name w:val="Основной 1 см Знак"/>
    <w:link w:val="13"/>
    <w:locked/>
    <w:rsid w:val="000248AF"/>
    <w:rPr>
      <w:rFonts w:ascii="Calibri" w:hAnsi="Calibri"/>
      <w:sz w:val="28"/>
    </w:rPr>
  </w:style>
  <w:style w:type="paragraph" w:customStyle="1" w:styleId="13">
    <w:name w:val="Основной 1 см"/>
    <w:basedOn w:val="a1"/>
    <w:link w:val="12"/>
    <w:rsid w:val="000248AF"/>
    <w:pPr>
      <w:widowControl/>
      <w:ind w:firstLine="567"/>
    </w:pPr>
    <w:rPr>
      <w:rFonts w:ascii="Calibri" w:hAnsi="Calibri"/>
      <w:caps/>
      <w:color w:val="000000"/>
      <w:sz w:val="28"/>
    </w:rPr>
  </w:style>
  <w:style w:type="character" w:customStyle="1" w:styleId="ac">
    <w:name w:val="Заголовок Знак"/>
    <w:link w:val="ab"/>
    <w:uiPriority w:val="10"/>
    <w:locked/>
    <w:rsid w:val="00943948"/>
    <w:rPr>
      <w:rFonts w:ascii="Times New Roman" w:hAnsi="Times New Roman" w:cs="Times New Roman"/>
      <w:b/>
      <w:sz w:val="24"/>
    </w:rPr>
  </w:style>
  <w:style w:type="paragraph" w:customStyle="1" w:styleId="14">
    <w:name w:val="Обычный1"/>
    <w:uiPriority w:val="99"/>
    <w:rsid w:val="001A7655"/>
    <w:pPr>
      <w:widowControl w:val="0"/>
      <w:jc w:val="both"/>
    </w:pPr>
    <w:rPr>
      <w:rFonts w:cs="Arial"/>
      <w:spacing w:val="-4"/>
      <w:sz w:val="16"/>
      <w:szCs w:val="28"/>
    </w:rPr>
  </w:style>
  <w:style w:type="character" w:customStyle="1" w:styleId="15">
    <w:name w:val="Нижний колонтитул Знак15"/>
    <w:uiPriority w:val="99"/>
    <w:semiHidden/>
    <w:rPr>
      <w:rFonts w:cs="Arial"/>
      <w:color w:val="000000"/>
      <w:spacing w:val="-4"/>
      <w:sz w:val="28"/>
      <w:szCs w:val="28"/>
    </w:rPr>
  </w:style>
  <w:style w:type="character" w:customStyle="1" w:styleId="140">
    <w:name w:val="Нижний колонтитул Знак14"/>
    <w:uiPriority w:val="99"/>
    <w:semiHidden/>
    <w:rPr>
      <w:rFonts w:cs="Arial"/>
      <w:color w:val="000000"/>
      <w:spacing w:val="-4"/>
      <w:sz w:val="28"/>
      <w:szCs w:val="28"/>
    </w:rPr>
  </w:style>
  <w:style w:type="character" w:customStyle="1" w:styleId="130">
    <w:name w:val="Нижний колонтитул Знак13"/>
    <w:uiPriority w:val="99"/>
    <w:semiHidden/>
    <w:rPr>
      <w:rFonts w:cs="Arial"/>
      <w:color w:val="000000"/>
      <w:spacing w:val="-4"/>
      <w:sz w:val="28"/>
      <w:szCs w:val="28"/>
    </w:rPr>
  </w:style>
  <w:style w:type="character" w:customStyle="1" w:styleId="125">
    <w:name w:val="Нижний колонтитул Знак12"/>
    <w:uiPriority w:val="99"/>
    <w:semiHidden/>
    <w:rPr>
      <w:rFonts w:cs="Arial"/>
      <w:color w:val="000000"/>
      <w:spacing w:val="-4"/>
      <w:sz w:val="28"/>
      <w:szCs w:val="28"/>
    </w:rPr>
  </w:style>
  <w:style w:type="character" w:customStyle="1" w:styleId="11a">
    <w:name w:val="Нижний колонтитул Знак11"/>
    <w:uiPriority w:val="99"/>
    <w:semiHidden/>
    <w:rPr>
      <w:rFonts w:cs="Arial"/>
      <w:color w:val="000000"/>
      <w:spacing w:val="-4"/>
      <w:sz w:val="28"/>
      <w:szCs w:val="28"/>
    </w:rPr>
  </w:style>
  <w:style w:type="character" w:customStyle="1" w:styleId="ad">
    <w:name w:val="Основной текст Знак"/>
    <w:link w:val="ae"/>
    <w:locked/>
    <w:rsid w:val="00EA60CE"/>
    <w:rPr>
      <w:sz w:val="24"/>
    </w:rPr>
  </w:style>
  <w:style w:type="paragraph" w:styleId="ae">
    <w:name w:val="Body Text"/>
    <w:basedOn w:val="a1"/>
    <w:link w:val="ad"/>
    <w:uiPriority w:val="99"/>
    <w:rsid w:val="001A7655"/>
    <w:pPr>
      <w:widowControl/>
      <w:spacing w:after="120"/>
      <w:ind w:firstLine="709"/>
    </w:pPr>
    <w:rPr>
      <w:caps/>
      <w:color w:val="000000"/>
      <w:sz w:val="24"/>
      <w:szCs w:val="24"/>
    </w:rPr>
  </w:style>
  <w:style w:type="character" w:customStyle="1" w:styleId="1a">
    <w:name w:val="Основной текст Знак1"/>
    <w:uiPriority w:val="99"/>
    <w:semiHidden/>
    <w:rPr>
      <w:sz w:val="16"/>
      <w:szCs w:val="20"/>
    </w:rPr>
  </w:style>
  <w:style w:type="character" w:customStyle="1" w:styleId="1240">
    <w:name w:val="Основной текст Знак124"/>
    <w:uiPriority w:val="99"/>
    <w:semiHidden/>
    <w:rPr>
      <w:rFonts w:cs="Times New Roman"/>
      <w:sz w:val="20"/>
      <w:szCs w:val="20"/>
    </w:rPr>
  </w:style>
  <w:style w:type="character" w:customStyle="1" w:styleId="1230">
    <w:name w:val="Основной текст Знак123"/>
    <w:uiPriority w:val="99"/>
    <w:semiHidden/>
    <w:rPr>
      <w:rFonts w:cs="Times New Roman"/>
      <w:sz w:val="20"/>
      <w:szCs w:val="20"/>
    </w:rPr>
  </w:style>
  <w:style w:type="character" w:customStyle="1" w:styleId="1220">
    <w:name w:val="Основной текст Знак122"/>
    <w:uiPriority w:val="99"/>
    <w:semiHidden/>
    <w:rPr>
      <w:rFonts w:cs="Times New Roman"/>
      <w:sz w:val="20"/>
      <w:szCs w:val="20"/>
    </w:rPr>
  </w:style>
  <w:style w:type="character" w:customStyle="1" w:styleId="1210">
    <w:name w:val="Основной текст Знак121"/>
    <w:uiPriority w:val="99"/>
    <w:semiHidden/>
    <w:rPr>
      <w:rFonts w:cs="Times New Roman"/>
      <w:sz w:val="20"/>
      <w:szCs w:val="20"/>
    </w:rPr>
  </w:style>
  <w:style w:type="character" w:customStyle="1" w:styleId="1200">
    <w:name w:val="Основной текст Знак120"/>
    <w:uiPriority w:val="99"/>
    <w:semiHidden/>
    <w:rPr>
      <w:rFonts w:cs="Times New Roman"/>
      <w:sz w:val="20"/>
      <w:szCs w:val="20"/>
    </w:rPr>
  </w:style>
  <w:style w:type="character" w:customStyle="1" w:styleId="1190">
    <w:name w:val="Основной текст Знак119"/>
    <w:uiPriority w:val="99"/>
    <w:semiHidden/>
    <w:rPr>
      <w:rFonts w:cs="Times New Roman"/>
      <w:sz w:val="20"/>
      <w:szCs w:val="20"/>
    </w:rPr>
  </w:style>
  <w:style w:type="character" w:customStyle="1" w:styleId="1180">
    <w:name w:val="Основной текст Знак118"/>
    <w:uiPriority w:val="99"/>
    <w:semiHidden/>
    <w:rPr>
      <w:rFonts w:cs="Times New Roman"/>
      <w:sz w:val="20"/>
      <w:szCs w:val="20"/>
    </w:rPr>
  </w:style>
  <w:style w:type="character" w:customStyle="1" w:styleId="1170">
    <w:name w:val="Основной текст Знак117"/>
    <w:uiPriority w:val="99"/>
    <w:semiHidden/>
    <w:rPr>
      <w:rFonts w:cs="Times New Roman"/>
      <w:sz w:val="20"/>
      <w:szCs w:val="20"/>
    </w:rPr>
  </w:style>
  <w:style w:type="character" w:customStyle="1" w:styleId="1160">
    <w:name w:val="Основной текст Знак116"/>
    <w:uiPriority w:val="99"/>
    <w:semiHidden/>
    <w:rPr>
      <w:rFonts w:cs="Times New Roman"/>
      <w:sz w:val="20"/>
      <w:szCs w:val="20"/>
    </w:rPr>
  </w:style>
  <w:style w:type="character" w:customStyle="1" w:styleId="1150">
    <w:name w:val="Основной текст Знак115"/>
    <w:uiPriority w:val="99"/>
    <w:semiHidden/>
    <w:rPr>
      <w:rFonts w:cs="Times New Roman"/>
      <w:sz w:val="20"/>
      <w:szCs w:val="20"/>
    </w:rPr>
  </w:style>
  <w:style w:type="character" w:customStyle="1" w:styleId="1140">
    <w:name w:val="Основной текст Знак114"/>
    <w:uiPriority w:val="99"/>
    <w:semiHidden/>
    <w:rPr>
      <w:rFonts w:cs="Times New Roman"/>
      <w:sz w:val="20"/>
      <w:szCs w:val="20"/>
    </w:rPr>
  </w:style>
  <w:style w:type="character" w:customStyle="1" w:styleId="1130">
    <w:name w:val="Основной текст Знак113"/>
    <w:uiPriority w:val="99"/>
    <w:semiHidden/>
    <w:rPr>
      <w:rFonts w:cs="Times New Roman"/>
      <w:sz w:val="20"/>
      <w:szCs w:val="20"/>
    </w:rPr>
  </w:style>
  <w:style w:type="character" w:customStyle="1" w:styleId="1120">
    <w:name w:val="Основной текст Знак112"/>
    <w:uiPriority w:val="99"/>
    <w:semiHidden/>
    <w:rPr>
      <w:rFonts w:cs="Times New Roman"/>
      <w:sz w:val="20"/>
      <w:szCs w:val="20"/>
    </w:rPr>
  </w:style>
  <w:style w:type="character" w:customStyle="1" w:styleId="1110">
    <w:name w:val="Основной текст Знак111"/>
    <w:uiPriority w:val="99"/>
    <w:semiHidden/>
    <w:rPr>
      <w:rFonts w:cs="Times New Roman"/>
      <w:sz w:val="20"/>
      <w:szCs w:val="20"/>
    </w:rPr>
  </w:style>
  <w:style w:type="character" w:customStyle="1" w:styleId="1100">
    <w:name w:val="Основной текст Знак110"/>
    <w:uiPriority w:val="99"/>
    <w:semiHidden/>
    <w:rPr>
      <w:rFonts w:cs="Times New Roman"/>
      <w:sz w:val="20"/>
      <w:szCs w:val="20"/>
    </w:rPr>
  </w:style>
  <w:style w:type="character" w:customStyle="1" w:styleId="190">
    <w:name w:val="Основной текст Знак19"/>
    <w:uiPriority w:val="99"/>
    <w:semiHidden/>
    <w:rPr>
      <w:rFonts w:cs="Times New Roman"/>
      <w:sz w:val="20"/>
      <w:szCs w:val="20"/>
    </w:rPr>
  </w:style>
  <w:style w:type="character" w:customStyle="1" w:styleId="180">
    <w:name w:val="Основной текст Знак18"/>
    <w:uiPriority w:val="99"/>
    <w:semiHidden/>
    <w:rPr>
      <w:rFonts w:cs="Times New Roman"/>
      <w:sz w:val="20"/>
      <w:szCs w:val="20"/>
    </w:rPr>
  </w:style>
  <w:style w:type="character" w:customStyle="1" w:styleId="170">
    <w:name w:val="Основной текст Знак17"/>
    <w:uiPriority w:val="99"/>
    <w:semiHidden/>
    <w:rPr>
      <w:rFonts w:cs="Arial"/>
      <w:color w:val="000000"/>
      <w:sz w:val="28"/>
      <w:szCs w:val="28"/>
    </w:rPr>
  </w:style>
  <w:style w:type="character" w:customStyle="1" w:styleId="160">
    <w:name w:val="Основной текст Знак16"/>
    <w:uiPriority w:val="99"/>
    <w:semiHidden/>
    <w:rPr>
      <w:rFonts w:cs="Arial"/>
      <w:color w:val="000000"/>
      <w:sz w:val="28"/>
      <w:szCs w:val="28"/>
    </w:rPr>
  </w:style>
  <w:style w:type="character" w:styleId="af">
    <w:name w:val="page number"/>
    <w:uiPriority w:val="99"/>
    <w:rsid w:val="001A7655"/>
    <w:rPr>
      <w:rFonts w:cs="Times New Roman"/>
    </w:rPr>
  </w:style>
  <w:style w:type="paragraph" w:styleId="af0">
    <w:name w:val="Normal (Web)"/>
    <w:basedOn w:val="a1"/>
    <w:uiPriority w:val="99"/>
    <w:rsid w:val="001A7655"/>
    <w:pPr>
      <w:widowControl/>
      <w:ind w:firstLine="600"/>
    </w:pPr>
    <w:rPr>
      <w:caps/>
      <w:color w:val="000000"/>
      <w:sz w:val="24"/>
      <w:szCs w:val="24"/>
    </w:rPr>
  </w:style>
  <w:style w:type="paragraph" w:customStyle="1" w:styleId="1b">
    <w:name w:val="Абзац списка1"/>
    <w:basedOn w:val="a1"/>
    <w:qFormat/>
    <w:rsid w:val="001A7655"/>
    <w:pPr>
      <w:widowControl/>
      <w:spacing w:after="200" w:line="276" w:lineRule="auto"/>
      <w:ind w:left="720" w:firstLine="709"/>
    </w:pPr>
    <w:rPr>
      <w:rFonts w:ascii="Calibri" w:hAnsi="Calibri"/>
      <w:caps/>
      <w:color w:val="000000"/>
      <w:sz w:val="22"/>
      <w:szCs w:val="22"/>
      <w:lang w:eastAsia="en-US"/>
    </w:rPr>
  </w:style>
  <w:style w:type="paragraph" w:styleId="21">
    <w:name w:val="Body Text Indent 2"/>
    <w:basedOn w:val="a1"/>
    <w:link w:val="22"/>
    <w:uiPriority w:val="99"/>
    <w:rsid w:val="001A7655"/>
    <w:pPr>
      <w:autoSpaceDE w:val="0"/>
      <w:autoSpaceDN w:val="0"/>
      <w:adjustRightInd w:val="0"/>
      <w:spacing w:line="220" w:lineRule="auto"/>
      <w:ind w:right="-8" w:firstLine="851"/>
    </w:pPr>
    <w:rPr>
      <w:caps/>
      <w:color w:val="000000"/>
      <w:sz w:val="28"/>
      <w:szCs w:val="28"/>
    </w:rPr>
  </w:style>
  <w:style w:type="character" w:customStyle="1" w:styleId="22">
    <w:name w:val="Основной текст с отступом 2 Знак"/>
    <w:link w:val="21"/>
    <w:uiPriority w:val="99"/>
    <w:locked/>
    <w:rsid w:val="00EA60CE"/>
    <w:rPr>
      <w:rFonts w:cs="Times New Roman"/>
      <w:sz w:val="28"/>
    </w:rPr>
  </w:style>
  <w:style w:type="character" w:customStyle="1" w:styleId="31">
    <w:name w:val="Основной текст с отступом 3 Знак"/>
    <w:link w:val="32"/>
    <w:locked/>
    <w:rsid w:val="00EA60CE"/>
    <w:rPr>
      <w:sz w:val="28"/>
    </w:rPr>
  </w:style>
  <w:style w:type="paragraph" w:styleId="32">
    <w:name w:val="Body Text Indent 3"/>
    <w:basedOn w:val="a1"/>
    <w:link w:val="31"/>
    <w:uiPriority w:val="99"/>
    <w:rsid w:val="001A7655"/>
    <w:pPr>
      <w:autoSpaceDE w:val="0"/>
      <w:autoSpaceDN w:val="0"/>
      <w:adjustRightInd w:val="0"/>
      <w:spacing w:before="120"/>
      <w:ind w:right="-6" w:firstLine="851"/>
    </w:pPr>
    <w:rPr>
      <w:caps/>
      <w:color w:val="000000"/>
      <w:sz w:val="28"/>
      <w:szCs w:val="28"/>
    </w:rPr>
  </w:style>
  <w:style w:type="character" w:customStyle="1" w:styleId="310">
    <w:name w:val="Основной текст с отступом 3 Знак1"/>
    <w:uiPriority w:val="99"/>
    <w:semiHidden/>
    <w:rPr>
      <w:sz w:val="16"/>
      <w:szCs w:val="16"/>
    </w:rPr>
  </w:style>
  <w:style w:type="character" w:customStyle="1" w:styleId="3124">
    <w:name w:val="Основной текст с отступом 3 Знак124"/>
    <w:uiPriority w:val="99"/>
    <w:semiHidden/>
    <w:rPr>
      <w:rFonts w:cs="Times New Roman"/>
      <w:sz w:val="16"/>
      <w:szCs w:val="16"/>
    </w:rPr>
  </w:style>
  <w:style w:type="character" w:customStyle="1" w:styleId="3123">
    <w:name w:val="Основной текст с отступом 3 Знак123"/>
    <w:uiPriority w:val="99"/>
    <w:semiHidden/>
    <w:rPr>
      <w:rFonts w:cs="Times New Roman"/>
      <w:sz w:val="16"/>
      <w:szCs w:val="16"/>
    </w:rPr>
  </w:style>
  <w:style w:type="character" w:customStyle="1" w:styleId="3122">
    <w:name w:val="Основной текст с отступом 3 Знак122"/>
    <w:uiPriority w:val="99"/>
    <w:semiHidden/>
    <w:rPr>
      <w:rFonts w:cs="Times New Roman"/>
      <w:sz w:val="16"/>
      <w:szCs w:val="16"/>
    </w:rPr>
  </w:style>
  <w:style w:type="character" w:customStyle="1" w:styleId="3121">
    <w:name w:val="Основной текст с отступом 3 Знак121"/>
    <w:uiPriority w:val="99"/>
    <w:semiHidden/>
    <w:rPr>
      <w:rFonts w:cs="Times New Roman"/>
      <w:sz w:val="16"/>
      <w:szCs w:val="16"/>
    </w:rPr>
  </w:style>
  <w:style w:type="character" w:customStyle="1" w:styleId="3120">
    <w:name w:val="Основной текст с отступом 3 Знак120"/>
    <w:uiPriority w:val="99"/>
    <w:semiHidden/>
    <w:rPr>
      <w:rFonts w:cs="Times New Roman"/>
      <w:sz w:val="16"/>
      <w:szCs w:val="16"/>
    </w:rPr>
  </w:style>
  <w:style w:type="character" w:customStyle="1" w:styleId="3119">
    <w:name w:val="Основной текст с отступом 3 Знак119"/>
    <w:uiPriority w:val="99"/>
    <w:semiHidden/>
    <w:rPr>
      <w:rFonts w:cs="Times New Roman"/>
      <w:sz w:val="16"/>
      <w:szCs w:val="16"/>
    </w:rPr>
  </w:style>
  <w:style w:type="character" w:customStyle="1" w:styleId="3118">
    <w:name w:val="Основной текст с отступом 3 Знак118"/>
    <w:uiPriority w:val="99"/>
    <w:semiHidden/>
    <w:rPr>
      <w:rFonts w:cs="Times New Roman"/>
      <w:sz w:val="16"/>
      <w:szCs w:val="16"/>
    </w:rPr>
  </w:style>
  <w:style w:type="character" w:customStyle="1" w:styleId="3117">
    <w:name w:val="Основной текст с отступом 3 Знак117"/>
    <w:uiPriority w:val="99"/>
    <w:semiHidden/>
    <w:rPr>
      <w:rFonts w:cs="Times New Roman"/>
      <w:sz w:val="16"/>
      <w:szCs w:val="16"/>
    </w:rPr>
  </w:style>
  <w:style w:type="character" w:customStyle="1" w:styleId="3116">
    <w:name w:val="Основной текст с отступом 3 Знак116"/>
    <w:uiPriority w:val="99"/>
    <w:semiHidden/>
    <w:rPr>
      <w:rFonts w:cs="Times New Roman"/>
      <w:sz w:val="16"/>
      <w:szCs w:val="16"/>
    </w:rPr>
  </w:style>
  <w:style w:type="character" w:customStyle="1" w:styleId="3115">
    <w:name w:val="Основной текст с отступом 3 Знак115"/>
    <w:uiPriority w:val="99"/>
    <w:semiHidden/>
    <w:rPr>
      <w:rFonts w:cs="Times New Roman"/>
      <w:sz w:val="16"/>
      <w:szCs w:val="16"/>
    </w:rPr>
  </w:style>
  <w:style w:type="character" w:customStyle="1" w:styleId="3114">
    <w:name w:val="Основной текст с отступом 3 Знак114"/>
    <w:uiPriority w:val="99"/>
    <w:semiHidden/>
    <w:rPr>
      <w:rFonts w:cs="Times New Roman"/>
      <w:sz w:val="16"/>
      <w:szCs w:val="16"/>
    </w:rPr>
  </w:style>
  <w:style w:type="character" w:customStyle="1" w:styleId="3113">
    <w:name w:val="Основной текст с отступом 3 Знак113"/>
    <w:uiPriority w:val="99"/>
    <w:semiHidden/>
    <w:rPr>
      <w:rFonts w:cs="Times New Roman"/>
      <w:sz w:val="16"/>
      <w:szCs w:val="16"/>
    </w:rPr>
  </w:style>
  <w:style w:type="character" w:customStyle="1" w:styleId="3112">
    <w:name w:val="Основной текст с отступом 3 Знак112"/>
    <w:uiPriority w:val="99"/>
    <w:semiHidden/>
    <w:rPr>
      <w:rFonts w:cs="Times New Roman"/>
      <w:sz w:val="16"/>
      <w:szCs w:val="16"/>
    </w:rPr>
  </w:style>
  <w:style w:type="character" w:customStyle="1" w:styleId="3111">
    <w:name w:val="Основной текст с отступом 3 Знак111"/>
    <w:uiPriority w:val="99"/>
    <w:semiHidden/>
    <w:rPr>
      <w:rFonts w:cs="Times New Roman"/>
      <w:sz w:val="16"/>
      <w:szCs w:val="16"/>
    </w:rPr>
  </w:style>
  <w:style w:type="character" w:customStyle="1" w:styleId="3110">
    <w:name w:val="Основной текст с отступом 3 Знак110"/>
    <w:uiPriority w:val="99"/>
    <w:semiHidden/>
    <w:rPr>
      <w:rFonts w:cs="Times New Roman"/>
      <w:sz w:val="16"/>
      <w:szCs w:val="16"/>
    </w:rPr>
  </w:style>
  <w:style w:type="character" w:customStyle="1" w:styleId="319">
    <w:name w:val="Основной текст с отступом 3 Знак19"/>
    <w:uiPriority w:val="99"/>
    <w:semiHidden/>
    <w:rPr>
      <w:rFonts w:cs="Times New Roman"/>
      <w:sz w:val="16"/>
      <w:szCs w:val="16"/>
    </w:rPr>
  </w:style>
  <w:style w:type="character" w:customStyle="1" w:styleId="318">
    <w:name w:val="Основной текст с отступом 3 Знак18"/>
    <w:uiPriority w:val="99"/>
    <w:semiHidden/>
    <w:rPr>
      <w:rFonts w:cs="Times New Roman"/>
      <w:sz w:val="16"/>
      <w:szCs w:val="16"/>
    </w:rPr>
  </w:style>
  <w:style w:type="character" w:customStyle="1" w:styleId="317">
    <w:name w:val="Основной текст с отступом 3 Знак17"/>
    <w:uiPriority w:val="99"/>
    <w:semiHidden/>
    <w:rPr>
      <w:rFonts w:cs="Arial"/>
      <w:color w:val="000000"/>
      <w:sz w:val="16"/>
      <w:szCs w:val="16"/>
    </w:rPr>
  </w:style>
  <w:style w:type="character" w:customStyle="1" w:styleId="316">
    <w:name w:val="Основной текст с отступом 3 Знак16"/>
    <w:uiPriority w:val="99"/>
    <w:semiHidden/>
    <w:rPr>
      <w:rFonts w:cs="Arial"/>
      <w:color w:val="000000"/>
      <w:sz w:val="16"/>
      <w:szCs w:val="16"/>
    </w:rPr>
  </w:style>
  <w:style w:type="paragraph" w:customStyle="1" w:styleId="xl25">
    <w:name w:val="xl25"/>
    <w:basedOn w:val="a1"/>
    <w:rsid w:val="001A7655"/>
    <w:pPr>
      <w:widowControl/>
      <w:spacing w:before="100" w:beforeAutospacing="1" w:after="100" w:afterAutospacing="1"/>
      <w:ind w:firstLine="709"/>
      <w:jc w:val="center"/>
    </w:pPr>
    <w:rPr>
      <w:rFonts w:ascii="Arial Unicode MS" w:cs="Arial Unicode MS"/>
      <w:caps/>
      <w:color w:val="000000"/>
      <w:sz w:val="26"/>
      <w:szCs w:val="26"/>
    </w:rPr>
  </w:style>
  <w:style w:type="character" w:customStyle="1" w:styleId="150">
    <w:name w:val="Основной текст Знак15"/>
    <w:uiPriority w:val="99"/>
    <w:semiHidden/>
    <w:rPr>
      <w:rFonts w:cs="Arial"/>
      <w:color w:val="000000"/>
      <w:spacing w:val="-4"/>
      <w:sz w:val="28"/>
      <w:szCs w:val="28"/>
    </w:rPr>
  </w:style>
  <w:style w:type="character" w:customStyle="1" w:styleId="141">
    <w:name w:val="Основной текст Знак14"/>
    <w:uiPriority w:val="99"/>
    <w:semiHidden/>
    <w:rPr>
      <w:rFonts w:cs="Arial"/>
      <w:color w:val="000000"/>
      <w:spacing w:val="-4"/>
      <w:sz w:val="28"/>
      <w:szCs w:val="28"/>
    </w:rPr>
  </w:style>
  <w:style w:type="character" w:customStyle="1" w:styleId="131">
    <w:name w:val="Основной текст Знак13"/>
    <w:uiPriority w:val="99"/>
    <w:semiHidden/>
    <w:rPr>
      <w:rFonts w:cs="Arial"/>
      <w:color w:val="000000"/>
      <w:spacing w:val="-4"/>
      <w:sz w:val="28"/>
      <w:szCs w:val="28"/>
    </w:rPr>
  </w:style>
  <w:style w:type="character" w:customStyle="1" w:styleId="126">
    <w:name w:val="Основной текст Знак12"/>
    <w:uiPriority w:val="99"/>
    <w:semiHidden/>
    <w:rPr>
      <w:rFonts w:cs="Arial"/>
      <w:color w:val="000000"/>
      <w:spacing w:val="-4"/>
      <w:sz w:val="28"/>
      <w:szCs w:val="28"/>
    </w:rPr>
  </w:style>
  <w:style w:type="character" w:customStyle="1" w:styleId="11b">
    <w:name w:val="Основной текст Знак11"/>
    <w:uiPriority w:val="99"/>
    <w:semiHidden/>
    <w:rPr>
      <w:rFonts w:cs="Arial"/>
      <w:color w:val="000000"/>
      <w:spacing w:val="-4"/>
      <w:sz w:val="28"/>
      <w:szCs w:val="28"/>
    </w:rPr>
  </w:style>
  <w:style w:type="paragraph" w:customStyle="1" w:styleId="FR1">
    <w:name w:val="FR1"/>
    <w:rsid w:val="00EA60CE"/>
    <w:pPr>
      <w:widowControl w:val="0"/>
      <w:autoSpaceDE w:val="0"/>
      <w:autoSpaceDN w:val="0"/>
      <w:adjustRightInd w:val="0"/>
      <w:spacing w:before="40"/>
      <w:jc w:val="both"/>
    </w:pPr>
    <w:rPr>
      <w:rFonts w:ascii="Arial" w:hAnsi="Arial" w:cs="Arial"/>
      <w:spacing w:val="-4"/>
      <w:sz w:val="22"/>
      <w:szCs w:val="22"/>
    </w:rPr>
  </w:style>
  <w:style w:type="paragraph" w:styleId="af1">
    <w:name w:val="header"/>
    <w:basedOn w:val="a1"/>
    <w:link w:val="af2"/>
    <w:uiPriority w:val="99"/>
    <w:rsid w:val="001A7655"/>
    <w:pPr>
      <w:widowControl/>
      <w:tabs>
        <w:tab w:val="center" w:pos="4677"/>
        <w:tab w:val="right" w:pos="9355"/>
      </w:tabs>
      <w:ind w:firstLine="709"/>
    </w:pPr>
    <w:rPr>
      <w:caps/>
      <w:color w:val="000000"/>
      <w:sz w:val="24"/>
      <w:szCs w:val="24"/>
    </w:rPr>
  </w:style>
  <w:style w:type="character" w:customStyle="1" w:styleId="af2">
    <w:name w:val="Верхний колонтитул Знак"/>
    <w:link w:val="af1"/>
    <w:uiPriority w:val="99"/>
    <w:locked/>
    <w:rsid w:val="00EA60CE"/>
    <w:rPr>
      <w:rFonts w:cs="Times New Roman"/>
      <w:sz w:val="24"/>
    </w:rPr>
  </w:style>
  <w:style w:type="character" w:styleId="af3">
    <w:name w:val="annotation reference"/>
    <w:uiPriority w:val="99"/>
    <w:rsid w:val="00EA60CE"/>
    <w:rPr>
      <w:rFonts w:cs="Times New Roman"/>
      <w:sz w:val="16"/>
    </w:rPr>
  </w:style>
  <w:style w:type="paragraph" w:customStyle="1" w:styleId="FR5">
    <w:name w:val="FR5"/>
    <w:rsid w:val="001A7655"/>
    <w:pPr>
      <w:widowControl w:val="0"/>
      <w:autoSpaceDE w:val="0"/>
      <w:autoSpaceDN w:val="0"/>
      <w:adjustRightInd w:val="0"/>
      <w:spacing w:before="140"/>
      <w:ind w:left="1880"/>
    </w:pPr>
    <w:rPr>
      <w:rFonts w:cs="Arial"/>
      <w:b/>
      <w:bCs/>
      <w:spacing w:val="-4"/>
      <w:sz w:val="12"/>
      <w:szCs w:val="12"/>
    </w:rPr>
  </w:style>
  <w:style w:type="paragraph" w:customStyle="1" w:styleId="FR4">
    <w:name w:val="FR4"/>
    <w:rsid w:val="001A7655"/>
    <w:pPr>
      <w:widowControl w:val="0"/>
      <w:autoSpaceDE w:val="0"/>
      <w:autoSpaceDN w:val="0"/>
      <w:adjustRightInd w:val="0"/>
      <w:spacing w:line="380" w:lineRule="auto"/>
      <w:ind w:left="920" w:hanging="200"/>
    </w:pPr>
    <w:rPr>
      <w:rFonts w:ascii="Arial" w:hAnsi="Arial" w:cs="Arial"/>
      <w:b/>
      <w:bCs/>
      <w:spacing w:val="-4"/>
      <w:sz w:val="28"/>
      <w:szCs w:val="28"/>
    </w:rPr>
  </w:style>
  <w:style w:type="character" w:customStyle="1" w:styleId="315">
    <w:name w:val="Основной текст с отступом 3 Знак15"/>
    <w:uiPriority w:val="99"/>
    <w:semiHidden/>
    <w:rPr>
      <w:rFonts w:cs="Arial"/>
      <w:color w:val="000000"/>
      <w:spacing w:val="-4"/>
      <w:sz w:val="16"/>
      <w:szCs w:val="16"/>
    </w:rPr>
  </w:style>
  <w:style w:type="character" w:customStyle="1" w:styleId="314">
    <w:name w:val="Основной текст с отступом 3 Знак14"/>
    <w:uiPriority w:val="99"/>
    <w:semiHidden/>
    <w:rPr>
      <w:rFonts w:cs="Arial"/>
      <w:color w:val="000000"/>
      <w:spacing w:val="-4"/>
      <w:sz w:val="16"/>
      <w:szCs w:val="16"/>
    </w:rPr>
  </w:style>
  <w:style w:type="character" w:customStyle="1" w:styleId="313">
    <w:name w:val="Основной текст с отступом 3 Знак13"/>
    <w:uiPriority w:val="99"/>
    <w:semiHidden/>
    <w:rPr>
      <w:rFonts w:cs="Arial"/>
      <w:color w:val="000000"/>
      <w:spacing w:val="-4"/>
      <w:sz w:val="16"/>
      <w:szCs w:val="16"/>
    </w:rPr>
  </w:style>
  <w:style w:type="character" w:customStyle="1" w:styleId="312">
    <w:name w:val="Основной текст с отступом 3 Знак12"/>
    <w:uiPriority w:val="99"/>
    <w:semiHidden/>
    <w:rPr>
      <w:rFonts w:cs="Arial"/>
      <w:color w:val="000000"/>
      <w:spacing w:val="-4"/>
      <w:sz w:val="16"/>
      <w:szCs w:val="16"/>
    </w:rPr>
  </w:style>
  <w:style w:type="character" w:customStyle="1" w:styleId="311">
    <w:name w:val="Основной текст с отступом 3 Знак11"/>
    <w:uiPriority w:val="99"/>
    <w:semiHidden/>
    <w:rPr>
      <w:rFonts w:cs="Arial"/>
      <w:color w:val="000000"/>
      <w:spacing w:val="-4"/>
      <w:sz w:val="16"/>
      <w:szCs w:val="16"/>
    </w:rPr>
  </w:style>
  <w:style w:type="paragraph" w:customStyle="1" w:styleId="FR2">
    <w:name w:val="FR2"/>
    <w:rsid w:val="00EA60CE"/>
    <w:pPr>
      <w:widowControl w:val="0"/>
      <w:snapToGrid w:val="0"/>
      <w:spacing w:before="60" w:line="360" w:lineRule="auto"/>
      <w:ind w:firstLine="740"/>
    </w:pPr>
    <w:rPr>
      <w:rFonts w:ascii="Arial" w:hAnsi="Arial" w:cs="Arial"/>
      <w:spacing w:val="-4"/>
      <w:sz w:val="24"/>
      <w:szCs w:val="28"/>
    </w:rPr>
  </w:style>
  <w:style w:type="character" w:styleId="af4">
    <w:name w:val="Hyperlink"/>
    <w:uiPriority w:val="99"/>
    <w:rsid w:val="00D25A54"/>
    <w:rPr>
      <w:rFonts w:cs="Times New Roman"/>
      <w:color w:val="0000FF"/>
      <w:u w:val="single"/>
    </w:rPr>
  </w:style>
  <w:style w:type="character" w:customStyle="1" w:styleId="1c">
    <w:name w:val="Заголовок №1_"/>
    <w:link w:val="1d"/>
    <w:locked/>
    <w:rsid w:val="00E70EA0"/>
    <w:rPr>
      <w:sz w:val="26"/>
    </w:rPr>
  </w:style>
  <w:style w:type="paragraph" w:customStyle="1" w:styleId="1d">
    <w:name w:val="Заголовок №1"/>
    <w:basedOn w:val="a1"/>
    <w:link w:val="1c"/>
    <w:rsid w:val="00E70EA0"/>
    <w:pPr>
      <w:widowControl/>
      <w:shd w:val="clear" w:color="auto" w:fill="FFFFFF"/>
      <w:spacing w:line="480" w:lineRule="exact"/>
      <w:ind w:firstLine="709"/>
      <w:outlineLvl w:val="0"/>
    </w:pPr>
    <w:rPr>
      <w:rFonts w:cs="Arial"/>
      <w:caps/>
      <w:color w:val="000000"/>
      <w:sz w:val="26"/>
      <w:szCs w:val="26"/>
    </w:rPr>
  </w:style>
  <w:style w:type="character" w:customStyle="1" w:styleId="af5">
    <w:name w:val="Основной текст_"/>
    <w:link w:val="1e"/>
    <w:locked/>
    <w:rsid w:val="00E70EA0"/>
    <w:rPr>
      <w:sz w:val="26"/>
    </w:rPr>
  </w:style>
  <w:style w:type="paragraph" w:customStyle="1" w:styleId="1e">
    <w:name w:val="Основной текст1"/>
    <w:basedOn w:val="a1"/>
    <w:link w:val="af5"/>
    <w:rsid w:val="00E70EA0"/>
    <w:pPr>
      <w:widowControl/>
      <w:shd w:val="clear" w:color="auto" w:fill="FFFFFF"/>
      <w:spacing w:line="480" w:lineRule="exact"/>
      <w:ind w:hanging="360"/>
    </w:pPr>
    <w:rPr>
      <w:rFonts w:cs="Arial"/>
      <w:caps/>
      <w:color w:val="000000"/>
      <w:sz w:val="26"/>
      <w:szCs w:val="26"/>
    </w:rPr>
  </w:style>
  <w:style w:type="character" w:customStyle="1" w:styleId="23">
    <w:name w:val="Основной текст (2)_"/>
    <w:link w:val="24"/>
    <w:locked/>
    <w:rsid w:val="00E70EA0"/>
    <w:rPr>
      <w:sz w:val="8"/>
    </w:rPr>
  </w:style>
  <w:style w:type="paragraph" w:customStyle="1" w:styleId="24">
    <w:name w:val="Основной текст (2)"/>
    <w:basedOn w:val="a1"/>
    <w:link w:val="23"/>
    <w:rsid w:val="00E70EA0"/>
    <w:pPr>
      <w:widowControl/>
      <w:shd w:val="clear" w:color="auto" w:fill="FFFFFF"/>
      <w:spacing w:after="120" w:line="240" w:lineRule="atLeast"/>
      <w:ind w:firstLine="709"/>
    </w:pPr>
    <w:rPr>
      <w:rFonts w:cs="Arial"/>
      <w:caps/>
      <w:color w:val="000000"/>
      <w:sz w:val="8"/>
      <w:szCs w:val="8"/>
    </w:rPr>
  </w:style>
  <w:style w:type="paragraph" w:customStyle="1" w:styleId="25">
    <w:name w:val="Основной текст2"/>
    <w:basedOn w:val="a1"/>
    <w:rsid w:val="0052690F"/>
    <w:pPr>
      <w:shd w:val="clear" w:color="auto" w:fill="FFFFFF"/>
      <w:spacing w:line="346" w:lineRule="exact"/>
      <w:ind w:firstLine="709"/>
    </w:pPr>
    <w:rPr>
      <w:caps/>
      <w:color w:val="000000"/>
      <w:sz w:val="17"/>
      <w:szCs w:val="17"/>
    </w:rPr>
  </w:style>
  <w:style w:type="paragraph" w:styleId="af6">
    <w:name w:val="Balloon Text"/>
    <w:basedOn w:val="a1"/>
    <w:link w:val="af7"/>
    <w:uiPriority w:val="99"/>
    <w:rsid w:val="00B21558"/>
    <w:pPr>
      <w:widowControl/>
      <w:ind w:firstLine="709"/>
    </w:pPr>
    <w:rPr>
      <w:rFonts w:ascii="Tahoma" w:hAnsi="Tahoma"/>
      <w:color w:val="000000"/>
      <w:szCs w:val="16"/>
    </w:rPr>
  </w:style>
  <w:style w:type="character" w:customStyle="1" w:styleId="af7">
    <w:name w:val="Текст выноски Знак"/>
    <w:link w:val="af6"/>
    <w:uiPriority w:val="99"/>
    <w:locked/>
    <w:rsid w:val="00B21558"/>
    <w:rPr>
      <w:rFonts w:ascii="Tahoma" w:hAnsi="Tahoma" w:cs="Times New Roman"/>
      <w:caps/>
      <w:sz w:val="16"/>
    </w:rPr>
  </w:style>
  <w:style w:type="paragraph" w:styleId="26">
    <w:name w:val="Body Text 2"/>
    <w:basedOn w:val="a1"/>
    <w:link w:val="27"/>
    <w:uiPriority w:val="99"/>
    <w:rsid w:val="00EA60CE"/>
    <w:pPr>
      <w:widowControl/>
      <w:spacing w:after="120" w:line="480" w:lineRule="auto"/>
      <w:ind w:firstLine="709"/>
    </w:pPr>
    <w:rPr>
      <w:color w:val="000000"/>
      <w:sz w:val="28"/>
      <w:szCs w:val="28"/>
    </w:rPr>
  </w:style>
  <w:style w:type="character" w:customStyle="1" w:styleId="27">
    <w:name w:val="Основной текст 2 Знак"/>
    <w:link w:val="26"/>
    <w:uiPriority w:val="99"/>
    <w:locked/>
    <w:rsid w:val="00EA60CE"/>
    <w:rPr>
      <w:rFonts w:ascii="Arial" w:hAnsi="Arial" w:cs="Times New Roman"/>
      <w:caps/>
      <w:sz w:val="28"/>
    </w:rPr>
  </w:style>
  <w:style w:type="paragraph" w:styleId="af8">
    <w:name w:val="Body Text Indent"/>
    <w:basedOn w:val="a1"/>
    <w:link w:val="af9"/>
    <w:uiPriority w:val="99"/>
    <w:rsid w:val="00EA60CE"/>
    <w:pPr>
      <w:widowControl/>
      <w:spacing w:after="120"/>
      <w:ind w:left="283" w:firstLine="709"/>
    </w:pPr>
    <w:rPr>
      <w:color w:val="000000"/>
      <w:sz w:val="28"/>
      <w:szCs w:val="28"/>
    </w:rPr>
  </w:style>
  <w:style w:type="character" w:customStyle="1" w:styleId="af9">
    <w:name w:val="Основной текст с отступом Знак"/>
    <w:link w:val="af8"/>
    <w:uiPriority w:val="99"/>
    <w:locked/>
    <w:rsid w:val="00EA60CE"/>
    <w:rPr>
      <w:rFonts w:ascii="Arial" w:hAnsi="Arial" w:cs="Times New Roman"/>
      <w:caps/>
      <w:sz w:val="28"/>
    </w:rPr>
  </w:style>
  <w:style w:type="paragraph" w:styleId="a">
    <w:name w:val="List Bullet"/>
    <w:basedOn w:val="a1"/>
    <w:uiPriority w:val="99"/>
    <w:rsid w:val="00EA60CE"/>
    <w:pPr>
      <w:widowControl/>
      <w:numPr>
        <w:numId w:val="1"/>
      </w:numPr>
    </w:pPr>
    <w:rPr>
      <w:caps/>
      <w:color w:val="000000"/>
      <w:sz w:val="24"/>
      <w:szCs w:val="24"/>
    </w:rPr>
  </w:style>
  <w:style w:type="paragraph" w:styleId="afa">
    <w:name w:val="annotation text"/>
    <w:basedOn w:val="a1"/>
    <w:link w:val="afb"/>
    <w:uiPriority w:val="99"/>
    <w:rsid w:val="00EA60CE"/>
    <w:pPr>
      <w:widowControl/>
      <w:ind w:firstLine="709"/>
    </w:pPr>
    <w:rPr>
      <w:caps/>
      <w:color w:val="000000"/>
      <w:sz w:val="20"/>
    </w:rPr>
  </w:style>
  <w:style w:type="character" w:customStyle="1" w:styleId="afb">
    <w:name w:val="Текст примечания Знак"/>
    <w:link w:val="afa"/>
    <w:uiPriority w:val="99"/>
    <w:locked/>
    <w:rsid w:val="00EA60CE"/>
    <w:rPr>
      <w:rFonts w:cs="Times New Roman"/>
    </w:rPr>
  </w:style>
  <w:style w:type="paragraph" w:styleId="afc">
    <w:name w:val="annotation subject"/>
    <w:basedOn w:val="afa"/>
    <w:next w:val="afa"/>
    <w:link w:val="afd"/>
    <w:uiPriority w:val="99"/>
    <w:rsid w:val="00EA60CE"/>
    <w:rPr>
      <w:b/>
      <w:bCs/>
    </w:rPr>
  </w:style>
  <w:style w:type="character" w:customStyle="1" w:styleId="afd">
    <w:name w:val="Тема примечания Знак"/>
    <w:link w:val="afc"/>
    <w:uiPriority w:val="99"/>
    <w:locked/>
    <w:rsid w:val="00EA60CE"/>
    <w:rPr>
      <w:rFonts w:cs="Times New Roman"/>
      <w:b/>
    </w:rPr>
  </w:style>
  <w:style w:type="table" w:customStyle="1" w:styleId="1f">
    <w:name w:val="Сетка таблицы1"/>
    <w:rsid w:val="00784026"/>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84026"/>
    <w:pPr>
      <w:autoSpaceDE w:val="0"/>
      <w:autoSpaceDN w:val="0"/>
      <w:adjustRightInd w:val="0"/>
    </w:pPr>
    <w:rPr>
      <w:rFonts w:cs="Arial"/>
      <w:color w:val="000000"/>
      <w:spacing w:val="-4"/>
      <w:sz w:val="24"/>
      <w:szCs w:val="24"/>
    </w:rPr>
  </w:style>
  <w:style w:type="paragraph" w:customStyle="1" w:styleId="bodytext">
    <w:name w:val="bodytext"/>
    <w:basedOn w:val="a1"/>
    <w:rsid w:val="00784026"/>
    <w:pPr>
      <w:widowControl/>
      <w:spacing w:before="100" w:beforeAutospacing="1" w:after="100" w:afterAutospacing="1"/>
      <w:ind w:firstLine="709"/>
    </w:pPr>
    <w:rPr>
      <w:caps/>
      <w:color w:val="000000"/>
      <w:sz w:val="24"/>
      <w:szCs w:val="24"/>
    </w:rPr>
  </w:style>
  <w:style w:type="paragraph" w:customStyle="1" w:styleId="optionstable">
    <w:name w:val="optionstable"/>
    <w:basedOn w:val="a1"/>
    <w:rsid w:val="00784026"/>
    <w:pPr>
      <w:widowControl/>
      <w:spacing w:before="100" w:beforeAutospacing="1" w:after="100" w:afterAutospacing="1"/>
      <w:ind w:firstLine="709"/>
    </w:pPr>
    <w:rPr>
      <w:caps/>
      <w:color w:val="000000"/>
      <w:sz w:val="24"/>
      <w:szCs w:val="24"/>
    </w:rPr>
  </w:style>
  <w:style w:type="paragraph" w:customStyle="1" w:styleId="optionsdescript">
    <w:name w:val="optionsdescript"/>
    <w:basedOn w:val="a1"/>
    <w:rsid w:val="00784026"/>
    <w:pPr>
      <w:widowControl/>
      <w:spacing w:before="100" w:beforeAutospacing="1" w:after="100" w:afterAutospacing="1"/>
      <w:ind w:firstLine="709"/>
    </w:pPr>
    <w:rPr>
      <w:caps/>
      <w:color w:val="000000"/>
      <w:sz w:val="24"/>
      <w:szCs w:val="24"/>
    </w:rPr>
  </w:style>
  <w:style w:type="paragraph" w:customStyle="1" w:styleId="Iniiaiieoaenonionooiii">
    <w:name w:val="Iniiaiie oaeno n ionooiii"/>
    <w:basedOn w:val="Default"/>
    <w:next w:val="Default"/>
    <w:rsid w:val="00784026"/>
    <w:rPr>
      <w:color w:val="auto"/>
    </w:rPr>
  </w:style>
  <w:style w:type="paragraph" w:styleId="afe">
    <w:name w:val="Block Text"/>
    <w:basedOn w:val="a1"/>
    <w:uiPriority w:val="99"/>
    <w:rsid w:val="00784026"/>
    <w:pPr>
      <w:widowControl/>
      <w:tabs>
        <w:tab w:val="left" w:pos="900"/>
      </w:tabs>
      <w:ind w:left="900" w:right="96" w:hanging="360"/>
    </w:pPr>
    <w:rPr>
      <w:caps/>
      <w:color w:val="000000"/>
      <w:sz w:val="28"/>
      <w:szCs w:val="24"/>
    </w:rPr>
  </w:style>
  <w:style w:type="paragraph" w:customStyle="1" w:styleId="151">
    <w:name w:val="Знак15"/>
    <w:basedOn w:val="a1"/>
    <w:rsid w:val="00784026"/>
    <w:pPr>
      <w:widowControl/>
      <w:tabs>
        <w:tab w:val="num" w:pos="643"/>
      </w:tabs>
      <w:spacing w:after="160" w:line="240" w:lineRule="exact"/>
      <w:ind w:firstLine="709"/>
    </w:pPr>
    <w:rPr>
      <w:rFonts w:ascii="Verdana" w:hAnsi="Verdana" w:cs="Verdana"/>
      <w:caps/>
      <w:color w:val="000000"/>
      <w:sz w:val="20"/>
      <w:lang w:val="en-US" w:eastAsia="en-US"/>
    </w:rPr>
  </w:style>
  <w:style w:type="paragraph" w:customStyle="1" w:styleId="ConsPlusNormal">
    <w:name w:val="ConsPlusNormal"/>
    <w:rsid w:val="00784026"/>
    <w:pPr>
      <w:widowControl w:val="0"/>
      <w:autoSpaceDE w:val="0"/>
      <w:autoSpaceDN w:val="0"/>
      <w:adjustRightInd w:val="0"/>
      <w:ind w:firstLine="720"/>
    </w:pPr>
    <w:rPr>
      <w:rFonts w:ascii="Arial" w:hAnsi="Arial" w:cs="Arial"/>
      <w:spacing w:val="-4"/>
      <w:sz w:val="28"/>
      <w:szCs w:val="28"/>
    </w:rPr>
  </w:style>
  <w:style w:type="paragraph" w:customStyle="1" w:styleId="ConsPlusNonformat">
    <w:name w:val="ConsPlusNonformat"/>
    <w:rsid w:val="00784026"/>
    <w:pPr>
      <w:widowControl w:val="0"/>
      <w:autoSpaceDE w:val="0"/>
      <w:autoSpaceDN w:val="0"/>
      <w:adjustRightInd w:val="0"/>
    </w:pPr>
    <w:rPr>
      <w:rFonts w:ascii="Courier New" w:hAnsi="Courier New" w:cs="Courier New"/>
      <w:spacing w:val="-4"/>
      <w:sz w:val="28"/>
      <w:szCs w:val="28"/>
    </w:rPr>
  </w:style>
  <w:style w:type="paragraph" w:customStyle="1" w:styleId="Style6">
    <w:name w:val="Style6"/>
    <w:basedOn w:val="a1"/>
    <w:uiPriority w:val="99"/>
    <w:rsid w:val="00784026"/>
    <w:pPr>
      <w:autoSpaceDE w:val="0"/>
      <w:autoSpaceDN w:val="0"/>
      <w:adjustRightInd w:val="0"/>
      <w:ind w:firstLine="709"/>
    </w:pPr>
    <w:rPr>
      <w:caps/>
      <w:color w:val="000000"/>
      <w:sz w:val="24"/>
      <w:szCs w:val="24"/>
    </w:rPr>
  </w:style>
  <w:style w:type="paragraph" w:customStyle="1" w:styleId="Style7">
    <w:name w:val="Style7"/>
    <w:basedOn w:val="a1"/>
    <w:uiPriority w:val="99"/>
    <w:rsid w:val="00784026"/>
    <w:pPr>
      <w:autoSpaceDE w:val="0"/>
      <w:autoSpaceDN w:val="0"/>
      <w:adjustRightInd w:val="0"/>
      <w:spacing w:line="257" w:lineRule="exact"/>
      <w:ind w:firstLine="709"/>
    </w:pPr>
    <w:rPr>
      <w:caps/>
      <w:color w:val="000000"/>
      <w:sz w:val="24"/>
      <w:szCs w:val="24"/>
    </w:rPr>
  </w:style>
  <w:style w:type="paragraph" w:customStyle="1" w:styleId="Style3">
    <w:name w:val="Style3"/>
    <w:basedOn w:val="a1"/>
    <w:uiPriority w:val="99"/>
    <w:rsid w:val="00784026"/>
    <w:pPr>
      <w:autoSpaceDE w:val="0"/>
      <w:autoSpaceDN w:val="0"/>
      <w:adjustRightInd w:val="0"/>
      <w:ind w:firstLine="709"/>
    </w:pPr>
    <w:rPr>
      <w:caps/>
      <w:color w:val="000000"/>
      <w:sz w:val="24"/>
      <w:szCs w:val="24"/>
    </w:rPr>
  </w:style>
  <w:style w:type="character" w:customStyle="1" w:styleId="FontStyle16">
    <w:name w:val="Font Style16"/>
    <w:uiPriority w:val="99"/>
    <w:rsid w:val="00784026"/>
    <w:rPr>
      <w:rFonts w:ascii="Times New Roman" w:hAnsi="Times New Roman"/>
      <w:b/>
      <w:spacing w:val="10"/>
      <w:sz w:val="22"/>
    </w:rPr>
  </w:style>
  <w:style w:type="character" w:customStyle="1" w:styleId="FontStyle17">
    <w:name w:val="Font Style17"/>
    <w:uiPriority w:val="99"/>
    <w:rsid w:val="00784026"/>
    <w:rPr>
      <w:rFonts w:ascii="Times New Roman" w:hAnsi="Times New Roman"/>
      <w:sz w:val="22"/>
    </w:rPr>
  </w:style>
  <w:style w:type="paragraph" w:customStyle="1" w:styleId="Style1">
    <w:name w:val="Style1"/>
    <w:basedOn w:val="a1"/>
    <w:uiPriority w:val="99"/>
    <w:rsid w:val="00784026"/>
    <w:pPr>
      <w:autoSpaceDE w:val="0"/>
      <w:autoSpaceDN w:val="0"/>
      <w:adjustRightInd w:val="0"/>
      <w:ind w:firstLine="709"/>
    </w:pPr>
    <w:rPr>
      <w:caps/>
      <w:color w:val="000000"/>
      <w:sz w:val="24"/>
      <w:szCs w:val="24"/>
    </w:rPr>
  </w:style>
  <w:style w:type="paragraph" w:customStyle="1" w:styleId="Style2">
    <w:name w:val="Style2"/>
    <w:basedOn w:val="a1"/>
    <w:uiPriority w:val="99"/>
    <w:rsid w:val="00784026"/>
    <w:pPr>
      <w:autoSpaceDE w:val="0"/>
      <w:autoSpaceDN w:val="0"/>
      <w:adjustRightInd w:val="0"/>
      <w:spacing w:line="254" w:lineRule="exact"/>
      <w:ind w:firstLine="709"/>
      <w:jc w:val="center"/>
    </w:pPr>
    <w:rPr>
      <w:caps/>
      <w:color w:val="000000"/>
      <w:sz w:val="24"/>
      <w:szCs w:val="24"/>
    </w:rPr>
  </w:style>
  <w:style w:type="paragraph" w:customStyle="1" w:styleId="Style4">
    <w:name w:val="Style4"/>
    <w:basedOn w:val="a1"/>
    <w:rsid w:val="00784026"/>
    <w:pPr>
      <w:autoSpaceDE w:val="0"/>
      <w:autoSpaceDN w:val="0"/>
      <w:adjustRightInd w:val="0"/>
      <w:ind w:firstLine="709"/>
    </w:pPr>
    <w:rPr>
      <w:caps/>
      <w:color w:val="000000"/>
      <w:sz w:val="24"/>
      <w:szCs w:val="24"/>
    </w:rPr>
  </w:style>
  <w:style w:type="paragraph" w:customStyle="1" w:styleId="Style5">
    <w:name w:val="Style5"/>
    <w:basedOn w:val="a1"/>
    <w:uiPriority w:val="99"/>
    <w:rsid w:val="00784026"/>
    <w:pPr>
      <w:autoSpaceDE w:val="0"/>
      <w:autoSpaceDN w:val="0"/>
      <w:adjustRightInd w:val="0"/>
      <w:spacing w:line="258" w:lineRule="exact"/>
      <w:ind w:hanging="96"/>
    </w:pPr>
    <w:rPr>
      <w:caps/>
      <w:color w:val="000000"/>
      <w:sz w:val="24"/>
      <w:szCs w:val="24"/>
    </w:rPr>
  </w:style>
  <w:style w:type="character" w:customStyle="1" w:styleId="FontStyle11">
    <w:name w:val="Font Style11"/>
    <w:rsid w:val="00784026"/>
    <w:rPr>
      <w:rFonts w:ascii="Times New Roman" w:hAnsi="Times New Roman"/>
      <w:b/>
      <w:sz w:val="16"/>
    </w:rPr>
  </w:style>
  <w:style w:type="character" w:customStyle="1" w:styleId="FontStyle12">
    <w:name w:val="Font Style12"/>
    <w:uiPriority w:val="99"/>
    <w:rsid w:val="00784026"/>
    <w:rPr>
      <w:rFonts w:ascii="Times New Roman" w:hAnsi="Times New Roman"/>
      <w:sz w:val="20"/>
    </w:rPr>
  </w:style>
  <w:style w:type="character" w:customStyle="1" w:styleId="FontStyle41">
    <w:name w:val="Font Style41"/>
    <w:uiPriority w:val="99"/>
    <w:rsid w:val="00784026"/>
    <w:rPr>
      <w:rFonts w:ascii="Times New Roman" w:hAnsi="Times New Roman"/>
      <w:sz w:val="26"/>
    </w:rPr>
  </w:style>
  <w:style w:type="character" w:customStyle="1" w:styleId="FontStyle43">
    <w:name w:val="Font Style43"/>
    <w:uiPriority w:val="99"/>
    <w:rsid w:val="00784026"/>
    <w:rPr>
      <w:rFonts w:ascii="Times New Roman" w:hAnsi="Times New Roman"/>
      <w:b/>
      <w:sz w:val="26"/>
    </w:rPr>
  </w:style>
  <w:style w:type="character" w:customStyle="1" w:styleId="FontStyle45">
    <w:name w:val="Font Style45"/>
    <w:uiPriority w:val="99"/>
    <w:rsid w:val="00784026"/>
    <w:rPr>
      <w:rFonts w:ascii="Times New Roman" w:hAnsi="Times New Roman"/>
      <w:b/>
      <w:sz w:val="26"/>
    </w:rPr>
  </w:style>
  <w:style w:type="paragraph" w:customStyle="1" w:styleId="Style28">
    <w:name w:val="Style28"/>
    <w:basedOn w:val="a1"/>
    <w:uiPriority w:val="99"/>
    <w:rsid w:val="00784026"/>
    <w:pPr>
      <w:autoSpaceDE w:val="0"/>
      <w:autoSpaceDN w:val="0"/>
      <w:adjustRightInd w:val="0"/>
      <w:ind w:firstLine="709"/>
    </w:pPr>
    <w:rPr>
      <w:caps/>
      <w:color w:val="000000"/>
      <w:sz w:val="24"/>
      <w:szCs w:val="24"/>
    </w:rPr>
  </w:style>
  <w:style w:type="paragraph" w:customStyle="1" w:styleId="Style29">
    <w:name w:val="Style29"/>
    <w:basedOn w:val="a1"/>
    <w:uiPriority w:val="99"/>
    <w:rsid w:val="00784026"/>
    <w:pPr>
      <w:autoSpaceDE w:val="0"/>
      <w:autoSpaceDN w:val="0"/>
      <w:adjustRightInd w:val="0"/>
      <w:spacing w:line="494" w:lineRule="exact"/>
      <w:ind w:firstLine="730"/>
    </w:pPr>
    <w:rPr>
      <w:caps/>
      <w:color w:val="000000"/>
      <w:sz w:val="24"/>
      <w:szCs w:val="24"/>
    </w:rPr>
  </w:style>
  <w:style w:type="character" w:customStyle="1" w:styleId="FontStyle42">
    <w:name w:val="Font Style42"/>
    <w:uiPriority w:val="99"/>
    <w:rsid w:val="00784026"/>
    <w:rPr>
      <w:rFonts w:ascii="Times New Roman" w:hAnsi="Times New Roman"/>
      <w:sz w:val="22"/>
    </w:rPr>
  </w:style>
  <w:style w:type="paragraph" w:customStyle="1" w:styleId="Style33">
    <w:name w:val="Style33"/>
    <w:basedOn w:val="a1"/>
    <w:uiPriority w:val="99"/>
    <w:rsid w:val="00784026"/>
    <w:pPr>
      <w:autoSpaceDE w:val="0"/>
      <w:autoSpaceDN w:val="0"/>
      <w:adjustRightInd w:val="0"/>
      <w:spacing w:line="492" w:lineRule="exact"/>
      <w:ind w:firstLine="725"/>
    </w:pPr>
    <w:rPr>
      <w:caps/>
      <w:color w:val="000000"/>
      <w:sz w:val="24"/>
      <w:szCs w:val="24"/>
    </w:rPr>
  </w:style>
  <w:style w:type="paragraph" w:customStyle="1" w:styleId="Style34">
    <w:name w:val="Style34"/>
    <w:basedOn w:val="a1"/>
    <w:uiPriority w:val="99"/>
    <w:rsid w:val="00784026"/>
    <w:pPr>
      <w:autoSpaceDE w:val="0"/>
      <w:autoSpaceDN w:val="0"/>
      <w:adjustRightInd w:val="0"/>
      <w:spacing w:line="504" w:lineRule="exact"/>
      <w:ind w:hanging="355"/>
    </w:pPr>
    <w:rPr>
      <w:caps/>
      <w:color w:val="000000"/>
      <w:sz w:val="24"/>
      <w:szCs w:val="24"/>
    </w:rPr>
  </w:style>
  <w:style w:type="paragraph" w:customStyle="1" w:styleId="Style35">
    <w:name w:val="Style35"/>
    <w:basedOn w:val="a1"/>
    <w:uiPriority w:val="99"/>
    <w:rsid w:val="00784026"/>
    <w:pPr>
      <w:autoSpaceDE w:val="0"/>
      <w:autoSpaceDN w:val="0"/>
      <w:adjustRightInd w:val="0"/>
      <w:spacing w:line="499" w:lineRule="exact"/>
      <w:ind w:firstLine="686"/>
    </w:pPr>
    <w:rPr>
      <w:caps/>
      <w:color w:val="000000"/>
      <w:sz w:val="24"/>
      <w:szCs w:val="24"/>
    </w:rPr>
  </w:style>
  <w:style w:type="character" w:customStyle="1" w:styleId="28">
    <w:name w:val="Основной текст (2) + Курсив"/>
    <w:rsid w:val="00784026"/>
    <w:rPr>
      <w:rFonts w:ascii="Times New Roman" w:hAnsi="Times New Roman"/>
      <w:i/>
      <w:sz w:val="26"/>
      <w:u w:val="single"/>
      <w:shd w:val="clear" w:color="auto" w:fill="FFFFFF"/>
    </w:rPr>
  </w:style>
  <w:style w:type="character" w:customStyle="1" w:styleId="aff">
    <w:name w:val="Основной текст + Полужирный"/>
    <w:aliases w:val="Курсив"/>
    <w:rsid w:val="00784026"/>
    <w:rPr>
      <w:rFonts w:ascii="Times New Roman" w:hAnsi="Times New Roman"/>
      <w:b/>
      <w:i/>
      <w:sz w:val="26"/>
      <w:shd w:val="clear" w:color="auto" w:fill="FFFFFF"/>
    </w:rPr>
  </w:style>
  <w:style w:type="character" w:customStyle="1" w:styleId="1f0">
    <w:name w:val="Основной текст + Полужирный1"/>
    <w:aliases w:val="Курсив2,Интервал 2 pt"/>
    <w:uiPriority w:val="99"/>
    <w:rsid w:val="00784026"/>
    <w:rPr>
      <w:rFonts w:ascii="Times New Roman" w:hAnsi="Times New Roman"/>
      <w:b/>
      <w:sz w:val="26"/>
      <w:shd w:val="clear" w:color="auto" w:fill="FFFFFF"/>
    </w:rPr>
  </w:style>
  <w:style w:type="character" w:customStyle="1" w:styleId="33">
    <w:name w:val="Основной текст (3)_"/>
    <w:link w:val="34"/>
    <w:locked/>
    <w:rsid w:val="00784026"/>
    <w:rPr>
      <w:sz w:val="27"/>
      <w:shd w:val="clear" w:color="auto" w:fill="FFFFFF"/>
    </w:rPr>
  </w:style>
  <w:style w:type="paragraph" w:customStyle="1" w:styleId="34">
    <w:name w:val="Основной текст (3)"/>
    <w:basedOn w:val="a1"/>
    <w:link w:val="33"/>
    <w:rsid w:val="00784026"/>
    <w:pPr>
      <w:widowControl/>
      <w:shd w:val="clear" w:color="auto" w:fill="FFFFFF"/>
      <w:spacing w:line="317" w:lineRule="exact"/>
      <w:ind w:firstLine="709"/>
    </w:pPr>
    <w:rPr>
      <w:caps/>
      <w:color w:val="000000"/>
      <w:sz w:val="27"/>
      <w:szCs w:val="27"/>
    </w:rPr>
  </w:style>
  <w:style w:type="paragraph" w:styleId="aff0">
    <w:name w:val="endnote text"/>
    <w:basedOn w:val="a1"/>
    <w:link w:val="aff1"/>
    <w:uiPriority w:val="99"/>
    <w:rsid w:val="00784026"/>
    <w:pPr>
      <w:widowControl/>
      <w:ind w:firstLine="709"/>
    </w:pPr>
    <w:rPr>
      <w:caps/>
      <w:color w:val="000000"/>
      <w:sz w:val="20"/>
    </w:rPr>
  </w:style>
  <w:style w:type="character" w:customStyle="1" w:styleId="aff1">
    <w:name w:val="Текст концевой сноски Знак"/>
    <w:link w:val="aff0"/>
    <w:uiPriority w:val="99"/>
    <w:locked/>
    <w:rsid w:val="00784026"/>
    <w:rPr>
      <w:rFonts w:cs="Times New Roman"/>
    </w:rPr>
  </w:style>
  <w:style w:type="character" w:styleId="aff2">
    <w:name w:val="endnote reference"/>
    <w:uiPriority w:val="99"/>
    <w:rsid w:val="00784026"/>
    <w:rPr>
      <w:rFonts w:cs="Times New Roman"/>
      <w:vertAlign w:val="superscript"/>
    </w:rPr>
  </w:style>
  <w:style w:type="paragraph" w:customStyle="1" w:styleId="Style16">
    <w:name w:val="Style16"/>
    <w:basedOn w:val="a1"/>
    <w:uiPriority w:val="99"/>
    <w:rsid w:val="00784026"/>
    <w:pPr>
      <w:autoSpaceDE w:val="0"/>
      <w:autoSpaceDN w:val="0"/>
      <w:adjustRightInd w:val="0"/>
      <w:spacing w:line="476" w:lineRule="exact"/>
      <w:ind w:firstLine="710"/>
    </w:pPr>
    <w:rPr>
      <w:caps/>
      <w:color w:val="000000"/>
      <w:sz w:val="24"/>
      <w:szCs w:val="24"/>
    </w:rPr>
  </w:style>
  <w:style w:type="paragraph" w:customStyle="1" w:styleId="Style15">
    <w:name w:val="Style15"/>
    <w:basedOn w:val="a1"/>
    <w:uiPriority w:val="99"/>
    <w:rsid w:val="00784026"/>
    <w:pPr>
      <w:autoSpaceDE w:val="0"/>
      <w:autoSpaceDN w:val="0"/>
      <w:adjustRightInd w:val="0"/>
      <w:spacing w:line="480" w:lineRule="exact"/>
      <w:ind w:firstLine="734"/>
    </w:pPr>
    <w:rPr>
      <w:caps/>
      <w:color w:val="000000"/>
      <w:sz w:val="24"/>
      <w:szCs w:val="24"/>
    </w:rPr>
  </w:style>
  <w:style w:type="paragraph" w:customStyle="1" w:styleId="Style17">
    <w:name w:val="Style17"/>
    <w:basedOn w:val="a1"/>
    <w:uiPriority w:val="99"/>
    <w:rsid w:val="00784026"/>
    <w:pPr>
      <w:autoSpaceDE w:val="0"/>
      <w:autoSpaceDN w:val="0"/>
      <w:adjustRightInd w:val="0"/>
      <w:spacing w:line="499" w:lineRule="exact"/>
      <w:ind w:firstLine="709"/>
    </w:pPr>
    <w:rPr>
      <w:caps/>
      <w:color w:val="000000"/>
      <w:sz w:val="24"/>
      <w:szCs w:val="24"/>
    </w:rPr>
  </w:style>
  <w:style w:type="paragraph" w:customStyle="1" w:styleId="Style18">
    <w:name w:val="Style18"/>
    <w:basedOn w:val="a1"/>
    <w:uiPriority w:val="99"/>
    <w:rsid w:val="00784026"/>
    <w:pPr>
      <w:autoSpaceDE w:val="0"/>
      <w:autoSpaceDN w:val="0"/>
      <w:adjustRightInd w:val="0"/>
      <w:spacing w:line="485" w:lineRule="exact"/>
      <w:ind w:firstLine="941"/>
    </w:pPr>
    <w:rPr>
      <w:caps/>
      <w:color w:val="000000"/>
      <w:sz w:val="24"/>
      <w:szCs w:val="24"/>
    </w:rPr>
  </w:style>
  <w:style w:type="paragraph" w:customStyle="1" w:styleId="Style19">
    <w:name w:val="Style19"/>
    <w:basedOn w:val="a1"/>
    <w:uiPriority w:val="99"/>
    <w:rsid w:val="00784026"/>
    <w:pPr>
      <w:autoSpaceDE w:val="0"/>
      <w:autoSpaceDN w:val="0"/>
      <w:adjustRightInd w:val="0"/>
      <w:spacing w:line="317" w:lineRule="exact"/>
      <w:ind w:firstLine="432"/>
    </w:pPr>
    <w:rPr>
      <w:caps/>
      <w:color w:val="000000"/>
      <w:sz w:val="24"/>
      <w:szCs w:val="24"/>
    </w:rPr>
  </w:style>
  <w:style w:type="paragraph" w:customStyle="1" w:styleId="Style20">
    <w:name w:val="Style20"/>
    <w:basedOn w:val="a1"/>
    <w:uiPriority w:val="99"/>
    <w:rsid w:val="00784026"/>
    <w:pPr>
      <w:autoSpaceDE w:val="0"/>
      <w:autoSpaceDN w:val="0"/>
      <w:adjustRightInd w:val="0"/>
      <w:spacing w:line="324" w:lineRule="exact"/>
      <w:ind w:firstLine="709"/>
    </w:pPr>
    <w:rPr>
      <w:caps/>
      <w:color w:val="000000"/>
      <w:sz w:val="24"/>
      <w:szCs w:val="24"/>
    </w:rPr>
  </w:style>
  <w:style w:type="paragraph" w:customStyle="1" w:styleId="Style23">
    <w:name w:val="Style23"/>
    <w:basedOn w:val="a1"/>
    <w:uiPriority w:val="99"/>
    <w:rsid w:val="00784026"/>
    <w:pPr>
      <w:autoSpaceDE w:val="0"/>
      <w:autoSpaceDN w:val="0"/>
      <w:adjustRightInd w:val="0"/>
      <w:ind w:firstLine="709"/>
    </w:pPr>
    <w:rPr>
      <w:caps/>
      <w:color w:val="000000"/>
      <w:sz w:val="24"/>
      <w:szCs w:val="24"/>
    </w:rPr>
  </w:style>
  <w:style w:type="paragraph" w:customStyle="1" w:styleId="Style24">
    <w:name w:val="Style24"/>
    <w:basedOn w:val="a1"/>
    <w:uiPriority w:val="99"/>
    <w:rsid w:val="00784026"/>
    <w:pPr>
      <w:autoSpaceDE w:val="0"/>
      <w:autoSpaceDN w:val="0"/>
      <w:adjustRightInd w:val="0"/>
      <w:spacing w:line="307" w:lineRule="exact"/>
      <w:ind w:firstLine="709"/>
      <w:jc w:val="center"/>
    </w:pPr>
    <w:rPr>
      <w:caps/>
      <w:color w:val="000000"/>
      <w:sz w:val="24"/>
      <w:szCs w:val="24"/>
    </w:rPr>
  </w:style>
  <w:style w:type="character" w:customStyle="1" w:styleId="FontStyle46">
    <w:name w:val="Font Style46"/>
    <w:uiPriority w:val="99"/>
    <w:rsid w:val="00784026"/>
    <w:rPr>
      <w:rFonts w:ascii="Century Gothic" w:hAnsi="Century Gothic"/>
      <w:sz w:val="26"/>
    </w:rPr>
  </w:style>
  <w:style w:type="character" w:customStyle="1" w:styleId="FontStyle47">
    <w:name w:val="Font Style47"/>
    <w:uiPriority w:val="99"/>
    <w:rsid w:val="00784026"/>
    <w:rPr>
      <w:rFonts w:ascii="Times New Roman" w:hAnsi="Times New Roman"/>
      <w:sz w:val="26"/>
    </w:rPr>
  </w:style>
  <w:style w:type="character" w:customStyle="1" w:styleId="FontStyle44">
    <w:name w:val="Font Style44"/>
    <w:uiPriority w:val="99"/>
    <w:rsid w:val="00784026"/>
    <w:rPr>
      <w:rFonts w:ascii="Times New Roman" w:hAnsi="Times New Roman"/>
      <w:b/>
      <w:sz w:val="28"/>
    </w:rPr>
  </w:style>
  <w:style w:type="paragraph" w:customStyle="1" w:styleId="Style26">
    <w:name w:val="Style26"/>
    <w:basedOn w:val="a1"/>
    <w:uiPriority w:val="99"/>
    <w:rsid w:val="00784026"/>
    <w:pPr>
      <w:autoSpaceDE w:val="0"/>
      <w:autoSpaceDN w:val="0"/>
      <w:adjustRightInd w:val="0"/>
      <w:spacing w:line="413" w:lineRule="exact"/>
      <w:ind w:firstLine="709"/>
      <w:jc w:val="center"/>
    </w:pPr>
    <w:rPr>
      <w:caps/>
      <w:color w:val="000000"/>
      <w:sz w:val="24"/>
      <w:szCs w:val="24"/>
    </w:rPr>
  </w:style>
  <w:style w:type="paragraph" w:customStyle="1" w:styleId="Style27">
    <w:name w:val="Style27"/>
    <w:basedOn w:val="a1"/>
    <w:uiPriority w:val="99"/>
    <w:rsid w:val="00784026"/>
    <w:pPr>
      <w:autoSpaceDE w:val="0"/>
      <w:autoSpaceDN w:val="0"/>
      <w:adjustRightInd w:val="0"/>
      <w:ind w:firstLine="709"/>
    </w:pPr>
    <w:rPr>
      <w:caps/>
      <w:color w:val="000000"/>
      <w:sz w:val="24"/>
      <w:szCs w:val="24"/>
    </w:rPr>
  </w:style>
  <w:style w:type="character" w:customStyle="1" w:styleId="FontStyle48">
    <w:name w:val="Font Style48"/>
    <w:uiPriority w:val="99"/>
    <w:rsid w:val="00784026"/>
    <w:rPr>
      <w:rFonts w:ascii="Times New Roman" w:hAnsi="Times New Roman"/>
      <w:b/>
      <w:sz w:val="34"/>
    </w:rPr>
  </w:style>
  <w:style w:type="character" w:customStyle="1" w:styleId="FontStyle49">
    <w:name w:val="Font Style49"/>
    <w:uiPriority w:val="99"/>
    <w:rsid w:val="00784026"/>
    <w:rPr>
      <w:rFonts w:ascii="Times New Roman" w:hAnsi="Times New Roman"/>
      <w:spacing w:val="90"/>
      <w:sz w:val="34"/>
    </w:rPr>
  </w:style>
  <w:style w:type="paragraph" w:customStyle="1" w:styleId="Style25">
    <w:name w:val="Style25"/>
    <w:basedOn w:val="a1"/>
    <w:uiPriority w:val="99"/>
    <w:rsid w:val="00784026"/>
    <w:pPr>
      <w:autoSpaceDE w:val="0"/>
      <w:autoSpaceDN w:val="0"/>
      <w:adjustRightInd w:val="0"/>
      <w:ind w:firstLine="709"/>
    </w:pPr>
    <w:rPr>
      <w:caps/>
      <w:color w:val="000000"/>
      <w:sz w:val="24"/>
      <w:szCs w:val="24"/>
    </w:rPr>
  </w:style>
  <w:style w:type="paragraph" w:customStyle="1" w:styleId="Style11">
    <w:name w:val="Style11"/>
    <w:basedOn w:val="a1"/>
    <w:uiPriority w:val="99"/>
    <w:rsid w:val="00784026"/>
    <w:pPr>
      <w:autoSpaceDE w:val="0"/>
      <w:autoSpaceDN w:val="0"/>
      <w:adjustRightInd w:val="0"/>
      <w:spacing w:line="331" w:lineRule="exact"/>
      <w:ind w:firstLine="709"/>
    </w:pPr>
    <w:rPr>
      <w:rFonts w:cs="Arial"/>
      <w:caps/>
      <w:color w:val="000000"/>
      <w:sz w:val="24"/>
      <w:szCs w:val="24"/>
    </w:rPr>
  </w:style>
  <w:style w:type="paragraph" w:customStyle="1" w:styleId="Style8">
    <w:name w:val="Style8"/>
    <w:basedOn w:val="a1"/>
    <w:rsid w:val="00784026"/>
    <w:pPr>
      <w:autoSpaceDE w:val="0"/>
      <w:autoSpaceDN w:val="0"/>
      <w:adjustRightInd w:val="0"/>
      <w:spacing w:line="298" w:lineRule="exact"/>
      <w:ind w:firstLine="709"/>
    </w:pPr>
    <w:rPr>
      <w:rFonts w:cs="Arial"/>
      <w:caps/>
      <w:color w:val="000000"/>
      <w:sz w:val="24"/>
      <w:szCs w:val="24"/>
    </w:rPr>
  </w:style>
  <w:style w:type="character" w:customStyle="1" w:styleId="FontStyle18">
    <w:name w:val="Font Style18"/>
    <w:uiPriority w:val="99"/>
    <w:rsid w:val="00784026"/>
    <w:rPr>
      <w:rFonts w:ascii="Times New Roman" w:hAnsi="Times New Roman"/>
      <w:i/>
      <w:sz w:val="18"/>
    </w:rPr>
  </w:style>
  <w:style w:type="character" w:customStyle="1" w:styleId="FontStyle19">
    <w:name w:val="Font Style19"/>
    <w:uiPriority w:val="99"/>
    <w:rsid w:val="00784026"/>
    <w:rPr>
      <w:rFonts w:ascii="Times New Roman" w:hAnsi="Times New Roman"/>
      <w:b/>
      <w:i/>
      <w:w w:val="150"/>
      <w:sz w:val="18"/>
    </w:rPr>
  </w:style>
  <w:style w:type="paragraph" w:customStyle="1" w:styleId="Style13">
    <w:name w:val="Style13"/>
    <w:basedOn w:val="a1"/>
    <w:uiPriority w:val="99"/>
    <w:rsid w:val="00784026"/>
    <w:pPr>
      <w:autoSpaceDE w:val="0"/>
      <w:autoSpaceDN w:val="0"/>
      <w:adjustRightInd w:val="0"/>
      <w:spacing w:line="322" w:lineRule="exact"/>
      <w:ind w:firstLine="709"/>
    </w:pPr>
    <w:rPr>
      <w:rFonts w:cs="Arial"/>
      <w:caps/>
      <w:color w:val="000000"/>
      <w:sz w:val="24"/>
      <w:szCs w:val="24"/>
    </w:rPr>
  </w:style>
  <w:style w:type="paragraph" w:customStyle="1" w:styleId="Iniiaiieoaeno2">
    <w:name w:val="Iniiaiie oaeno 2"/>
    <w:basedOn w:val="a1"/>
    <w:rsid w:val="00784026"/>
    <w:pPr>
      <w:widowControl/>
      <w:overflowPunct w:val="0"/>
      <w:autoSpaceDE w:val="0"/>
      <w:autoSpaceDN w:val="0"/>
      <w:adjustRightInd w:val="0"/>
      <w:ind w:firstLine="720"/>
      <w:textAlignment w:val="baseline"/>
    </w:pPr>
    <w:rPr>
      <w:caps/>
      <w:color w:val="000000"/>
      <w:sz w:val="28"/>
    </w:rPr>
  </w:style>
  <w:style w:type="character" w:customStyle="1" w:styleId="127">
    <w:name w:val="Заголовок №1 (2)_"/>
    <w:link w:val="128"/>
    <w:locked/>
    <w:rsid w:val="00784026"/>
    <w:rPr>
      <w:spacing w:val="20"/>
      <w:sz w:val="16"/>
      <w:shd w:val="clear" w:color="auto" w:fill="FFFFFF"/>
    </w:rPr>
  </w:style>
  <w:style w:type="paragraph" w:customStyle="1" w:styleId="128">
    <w:name w:val="Заголовок №1 (2)"/>
    <w:basedOn w:val="a1"/>
    <w:link w:val="127"/>
    <w:rsid w:val="00784026"/>
    <w:pPr>
      <w:widowControl/>
      <w:shd w:val="clear" w:color="auto" w:fill="FFFFFF"/>
      <w:spacing w:line="240" w:lineRule="atLeast"/>
      <w:ind w:firstLine="709"/>
      <w:outlineLvl w:val="0"/>
    </w:pPr>
    <w:rPr>
      <w:caps/>
      <w:color w:val="000000"/>
      <w:spacing w:val="20"/>
      <w:szCs w:val="16"/>
    </w:rPr>
  </w:style>
  <w:style w:type="character" w:customStyle="1" w:styleId="29">
    <w:name w:val="Заголовок №2_"/>
    <w:link w:val="2a"/>
    <w:locked/>
    <w:rsid w:val="00784026"/>
    <w:rPr>
      <w:sz w:val="18"/>
      <w:shd w:val="clear" w:color="auto" w:fill="FFFFFF"/>
    </w:rPr>
  </w:style>
  <w:style w:type="paragraph" w:customStyle="1" w:styleId="2a">
    <w:name w:val="Заголовок №2"/>
    <w:basedOn w:val="a1"/>
    <w:link w:val="29"/>
    <w:rsid w:val="00784026"/>
    <w:pPr>
      <w:widowControl/>
      <w:shd w:val="clear" w:color="auto" w:fill="FFFFFF"/>
      <w:spacing w:line="216" w:lineRule="exact"/>
      <w:ind w:firstLine="480"/>
      <w:outlineLvl w:val="1"/>
    </w:pPr>
    <w:rPr>
      <w:caps/>
      <w:color w:val="000000"/>
      <w:sz w:val="18"/>
      <w:szCs w:val="18"/>
    </w:rPr>
  </w:style>
  <w:style w:type="character" w:customStyle="1" w:styleId="35">
    <w:name w:val="Основной текст3"/>
    <w:rsid w:val="00784026"/>
    <w:rPr>
      <w:rFonts w:ascii="Times New Roman" w:hAnsi="Times New Roman"/>
      <w:spacing w:val="0"/>
      <w:sz w:val="18"/>
      <w:shd w:val="clear" w:color="auto" w:fill="FFFFFF"/>
    </w:rPr>
  </w:style>
  <w:style w:type="paragraph" w:customStyle="1" w:styleId="41">
    <w:name w:val="Основной текст4"/>
    <w:basedOn w:val="a1"/>
    <w:rsid w:val="00784026"/>
    <w:pPr>
      <w:widowControl/>
      <w:shd w:val="clear" w:color="auto" w:fill="FFFFFF"/>
      <w:spacing w:line="326" w:lineRule="exact"/>
      <w:ind w:firstLine="709"/>
      <w:jc w:val="right"/>
    </w:pPr>
    <w:rPr>
      <w:caps/>
      <w:color w:val="000000"/>
      <w:sz w:val="18"/>
      <w:szCs w:val="18"/>
    </w:rPr>
  </w:style>
  <w:style w:type="character" w:customStyle="1" w:styleId="61">
    <w:name w:val="Основной текст (6)_"/>
    <w:link w:val="62"/>
    <w:locked/>
    <w:rsid w:val="00784026"/>
    <w:rPr>
      <w:sz w:val="16"/>
      <w:shd w:val="clear" w:color="auto" w:fill="FFFFFF"/>
    </w:rPr>
  </w:style>
  <w:style w:type="paragraph" w:customStyle="1" w:styleId="62">
    <w:name w:val="Основной текст (6)"/>
    <w:basedOn w:val="a1"/>
    <w:link w:val="61"/>
    <w:rsid w:val="00784026"/>
    <w:pPr>
      <w:widowControl/>
      <w:shd w:val="clear" w:color="auto" w:fill="FFFFFF"/>
      <w:spacing w:line="240" w:lineRule="atLeast"/>
      <w:ind w:firstLine="709"/>
    </w:pPr>
    <w:rPr>
      <w:caps/>
      <w:color w:val="000000"/>
      <w:szCs w:val="16"/>
    </w:rPr>
  </w:style>
  <w:style w:type="character" w:customStyle="1" w:styleId="61pt">
    <w:name w:val="Основной текст (6) + Интервал 1 pt"/>
    <w:rsid w:val="00784026"/>
    <w:rPr>
      <w:rFonts w:ascii="Times New Roman" w:hAnsi="Times New Roman"/>
      <w:spacing w:val="30"/>
      <w:sz w:val="16"/>
      <w:shd w:val="clear" w:color="auto" w:fill="FFFFFF"/>
    </w:rPr>
  </w:style>
  <w:style w:type="character" w:customStyle="1" w:styleId="12pt">
    <w:name w:val="Заголовок №1 + Интервал 2 pt"/>
    <w:rsid w:val="00784026"/>
    <w:rPr>
      <w:rFonts w:ascii="Times New Roman" w:hAnsi="Times New Roman"/>
      <w:spacing w:val="40"/>
      <w:sz w:val="21"/>
      <w:shd w:val="clear" w:color="auto" w:fill="FFFFFF"/>
    </w:rPr>
  </w:style>
  <w:style w:type="table" w:customStyle="1" w:styleId="11c">
    <w:name w:val="Сетка таблицы11"/>
    <w:rsid w:val="00784026"/>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Оглавления"/>
    <w:basedOn w:val="a1"/>
    <w:next w:val="a1"/>
    <w:rsid w:val="00164B0F"/>
    <w:pPr>
      <w:autoSpaceDE w:val="0"/>
      <w:autoSpaceDN w:val="0"/>
      <w:adjustRightInd w:val="0"/>
      <w:spacing w:before="120" w:after="60"/>
      <w:ind w:firstLine="709"/>
      <w:jc w:val="center"/>
      <w:outlineLvl w:val="1"/>
    </w:pPr>
    <w:rPr>
      <w:caps/>
      <w:color w:val="000000"/>
      <w:sz w:val="24"/>
      <w:szCs w:val="28"/>
    </w:rPr>
  </w:style>
  <w:style w:type="paragraph" w:styleId="aff4">
    <w:name w:val="caption"/>
    <w:basedOn w:val="a1"/>
    <w:next w:val="a1"/>
    <w:uiPriority w:val="35"/>
    <w:qFormat/>
    <w:rsid w:val="00164B0F"/>
    <w:pPr>
      <w:widowControl/>
      <w:shd w:val="clear" w:color="auto" w:fill="FFFFFF"/>
      <w:ind w:firstLine="1122"/>
    </w:pPr>
    <w:rPr>
      <w:b/>
      <w:caps/>
      <w:color w:val="000000"/>
      <w:spacing w:val="1"/>
      <w:sz w:val="26"/>
      <w:szCs w:val="24"/>
    </w:rPr>
  </w:style>
  <w:style w:type="paragraph" w:styleId="aff5">
    <w:name w:val="Subtitle"/>
    <w:basedOn w:val="a1"/>
    <w:link w:val="aff6"/>
    <w:uiPriority w:val="11"/>
    <w:qFormat/>
    <w:rsid w:val="00164B0F"/>
    <w:pPr>
      <w:autoSpaceDE w:val="0"/>
      <w:autoSpaceDN w:val="0"/>
      <w:adjustRightInd w:val="0"/>
      <w:spacing w:line="216" w:lineRule="auto"/>
      <w:ind w:left="720" w:firstLine="709"/>
    </w:pPr>
    <w:rPr>
      <w:caps/>
      <w:color w:val="000000"/>
      <w:sz w:val="28"/>
    </w:rPr>
  </w:style>
  <w:style w:type="character" w:customStyle="1" w:styleId="aff6">
    <w:name w:val="Подзаголовок Знак"/>
    <w:link w:val="aff5"/>
    <w:uiPriority w:val="11"/>
    <w:locked/>
    <w:rsid w:val="00164B0F"/>
    <w:rPr>
      <w:rFonts w:cs="Times New Roman"/>
      <w:sz w:val="28"/>
    </w:rPr>
  </w:style>
  <w:style w:type="character" w:customStyle="1" w:styleId="apple-converted-space">
    <w:name w:val="apple-converted-space"/>
    <w:rsid w:val="004A7B6B"/>
  </w:style>
  <w:style w:type="paragraph" w:styleId="36">
    <w:name w:val="toc 3"/>
    <w:basedOn w:val="a1"/>
    <w:autoRedefine/>
    <w:uiPriority w:val="39"/>
    <w:rsid w:val="004A7B6B"/>
    <w:pPr>
      <w:widowControl/>
      <w:spacing w:before="100" w:beforeAutospacing="1" w:after="100" w:afterAutospacing="1"/>
      <w:ind w:firstLine="709"/>
    </w:pPr>
    <w:rPr>
      <w:caps/>
      <w:color w:val="000000"/>
      <w:sz w:val="24"/>
      <w:szCs w:val="24"/>
    </w:rPr>
  </w:style>
  <w:style w:type="paragraph" w:styleId="1f1">
    <w:name w:val="toc 1"/>
    <w:basedOn w:val="a1"/>
    <w:next w:val="a1"/>
    <w:autoRedefine/>
    <w:uiPriority w:val="39"/>
    <w:rsid w:val="004A7B6B"/>
    <w:pPr>
      <w:widowControl/>
      <w:ind w:firstLine="709"/>
    </w:pPr>
    <w:rPr>
      <w:rFonts w:cs="Arial"/>
      <w:color w:val="000000"/>
      <w:sz w:val="28"/>
      <w:szCs w:val="28"/>
    </w:rPr>
  </w:style>
  <w:style w:type="paragraph" w:styleId="aff7">
    <w:name w:val="footnote text"/>
    <w:basedOn w:val="a1"/>
    <w:link w:val="aff8"/>
    <w:uiPriority w:val="99"/>
    <w:rsid w:val="00E0578E"/>
    <w:pPr>
      <w:widowControl/>
      <w:ind w:firstLine="709"/>
    </w:pPr>
    <w:rPr>
      <w:caps/>
      <w:color w:val="000000"/>
      <w:sz w:val="20"/>
      <w:lang w:eastAsia="en-US"/>
    </w:rPr>
  </w:style>
  <w:style w:type="character" w:customStyle="1" w:styleId="aff8">
    <w:name w:val="Текст сноски Знак"/>
    <w:link w:val="aff7"/>
    <w:uiPriority w:val="99"/>
    <w:locked/>
    <w:rsid w:val="00E0578E"/>
    <w:rPr>
      <w:rFonts w:cs="Times New Roman"/>
      <w:lang w:val="x-none" w:eastAsia="en-US"/>
    </w:rPr>
  </w:style>
  <w:style w:type="character" w:styleId="aff9">
    <w:name w:val="footnote reference"/>
    <w:uiPriority w:val="99"/>
    <w:rsid w:val="00E0578E"/>
    <w:rPr>
      <w:rFonts w:cs="Times New Roman"/>
      <w:vertAlign w:val="superscript"/>
    </w:rPr>
  </w:style>
  <w:style w:type="character" w:styleId="affa">
    <w:name w:val="Strong"/>
    <w:uiPriority w:val="22"/>
    <w:qFormat/>
    <w:rsid w:val="00E0578E"/>
    <w:rPr>
      <w:rFonts w:cs="Times New Roman"/>
      <w:b/>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E0578E"/>
    <w:pPr>
      <w:keepNext/>
      <w:keepLines/>
      <w:suppressLineNumbers/>
      <w:suppressAutoHyphens/>
      <w:spacing w:before="100" w:beforeAutospacing="1" w:after="100" w:afterAutospacing="1"/>
      <w:ind w:right="-1" w:firstLine="709"/>
    </w:pPr>
    <w:rPr>
      <w:rFonts w:ascii="Tahoma" w:hAnsi="Tahoma" w:cs="Tahoma"/>
      <w:caps/>
      <w:color w:val="000000"/>
      <w:sz w:val="20"/>
      <w:lang w:val="en-US" w:eastAsia="en-US"/>
    </w:rPr>
  </w:style>
  <w:style w:type="paragraph" w:customStyle="1" w:styleId="affb">
    <w:name w:val="Для таблиц"/>
    <w:basedOn w:val="a1"/>
    <w:rsid w:val="00E0578E"/>
    <w:pPr>
      <w:widowControl/>
      <w:ind w:firstLine="709"/>
    </w:pPr>
    <w:rPr>
      <w:caps/>
      <w:color w:val="000000"/>
      <w:sz w:val="24"/>
      <w:szCs w:val="24"/>
    </w:rPr>
  </w:style>
  <w:style w:type="character" w:customStyle="1" w:styleId="-">
    <w:name w:val="опред-е"/>
    <w:rsid w:val="00E0578E"/>
    <w:rPr>
      <w:b/>
    </w:rPr>
  </w:style>
  <w:style w:type="paragraph" w:customStyle="1" w:styleId="161">
    <w:name w:val="текст_16"/>
    <w:basedOn w:val="a1"/>
    <w:link w:val="162"/>
    <w:qFormat/>
    <w:rsid w:val="00E0578E"/>
    <w:pPr>
      <w:widowControl/>
      <w:autoSpaceDE w:val="0"/>
      <w:autoSpaceDN w:val="0"/>
      <w:adjustRightInd w:val="0"/>
      <w:ind w:firstLine="709"/>
    </w:pPr>
    <w:rPr>
      <w:caps/>
      <w:color w:val="000000"/>
      <w:sz w:val="32"/>
      <w:szCs w:val="32"/>
    </w:rPr>
  </w:style>
  <w:style w:type="character" w:customStyle="1" w:styleId="162">
    <w:name w:val="текст_16 Знак"/>
    <w:link w:val="161"/>
    <w:locked/>
    <w:rsid w:val="00E0578E"/>
    <w:rPr>
      <w:sz w:val="32"/>
    </w:rPr>
  </w:style>
  <w:style w:type="paragraph" w:styleId="37">
    <w:name w:val="Body Text 3"/>
    <w:basedOn w:val="a1"/>
    <w:link w:val="38"/>
    <w:uiPriority w:val="99"/>
    <w:rsid w:val="00E0578E"/>
    <w:pPr>
      <w:widowControl/>
      <w:spacing w:after="120"/>
      <w:ind w:firstLine="709"/>
    </w:pPr>
    <w:rPr>
      <w:caps/>
      <w:color w:val="000000"/>
      <w:szCs w:val="16"/>
    </w:rPr>
  </w:style>
  <w:style w:type="character" w:customStyle="1" w:styleId="38">
    <w:name w:val="Основной текст 3 Знак"/>
    <w:link w:val="37"/>
    <w:uiPriority w:val="99"/>
    <w:locked/>
    <w:rsid w:val="00E0578E"/>
    <w:rPr>
      <w:rFonts w:cs="Times New Roman"/>
      <w:sz w:val="16"/>
    </w:rPr>
  </w:style>
  <w:style w:type="character" w:styleId="affc">
    <w:name w:val="Emphasis"/>
    <w:uiPriority w:val="20"/>
    <w:qFormat/>
    <w:rsid w:val="00E0578E"/>
    <w:rPr>
      <w:rFonts w:cs="Times New Roman"/>
      <w:i/>
    </w:rPr>
  </w:style>
  <w:style w:type="paragraph" w:customStyle="1" w:styleId="question">
    <w:name w:val="question"/>
    <w:basedOn w:val="a1"/>
    <w:rsid w:val="00E0578E"/>
    <w:pPr>
      <w:widowControl/>
      <w:ind w:firstLine="709"/>
    </w:pPr>
    <w:rPr>
      <w:rFonts w:ascii="Times" w:hAnsi="Times" w:cs="Times"/>
      <w:b/>
      <w:bCs/>
      <w:caps/>
      <w:color w:val="000000"/>
      <w:sz w:val="24"/>
      <w:szCs w:val="24"/>
    </w:rPr>
  </w:style>
  <w:style w:type="paragraph" w:customStyle="1" w:styleId="affd">
    <w:name w:val="НормМой"/>
    <w:basedOn w:val="a1"/>
    <w:rsid w:val="00E0578E"/>
    <w:pPr>
      <w:widowControl/>
      <w:spacing w:line="360" w:lineRule="exact"/>
      <w:ind w:firstLine="567"/>
    </w:pPr>
    <w:rPr>
      <w:caps/>
      <w:color w:val="000000"/>
      <w:sz w:val="28"/>
      <w:szCs w:val="24"/>
    </w:rPr>
  </w:style>
  <w:style w:type="paragraph" w:customStyle="1" w:styleId="MyListLiter">
    <w:name w:val="MyListLiter"/>
    <w:basedOn w:val="a1"/>
    <w:rsid w:val="00E0578E"/>
    <w:pPr>
      <w:tabs>
        <w:tab w:val="num" w:pos="0"/>
        <w:tab w:val="num" w:pos="720"/>
        <w:tab w:val="num" w:pos="964"/>
      </w:tabs>
      <w:snapToGrid w:val="0"/>
      <w:spacing w:line="360" w:lineRule="exact"/>
      <w:ind w:left="964" w:hanging="397"/>
    </w:pPr>
    <w:rPr>
      <w:caps/>
      <w:color w:val="000000"/>
      <w:sz w:val="28"/>
    </w:rPr>
  </w:style>
  <w:style w:type="paragraph" w:customStyle="1" w:styleId="11d">
    <w:name w:val="Обычный11"/>
    <w:uiPriority w:val="99"/>
    <w:rsid w:val="00E0578E"/>
    <w:pPr>
      <w:ind w:firstLine="567"/>
      <w:jc w:val="both"/>
    </w:pPr>
    <w:rPr>
      <w:rFonts w:cs="Arial"/>
      <w:spacing w:val="-4"/>
      <w:sz w:val="28"/>
      <w:szCs w:val="28"/>
      <w:lang w:eastAsia="ko-KR"/>
    </w:rPr>
  </w:style>
  <w:style w:type="table" w:customStyle="1" w:styleId="2b">
    <w:name w:val="Сетка таблицы2"/>
    <w:uiPriority w:val="59"/>
    <w:rsid w:val="000E451C"/>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59"/>
    <w:rsid w:val="000E451C"/>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0248A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
    <w:name w:val="Default Paragraph Font Para Char Char Знак"/>
    <w:basedOn w:val="a1"/>
    <w:rsid w:val="000248AF"/>
    <w:pPr>
      <w:widowControl/>
      <w:spacing w:after="160" w:line="240" w:lineRule="exact"/>
      <w:ind w:firstLine="709"/>
    </w:pPr>
    <w:rPr>
      <w:rFonts w:ascii="Verdana" w:hAnsi="Verdana" w:cs="Verdana"/>
      <w:caps/>
      <w:color w:val="000000"/>
      <w:sz w:val="20"/>
      <w:lang w:val="en-US" w:eastAsia="en-US"/>
    </w:rPr>
  </w:style>
  <w:style w:type="paragraph" w:customStyle="1" w:styleId="11e">
    <w:name w:val="Абзац списка11"/>
    <w:basedOn w:val="a1"/>
    <w:uiPriority w:val="99"/>
    <w:rsid w:val="000248AF"/>
    <w:pPr>
      <w:widowControl/>
      <w:spacing w:after="200" w:line="276" w:lineRule="auto"/>
      <w:ind w:left="720" w:firstLine="709"/>
    </w:pPr>
    <w:rPr>
      <w:rFonts w:ascii="Calibri" w:hAnsi="Calibri" w:cs="Calibri"/>
      <w:caps/>
      <w:color w:val="000000"/>
      <w:sz w:val="22"/>
      <w:szCs w:val="22"/>
      <w:lang w:eastAsia="en-US"/>
    </w:rPr>
  </w:style>
  <w:style w:type="table" w:customStyle="1" w:styleId="129">
    <w:name w:val="Сетка таблицы12"/>
    <w:uiPriority w:val="59"/>
    <w:rsid w:val="000248A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uiPriority w:val="99"/>
    <w:rsid w:val="000248A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0248AF"/>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Сетка таблицы31"/>
    <w:uiPriority w:val="99"/>
    <w:rsid w:val="000248AF"/>
    <w:rPr>
      <w:rFonts w:ascii="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2">
    <w:name w:val="Текст_14"/>
    <w:basedOn w:val="a1"/>
    <w:uiPriority w:val="99"/>
    <w:rsid w:val="0063138F"/>
    <w:pPr>
      <w:widowControl/>
      <w:spacing w:line="360" w:lineRule="auto"/>
      <w:ind w:firstLine="709"/>
    </w:pPr>
    <w:rPr>
      <w:caps/>
      <w:color w:val="000000"/>
      <w:sz w:val="28"/>
      <w:szCs w:val="22"/>
      <w:lang w:eastAsia="en-US"/>
    </w:rPr>
  </w:style>
  <w:style w:type="character" w:customStyle="1" w:styleId="71">
    <w:name w:val="Основной текст (7)_"/>
    <w:link w:val="72"/>
    <w:locked/>
    <w:rsid w:val="008D135F"/>
    <w:rPr>
      <w:rFonts w:cs="Times New Roman"/>
      <w:spacing w:val="16"/>
      <w:sz w:val="23"/>
      <w:szCs w:val="23"/>
      <w:shd w:val="clear" w:color="auto" w:fill="FFFFFF"/>
    </w:rPr>
  </w:style>
  <w:style w:type="paragraph" w:customStyle="1" w:styleId="72">
    <w:name w:val="Основной текст (7)"/>
    <w:basedOn w:val="a1"/>
    <w:link w:val="71"/>
    <w:rsid w:val="008D135F"/>
    <w:pPr>
      <w:shd w:val="clear" w:color="auto" w:fill="FFFFFF"/>
      <w:spacing w:line="480" w:lineRule="exact"/>
      <w:ind w:firstLine="709"/>
    </w:pPr>
    <w:rPr>
      <w:caps/>
      <w:color w:val="000000"/>
      <w:spacing w:val="16"/>
      <w:sz w:val="23"/>
      <w:szCs w:val="23"/>
    </w:rPr>
  </w:style>
  <w:style w:type="paragraph" w:customStyle="1" w:styleId="100">
    <w:name w:val="Основной текст10"/>
    <w:basedOn w:val="a1"/>
    <w:uiPriority w:val="99"/>
    <w:rsid w:val="00472F6E"/>
    <w:pPr>
      <w:shd w:val="clear" w:color="auto" w:fill="FFFFFF"/>
      <w:spacing w:after="240" w:line="322" w:lineRule="exact"/>
      <w:ind w:hanging="560"/>
      <w:jc w:val="center"/>
    </w:pPr>
    <w:rPr>
      <w:caps/>
      <w:color w:val="000000"/>
      <w:spacing w:val="6"/>
      <w:sz w:val="23"/>
      <w:szCs w:val="23"/>
    </w:rPr>
  </w:style>
  <w:style w:type="character" w:customStyle="1" w:styleId="51">
    <w:name w:val="Основной текст5"/>
    <w:uiPriority w:val="99"/>
    <w:rsid w:val="000500FB"/>
    <w:rPr>
      <w:rFonts w:ascii="Times New Roman" w:hAnsi="Times New Roman" w:cs="Times New Roman"/>
      <w:color w:val="000000"/>
      <w:spacing w:val="6"/>
      <w:w w:val="100"/>
      <w:position w:val="0"/>
      <w:sz w:val="23"/>
      <w:szCs w:val="23"/>
      <w:u w:val="none"/>
      <w:lang w:val="ru-RU" w:eastAsia="x-none" w:bidi="ar-SA"/>
    </w:rPr>
  </w:style>
  <w:style w:type="character" w:customStyle="1" w:styleId="73">
    <w:name w:val="Основной текст7"/>
    <w:uiPriority w:val="99"/>
    <w:rsid w:val="000500FB"/>
    <w:rPr>
      <w:rFonts w:ascii="Times New Roman" w:hAnsi="Times New Roman" w:cs="Times New Roman"/>
      <w:color w:val="000000"/>
      <w:spacing w:val="6"/>
      <w:w w:val="100"/>
      <w:position w:val="0"/>
      <w:sz w:val="23"/>
      <w:szCs w:val="23"/>
      <w:u w:val="single"/>
      <w:lang w:val="ru-RU" w:eastAsia="x-none" w:bidi="ar-SA"/>
    </w:rPr>
  </w:style>
  <w:style w:type="paragraph" w:styleId="2c">
    <w:name w:val="toc 2"/>
    <w:basedOn w:val="a1"/>
    <w:next w:val="a1"/>
    <w:autoRedefine/>
    <w:uiPriority w:val="99"/>
    <w:semiHidden/>
    <w:rsid w:val="009F651A"/>
    <w:pPr>
      <w:widowControl/>
      <w:ind w:left="240" w:firstLine="709"/>
    </w:pPr>
    <w:rPr>
      <w:caps/>
      <w:color w:val="000000"/>
      <w:sz w:val="24"/>
      <w:szCs w:val="24"/>
    </w:rPr>
  </w:style>
  <w:style w:type="paragraph" w:styleId="43">
    <w:name w:val="toc 4"/>
    <w:basedOn w:val="a1"/>
    <w:next w:val="a1"/>
    <w:autoRedefine/>
    <w:uiPriority w:val="99"/>
    <w:semiHidden/>
    <w:rsid w:val="009F651A"/>
    <w:pPr>
      <w:widowControl/>
      <w:ind w:left="720" w:firstLine="709"/>
    </w:pPr>
    <w:rPr>
      <w:caps/>
      <w:color w:val="000000"/>
      <w:sz w:val="24"/>
      <w:szCs w:val="24"/>
    </w:rPr>
  </w:style>
  <w:style w:type="paragraph" w:styleId="52">
    <w:name w:val="toc 5"/>
    <w:basedOn w:val="a1"/>
    <w:next w:val="a1"/>
    <w:autoRedefine/>
    <w:uiPriority w:val="99"/>
    <w:semiHidden/>
    <w:rsid w:val="009F651A"/>
    <w:pPr>
      <w:widowControl/>
      <w:ind w:left="960" w:firstLine="709"/>
    </w:pPr>
    <w:rPr>
      <w:caps/>
      <w:color w:val="000000"/>
      <w:sz w:val="24"/>
      <w:szCs w:val="24"/>
    </w:rPr>
  </w:style>
  <w:style w:type="paragraph" w:styleId="63">
    <w:name w:val="toc 6"/>
    <w:basedOn w:val="a1"/>
    <w:next w:val="a1"/>
    <w:autoRedefine/>
    <w:uiPriority w:val="99"/>
    <w:semiHidden/>
    <w:rsid w:val="009F651A"/>
    <w:pPr>
      <w:widowControl/>
      <w:ind w:left="1200" w:firstLine="709"/>
    </w:pPr>
    <w:rPr>
      <w:caps/>
      <w:color w:val="000000"/>
      <w:sz w:val="24"/>
      <w:szCs w:val="24"/>
    </w:rPr>
  </w:style>
  <w:style w:type="paragraph" w:styleId="74">
    <w:name w:val="toc 7"/>
    <w:basedOn w:val="a1"/>
    <w:next w:val="a1"/>
    <w:autoRedefine/>
    <w:uiPriority w:val="99"/>
    <w:semiHidden/>
    <w:rsid w:val="009F651A"/>
    <w:pPr>
      <w:widowControl/>
      <w:ind w:left="1440" w:firstLine="709"/>
    </w:pPr>
    <w:rPr>
      <w:caps/>
      <w:color w:val="000000"/>
      <w:sz w:val="24"/>
      <w:szCs w:val="24"/>
    </w:rPr>
  </w:style>
  <w:style w:type="paragraph" w:styleId="81">
    <w:name w:val="toc 8"/>
    <w:basedOn w:val="a1"/>
    <w:next w:val="a1"/>
    <w:autoRedefine/>
    <w:uiPriority w:val="99"/>
    <w:semiHidden/>
    <w:rsid w:val="009F651A"/>
    <w:pPr>
      <w:widowControl/>
      <w:ind w:left="1680" w:firstLine="709"/>
    </w:pPr>
    <w:rPr>
      <w:caps/>
      <w:color w:val="000000"/>
      <w:sz w:val="24"/>
      <w:szCs w:val="24"/>
    </w:rPr>
  </w:style>
  <w:style w:type="paragraph" w:styleId="91">
    <w:name w:val="toc 9"/>
    <w:basedOn w:val="a1"/>
    <w:next w:val="a1"/>
    <w:autoRedefine/>
    <w:uiPriority w:val="99"/>
    <w:semiHidden/>
    <w:rsid w:val="009F651A"/>
    <w:pPr>
      <w:widowControl/>
      <w:ind w:left="1920" w:firstLine="709"/>
    </w:pPr>
    <w:rPr>
      <w:caps/>
      <w:color w:val="000000"/>
      <w:sz w:val="24"/>
      <w:szCs w:val="24"/>
    </w:rPr>
  </w:style>
  <w:style w:type="paragraph" w:customStyle="1" w:styleId="1f2">
    <w:name w:val="Заголовок1"/>
    <w:basedOn w:val="1"/>
    <w:link w:val="1f3"/>
    <w:uiPriority w:val="99"/>
    <w:rsid w:val="00E06ED7"/>
    <w:pPr>
      <w:ind w:firstLine="0"/>
    </w:pPr>
    <w:rPr>
      <w:rFonts w:ascii="Times New Roman ??????????" w:hAnsi="Times New Roman ??????????"/>
    </w:rPr>
  </w:style>
  <w:style w:type="character" w:customStyle="1" w:styleId="1f3">
    <w:name w:val="Заголовок1 Знак"/>
    <w:link w:val="1f2"/>
    <w:uiPriority w:val="99"/>
    <w:locked/>
    <w:rsid w:val="00E06ED7"/>
    <w:rPr>
      <w:rFonts w:ascii="Times New Roman ??????????" w:hAnsi="Times New Roman ??????????" w:cs="Times New Roman"/>
      <w:b/>
      <w:bCs/>
      <w:caps/>
      <w:color w:val="000000"/>
      <w:sz w:val="28"/>
      <w:szCs w:val="28"/>
      <w:lang w:val="ru-RU" w:eastAsia="ru-RU" w:bidi="ar-SA"/>
    </w:rPr>
  </w:style>
  <w:style w:type="paragraph" w:customStyle="1" w:styleId="affe">
    <w:name w:val="ЗаголовокТаблицы"/>
    <w:basedOn w:val="a1"/>
    <w:rsid w:val="00D37408"/>
    <w:pPr>
      <w:widowControl/>
      <w:ind w:firstLine="709"/>
    </w:pPr>
    <w:rPr>
      <w:rFonts w:cs="Arial"/>
      <w:i/>
      <w:color w:val="000000"/>
      <w:sz w:val="28"/>
      <w:szCs w:val="28"/>
    </w:rPr>
  </w:style>
  <w:style w:type="paragraph" w:customStyle="1" w:styleId="afff">
    <w:name w:val="ТекстТаблицы"/>
    <w:basedOn w:val="a1"/>
    <w:uiPriority w:val="99"/>
    <w:rsid w:val="00D00502"/>
    <w:pPr>
      <w:widowControl/>
    </w:pPr>
    <w:rPr>
      <w:rFonts w:cs="Arial"/>
      <w:color w:val="000000"/>
      <w:sz w:val="24"/>
      <w:szCs w:val="28"/>
    </w:rPr>
  </w:style>
  <w:style w:type="paragraph" w:customStyle="1" w:styleId="2d">
    <w:name w:val="Заголовок2"/>
    <w:basedOn w:val="2"/>
    <w:uiPriority w:val="99"/>
    <w:rsid w:val="00E06ED7"/>
    <w:pPr>
      <w:ind w:left="442" w:firstLine="0"/>
      <w:jc w:val="center"/>
    </w:pPr>
    <w:rPr>
      <w:rFonts w:ascii="Times New Roman ??????????" w:hAnsi="Times New Roman ??????????"/>
      <w:b w:val="0"/>
      <w:caps w:val="0"/>
      <w:sz w:val="28"/>
    </w:rPr>
  </w:style>
  <w:style w:type="paragraph" w:customStyle="1" w:styleId="3a">
    <w:name w:val="Заголовок3"/>
    <w:basedOn w:val="a1"/>
    <w:link w:val="3b"/>
    <w:uiPriority w:val="99"/>
    <w:rsid w:val="00E06ED7"/>
    <w:pPr>
      <w:widowControl/>
      <w:jc w:val="center"/>
    </w:pPr>
    <w:rPr>
      <w:rFonts w:ascii="Times New Roman ??????????" w:hAnsi="Times New Roman ??????????" w:cs="Arial"/>
      <w:b/>
      <w:i/>
      <w:color w:val="000000"/>
      <w:sz w:val="28"/>
      <w:szCs w:val="28"/>
    </w:rPr>
  </w:style>
  <w:style w:type="paragraph" w:customStyle="1" w:styleId="1Calibri">
    <w:name w:val="Стиль Заголовок1 + Calibri"/>
    <w:link w:val="1Calibri0"/>
    <w:uiPriority w:val="99"/>
    <w:rsid w:val="00634922"/>
    <w:pPr>
      <w:autoSpaceDE w:val="0"/>
      <w:autoSpaceDN w:val="0"/>
      <w:adjustRightInd w:val="0"/>
      <w:spacing w:line="221" w:lineRule="auto"/>
      <w:ind w:left="482" w:right="403"/>
      <w:jc w:val="center"/>
      <w:outlineLvl w:val="0"/>
    </w:pPr>
    <w:rPr>
      <w:rFonts w:ascii="Times New Roman ??????????" w:hAnsi="Times New Roman ??????????"/>
      <w:b/>
      <w:bCs/>
      <w:caps/>
      <w:color w:val="000000"/>
      <w:sz w:val="28"/>
      <w:szCs w:val="28"/>
    </w:rPr>
  </w:style>
  <w:style w:type="character" w:customStyle="1" w:styleId="1Calibri0">
    <w:name w:val="Стиль Заголовок1 + Calibri Знак"/>
    <w:link w:val="1Calibri"/>
    <w:uiPriority w:val="99"/>
    <w:locked/>
    <w:rsid w:val="00634922"/>
  </w:style>
  <w:style w:type="paragraph" w:styleId="afff0">
    <w:name w:val="Document Map"/>
    <w:basedOn w:val="a1"/>
    <w:link w:val="afff1"/>
    <w:uiPriority w:val="99"/>
    <w:semiHidden/>
    <w:locked/>
    <w:rsid w:val="0096343B"/>
    <w:pPr>
      <w:widowControl/>
      <w:shd w:val="clear" w:color="auto" w:fill="000080"/>
      <w:ind w:firstLine="709"/>
      <w:jc w:val="left"/>
    </w:pPr>
    <w:rPr>
      <w:rFonts w:ascii="Tahoma" w:hAnsi="Tahoma" w:cs="Tahoma"/>
      <w:color w:val="000000"/>
      <w:spacing w:val="-4"/>
      <w:sz w:val="20"/>
    </w:rPr>
  </w:style>
  <w:style w:type="character" w:customStyle="1" w:styleId="afff1">
    <w:name w:val="Схема документа Знак"/>
    <w:link w:val="afff0"/>
    <w:uiPriority w:val="99"/>
    <w:semiHidden/>
    <w:locked/>
    <w:rsid w:val="0096343B"/>
    <w:rPr>
      <w:rFonts w:ascii="Tahoma" w:hAnsi="Tahoma" w:cs="Tahoma"/>
      <w:color w:val="000000"/>
      <w:spacing w:val="-4"/>
      <w:lang w:val="ru-RU" w:eastAsia="ru-RU" w:bidi="ar-SA"/>
    </w:rPr>
  </w:style>
  <w:style w:type="character" w:customStyle="1" w:styleId="240">
    <w:name w:val="Знак Знак24"/>
    <w:uiPriority w:val="99"/>
    <w:locked/>
    <w:rsid w:val="009263A8"/>
    <w:rPr>
      <w:rFonts w:ascii="Times New Roman" w:hAnsi="Times New Roman"/>
      <w:b/>
      <w:kern w:val="32"/>
      <w:sz w:val="32"/>
    </w:rPr>
  </w:style>
  <w:style w:type="character" w:customStyle="1" w:styleId="230">
    <w:name w:val="Знак Знак23"/>
    <w:uiPriority w:val="99"/>
    <w:locked/>
    <w:rsid w:val="009263A8"/>
    <w:rPr>
      <w:rFonts w:ascii="Cambria" w:hAnsi="Cambria"/>
      <w:b/>
      <w:i/>
      <w:sz w:val="28"/>
      <w:lang w:val="x-none" w:eastAsia="en-US"/>
    </w:rPr>
  </w:style>
  <w:style w:type="character" w:customStyle="1" w:styleId="152">
    <w:name w:val="Знак Знак15"/>
    <w:uiPriority w:val="99"/>
    <w:locked/>
    <w:rsid w:val="009263A8"/>
    <w:rPr>
      <w:rFonts w:ascii="Tahoma" w:hAnsi="Tahoma"/>
      <w:sz w:val="16"/>
    </w:rPr>
  </w:style>
  <w:style w:type="character" w:customStyle="1" w:styleId="143">
    <w:name w:val="Знак Знак14"/>
    <w:uiPriority w:val="99"/>
    <w:locked/>
    <w:rsid w:val="009263A8"/>
    <w:rPr>
      <w:rFonts w:ascii="Times New Roman" w:hAnsi="Times New Roman"/>
      <w:sz w:val="28"/>
    </w:rPr>
  </w:style>
  <w:style w:type="character" w:customStyle="1" w:styleId="181">
    <w:name w:val="Знак Знак18"/>
    <w:uiPriority w:val="99"/>
    <w:locked/>
    <w:rsid w:val="009263A8"/>
    <w:rPr>
      <w:rFonts w:ascii="Times New Roman" w:hAnsi="Times New Roman"/>
      <w:b/>
      <w:sz w:val="26"/>
      <w:lang w:val="x-none" w:eastAsia="x-none"/>
    </w:rPr>
  </w:style>
  <w:style w:type="character" w:customStyle="1" w:styleId="171">
    <w:name w:val="Знак Знак17"/>
    <w:uiPriority w:val="99"/>
    <w:locked/>
    <w:rsid w:val="009263A8"/>
    <w:rPr>
      <w:rFonts w:ascii="Times New Roman" w:hAnsi="Times New Roman"/>
      <w:sz w:val="26"/>
      <w:lang w:val="x-none" w:eastAsia="x-none"/>
    </w:rPr>
  </w:style>
  <w:style w:type="character" w:customStyle="1" w:styleId="163">
    <w:name w:val="Знак Знак16"/>
    <w:uiPriority w:val="99"/>
    <w:locked/>
    <w:rsid w:val="009263A8"/>
    <w:rPr>
      <w:rFonts w:ascii="Times New Roman" w:hAnsi="Times New Roman"/>
      <w:sz w:val="26"/>
      <w:lang w:val="x-none" w:eastAsia="x-none"/>
    </w:rPr>
  </w:style>
  <w:style w:type="character" w:customStyle="1" w:styleId="220">
    <w:name w:val="Знак Знак22"/>
    <w:uiPriority w:val="99"/>
    <w:locked/>
    <w:rsid w:val="009263A8"/>
    <w:rPr>
      <w:rFonts w:ascii="Times New Roman" w:hAnsi="Times New Roman"/>
      <w:sz w:val="24"/>
    </w:rPr>
  </w:style>
  <w:style w:type="character" w:customStyle="1" w:styleId="211">
    <w:name w:val="Знак Знак21"/>
    <w:uiPriority w:val="99"/>
    <w:locked/>
    <w:rsid w:val="009263A8"/>
    <w:rPr>
      <w:rFonts w:ascii="Times New Roman" w:hAnsi="Times New Roman"/>
      <w:sz w:val="24"/>
    </w:rPr>
  </w:style>
  <w:style w:type="character" w:customStyle="1" w:styleId="200">
    <w:name w:val="Знак Знак20"/>
    <w:uiPriority w:val="99"/>
    <w:locked/>
    <w:rsid w:val="009263A8"/>
    <w:rPr>
      <w:rFonts w:ascii="Times New Roman" w:hAnsi="Times New Roman"/>
      <w:sz w:val="24"/>
    </w:rPr>
  </w:style>
  <w:style w:type="character" w:customStyle="1" w:styleId="191">
    <w:name w:val="Знак Знак19"/>
    <w:uiPriority w:val="99"/>
    <w:locked/>
    <w:rsid w:val="009263A8"/>
    <w:rPr>
      <w:rFonts w:ascii="Times New Roman" w:hAnsi="Times New Roman"/>
      <w:b/>
      <w:color w:val="000000"/>
      <w:sz w:val="22"/>
      <w:lang w:val="x-none" w:eastAsia="en-US"/>
    </w:rPr>
  </w:style>
  <w:style w:type="character" w:customStyle="1" w:styleId="64">
    <w:name w:val="Знак Знак6"/>
    <w:uiPriority w:val="99"/>
    <w:locked/>
    <w:rsid w:val="009263A8"/>
    <w:rPr>
      <w:rFonts w:ascii="Times New Roman" w:hAnsi="Times New Roman"/>
      <w:b/>
      <w:sz w:val="24"/>
    </w:rPr>
  </w:style>
  <w:style w:type="character" w:customStyle="1" w:styleId="11f">
    <w:name w:val="Знак Знак11"/>
    <w:uiPriority w:val="99"/>
    <w:locked/>
    <w:rsid w:val="009263A8"/>
    <w:rPr>
      <w:sz w:val="22"/>
      <w:lang w:val="x-none" w:eastAsia="en-US"/>
    </w:rPr>
  </w:style>
  <w:style w:type="character" w:customStyle="1" w:styleId="75">
    <w:name w:val="Знак Знак7"/>
    <w:uiPriority w:val="99"/>
    <w:locked/>
    <w:rsid w:val="009263A8"/>
    <w:rPr>
      <w:sz w:val="22"/>
      <w:lang w:val="x-none" w:eastAsia="en-US"/>
    </w:rPr>
  </w:style>
  <w:style w:type="character" w:customStyle="1" w:styleId="132">
    <w:name w:val="Знак Знак13"/>
    <w:uiPriority w:val="99"/>
    <w:locked/>
    <w:rsid w:val="009263A8"/>
    <w:rPr>
      <w:sz w:val="22"/>
      <w:lang w:val="x-none" w:eastAsia="en-US"/>
    </w:rPr>
  </w:style>
  <w:style w:type="character" w:customStyle="1" w:styleId="101">
    <w:name w:val="Знак Знак10"/>
    <w:uiPriority w:val="99"/>
    <w:locked/>
    <w:rsid w:val="009263A8"/>
    <w:rPr>
      <w:sz w:val="22"/>
      <w:lang w:val="x-none" w:eastAsia="en-US"/>
    </w:rPr>
  </w:style>
  <w:style w:type="character" w:customStyle="1" w:styleId="12a">
    <w:name w:val="Знак Знак12"/>
    <w:uiPriority w:val="99"/>
    <w:locked/>
    <w:rsid w:val="009263A8"/>
    <w:rPr>
      <w:sz w:val="16"/>
      <w:lang w:val="x-none" w:eastAsia="en-US"/>
    </w:rPr>
  </w:style>
  <w:style w:type="character" w:customStyle="1" w:styleId="82">
    <w:name w:val="Знак Знак8"/>
    <w:uiPriority w:val="99"/>
    <w:locked/>
    <w:rsid w:val="009263A8"/>
    <w:rPr>
      <w:sz w:val="22"/>
      <w:lang w:val="x-none" w:eastAsia="en-US"/>
    </w:rPr>
  </w:style>
  <w:style w:type="character" w:customStyle="1" w:styleId="53">
    <w:name w:val="Знак Знак5"/>
    <w:uiPriority w:val="99"/>
    <w:locked/>
    <w:rsid w:val="009263A8"/>
    <w:rPr>
      <w:rFonts w:ascii="Times New Roman" w:hAnsi="Times New Roman"/>
    </w:rPr>
  </w:style>
  <w:style w:type="character" w:customStyle="1" w:styleId="44">
    <w:name w:val="Знак Знак4"/>
    <w:uiPriority w:val="99"/>
    <w:locked/>
    <w:rsid w:val="009263A8"/>
    <w:rPr>
      <w:rFonts w:ascii="Times New Roman" w:hAnsi="Times New Roman"/>
      <w:b/>
      <w:lang w:val="x-none" w:eastAsia="x-none"/>
    </w:rPr>
  </w:style>
  <w:style w:type="character" w:customStyle="1" w:styleId="2e">
    <w:name w:val="Основной текст + Полужирный2"/>
    <w:uiPriority w:val="99"/>
    <w:rsid w:val="009263A8"/>
    <w:rPr>
      <w:rFonts w:ascii="Times New Roman" w:hAnsi="Times New Roman"/>
      <w:b/>
      <w:sz w:val="26"/>
      <w:shd w:val="clear" w:color="auto" w:fill="FFFFFF"/>
    </w:rPr>
  </w:style>
  <w:style w:type="character" w:customStyle="1" w:styleId="3c">
    <w:name w:val="Знак Знак3"/>
    <w:uiPriority w:val="99"/>
    <w:locked/>
    <w:rsid w:val="009263A8"/>
    <w:rPr>
      <w:rFonts w:ascii="Times New Roman" w:hAnsi="Times New Roman"/>
    </w:rPr>
  </w:style>
  <w:style w:type="character" w:customStyle="1" w:styleId="2f">
    <w:name w:val="Знак Знак2"/>
    <w:uiPriority w:val="99"/>
    <w:locked/>
    <w:rsid w:val="009263A8"/>
    <w:rPr>
      <w:rFonts w:ascii="Times New Roman" w:hAnsi="Times New Roman"/>
      <w:sz w:val="28"/>
      <w:lang w:val="x-none" w:eastAsia="x-none"/>
    </w:rPr>
  </w:style>
  <w:style w:type="character" w:customStyle="1" w:styleId="92">
    <w:name w:val="Знак Знак9"/>
    <w:uiPriority w:val="99"/>
    <w:locked/>
    <w:rsid w:val="009263A8"/>
    <w:rPr>
      <w:rFonts w:ascii="Peterburg" w:hAnsi="Peterburg"/>
      <w:vertAlign w:val="subscript"/>
    </w:rPr>
  </w:style>
  <w:style w:type="character" w:customStyle="1" w:styleId="1f4">
    <w:name w:val="Знак Знак1"/>
    <w:uiPriority w:val="99"/>
    <w:locked/>
    <w:rsid w:val="009263A8"/>
    <w:rPr>
      <w:rFonts w:ascii="Times New Roman" w:hAnsi="Times New Roman"/>
      <w:sz w:val="16"/>
    </w:rPr>
  </w:style>
  <w:style w:type="character" w:customStyle="1" w:styleId="afff2">
    <w:name w:val="Знак Знак"/>
    <w:uiPriority w:val="99"/>
    <w:semiHidden/>
    <w:locked/>
    <w:rsid w:val="009263A8"/>
    <w:rPr>
      <w:rFonts w:ascii="Tahoma" w:hAnsi="Tahoma"/>
      <w:sz w:val="16"/>
    </w:rPr>
  </w:style>
  <w:style w:type="paragraph" w:customStyle="1" w:styleId="ConsPlusTitle">
    <w:name w:val="ConsPlusTitle"/>
    <w:rsid w:val="009263A8"/>
    <w:pPr>
      <w:widowControl w:val="0"/>
      <w:autoSpaceDE w:val="0"/>
      <w:autoSpaceDN w:val="0"/>
    </w:pPr>
    <w:rPr>
      <w:rFonts w:ascii="Calibri" w:hAnsi="Calibri" w:cs="Calibri"/>
      <w:b/>
      <w:sz w:val="22"/>
    </w:rPr>
  </w:style>
  <w:style w:type="table" w:customStyle="1" w:styleId="54">
    <w:name w:val="Сетка таблицы5"/>
    <w:uiPriority w:val="59"/>
    <w:rsid w:val="009263A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59"/>
    <w:rsid w:val="009263A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9263A8"/>
    <w:pPr>
      <w:widowControl w:val="0"/>
    </w:pPr>
  </w:style>
  <w:style w:type="character" w:customStyle="1" w:styleId="FontStyle52">
    <w:name w:val="Font Style52"/>
    <w:uiPriority w:val="99"/>
    <w:rsid w:val="009263A8"/>
    <w:rPr>
      <w:rFonts w:ascii="Times New Roman" w:hAnsi="Times New Roman"/>
      <w:spacing w:val="-10"/>
      <w:sz w:val="18"/>
    </w:rPr>
  </w:style>
  <w:style w:type="paragraph" w:customStyle="1" w:styleId="1f5">
    <w:name w:val="Стиль1"/>
    <w:basedOn w:val="a1"/>
    <w:rsid w:val="009263A8"/>
    <w:pPr>
      <w:widowControl/>
      <w:spacing w:line="240" w:lineRule="exact"/>
      <w:ind w:firstLine="284"/>
    </w:pPr>
    <w:rPr>
      <w:sz w:val="28"/>
    </w:rPr>
  </w:style>
  <w:style w:type="paragraph" w:customStyle="1" w:styleId="-0">
    <w:name w:val="Таблица-боковик"/>
    <w:basedOn w:val="a1"/>
    <w:rsid w:val="009263A8"/>
    <w:pPr>
      <w:widowControl/>
      <w:spacing w:before="20" w:after="20" w:line="200" w:lineRule="exact"/>
      <w:ind w:firstLine="709"/>
      <w:jc w:val="left"/>
    </w:pPr>
    <w:rPr>
      <w:sz w:val="18"/>
    </w:rPr>
  </w:style>
  <w:style w:type="table" w:customStyle="1" w:styleId="76">
    <w:name w:val="Сетка таблицы7"/>
    <w:rsid w:val="009263A8"/>
    <w:pPr>
      <w:ind w:firstLine="709"/>
      <w:jc w:val="both"/>
    </w:pPr>
    <w:rPr>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rsid w:val="009263A8"/>
    <w:pPr>
      <w:ind w:firstLine="709"/>
      <w:jc w:val="both"/>
    </w:pPr>
    <w:rPr>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3">
    <w:name w:val="Сноска_"/>
    <w:link w:val="afff4"/>
    <w:locked/>
    <w:rsid w:val="009263A8"/>
    <w:rPr>
      <w:sz w:val="27"/>
      <w:shd w:val="clear" w:color="auto" w:fill="FFFFFF"/>
    </w:rPr>
  </w:style>
  <w:style w:type="character" w:customStyle="1" w:styleId="214">
    <w:name w:val="Основной текст (2) + 14"/>
    <w:aliases w:val="5 pt,Курсив3,Интервал 1 pt"/>
    <w:uiPriority w:val="99"/>
    <w:rsid w:val="009263A8"/>
    <w:rPr>
      <w:rFonts w:eastAsia="Times New Roman"/>
      <w:b/>
      <w:i/>
      <w:color w:val="000000"/>
      <w:spacing w:val="30"/>
      <w:w w:val="100"/>
      <w:position w:val="0"/>
      <w:sz w:val="29"/>
      <w:shd w:val="clear" w:color="auto" w:fill="FFFFFF"/>
      <w:lang w:val="ru-RU" w:eastAsia="x-none"/>
    </w:rPr>
  </w:style>
  <w:style w:type="character" w:customStyle="1" w:styleId="3d">
    <w:name w:val="Основной текст (3) + Не курсив"/>
    <w:rsid w:val="009263A8"/>
    <w:rPr>
      <w:rFonts w:eastAsia="Times New Roman"/>
      <w:b/>
      <w:i/>
      <w:color w:val="000000"/>
      <w:spacing w:val="0"/>
      <w:w w:val="100"/>
      <w:position w:val="0"/>
      <w:sz w:val="27"/>
      <w:shd w:val="clear" w:color="auto" w:fill="FFFFFF"/>
      <w:lang w:val="ru-RU" w:eastAsia="x-none"/>
    </w:rPr>
  </w:style>
  <w:style w:type="character" w:customStyle="1" w:styleId="45">
    <w:name w:val="Основной текст (4)_"/>
    <w:link w:val="46"/>
    <w:locked/>
    <w:rsid w:val="009263A8"/>
    <w:rPr>
      <w:spacing w:val="20"/>
      <w:sz w:val="11"/>
      <w:shd w:val="clear" w:color="auto" w:fill="FFFFFF"/>
    </w:rPr>
  </w:style>
  <w:style w:type="character" w:customStyle="1" w:styleId="afff5">
    <w:name w:val="Основной текст + Малые прописные"/>
    <w:rsid w:val="009263A8"/>
    <w:rPr>
      <w:rFonts w:ascii="Times New Roman" w:hAnsi="Times New Roman"/>
      <w:smallCaps/>
      <w:color w:val="000000"/>
      <w:spacing w:val="0"/>
      <w:w w:val="100"/>
      <w:position w:val="0"/>
      <w:sz w:val="27"/>
      <w:u w:val="none"/>
      <w:shd w:val="clear" w:color="auto" w:fill="FFFFFF"/>
      <w:lang w:val="en-US" w:eastAsia="x-none"/>
    </w:rPr>
  </w:style>
  <w:style w:type="character" w:customStyle="1" w:styleId="84">
    <w:name w:val="Основной текст + 8"/>
    <w:aliases w:val="5 pt4,Полужирный"/>
    <w:uiPriority w:val="99"/>
    <w:rsid w:val="009263A8"/>
    <w:rPr>
      <w:rFonts w:ascii="Times New Roman" w:hAnsi="Times New Roman"/>
      <w:b/>
      <w:color w:val="000000"/>
      <w:spacing w:val="0"/>
      <w:w w:val="100"/>
      <w:position w:val="0"/>
      <w:sz w:val="17"/>
      <w:u w:val="none"/>
      <w:shd w:val="clear" w:color="auto" w:fill="FFFFFF"/>
      <w:lang w:val="ru-RU" w:eastAsia="x-none"/>
    </w:rPr>
  </w:style>
  <w:style w:type="character" w:customStyle="1" w:styleId="11f0">
    <w:name w:val="Основной текст + 11"/>
    <w:aliases w:val="5 pt3,Малые прописные"/>
    <w:uiPriority w:val="99"/>
    <w:rsid w:val="009263A8"/>
    <w:rPr>
      <w:rFonts w:ascii="Times New Roman" w:hAnsi="Times New Roman"/>
      <w:smallCaps/>
      <w:color w:val="000000"/>
      <w:spacing w:val="0"/>
      <w:w w:val="100"/>
      <w:position w:val="0"/>
      <w:sz w:val="23"/>
      <w:u w:val="none"/>
      <w:shd w:val="clear" w:color="auto" w:fill="FFFFFF"/>
      <w:lang w:val="en-US" w:eastAsia="x-none"/>
    </w:rPr>
  </w:style>
  <w:style w:type="character" w:customStyle="1" w:styleId="55">
    <w:name w:val="Основной текст (5)_"/>
    <w:link w:val="56"/>
    <w:locked/>
    <w:rsid w:val="009263A8"/>
    <w:rPr>
      <w:rFonts w:ascii="Trebuchet MS" w:hAnsi="Trebuchet MS"/>
      <w:i/>
      <w:w w:val="150"/>
      <w:sz w:val="14"/>
      <w:shd w:val="clear" w:color="auto" w:fill="FFFFFF"/>
    </w:rPr>
  </w:style>
  <w:style w:type="character" w:customStyle="1" w:styleId="32pt">
    <w:name w:val="Основной текст (3) + Интервал 2 pt"/>
    <w:rsid w:val="009263A8"/>
    <w:rPr>
      <w:rFonts w:eastAsia="Times New Roman"/>
      <w:b/>
      <w:i/>
      <w:color w:val="000000"/>
      <w:spacing w:val="40"/>
      <w:w w:val="100"/>
      <w:position w:val="0"/>
      <w:sz w:val="27"/>
      <w:shd w:val="clear" w:color="auto" w:fill="FFFFFF"/>
      <w:lang w:val="en-US" w:eastAsia="x-none"/>
    </w:rPr>
  </w:style>
  <w:style w:type="character" w:customStyle="1" w:styleId="Exact">
    <w:name w:val="Основной текст Exact"/>
    <w:rsid w:val="009263A8"/>
    <w:rPr>
      <w:rFonts w:ascii="Times New Roman" w:hAnsi="Times New Roman"/>
      <w:spacing w:val="3"/>
      <w:sz w:val="25"/>
      <w:u w:val="none"/>
    </w:rPr>
  </w:style>
  <w:style w:type="character" w:customStyle="1" w:styleId="1112">
    <w:name w:val="Основной текст + 111"/>
    <w:aliases w:val="5 pt2"/>
    <w:uiPriority w:val="99"/>
    <w:rsid w:val="009263A8"/>
    <w:rPr>
      <w:rFonts w:ascii="Times New Roman" w:hAnsi="Times New Roman"/>
      <w:color w:val="000000"/>
      <w:spacing w:val="0"/>
      <w:w w:val="100"/>
      <w:position w:val="0"/>
      <w:sz w:val="23"/>
      <w:u w:val="none"/>
      <w:shd w:val="clear" w:color="auto" w:fill="FFFFFF"/>
      <w:lang w:val="en-US" w:eastAsia="x-none"/>
    </w:rPr>
  </w:style>
  <w:style w:type="character" w:customStyle="1" w:styleId="77">
    <w:name w:val="Основной текст (7) + Малые прописные"/>
    <w:rsid w:val="009263A8"/>
    <w:rPr>
      <w:rFonts w:eastAsia="Times New Roman"/>
      <w:smallCaps/>
      <w:color w:val="000000"/>
      <w:spacing w:val="0"/>
      <w:w w:val="100"/>
      <w:position w:val="0"/>
      <w:sz w:val="26"/>
      <w:shd w:val="clear" w:color="auto" w:fill="FFFFFF"/>
      <w:lang w:val="en-US" w:eastAsia="x-none"/>
    </w:rPr>
  </w:style>
  <w:style w:type="character" w:customStyle="1" w:styleId="afff6">
    <w:name w:val="Подпись к картинке_"/>
    <w:link w:val="afff7"/>
    <w:locked/>
    <w:rsid w:val="009263A8"/>
    <w:rPr>
      <w:sz w:val="27"/>
      <w:shd w:val="clear" w:color="auto" w:fill="FFFFFF"/>
    </w:rPr>
  </w:style>
  <w:style w:type="character" w:customStyle="1" w:styleId="afff8">
    <w:name w:val="Оглавление_"/>
    <w:link w:val="afff9"/>
    <w:locked/>
    <w:rsid w:val="009263A8"/>
    <w:rPr>
      <w:sz w:val="27"/>
      <w:shd w:val="clear" w:color="auto" w:fill="FFFFFF"/>
    </w:rPr>
  </w:style>
  <w:style w:type="character" w:customStyle="1" w:styleId="85">
    <w:name w:val="Основной текст (8)_"/>
    <w:link w:val="86"/>
    <w:locked/>
    <w:rsid w:val="009263A8"/>
    <w:rPr>
      <w:sz w:val="8"/>
      <w:shd w:val="clear" w:color="auto" w:fill="FFFFFF"/>
      <w:lang w:val="en-US" w:eastAsia="x-none"/>
    </w:rPr>
  </w:style>
  <w:style w:type="character" w:customStyle="1" w:styleId="93">
    <w:name w:val="Основной текст (9)_"/>
    <w:link w:val="94"/>
    <w:locked/>
    <w:rsid w:val="009263A8"/>
    <w:rPr>
      <w:rFonts w:ascii="Tahoma" w:hAnsi="Tahoma"/>
      <w:sz w:val="8"/>
      <w:shd w:val="clear" w:color="auto" w:fill="FFFFFF"/>
      <w:lang w:val="en-US" w:eastAsia="x-none"/>
    </w:rPr>
  </w:style>
  <w:style w:type="character" w:customStyle="1" w:styleId="102">
    <w:name w:val="Основной текст (10)_"/>
    <w:link w:val="103"/>
    <w:locked/>
    <w:rsid w:val="009263A8"/>
    <w:rPr>
      <w:sz w:val="25"/>
      <w:shd w:val="clear" w:color="auto" w:fill="FFFFFF"/>
    </w:rPr>
  </w:style>
  <w:style w:type="character" w:customStyle="1" w:styleId="afffa">
    <w:name w:val="Колонтитул_"/>
    <w:rsid w:val="009263A8"/>
    <w:rPr>
      <w:rFonts w:ascii="Times New Roman" w:hAnsi="Times New Roman"/>
      <w:sz w:val="27"/>
      <w:u w:val="none"/>
    </w:rPr>
  </w:style>
  <w:style w:type="character" w:customStyle="1" w:styleId="14pt">
    <w:name w:val="Колонтитул + 14 pt"/>
    <w:aliases w:val="Полужирный1"/>
    <w:uiPriority w:val="99"/>
    <w:rsid w:val="009263A8"/>
    <w:rPr>
      <w:rFonts w:ascii="Times New Roman" w:hAnsi="Times New Roman"/>
      <w:b/>
      <w:color w:val="000000"/>
      <w:spacing w:val="0"/>
      <w:w w:val="100"/>
      <w:position w:val="0"/>
      <w:sz w:val="28"/>
      <w:u w:val="none"/>
      <w:lang w:val="en-US" w:eastAsia="x-none"/>
    </w:rPr>
  </w:style>
  <w:style w:type="character" w:customStyle="1" w:styleId="afffb">
    <w:name w:val="Колонтитул"/>
    <w:rsid w:val="009263A8"/>
    <w:rPr>
      <w:rFonts w:ascii="Times New Roman" w:hAnsi="Times New Roman"/>
      <w:color w:val="000000"/>
      <w:spacing w:val="0"/>
      <w:w w:val="100"/>
      <w:position w:val="0"/>
      <w:sz w:val="27"/>
      <w:u w:val="none"/>
      <w:lang w:val="ru-RU" w:eastAsia="x-none"/>
    </w:rPr>
  </w:style>
  <w:style w:type="character" w:customStyle="1" w:styleId="FranklinGothicBook">
    <w:name w:val="Основной текст + Franklin Gothic Book"/>
    <w:aliases w:val="9,5 pt1,Курсив1,Интервал -1 pt"/>
    <w:uiPriority w:val="99"/>
    <w:rsid w:val="009263A8"/>
    <w:rPr>
      <w:rFonts w:ascii="Franklin Gothic Book" w:hAnsi="Franklin Gothic Book"/>
      <w:i/>
      <w:color w:val="000000"/>
      <w:spacing w:val="-20"/>
      <w:w w:val="100"/>
      <w:position w:val="0"/>
      <w:sz w:val="19"/>
      <w:u w:val="none"/>
      <w:shd w:val="clear" w:color="auto" w:fill="FFFFFF"/>
      <w:lang w:val="ru-RU" w:eastAsia="x-none"/>
    </w:rPr>
  </w:style>
  <w:style w:type="character" w:customStyle="1" w:styleId="Tahoma">
    <w:name w:val="Основной текст + Tahoma"/>
    <w:aliases w:val="4 pt"/>
    <w:uiPriority w:val="99"/>
    <w:rsid w:val="009263A8"/>
    <w:rPr>
      <w:rFonts w:ascii="Tahoma" w:hAnsi="Tahoma"/>
      <w:color w:val="000000"/>
      <w:spacing w:val="0"/>
      <w:w w:val="100"/>
      <w:position w:val="0"/>
      <w:sz w:val="8"/>
      <w:u w:val="none"/>
      <w:shd w:val="clear" w:color="auto" w:fill="FFFFFF"/>
    </w:rPr>
  </w:style>
  <w:style w:type="character" w:customStyle="1" w:styleId="3e">
    <w:name w:val="Основной текст (3) + Не полужирный"/>
    <w:aliases w:val="Не курсив"/>
    <w:uiPriority w:val="99"/>
    <w:rsid w:val="009263A8"/>
    <w:rPr>
      <w:rFonts w:eastAsia="Times New Roman"/>
      <w:b/>
      <w:i/>
      <w:color w:val="000000"/>
      <w:spacing w:val="0"/>
      <w:w w:val="100"/>
      <w:position w:val="0"/>
      <w:sz w:val="27"/>
      <w:shd w:val="clear" w:color="auto" w:fill="FFFFFF"/>
      <w:lang w:val="ru-RU" w:eastAsia="x-none"/>
    </w:rPr>
  </w:style>
  <w:style w:type="paragraph" w:customStyle="1" w:styleId="afff4">
    <w:name w:val="Сноска"/>
    <w:basedOn w:val="a1"/>
    <w:link w:val="afff3"/>
    <w:rsid w:val="009263A8"/>
    <w:pPr>
      <w:widowControl/>
      <w:shd w:val="clear" w:color="auto" w:fill="FFFFFF"/>
      <w:spacing w:line="485" w:lineRule="exact"/>
      <w:ind w:firstLine="709"/>
    </w:pPr>
    <w:rPr>
      <w:noProof/>
      <w:sz w:val="27"/>
      <w:shd w:val="clear" w:color="auto" w:fill="FFFFFF"/>
    </w:rPr>
  </w:style>
  <w:style w:type="paragraph" w:customStyle="1" w:styleId="46">
    <w:name w:val="Основной текст (4)"/>
    <w:basedOn w:val="a1"/>
    <w:link w:val="45"/>
    <w:rsid w:val="009263A8"/>
    <w:pPr>
      <w:widowControl/>
      <w:shd w:val="clear" w:color="auto" w:fill="FFFFFF"/>
      <w:spacing w:line="240" w:lineRule="atLeast"/>
      <w:ind w:firstLine="709"/>
      <w:jc w:val="left"/>
    </w:pPr>
    <w:rPr>
      <w:noProof/>
      <w:spacing w:val="20"/>
      <w:sz w:val="11"/>
      <w:shd w:val="clear" w:color="auto" w:fill="FFFFFF"/>
    </w:rPr>
  </w:style>
  <w:style w:type="paragraph" w:customStyle="1" w:styleId="56">
    <w:name w:val="Основной текст (5)"/>
    <w:basedOn w:val="a1"/>
    <w:link w:val="55"/>
    <w:rsid w:val="009263A8"/>
    <w:pPr>
      <w:widowControl/>
      <w:shd w:val="clear" w:color="auto" w:fill="FFFFFF"/>
      <w:spacing w:before="120" w:after="360" w:line="240" w:lineRule="atLeast"/>
      <w:ind w:firstLine="709"/>
      <w:jc w:val="left"/>
    </w:pPr>
    <w:rPr>
      <w:rFonts w:ascii="Trebuchet MS" w:hAnsi="Trebuchet MS"/>
      <w:i/>
      <w:noProof/>
      <w:w w:val="150"/>
      <w:sz w:val="14"/>
      <w:shd w:val="clear" w:color="auto" w:fill="FFFFFF"/>
    </w:rPr>
  </w:style>
  <w:style w:type="paragraph" w:customStyle="1" w:styleId="afff7">
    <w:name w:val="Подпись к картинке"/>
    <w:basedOn w:val="a1"/>
    <w:link w:val="afff6"/>
    <w:rsid w:val="009263A8"/>
    <w:pPr>
      <w:widowControl/>
      <w:shd w:val="clear" w:color="auto" w:fill="FFFFFF"/>
      <w:spacing w:line="470" w:lineRule="exact"/>
      <w:ind w:firstLine="700"/>
      <w:jc w:val="left"/>
    </w:pPr>
    <w:rPr>
      <w:noProof/>
      <w:sz w:val="27"/>
      <w:shd w:val="clear" w:color="auto" w:fill="FFFFFF"/>
    </w:rPr>
  </w:style>
  <w:style w:type="paragraph" w:customStyle="1" w:styleId="afff9">
    <w:name w:val="Оглавление"/>
    <w:basedOn w:val="a1"/>
    <w:link w:val="afff8"/>
    <w:rsid w:val="009263A8"/>
    <w:pPr>
      <w:widowControl/>
      <w:shd w:val="clear" w:color="auto" w:fill="FFFFFF"/>
      <w:spacing w:before="120" w:line="480" w:lineRule="exact"/>
      <w:ind w:firstLine="709"/>
    </w:pPr>
    <w:rPr>
      <w:noProof/>
      <w:sz w:val="27"/>
      <w:shd w:val="clear" w:color="auto" w:fill="FFFFFF"/>
    </w:rPr>
  </w:style>
  <w:style w:type="paragraph" w:customStyle="1" w:styleId="86">
    <w:name w:val="Основной текст (8)"/>
    <w:basedOn w:val="a1"/>
    <w:link w:val="85"/>
    <w:rsid w:val="009263A8"/>
    <w:pPr>
      <w:widowControl/>
      <w:shd w:val="clear" w:color="auto" w:fill="FFFFFF"/>
      <w:spacing w:before="240" w:line="240" w:lineRule="atLeast"/>
      <w:ind w:firstLine="709"/>
      <w:jc w:val="left"/>
    </w:pPr>
    <w:rPr>
      <w:sz w:val="8"/>
      <w:shd w:val="clear" w:color="auto" w:fill="FFFFFF"/>
      <w:lang w:val="en-US"/>
    </w:rPr>
  </w:style>
  <w:style w:type="paragraph" w:customStyle="1" w:styleId="94">
    <w:name w:val="Основной текст (9)"/>
    <w:basedOn w:val="a1"/>
    <w:link w:val="93"/>
    <w:rsid w:val="009263A8"/>
    <w:pPr>
      <w:widowControl/>
      <w:shd w:val="clear" w:color="auto" w:fill="FFFFFF"/>
      <w:spacing w:line="240" w:lineRule="atLeast"/>
      <w:ind w:firstLine="709"/>
      <w:jc w:val="left"/>
    </w:pPr>
    <w:rPr>
      <w:rFonts w:ascii="Tahoma" w:hAnsi="Tahoma"/>
      <w:sz w:val="8"/>
      <w:shd w:val="clear" w:color="auto" w:fill="FFFFFF"/>
      <w:lang w:val="en-US"/>
    </w:rPr>
  </w:style>
  <w:style w:type="paragraph" w:customStyle="1" w:styleId="103">
    <w:name w:val="Основной текст (10)"/>
    <w:basedOn w:val="a1"/>
    <w:link w:val="102"/>
    <w:rsid w:val="009263A8"/>
    <w:pPr>
      <w:widowControl/>
      <w:shd w:val="clear" w:color="auto" w:fill="FFFFFF"/>
      <w:spacing w:line="480" w:lineRule="exact"/>
      <w:ind w:firstLine="709"/>
    </w:pPr>
    <w:rPr>
      <w:noProof/>
      <w:sz w:val="25"/>
      <w:shd w:val="clear" w:color="auto" w:fill="FFFFFF"/>
    </w:rPr>
  </w:style>
  <w:style w:type="table" w:customStyle="1" w:styleId="95">
    <w:name w:val="Сетка таблицы9"/>
    <w:uiPriority w:val="59"/>
    <w:rsid w:val="009263A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uiPriority w:val="59"/>
    <w:rsid w:val="009263A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c">
    <w:name w:val="Содержимое таблицы"/>
    <w:basedOn w:val="a1"/>
    <w:rsid w:val="009263A8"/>
    <w:pPr>
      <w:widowControl/>
      <w:suppressLineNumbers/>
      <w:tabs>
        <w:tab w:val="left" w:pos="709"/>
      </w:tabs>
      <w:suppressAutoHyphens/>
      <w:spacing w:line="200" w:lineRule="atLeast"/>
      <w:ind w:firstLine="709"/>
      <w:jc w:val="left"/>
    </w:pPr>
    <w:rPr>
      <w:rFonts w:ascii="Arial" w:hAnsi="Arial" w:cs="Tahoma"/>
      <w:color w:val="00000A"/>
      <w:kern w:val="1"/>
      <w:sz w:val="20"/>
      <w:szCs w:val="24"/>
    </w:rPr>
  </w:style>
  <w:style w:type="character" w:customStyle="1" w:styleId="FontStyle71">
    <w:name w:val="Font Style71"/>
    <w:rsid w:val="009263A8"/>
    <w:rPr>
      <w:rFonts w:ascii="Times New Roman" w:hAnsi="Times New Roman"/>
      <w:b/>
      <w:color w:val="000000"/>
      <w:sz w:val="16"/>
    </w:rPr>
  </w:style>
  <w:style w:type="character" w:customStyle="1" w:styleId="FontStyle81">
    <w:name w:val="Font Style81"/>
    <w:rsid w:val="009263A8"/>
    <w:rPr>
      <w:rFonts w:ascii="Times New Roman" w:hAnsi="Times New Roman"/>
      <w:i/>
      <w:color w:val="000000"/>
      <w:spacing w:val="10"/>
      <w:sz w:val="16"/>
    </w:rPr>
  </w:style>
  <w:style w:type="character" w:customStyle="1" w:styleId="FontStyle88">
    <w:name w:val="Font Style88"/>
    <w:rsid w:val="009263A8"/>
    <w:rPr>
      <w:rFonts w:ascii="Times New Roman" w:hAnsi="Times New Roman"/>
      <w:color w:val="000000"/>
      <w:sz w:val="16"/>
    </w:rPr>
  </w:style>
  <w:style w:type="character" w:customStyle="1" w:styleId="FontStyle97">
    <w:name w:val="Font Style97"/>
    <w:rsid w:val="009263A8"/>
    <w:rPr>
      <w:rFonts w:ascii="Arial" w:hAnsi="Arial"/>
      <w:b/>
      <w:color w:val="000000"/>
      <w:sz w:val="20"/>
    </w:rPr>
  </w:style>
  <w:style w:type="character" w:customStyle="1" w:styleId="FontStyle57">
    <w:name w:val="Font Style57"/>
    <w:rsid w:val="009263A8"/>
    <w:rPr>
      <w:rFonts w:ascii="Palatino Linotype" w:hAnsi="Palatino Linotype"/>
      <w:b/>
      <w:i/>
      <w:color w:val="000000"/>
      <w:spacing w:val="20"/>
      <w:sz w:val="14"/>
    </w:rPr>
  </w:style>
  <w:style w:type="character" w:customStyle="1" w:styleId="FontStyle58">
    <w:name w:val="Font Style58"/>
    <w:rsid w:val="009263A8"/>
    <w:rPr>
      <w:rFonts w:ascii="Palatino Linotype" w:hAnsi="Palatino Linotype"/>
      <w:color w:val="000000"/>
      <w:spacing w:val="20"/>
      <w:sz w:val="14"/>
    </w:rPr>
  </w:style>
  <w:style w:type="character" w:customStyle="1" w:styleId="FontStyle59">
    <w:name w:val="Font Style59"/>
    <w:rsid w:val="009263A8"/>
    <w:rPr>
      <w:rFonts w:ascii="Palatino Linotype" w:hAnsi="Palatino Linotype"/>
      <w:color w:val="000000"/>
      <w:sz w:val="14"/>
    </w:rPr>
  </w:style>
  <w:style w:type="character" w:customStyle="1" w:styleId="FontStyle68">
    <w:name w:val="Font Style68"/>
    <w:rsid w:val="009263A8"/>
    <w:rPr>
      <w:rFonts w:ascii="Times New Roman" w:hAnsi="Times New Roman"/>
      <w:color w:val="000000"/>
      <w:spacing w:val="10"/>
      <w:sz w:val="18"/>
    </w:rPr>
  </w:style>
  <w:style w:type="character" w:customStyle="1" w:styleId="FontStyle70">
    <w:name w:val="Font Style70"/>
    <w:rsid w:val="009263A8"/>
    <w:rPr>
      <w:rFonts w:ascii="Bookman Old Style" w:hAnsi="Bookman Old Style"/>
      <w:b/>
      <w:i/>
      <w:color w:val="000000"/>
      <w:sz w:val="18"/>
    </w:rPr>
  </w:style>
  <w:style w:type="paragraph" w:customStyle="1" w:styleId="afffd">
    <w:name w:val="Стиль"/>
    <w:rsid w:val="009263A8"/>
    <w:pPr>
      <w:widowControl w:val="0"/>
      <w:autoSpaceDE w:val="0"/>
      <w:autoSpaceDN w:val="0"/>
      <w:adjustRightInd w:val="0"/>
    </w:pPr>
    <w:rPr>
      <w:sz w:val="24"/>
      <w:szCs w:val="24"/>
    </w:rPr>
  </w:style>
  <w:style w:type="character" w:styleId="afffe">
    <w:name w:val="Placeholder Text"/>
    <w:uiPriority w:val="99"/>
    <w:semiHidden/>
    <w:rsid w:val="009263A8"/>
    <w:rPr>
      <w:rFonts w:cs="Times New Roman"/>
      <w:color w:val="808080"/>
    </w:rPr>
  </w:style>
  <w:style w:type="paragraph" w:customStyle="1" w:styleId="affff">
    <w:name w:val="список с точками"/>
    <w:basedOn w:val="a1"/>
    <w:rsid w:val="009263A8"/>
    <w:pPr>
      <w:widowControl/>
      <w:tabs>
        <w:tab w:val="left" w:pos="3024"/>
      </w:tabs>
      <w:suppressAutoHyphens/>
      <w:spacing w:line="312" w:lineRule="auto"/>
      <w:ind w:left="756" w:firstLine="709"/>
    </w:pPr>
    <w:rPr>
      <w:kern w:val="2"/>
      <w:sz w:val="24"/>
      <w:szCs w:val="24"/>
      <w:lang w:eastAsia="ar-SA"/>
    </w:rPr>
  </w:style>
  <w:style w:type="paragraph" w:customStyle="1" w:styleId="affff0">
    <w:name w:val="Формула"/>
    <w:basedOn w:val="a1"/>
    <w:uiPriority w:val="99"/>
    <w:rsid w:val="009263A8"/>
    <w:pPr>
      <w:widowControl/>
      <w:spacing w:before="120" w:after="120"/>
      <w:ind w:firstLine="709"/>
      <w:jc w:val="center"/>
    </w:pPr>
    <w:rPr>
      <w:sz w:val="32"/>
      <w:szCs w:val="32"/>
    </w:rPr>
  </w:style>
  <w:style w:type="paragraph" w:customStyle="1" w:styleId="affff1">
    <w:name w:val="названиеТаблица"/>
    <w:basedOn w:val="a1"/>
    <w:uiPriority w:val="99"/>
    <w:rsid w:val="009263A8"/>
    <w:pPr>
      <w:widowControl/>
      <w:spacing w:before="120"/>
      <w:ind w:firstLine="709"/>
    </w:pPr>
    <w:rPr>
      <w:sz w:val="32"/>
      <w:szCs w:val="32"/>
    </w:rPr>
  </w:style>
  <w:style w:type="paragraph" w:customStyle="1" w:styleId="affff2">
    <w:name w:val="Таблица"/>
    <w:basedOn w:val="a1"/>
    <w:uiPriority w:val="99"/>
    <w:rsid w:val="009263A8"/>
    <w:pPr>
      <w:widowControl/>
      <w:jc w:val="left"/>
    </w:pPr>
    <w:rPr>
      <w:sz w:val="24"/>
    </w:rPr>
  </w:style>
  <w:style w:type="paragraph" w:customStyle="1" w:styleId="305">
    <w:name w:val="Стиль Заголовок3 + уплотненный на  05 пт"/>
    <w:basedOn w:val="3a"/>
    <w:link w:val="3050"/>
    <w:uiPriority w:val="99"/>
    <w:rsid w:val="009263A8"/>
    <w:pPr>
      <w:ind w:left="357"/>
      <w:outlineLvl w:val="2"/>
    </w:pPr>
    <w:rPr>
      <w:bCs/>
      <w:iCs/>
      <w:spacing w:val="-10"/>
    </w:rPr>
  </w:style>
  <w:style w:type="character" w:customStyle="1" w:styleId="3b">
    <w:name w:val="Заголовок3 Знак"/>
    <w:link w:val="3a"/>
    <w:uiPriority w:val="99"/>
    <w:locked/>
    <w:rsid w:val="009263A8"/>
    <w:rPr>
      <w:rFonts w:ascii="Times New Roman ??????????" w:hAnsi="Times New Roman ??????????" w:cs="Arial"/>
      <w:b/>
      <w:i/>
      <w:color w:val="000000"/>
      <w:sz w:val="28"/>
      <w:szCs w:val="28"/>
      <w:lang w:val="ru-RU" w:eastAsia="ru-RU" w:bidi="ar-SA"/>
    </w:rPr>
  </w:style>
  <w:style w:type="character" w:customStyle="1" w:styleId="3050">
    <w:name w:val="Стиль Заголовок3 + уплотненный на  05 пт Знак"/>
    <w:link w:val="305"/>
    <w:uiPriority w:val="99"/>
    <w:locked/>
    <w:rsid w:val="009263A8"/>
    <w:rPr>
      <w:rFonts w:ascii="Times New Roman ??????????" w:hAnsi="Times New Roman ??????????" w:cs="Arial"/>
      <w:b/>
      <w:bCs/>
      <w:i/>
      <w:iCs/>
      <w:color w:val="000000"/>
      <w:spacing w:val="-10"/>
      <w:sz w:val="28"/>
      <w:szCs w:val="28"/>
      <w:lang w:val="ru-RU" w:eastAsia="ru-RU" w:bidi="ar-SA"/>
    </w:rPr>
  </w:style>
  <w:style w:type="paragraph" w:styleId="affff3">
    <w:name w:val="Plain Text"/>
    <w:basedOn w:val="a1"/>
    <w:link w:val="affff4"/>
    <w:uiPriority w:val="99"/>
    <w:locked/>
    <w:rsid w:val="00C24A02"/>
    <w:pPr>
      <w:widowControl/>
      <w:ind w:firstLine="709"/>
      <w:jc w:val="left"/>
    </w:pPr>
    <w:rPr>
      <w:rFonts w:ascii="Consolas" w:hAnsi="Consolas" w:cs="Calibri"/>
      <w:sz w:val="21"/>
      <w:szCs w:val="21"/>
      <w:lang w:eastAsia="en-US"/>
    </w:rPr>
  </w:style>
  <w:style w:type="character" w:customStyle="1" w:styleId="affff4">
    <w:name w:val="Текст Знак"/>
    <w:link w:val="affff3"/>
    <w:uiPriority w:val="99"/>
    <w:locked/>
    <w:rsid w:val="00C24A02"/>
    <w:rPr>
      <w:rFonts w:ascii="Consolas" w:hAnsi="Consolas" w:cs="Times New Roman"/>
      <w:sz w:val="21"/>
      <w:lang w:val="ru-RU" w:eastAsia="en-US"/>
    </w:rPr>
  </w:style>
  <w:style w:type="character" w:customStyle="1" w:styleId="3f3f3f3f3f3f3f3f-3f3f3f3f3f3f">
    <w:name w:val="И3fн3fт3fе3fр3fн3fе3fт3f-с3fс3fы3fл3fк3fа3f"/>
    <w:uiPriority w:val="99"/>
    <w:rsid w:val="001D740D"/>
    <w:rPr>
      <w:color w:val="000080"/>
      <w:u w:val="single"/>
    </w:rPr>
  </w:style>
  <w:style w:type="character" w:customStyle="1" w:styleId="2f0">
    <w:name w:val="Основной текст (2) + Полужирный"/>
    <w:rsid w:val="003758B2"/>
    <w:rPr>
      <w:rFonts w:ascii="Times New Roman" w:hAnsi="Times New Roman"/>
      <w:b/>
      <w:color w:val="000000"/>
      <w:spacing w:val="0"/>
      <w:w w:val="100"/>
      <w:position w:val="0"/>
      <w:sz w:val="28"/>
      <w:u w:val="none"/>
      <w:shd w:val="clear" w:color="auto" w:fill="FFFFFF"/>
      <w:lang w:val="ru-RU" w:eastAsia="ru-RU"/>
    </w:rPr>
  </w:style>
  <w:style w:type="character" w:customStyle="1" w:styleId="47">
    <w:name w:val="Основной текст (4) + Полужирный"/>
    <w:rsid w:val="003758B2"/>
    <w:rPr>
      <w:rFonts w:ascii="Times New Roman" w:hAnsi="Times New Roman"/>
      <w:b/>
      <w:i/>
      <w:color w:val="000000"/>
      <w:spacing w:val="0"/>
      <w:w w:val="100"/>
      <w:position w:val="0"/>
      <w:sz w:val="28"/>
      <w:shd w:val="clear" w:color="auto" w:fill="FFFFFF"/>
      <w:lang w:val="ru-RU" w:eastAsia="ru-RU"/>
    </w:rPr>
  </w:style>
  <w:style w:type="character" w:customStyle="1" w:styleId="FontStyle23">
    <w:name w:val="Font Style23"/>
    <w:uiPriority w:val="99"/>
    <w:rsid w:val="003758B2"/>
    <w:rPr>
      <w:rFonts w:ascii="Times New Roman" w:hAnsi="Times New Roman"/>
      <w:sz w:val="22"/>
    </w:rPr>
  </w:style>
  <w:style w:type="paragraph" w:customStyle="1" w:styleId="2f1">
    <w:name w:val="Стиль2"/>
    <w:basedOn w:val="a1"/>
    <w:next w:val="af0"/>
    <w:uiPriority w:val="99"/>
    <w:rsid w:val="00943948"/>
    <w:pPr>
      <w:widowControl/>
      <w:spacing w:before="100" w:beforeAutospacing="1" w:after="100" w:afterAutospacing="1"/>
      <w:jc w:val="left"/>
    </w:pPr>
    <w:rPr>
      <w:rFonts w:ascii="Trebuchet MS" w:hAnsi="Trebuchet MS"/>
      <w:sz w:val="21"/>
      <w:szCs w:val="21"/>
    </w:rPr>
  </w:style>
  <w:style w:type="character" w:customStyle="1" w:styleId="48">
    <w:name w:val="Основной текст + Полужирный4"/>
    <w:aliases w:val="Курсив7"/>
    <w:rsid w:val="00943948"/>
    <w:rPr>
      <w:rFonts w:ascii="Times New Roman" w:hAnsi="Times New Roman"/>
      <w:b/>
      <w:i/>
      <w:sz w:val="26"/>
      <w:shd w:val="clear" w:color="auto" w:fill="FFFFFF"/>
    </w:rPr>
  </w:style>
  <w:style w:type="character" w:customStyle="1" w:styleId="2141">
    <w:name w:val="Основной текст (2) + 141"/>
    <w:aliases w:val="5 pt9,Курсив6,Интервал 1 pt1"/>
    <w:rsid w:val="00943948"/>
    <w:rPr>
      <w:rFonts w:eastAsia="Times New Roman"/>
      <w:b/>
      <w:i/>
      <w:color w:val="000000"/>
      <w:spacing w:val="30"/>
      <w:w w:val="100"/>
      <w:position w:val="0"/>
      <w:sz w:val="29"/>
      <w:shd w:val="clear" w:color="auto" w:fill="FFFFFF"/>
      <w:lang w:val="ru-RU" w:eastAsia="x-none"/>
    </w:rPr>
  </w:style>
  <w:style w:type="character" w:customStyle="1" w:styleId="810">
    <w:name w:val="Основной текст + 81"/>
    <w:aliases w:val="5 pt8,Полужирный3"/>
    <w:rsid w:val="00943948"/>
    <w:rPr>
      <w:rFonts w:ascii="Times New Roman" w:hAnsi="Times New Roman"/>
      <w:b/>
      <w:color w:val="000000"/>
      <w:spacing w:val="0"/>
      <w:w w:val="100"/>
      <w:position w:val="0"/>
      <w:sz w:val="17"/>
      <w:u w:val="none"/>
      <w:shd w:val="clear" w:color="auto" w:fill="FFFFFF"/>
      <w:lang w:val="ru-RU" w:eastAsia="x-none"/>
    </w:rPr>
  </w:style>
  <w:style w:type="character" w:customStyle="1" w:styleId="1131">
    <w:name w:val="Основной текст + 113"/>
    <w:aliases w:val="5 pt7,Малые прописные1"/>
    <w:rsid w:val="00943948"/>
    <w:rPr>
      <w:rFonts w:ascii="Times New Roman" w:hAnsi="Times New Roman"/>
      <w:smallCaps/>
      <w:color w:val="000000"/>
      <w:spacing w:val="0"/>
      <w:w w:val="100"/>
      <w:position w:val="0"/>
      <w:sz w:val="23"/>
      <w:u w:val="none"/>
      <w:shd w:val="clear" w:color="auto" w:fill="FFFFFF"/>
      <w:lang w:val="en-US" w:eastAsia="x-none"/>
    </w:rPr>
  </w:style>
  <w:style w:type="character" w:customStyle="1" w:styleId="3f">
    <w:name w:val="Основной текст + Полужирный3"/>
    <w:aliases w:val="Курсив5,Интервал 2 pt1"/>
    <w:rsid w:val="00943948"/>
    <w:rPr>
      <w:rFonts w:ascii="Times New Roman" w:hAnsi="Times New Roman"/>
      <w:b/>
      <w:i/>
      <w:color w:val="000000"/>
      <w:spacing w:val="40"/>
      <w:w w:val="100"/>
      <w:position w:val="0"/>
      <w:sz w:val="27"/>
      <w:u w:val="none"/>
      <w:shd w:val="clear" w:color="auto" w:fill="FFFFFF"/>
      <w:lang w:val="ru-RU" w:eastAsia="x-none"/>
    </w:rPr>
  </w:style>
  <w:style w:type="character" w:customStyle="1" w:styleId="1121">
    <w:name w:val="Основной текст + 112"/>
    <w:aliases w:val="5 pt6"/>
    <w:rsid w:val="00943948"/>
    <w:rPr>
      <w:rFonts w:ascii="Times New Roman" w:hAnsi="Times New Roman"/>
      <w:color w:val="000000"/>
      <w:spacing w:val="0"/>
      <w:w w:val="100"/>
      <w:position w:val="0"/>
      <w:sz w:val="23"/>
      <w:u w:val="none"/>
      <w:shd w:val="clear" w:color="auto" w:fill="FFFFFF"/>
      <w:lang w:val="en-US" w:eastAsia="x-none"/>
    </w:rPr>
  </w:style>
  <w:style w:type="character" w:customStyle="1" w:styleId="14pt1">
    <w:name w:val="Колонтитул + 14 pt1"/>
    <w:aliases w:val="Полужирный2"/>
    <w:rsid w:val="00943948"/>
    <w:rPr>
      <w:rFonts w:ascii="Times New Roman" w:hAnsi="Times New Roman"/>
      <w:b/>
      <w:color w:val="000000"/>
      <w:spacing w:val="0"/>
      <w:w w:val="100"/>
      <w:position w:val="0"/>
      <w:sz w:val="28"/>
      <w:u w:val="none"/>
      <w:lang w:val="en-US" w:eastAsia="x-none"/>
    </w:rPr>
  </w:style>
  <w:style w:type="character" w:customStyle="1" w:styleId="FranklinGothicBook1">
    <w:name w:val="Основной текст + Franklin Gothic Book1"/>
    <w:aliases w:val="91,5 pt5,Курсив4,Интервал -1 pt1"/>
    <w:rsid w:val="00943948"/>
    <w:rPr>
      <w:rFonts w:ascii="Franklin Gothic Book" w:hAnsi="Franklin Gothic Book"/>
      <w:i/>
      <w:color w:val="000000"/>
      <w:spacing w:val="-20"/>
      <w:w w:val="100"/>
      <w:position w:val="0"/>
      <w:sz w:val="19"/>
      <w:u w:val="none"/>
      <w:shd w:val="clear" w:color="auto" w:fill="FFFFFF"/>
      <w:lang w:val="ru-RU" w:eastAsia="x-none"/>
    </w:rPr>
  </w:style>
  <w:style w:type="character" w:customStyle="1" w:styleId="Tahoma1">
    <w:name w:val="Основной текст + Tahoma1"/>
    <w:aliases w:val="4 pt1"/>
    <w:rsid w:val="00943948"/>
    <w:rPr>
      <w:rFonts w:ascii="Tahoma" w:hAnsi="Tahoma"/>
      <w:color w:val="000000"/>
      <w:spacing w:val="0"/>
      <w:w w:val="100"/>
      <w:position w:val="0"/>
      <w:sz w:val="8"/>
      <w:u w:val="none"/>
      <w:shd w:val="clear" w:color="auto" w:fill="FFFFFF"/>
    </w:rPr>
  </w:style>
  <w:style w:type="character" w:customStyle="1" w:styleId="31b">
    <w:name w:val="Основной текст (3) + Не полужирный1"/>
    <w:aliases w:val="Не курсив1"/>
    <w:rsid w:val="00943948"/>
    <w:rPr>
      <w:rFonts w:eastAsia="Times New Roman"/>
      <w:b/>
      <w:i/>
      <w:color w:val="000000"/>
      <w:spacing w:val="0"/>
      <w:w w:val="100"/>
      <w:position w:val="0"/>
      <w:sz w:val="27"/>
      <w:shd w:val="clear" w:color="auto" w:fill="FFFFFF"/>
      <w:lang w:val="ru-RU" w:eastAsia="x-none"/>
    </w:rPr>
  </w:style>
  <w:style w:type="paragraph" w:customStyle="1" w:styleId="affff5">
    <w:name w:val="Вопрос"/>
    <w:basedOn w:val="a1"/>
    <w:rsid w:val="00943948"/>
    <w:pPr>
      <w:widowControl/>
      <w:autoSpaceDE w:val="0"/>
      <w:autoSpaceDN w:val="0"/>
      <w:adjustRightInd w:val="0"/>
      <w:spacing w:before="120" w:after="120"/>
      <w:ind w:firstLine="709"/>
    </w:pPr>
    <w:rPr>
      <w:b/>
      <w:bCs/>
      <w:i/>
      <w:sz w:val="32"/>
    </w:rPr>
  </w:style>
  <w:style w:type="paragraph" w:customStyle="1" w:styleId="affff6">
    <w:name w:val="Рисунок"/>
    <w:basedOn w:val="a1"/>
    <w:rsid w:val="00943948"/>
    <w:pPr>
      <w:widowControl/>
      <w:autoSpaceDE w:val="0"/>
      <w:autoSpaceDN w:val="0"/>
      <w:adjustRightInd w:val="0"/>
      <w:jc w:val="center"/>
    </w:pPr>
    <w:rPr>
      <w:i/>
      <w:sz w:val="28"/>
    </w:rPr>
  </w:style>
  <w:style w:type="paragraph" w:customStyle="1" w:styleId="affff7">
    <w:name w:val="Пояснение"/>
    <w:basedOn w:val="a1"/>
    <w:rsid w:val="00943948"/>
    <w:pPr>
      <w:widowControl/>
      <w:autoSpaceDE w:val="0"/>
      <w:autoSpaceDN w:val="0"/>
      <w:adjustRightInd w:val="0"/>
      <w:ind w:firstLine="709"/>
    </w:pPr>
    <w:rPr>
      <w:bCs/>
      <w:i/>
      <w:sz w:val="32"/>
    </w:rPr>
  </w:style>
  <w:style w:type="paragraph" w:customStyle="1" w:styleId="a0">
    <w:name w:val="Фраза"/>
    <w:basedOn w:val="a1"/>
    <w:rsid w:val="00943948"/>
    <w:pPr>
      <w:widowControl/>
      <w:numPr>
        <w:numId w:val="14"/>
      </w:numPr>
      <w:autoSpaceDE w:val="0"/>
      <w:autoSpaceDN w:val="0"/>
      <w:adjustRightInd w:val="0"/>
    </w:pPr>
    <w:rPr>
      <w:bCs/>
      <w:sz w:val="32"/>
      <w:szCs w:val="28"/>
    </w:rPr>
  </w:style>
  <w:style w:type="paragraph" w:customStyle="1" w:styleId="2f2">
    <w:name w:val="Абзац списка2"/>
    <w:basedOn w:val="a1"/>
    <w:qFormat/>
    <w:rsid w:val="00943948"/>
    <w:pPr>
      <w:widowControl/>
      <w:spacing w:after="200" w:line="276" w:lineRule="auto"/>
      <w:ind w:left="720"/>
      <w:jc w:val="left"/>
    </w:pPr>
    <w:rPr>
      <w:rFonts w:ascii="Calibri" w:hAnsi="Calibri" w:cs="Calibri"/>
      <w:sz w:val="22"/>
      <w:szCs w:val="22"/>
      <w:lang w:eastAsia="en-US"/>
    </w:rPr>
  </w:style>
  <w:style w:type="character" w:customStyle="1" w:styleId="FontStyle15">
    <w:name w:val="Font Style15"/>
    <w:uiPriority w:val="99"/>
    <w:rsid w:val="00943948"/>
    <w:rPr>
      <w:rFonts w:ascii="Times New Roman" w:hAnsi="Times New Roman"/>
      <w:sz w:val="26"/>
    </w:rPr>
  </w:style>
  <w:style w:type="character" w:customStyle="1" w:styleId="TimesNewRoman14">
    <w:name w:val="Стиль Times New Roman 14 пт полужирный"/>
    <w:rsid w:val="00DA1944"/>
    <w:rPr>
      <w:rFonts w:ascii="Times New Roman" w:hAnsi="Times New Roman"/>
      <w:b/>
      <w:sz w:val="28"/>
      <w:vertAlign w:val="baseline"/>
    </w:rPr>
  </w:style>
  <w:style w:type="character" w:styleId="affff8">
    <w:name w:val="Subtle Emphasis"/>
    <w:uiPriority w:val="19"/>
    <w:qFormat/>
    <w:rsid w:val="00B035CD"/>
    <w:rPr>
      <w:rFonts w:cs="Times New Roman"/>
      <w:i/>
      <w:color w:val="404040"/>
    </w:rPr>
  </w:style>
  <w:style w:type="character" w:customStyle="1" w:styleId="a6">
    <w:name w:val="Абзац списка Знак"/>
    <w:link w:val="a5"/>
    <w:uiPriority w:val="34"/>
    <w:locked/>
    <w:rsid w:val="00B035CD"/>
    <w:rPr>
      <w:rFonts w:ascii="Calibri" w:hAnsi="Calibri"/>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54899">
      <w:marLeft w:val="0"/>
      <w:marRight w:val="0"/>
      <w:marTop w:val="0"/>
      <w:marBottom w:val="0"/>
      <w:divBdr>
        <w:top w:val="none" w:sz="0" w:space="0" w:color="auto"/>
        <w:left w:val="none" w:sz="0" w:space="0" w:color="auto"/>
        <w:bottom w:val="none" w:sz="0" w:space="0" w:color="auto"/>
        <w:right w:val="none" w:sz="0" w:space="0" w:color="auto"/>
      </w:divBdr>
    </w:div>
    <w:div w:id="752554900">
      <w:marLeft w:val="0"/>
      <w:marRight w:val="0"/>
      <w:marTop w:val="0"/>
      <w:marBottom w:val="0"/>
      <w:divBdr>
        <w:top w:val="none" w:sz="0" w:space="0" w:color="auto"/>
        <w:left w:val="none" w:sz="0" w:space="0" w:color="auto"/>
        <w:bottom w:val="none" w:sz="0" w:space="0" w:color="auto"/>
        <w:right w:val="none" w:sz="0" w:space="0" w:color="auto"/>
      </w:divBdr>
    </w:div>
    <w:div w:id="752554901">
      <w:marLeft w:val="0"/>
      <w:marRight w:val="0"/>
      <w:marTop w:val="0"/>
      <w:marBottom w:val="0"/>
      <w:divBdr>
        <w:top w:val="none" w:sz="0" w:space="0" w:color="auto"/>
        <w:left w:val="none" w:sz="0" w:space="0" w:color="auto"/>
        <w:bottom w:val="none" w:sz="0" w:space="0" w:color="auto"/>
        <w:right w:val="none" w:sz="0" w:space="0" w:color="auto"/>
      </w:divBdr>
    </w:div>
    <w:div w:id="752554902">
      <w:marLeft w:val="0"/>
      <w:marRight w:val="0"/>
      <w:marTop w:val="0"/>
      <w:marBottom w:val="0"/>
      <w:divBdr>
        <w:top w:val="none" w:sz="0" w:space="0" w:color="auto"/>
        <w:left w:val="none" w:sz="0" w:space="0" w:color="auto"/>
        <w:bottom w:val="none" w:sz="0" w:space="0" w:color="auto"/>
        <w:right w:val="none" w:sz="0" w:space="0" w:color="auto"/>
      </w:divBdr>
    </w:div>
    <w:div w:id="752554903">
      <w:marLeft w:val="0"/>
      <w:marRight w:val="0"/>
      <w:marTop w:val="0"/>
      <w:marBottom w:val="0"/>
      <w:divBdr>
        <w:top w:val="none" w:sz="0" w:space="0" w:color="auto"/>
        <w:left w:val="none" w:sz="0" w:space="0" w:color="auto"/>
        <w:bottom w:val="none" w:sz="0" w:space="0" w:color="auto"/>
        <w:right w:val="none" w:sz="0" w:space="0" w:color="auto"/>
      </w:divBdr>
    </w:div>
    <w:div w:id="752554904">
      <w:marLeft w:val="0"/>
      <w:marRight w:val="0"/>
      <w:marTop w:val="0"/>
      <w:marBottom w:val="0"/>
      <w:divBdr>
        <w:top w:val="none" w:sz="0" w:space="0" w:color="auto"/>
        <w:left w:val="none" w:sz="0" w:space="0" w:color="auto"/>
        <w:bottom w:val="none" w:sz="0" w:space="0" w:color="auto"/>
        <w:right w:val="none" w:sz="0" w:space="0" w:color="auto"/>
      </w:divBdr>
    </w:div>
    <w:div w:id="752554905">
      <w:marLeft w:val="0"/>
      <w:marRight w:val="0"/>
      <w:marTop w:val="0"/>
      <w:marBottom w:val="0"/>
      <w:divBdr>
        <w:top w:val="none" w:sz="0" w:space="0" w:color="auto"/>
        <w:left w:val="none" w:sz="0" w:space="0" w:color="auto"/>
        <w:bottom w:val="none" w:sz="0" w:space="0" w:color="auto"/>
        <w:right w:val="none" w:sz="0" w:space="0" w:color="auto"/>
      </w:divBdr>
    </w:div>
    <w:div w:id="752554906">
      <w:marLeft w:val="0"/>
      <w:marRight w:val="0"/>
      <w:marTop w:val="0"/>
      <w:marBottom w:val="0"/>
      <w:divBdr>
        <w:top w:val="none" w:sz="0" w:space="0" w:color="auto"/>
        <w:left w:val="none" w:sz="0" w:space="0" w:color="auto"/>
        <w:bottom w:val="none" w:sz="0" w:space="0" w:color="auto"/>
        <w:right w:val="none" w:sz="0" w:space="0" w:color="auto"/>
      </w:divBdr>
    </w:div>
    <w:div w:id="752554907">
      <w:marLeft w:val="0"/>
      <w:marRight w:val="0"/>
      <w:marTop w:val="0"/>
      <w:marBottom w:val="0"/>
      <w:divBdr>
        <w:top w:val="none" w:sz="0" w:space="0" w:color="auto"/>
        <w:left w:val="none" w:sz="0" w:space="0" w:color="auto"/>
        <w:bottom w:val="none" w:sz="0" w:space="0" w:color="auto"/>
        <w:right w:val="none" w:sz="0" w:space="0" w:color="auto"/>
      </w:divBdr>
    </w:div>
    <w:div w:id="752554908">
      <w:marLeft w:val="0"/>
      <w:marRight w:val="0"/>
      <w:marTop w:val="0"/>
      <w:marBottom w:val="0"/>
      <w:divBdr>
        <w:top w:val="none" w:sz="0" w:space="0" w:color="auto"/>
        <w:left w:val="none" w:sz="0" w:space="0" w:color="auto"/>
        <w:bottom w:val="none" w:sz="0" w:space="0" w:color="auto"/>
        <w:right w:val="none" w:sz="0" w:space="0" w:color="auto"/>
      </w:divBdr>
    </w:div>
    <w:div w:id="752554909">
      <w:marLeft w:val="0"/>
      <w:marRight w:val="0"/>
      <w:marTop w:val="0"/>
      <w:marBottom w:val="0"/>
      <w:divBdr>
        <w:top w:val="none" w:sz="0" w:space="0" w:color="auto"/>
        <w:left w:val="none" w:sz="0" w:space="0" w:color="auto"/>
        <w:bottom w:val="none" w:sz="0" w:space="0" w:color="auto"/>
        <w:right w:val="none" w:sz="0" w:space="0" w:color="auto"/>
      </w:divBdr>
    </w:div>
    <w:div w:id="752554910">
      <w:marLeft w:val="0"/>
      <w:marRight w:val="0"/>
      <w:marTop w:val="0"/>
      <w:marBottom w:val="0"/>
      <w:divBdr>
        <w:top w:val="none" w:sz="0" w:space="0" w:color="auto"/>
        <w:left w:val="none" w:sz="0" w:space="0" w:color="auto"/>
        <w:bottom w:val="none" w:sz="0" w:space="0" w:color="auto"/>
        <w:right w:val="none" w:sz="0" w:space="0" w:color="auto"/>
      </w:divBdr>
    </w:div>
    <w:div w:id="752554911">
      <w:marLeft w:val="0"/>
      <w:marRight w:val="0"/>
      <w:marTop w:val="0"/>
      <w:marBottom w:val="0"/>
      <w:divBdr>
        <w:top w:val="none" w:sz="0" w:space="0" w:color="auto"/>
        <w:left w:val="none" w:sz="0" w:space="0" w:color="auto"/>
        <w:bottom w:val="none" w:sz="0" w:space="0" w:color="auto"/>
        <w:right w:val="none" w:sz="0" w:space="0" w:color="auto"/>
      </w:divBdr>
    </w:div>
    <w:div w:id="752554912">
      <w:marLeft w:val="0"/>
      <w:marRight w:val="0"/>
      <w:marTop w:val="0"/>
      <w:marBottom w:val="0"/>
      <w:divBdr>
        <w:top w:val="none" w:sz="0" w:space="0" w:color="auto"/>
        <w:left w:val="none" w:sz="0" w:space="0" w:color="auto"/>
        <w:bottom w:val="none" w:sz="0" w:space="0" w:color="auto"/>
        <w:right w:val="none" w:sz="0" w:space="0" w:color="auto"/>
      </w:divBdr>
    </w:div>
    <w:div w:id="752554913">
      <w:marLeft w:val="0"/>
      <w:marRight w:val="0"/>
      <w:marTop w:val="0"/>
      <w:marBottom w:val="0"/>
      <w:divBdr>
        <w:top w:val="none" w:sz="0" w:space="0" w:color="auto"/>
        <w:left w:val="none" w:sz="0" w:space="0" w:color="auto"/>
        <w:bottom w:val="none" w:sz="0" w:space="0" w:color="auto"/>
        <w:right w:val="none" w:sz="0" w:space="0" w:color="auto"/>
      </w:divBdr>
    </w:div>
    <w:div w:id="752554914">
      <w:marLeft w:val="0"/>
      <w:marRight w:val="0"/>
      <w:marTop w:val="0"/>
      <w:marBottom w:val="0"/>
      <w:divBdr>
        <w:top w:val="none" w:sz="0" w:space="0" w:color="auto"/>
        <w:left w:val="none" w:sz="0" w:space="0" w:color="auto"/>
        <w:bottom w:val="none" w:sz="0" w:space="0" w:color="auto"/>
        <w:right w:val="none" w:sz="0" w:space="0" w:color="auto"/>
      </w:divBdr>
    </w:div>
    <w:div w:id="752554915">
      <w:marLeft w:val="0"/>
      <w:marRight w:val="0"/>
      <w:marTop w:val="0"/>
      <w:marBottom w:val="0"/>
      <w:divBdr>
        <w:top w:val="none" w:sz="0" w:space="0" w:color="auto"/>
        <w:left w:val="none" w:sz="0" w:space="0" w:color="auto"/>
        <w:bottom w:val="none" w:sz="0" w:space="0" w:color="auto"/>
        <w:right w:val="none" w:sz="0" w:space="0" w:color="auto"/>
      </w:divBdr>
    </w:div>
    <w:div w:id="752554916">
      <w:marLeft w:val="0"/>
      <w:marRight w:val="0"/>
      <w:marTop w:val="0"/>
      <w:marBottom w:val="0"/>
      <w:divBdr>
        <w:top w:val="none" w:sz="0" w:space="0" w:color="auto"/>
        <w:left w:val="none" w:sz="0" w:space="0" w:color="auto"/>
        <w:bottom w:val="none" w:sz="0" w:space="0" w:color="auto"/>
        <w:right w:val="none" w:sz="0" w:space="0" w:color="auto"/>
      </w:divBdr>
    </w:div>
    <w:div w:id="752554917">
      <w:marLeft w:val="0"/>
      <w:marRight w:val="0"/>
      <w:marTop w:val="0"/>
      <w:marBottom w:val="0"/>
      <w:divBdr>
        <w:top w:val="none" w:sz="0" w:space="0" w:color="auto"/>
        <w:left w:val="none" w:sz="0" w:space="0" w:color="auto"/>
        <w:bottom w:val="none" w:sz="0" w:space="0" w:color="auto"/>
        <w:right w:val="none" w:sz="0" w:space="0" w:color="auto"/>
      </w:divBdr>
    </w:div>
    <w:div w:id="752554918">
      <w:marLeft w:val="0"/>
      <w:marRight w:val="0"/>
      <w:marTop w:val="0"/>
      <w:marBottom w:val="0"/>
      <w:divBdr>
        <w:top w:val="none" w:sz="0" w:space="0" w:color="auto"/>
        <w:left w:val="none" w:sz="0" w:space="0" w:color="auto"/>
        <w:bottom w:val="none" w:sz="0" w:space="0" w:color="auto"/>
        <w:right w:val="none" w:sz="0" w:space="0" w:color="auto"/>
      </w:divBdr>
    </w:div>
    <w:div w:id="752554919">
      <w:marLeft w:val="0"/>
      <w:marRight w:val="0"/>
      <w:marTop w:val="0"/>
      <w:marBottom w:val="0"/>
      <w:divBdr>
        <w:top w:val="none" w:sz="0" w:space="0" w:color="auto"/>
        <w:left w:val="none" w:sz="0" w:space="0" w:color="auto"/>
        <w:bottom w:val="none" w:sz="0" w:space="0" w:color="auto"/>
        <w:right w:val="none" w:sz="0" w:space="0" w:color="auto"/>
      </w:divBdr>
    </w:div>
    <w:div w:id="752554920">
      <w:marLeft w:val="0"/>
      <w:marRight w:val="0"/>
      <w:marTop w:val="0"/>
      <w:marBottom w:val="0"/>
      <w:divBdr>
        <w:top w:val="none" w:sz="0" w:space="0" w:color="auto"/>
        <w:left w:val="none" w:sz="0" w:space="0" w:color="auto"/>
        <w:bottom w:val="none" w:sz="0" w:space="0" w:color="auto"/>
        <w:right w:val="none" w:sz="0" w:space="0" w:color="auto"/>
      </w:divBdr>
    </w:div>
    <w:div w:id="752554921">
      <w:marLeft w:val="0"/>
      <w:marRight w:val="0"/>
      <w:marTop w:val="0"/>
      <w:marBottom w:val="0"/>
      <w:divBdr>
        <w:top w:val="none" w:sz="0" w:space="0" w:color="auto"/>
        <w:left w:val="none" w:sz="0" w:space="0" w:color="auto"/>
        <w:bottom w:val="none" w:sz="0" w:space="0" w:color="auto"/>
        <w:right w:val="none" w:sz="0" w:space="0" w:color="auto"/>
      </w:divBdr>
    </w:div>
    <w:div w:id="752554922">
      <w:marLeft w:val="0"/>
      <w:marRight w:val="0"/>
      <w:marTop w:val="0"/>
      <w:marBottom w:val="0"/>
      <w:divBdr>
        <w:top w:val="none" w:sz="0" w:space="0" w:color="auto"/>
        <w:left w:val="none" w:sz="0" w:space="0" w:color="auto"/>
        <w:bottom w:val="none" w:sz="0" w:space="0" w:color="auto"/>
        <w:right w:val="none" w:sz="0" w:space="0" w:color="auto"/>
      </w:divBdr>
    </w:div>
    <w:div w:id="752554923">
      <w:marLeft w:val="0"/>
      <w:marRight w:val="0"/>
      <w:marTop w:val="0"/>
      <w:marBottom w:val="0"/>
      <w:divBdr>
        <w:top w:val="none" w:sz="0" w:space="0" w:color="auto"/>
        <w:left w:val="none" w:sz="0" w:space="0" w:color="auto"/>
        <w:bottom w:val="none" w:sz="0" w:space="0" w:color="auto"/>
        <w:right w:val="none" w:sz="0" w:space="0" w:color="auto"/>
      </w:divBdr>
    </w:div>
    <w:div w:id="752554924">
      <w:marLeft w:val="0"/>
      <w:marRight w:val="0"/>
      <w:marTop w:val="0"/>
      <w:marBottom w:val="0"/>
      <w:divBdr>
        <w:top w:val="none" w:sz="0" w:space="0" w:color="auto"/>
        <w:left w:val="none" w:sz="0" w:space="0" w:color="auto"/>
        <w:bottom w:val="none" w:sz="0" w:space="0" w:color="auto"/>
        <w:right w:val="none" w:sz="0" w:space="0" w:color="auto"/>
      </w:divBdr>
    </w:div>
    <w:div w:id="752554925">
      <w:marLeft w:val="0"/>
      <w:marRight w:val="0"/>
      <w:marTop w:val="0"/>
      <w:marBottom w:val="0"/>
      <w:divBdr>
        <w:top w:val="none" w:sz="0" w:space="0" w:color="auto"/>
        <w:left w:val="none" w:sz="0" w:space="0" w:color="auto"/>
        <w:bottom w:val="none" w:sz="0" w:space="0" w:color="auto"/>
        <w:right w:val="none" w:sz="0" w:space="0" w:color="auto"/>
      </w:divBdr>
    </w:div>
    <w:div w:id="7525549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gbluebutton.org" TargetMode="External"/><Relationship Id="rId117" Type="http://schemas.openxmlformats.org/officeDocument/2006/relationships/image" Target="media/image49.png"/><Relationship Id="rId21" Type="http://schemas.openxmlformats.org/officeDocument/2006/relationships/footer" Target="footer3.xml"/><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hyperlink" Target="https://support.zoom.us/hc/article_attachments/115018140703/Screen_Shot_2017-12-08_at_2.22.45_PM.png" TargetMode="External"/><Relationship Id="rId84" Type="http://schemas.openxmlformats.org/officeDocument/2006/relationships/hyperlink" Target="http://e.lanbook.com" TargetMode="External"/><Relationship Id="rId89" Type="http://schemas.openxmlformats.org/officeDocument/2006/relationships/hyperlink" Target="https://pgau.ru/strukturnye-podrazdeleniya/nauchnaya-biblioteka/elektronnaya-biblioteka-pgau" TargetMode="External"/><Relationship Id="rId112" Type="http://schemas.openxmlformats.org/officeDocument/2006/relationships/footer" Target="footer6.xml"/><Relationship Id="rId16" Type="http://schemas.openxmlformats.org/officeDocument/2006/relationships/image" Target="media/image9.jpeg"/><Relationship Id="rId107" Type="http://schemas.openxmlformats.org/officeDocument/2006/relationships/hyperlink" Target="https://urait.ru/" TargetMode="Externa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hyperlink" Target="https://eios.pgau.ru/mod/resource/view.php?id=70245" TargetMode="External"/><Relationship Id="rId74" Type="http://schemas.openxmlformats.org/officeDocument/2006/relationships/hyperlink" Target="https://lib.rucont.ru/collection/72" TargetMode="External"/><Relationship Id="rId79" Type="http://schemas.openxmlformats.org/officeDocument/2006/relationships/hyperlink" Target="http://www.academia-moscow.ru)-" TargetMode="External"/><Relationship Id="rId102" Type="http://schemas.openxmlformats.org/officeDocument/2006/relationships/hyperlink" Target="https://www.elibrary.ru/defaultx.asp" TargetMode="External"/><Relationship Id="rId5" Type="http://schemas.openxmlformats.org/officeDocument/2006/relationships/footnotes" Target="footnotes.xml"/><Relationship Id="rId90" Type="http://schemas.openxmlformats.org/officeDocument/2006/relationships/hyperlink" Target="https://lib.rucont.ru/search)-" TargetMode="External"/><Relationship Id="rId95" Type="http://schemas.openxmlformats.org/officeDocument/2006/relationships/hyperlink" Target="https://academia-moscow.ru/elibrary/" TargetMode="External"/><Relationship Id="rId22" Type="http://schemas.openxmlformats.org/officeDocument/2006/relationships/hyperlink" Target="https://zoom.us/ru-ru/resources.html" TargetMode="External"/><Relationship Id="rId27" Type="http://schemas.openxmlformats.org/officeDocument/2006/relationships/hyperlink" Target="https://eios.pgau.ru/course/management.php?categoryid=16797&amp;courseid=20626" TargetMode="External"/><Relationship Id="rId43" Type="http://schemas.openxmlformats.org/officeDocument/2006/relationships/image" Target="media/image27.png"/><Relationship Id="rId48" Type="http://schemas.openxmlformats.org/officeDocument/2006/relationships/image" Target="media/image30.png"/><Relationship Id="rId64" Type="http://schemas.openxmlformats.org/officeDocument/2006/relationships/hyperlink" Target="https://support.zoom.us/hc/article_attachments/115018140503/screensharemenu.png" TargetMode="External"/><Relationship Id="rId69" Type="http://schemas.openxmlformats.org/officeDocument/2006/relationships/image" Target="media/image45.png"/><Relationship Id="rId113" Type="http://schemas.openxmlformats.org/officeDocument/2006/relationships/image" Target="media/image48.jpeg"/><Relationship Id="rId118" Type="http://schemas.openxmlformats.org/officeDocument/2006/relationships/footer" Target="footer10.xml"/><Relationship Id="rId80" Type="http://schemas.openxmlformats.org/officeDocument/2006/relationships/hyperlink" Target="http://elibrary.ru/" TargetMode="External"/><Relationship Id="rId85" Type="http://schemas.openxmlformats.org/officeDocument/2006/relationships/hyperlink" Target="https://lib.rucont.ru/search" TargetMode="External"/><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hyperlink" Target="https://eios.pgau.ru/course/management.php?categoryid=16797&amp;courseid=20626" TargetMode="External"/><Relationship Id="rId38" Type="http://schemas.openxmlformats.org/officeDocument/2006/relationships/image" Target="media/image22.png"/><Relationship Id="rId59" Type="http://schemas.openxmlformats.org/officeDocument/2006/relationships/hyperlink" Target="https://us04web.zoom.us/j/71282916811?pwd=em0rY6VwUHRGY3A5alJOcGVEUG5UUT07" TargetMode="External"/><Relationship Id="rId103" Type="http://schemas.openxmlformats.org/officeDocument/2006/relationships/hyperlink" Target="https://rusneb.ru/" TargetMode="External"/><Relationship Id="rId108" Type="http://schemas.openxmlformats.org/officeDocument/2006/relationships/hyperlink" Target="https://www.rsl.ru/" TargetMode="External"/><Relationship Id="rId54" Type="http://schemas.openxmlformats.org/officeDocument/2006/relationships/image" Target="media/image36.png"/><Relationship Id="rId70" Type="http://schemas.openxmlformats.org/officeDocument/2006/relationships/hyperlink" Target="https://lib.rucont.ru/efd/213844" TargetMode="External"/><Relationship Id="rId75" Type="http://schemas.openxmlformats.org/officeDocument/2006/relationships/hyperlink" Target="http://www.cnsb.ru" TargetMode="External"/><Relationship Id="rId91" Type="http://schemas.openxmlformats.org/officeDocument/2006/relationships/hyperlink" Target="http://www.academia-moscow.ru)-&#1089;&#1090;&#1086;&#1088;&#1086;&#1085;&#1085;&#1103;&#1103;" TargetMode="External"/><Relationship Id="rId96" Type="http://schemas.openxmlformats.org/officeDocument/2006/relationships/hyperlink" Target="http://www.academia-moscow.ru)-&#1089;&#1090;&#1086;&#1088;&#1086;&#1085;&#1085;&#1103;&#110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zoom.us/ru-ru/resources.html" TargetMode="External"/><Relationship Id="rId28" Type="http://schemas.openxmlformats.org/officeDocument/2006/relationships/hyperlink" Target="https://eios.pgau.ru/course/management.php?categoryid=16797&amp;courseid=20626" TargetMode="External"/><Relationship Id="rId49" Type="http://schemas.openxmlformats.org/officeDocument/2006/relationships/image" Target="media/image31.png"/><Relationship Id="rId114" Type="http://schemas.openxmlformats.org/officeDocument/2006/relationships/footer" Target="footer7.xml"/><Relationship Id="rId119" Type="http://schemas.openxmlformats.org/officeDocument/2006/relationships/footer" Target="footer11.xml"/><Relationship Id="rId44" Type="http://schemas.openxmlformats.org/officeDocument/2006/relationships/image" Target="media/image28.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footer" Target="footer4.xml"/><Relationship Id="rId86" Type="http://schemas.openxmlformats.org/officeDocument/2006/relationships/hyperlink" Target="http://www.ebs.rgazu.r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3.png"/><Relationship Id="rId109" Type="http://schemas.openxmlformats.org/officeDocument/2006/relationships/footer" Target="footer5.xm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e.lanbook.com" TargetMode="External"/><Relationship Id="rId97" Type="http://schemas.openxmlformats.org/officeDocument/2006/relationships/hyperlink" Target="https://e.lanbook.com/" TargetMode="External"/><Relationship Id="rId104" Type="http://schemas.openxmlformats.org/officeDocument/2006/relationships/hyperlink" Target="https://cyberleninka.ru/"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e.lanbook.com/book/64763" TargetMode="External"/><Relationship Id="rId92" Type="http://schemas.openxmlformats.org/officeDocument/2006/relationships/hyperlink" Target="https://pgau.ru/strukturnye-podrazdeleniya/nauchnaya-biblioteka/elektronnaya-biblioteka-pgau"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hyperlink" Target="https://eios.pgau.ru/course/management.php?categoryid=16797" TargetMode="External"/><Relationship Id="rId40" Type="http://schemas.openxmlformats.org/officeDocument/2006/relationships/image" Target="media/image24.png"/><Relationship Id="rId45" Type="http://schemas.openxmlformats.org/officeDocument/2006/relationships/hyperlink" Target="https://zoom.us/ru-ru/resources.html" TargetMode="External"/><Relationship Id="rId66" Type="http://schemas.openxmlformats.org/officeDocument/2006/relationships/hyperlink" Target="https://support.zoom.us/hc/article_attachments/115018140643/Screen_Shot_2017-12-08_at_2.05.23_PM.png" TargetMode="External"/><Relationship Id="rId87" Type="http://schemas.openxmlformats.org/officeDocument/2006/relationships/hyperlink" Target="http://www.academia-moscow.ru)-" TargetMode="External"/><Relationship Id="rId110" Type="http://schemas.openxmlformats.org/officeDocument/2006/relationships/image" Target="media/image46.png"/><Relationship Id="rId115" Type="http://schemas.openxmlformats.org/officeDocument/2006/relationships/footer" Target="footer8.xml"/><Relationship Id="rId61" Type="http://schemas.openxmlformats.org/officeDocument/2006/relationships/image" Target="media/image40.png"/><Relationship Id="rId82" Type="http://schemas.openxmlformats.org/officeDocument/2006/relationships/hyperlink" Target="https://lib.rucont.ru/collection/72" TargetMode="External"/><Relationship Id="rId19" Type="http://schemas.openxmlformats.org/officeDocument/2006/relationships/image" Target="media/image11.png"/><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hyperlink" Target="https://lib.rucont.ru/search" TargetMode="External"/><Relationship Id="rId100" Type="http://schemas.openxmlformats.org/officeDocument/2006/relationships/hyperlink" Target="https://znanium.com/" TargetMode="External"/><Relationship Id="rId105" Type="http://schemas.openxmlformats.org/officeDocument/2006/relationships/hyperlink" Target="https://npoed.ru/about" TargetMode="Externa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hyperlink" Target="http://www.bibliorossica.com" TargetMode="External"/><Relationship Id="rId93" Type="http://schemas.openxmlformats.org/officeDocument/2006/relationships/hyperlink" Target="https://lib.rucont.ru/search)-" TargetMode="External"/><Relationship Id="rId98" Type="http://schemas.openxmlformats.org/officeDocument/2006/relationships/hyperlink" Target="http://www.rucont.ru"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s://zoom.us/client/latest/ZoomInstaller.exe" TargetMode="External"/><Relationship Id="rId67" Type="http://schemas.openxmlformats.org/officeDocument/2006/relationships/image" Target="media/image44.png"/><Relationship Id="rId116" Type="http://schemas.openxmlformats.org/officeDocument/2006/relationships/footer" Target="footer9.xml"/><Relationship Id="rId20" Type="http://schemas.openxmlformats.org/officeDocument/2006/relationships/image" Target="media/image12.jpeg"/><Relationship Id="rId41" Type="http://schemas.openxmlformats.org/officeDocument/2006/relationships/image" Target="media/image25.png"/><Relationship Id="rId62" Type="http://schemas.openxmlformats.org/officeDocument/2006/relationships/image" Target="media/image41.png"/><Relationship Id="rId83" Type="http://schemas.openxmlformats.org/officeDocument/2006/relationships/hyperlink" Target="http://www.cnsb.ru" TargetMode="External"/><Relationship Id="rId88" Type="http://schemas.openxmlformats.org/officeDocument/2006/relationships/hyperlink" Target="http://elibrary.ru/" TargetMode="External"/><Relationship Id="rId111" Type="http://schemas.openxmlformats.org/officeDocument/2006/relationships/image" Target="media/image47.png"/><Relationship Id="rId15" Type="http://schemas.openxmlformats.org/officeDocument/2006/relationships/image" Target="media/image8.jpeg"/><Relationship Id="rId36" Type="http://schemas.openxmlformats.org/officeDocument/2006/relationships/image" Target="media/image20.png"/><Relationship Id="rId57" Type="http://schemas.openxmlformats.org/officeDocument/2006/relationships/hyperlink" Target="https://eios.pgau.ru/course/management.php?categoryid=16797&amp;courseid=20626" TargetMode="External"/><Relationship Id="rId106" Type="http://schemas.openxmlformats.org/officeDocument/2006/relationships/hyperlink" Target="https://rosinformagrotech.ru/" TargetMode="External"/><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34.png"/><Relationship Id="rId73" Type="http://schemas.openxmlformats.org/officeDocument/2006/relationships/hyperlink" Target="http://knigosite.ru" TargetMode="External"/><Relationship Id="rId78" Type="http://schemas.openxmlformats.org/officeDocument/2006/relationships/hyperlink" Target="http://www.ebs.rgazu.ru" TargetMode="External"/><Relationship Id="rId94" Type="http://schemas.openxmlformats.org/officeDocument/2006/relationships/hyperlink" Target="https://lib.rucont.ru/search" TargetMode="External"/><Relationship Id="rId99" Type="http://schemas.openxmlformats.org/officeDocument/2006/relationships/hyperlink" Target="https://pgau.ru/strukturnye%20podrazdeleniya/nauchnaya-biblioteka/elektronnaya-biblioteka-pgau" TargetMode="External"/><Relationship Id="rId101" Type="http://schemas.openxmlformats.org/officeDocument/2006/relationships/hyperlink" Target="http://metallicheckiy-portal.ru/marki_metallov/stk/4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AU\Documents\&#1053;&#1072;&#1089;&#1090;&#1088;&#1072;&#1080;&#1074;&#1072;&#1077;&#1084;&#1099;&#1077;%20&#1096;&#1072;&#1073;&#1083;&#1086;&#1085;&#1099;%20Office\++71%20&#1056;&#1072;&#1073;&#1086;&#1095;&#1072;&#1103;%20&#1087;&#1088;&#1086;&#1075;&#1088;&#1072;&#1084;&#1084;&#1072;_&#1041;3.01-&#1042;&#1099;&#1087;&#1086;&#1083;&#1085;&#1077;&#1085;&#1080;&#1077;,%20&#1087;&#1086;&#1076;&#1075;&#1086;&#1090;&#1086;&#1074;&#1082;&#1072;%20&#1082;%20&#1087;&#1088;&#1086;&#1094;&#1077;&#1076;&#1091;&#1088;&#1077;%20&#1079;&#1072;&#1097;&#1080;&#1090;&#1099;%20&#1080;%20&#1079;&#1072;&#1097;&#1080;&#1090;&#1072;%20&#1074;&#1099;&#1087;&#1091;&#1089;&#1082;&#1085;&#1086;&#1081;%20&#1082;&#1074;&#1072;&#1083;&#1080;&#1092;&#1080;&#1082;&#1072;&#1094;&#1080;&#1086;&#1085;&#1085;&#1086;&#1081;%20&#1088;&#1072;&#1073;&#1086;&#1090;&#1099;-23.05.01-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++71 Рабочая программа_Б3.01-Выполнение, подготовка к процедуре защиты и защита выпускной квалификационной работы-23.05.01-3++</Template>
  <TotalTime>11</TotalTime>
  <Pages>145</Pages>
  <Words>37737</Words>
  <Characters>215107</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252340</CharactersWithSpaces>
  <SharedDoc>false</SharedDoc>
  <HLinks>
    <vt:vector size="348" baseType="variant">
      <vt:variant>
        <vt:i4>6291500</vt:i4>
      </vt:variant>
      <vt:variant>
        <vt:i4>288</vt:i4>
      </vt:variant>
      <vt:variant>
        <vt:i4>0</vt:i4>
      </vt:variant>
      <vt:variant>
        <vt:i4>5</vt:i4>
      </vt:variant>
      <vt:variant>
        <vt:lpwstr>https://www.rsl.ru/</vt:lpwstr>
      </vt:variant>
      <vt:variant>
        <vt:lpwstr/>
      </vt:variant>
      <vt:variant>
        <vt:i4>5308498</vt:i4>
      </vt:variant>
      <vt:variant>
        <vt:i4>285</vt:i4>
      </vt:variant>
      <vt:variant>
        <vt:i4>0</vt:i4>
      </vt:variant>
      <vt:variant>
        <vt:i4>5</vt:i4>
      </vt:variant>
      <vt:variant>
        <vt:lpwstr>https://urait.ru/</vt:lpwstr>
      </vt:variant>
      <vt:variant>
        <vt:lpwstr/>
      </vt:variant>
      <vt:variant>
        <vt:i4>6029402</vt:i4>
      </vt:variant>
      <vt:variant>
        <vt:i4>282</vt:i4>
      </vt:variant>
      <vt:variant>
        <vt:i4>0</vt:i4>
      </vt:variant>
      <vt:variant>
        <vt:i4>5</vt:i4>
      </vt:variant>
      <vt:variant>
        <vt:lpwstr>https://rosinformagrotech.ru/</vt:lpwstr>
      </vt:variant>
      <vt:variant>
        <vt:lpwstr/>
      </vt:variant>
      <vt:variant>
        <vt:i4>2424943</vt:i4>
      </vt:variant>
      <vt:variant>
        <vt:i4>279</vt:i4>
      </vt:variant>
      <vt:variant>
        <vt:i4>0</vt:i4>
      </vt:variant>
      <vt:variant>
        <vt:i4>5</vt:i4>
      </vt:variant>
      <vt:variant>
        <vt:lpwstr>https://npoed.ru/about</vt:lpwstr>
      </vt:variant>
      <vt:variant>
        <vt:lpwstr/>
      </vt:variant>
      <vt:variant>
        <vt:i4>6094863</vt:i4>
      </vt:variant>
      <vt:variant>
        <vt:i4>276</vt:i4>
      </vt:variant>
      <vt:variant>
        <vt:i4>0</vt:i4>
      </vt:variant>
      <vt:variant>
        <vt:i4>5</vt:i4>
      </vt:variant>
      <vt:variant>
        <vt:lpwstr>https://cyberleninka.ru/</vt:lpwstr>
      </vt:variant>
      <vt:variant>
        <vt:lpwstr/>
      </vt:variant>
      <vt:variant>
        <vt:i4>3473535</vt:i4>
      </vt:variant>
      <vt:variant>
        <vt:i4>273</vt:i4>
      </vt:variant>
      <vt:variant>
        <vt:i4>0</vt:i4>
      </vt:variant>
      <vt:variant>
        <vt:i4>5</vt:i4>
      </vt:variant>
      <vt:variant>
        <vt:lpwstr>https://rusneb.ru/</vt:lpwstr>
      </vt:variant>
      <vt:variant>
        <vt:lpwstr/>
      </vt:variant>
      <vt:variant>
        <vt:i4>131145</vt:i4>
      </vt:variant>
      <vt:variant>
        <vt:i4>270</vt:i4>
      </vt:variant>
      <vt:variant>
        <vt:i4>0</vt:i4>
      </vt:variant>
      <vt:variant>
        <vt:i4>5</vt:i4>
      </vt:variant>
      <vt:variant>
        <vt:lpwstr>https://www.elibrary.ru/defaultx.asp</vt:lpwstr>
      </vt:variant>
      <vt:variant>
        <vt:lpwstr/>
      </vt:variant>
      <vt:variant>
        <vt:i4>3473493</vt:i4>
      </vt:variant>
      <vt:variant>
        <vt:i4>267</vt:i4>
      </vt:variant>
      <vt:variant>
        <vt:i4>0</vt:i4>
      </vt:variant>
      <vt:variant>
        <vt:i4>5</vt:i4>
      </vt:variant>
      <vt:variant>
        <vt:lpwstr>http://metallicheckiy-portal.ru/marki_metallov/stk/45</vt:lpwstr>
      </vt:variant>
      <vt:variant>
        <vt:lpwstr/>
      </vt:variant>
      <vt:variant>
        <vt:i4>655441</vt:i4>
      </vt:variant>
      <vt:variant>
        <vt:i4>264</vt:i4>
      </vt:variant>
      <vt:variant>
        <vt:i4>0</vt:i4>
      </vt:variant>
      <vt:variant>
        <vt:i4>5</vt:i4>
      </vt:variant>
      <vt:variant>
        <vt:lpwstr>https://znanium.com/</vt:lpwstr>
      </vt:variant>
      <vt:variant>
        <vt:lpwstr/>
      </vt:variant>
      <vt:variant>
        <vt:i4>1507411</vt:i4>
      </vt:variant>
      <vt:variant>
        <vt:i4>261</vt:i4>
      </vt:variant>
      <vt:variant>
        <vt:i4>0</vt:i4>
      </vt:variant>
      <vt:variant>
        <vt:i4>5</vt:i4>
      </vt:variant>
      <vt:variant>
        <vt:lpwstr>https://pgau.ru/strukturnye podrazdeleniya/nauchnaya-biblioteka/elektronnaya-biblioteka-pgau</vt:lpwstr>
      </vt:variant>
      <vt:variant>
        <vt:lpwstr/>
      </vt:variant>
      <vt:variant>
        <vt:i4>983116</vt:i4>
      </vt:variant>
      <vt:variant>
        <vt:i4>258</vt:i4>
      </vt:variant>
      <vt:variant>
        <vt:i4>0</vt:i4>
      </vt:variant>
      <vt:variant>
        <vt:i4>5</vt:i4>
      </vt:variant>
      <vt:variant>
        <vt:lpwstr>http://www.rucont.ru/</vt:lpwstr>
      </vt:variant>
      <vt:variant>
        <vt:lpwstr/>
      </vt:variant>
      <vt:variant>
        <vt:i4>3997741</vt:i4>
      </vt:variant>
      <vt:variant>
        <vt:i4>255</vt:i4>
      </vt:variant>
      <vt:variant>
        <vt:i4>0</vt:i4>
      </vt:variant>
      <vt:variant>
        <vt:i4>5</vt:i4>
      </vt:variant>
      <vt:variant>
        <vt:lpwstr>https://e.lanbook.com/</vt:lpwstr>
      </vt:variant>
      <vt:variant>
        <vt:lpwstr/>
      </vt:variant>
      <vt:variant>
        <vt:i4>68747308</vt:i4>
      </vt:variant>
      <vt:variant>
        <vt:i4>252</vt:i4>
      </vt:variant>
      <vt:variant>
        <vt:i4>0</vt:i4>
      </vt:variant>
      <vt:variant>
        <vt:i4>5</vt:i4>
      </vt:variant>
      <vt:variant>
        <vt:lpwstr>http://www.academia-moscow.ru)-сторонняя</vt:lpwstr>
      </vt:variant>
      <vt:variant>
        <vt:lpwstr/>
      </vt:variant>
      <vt:variant>
        <vt:i4>1245265</vt:i4>
      </vt:variant>
      <vt:variant>
        <vt:i4>249</vt:i4>
      </vt:variant>
      <vt:variant>
        <vt:i4>0</vt:i4>
      </vt:variant>
      <vt:variant>
        <vt:i4>5</vt:i4>
      </vt:variant>
      <vt:variant>
        <vt:lpwstr>https://academia-moscow.ru/elibrary/</vt:lpwstr>
      </vt:variant>
      <vt:variant>
        <vt:lpwstr/>
      </vt:variant>
      <vt:variant>
        <vt:i4>1703963</vt:i4>
      </vt:variant>
      <vt:variant>
        <vt:i4>246</vt:i4>
      </vt:variant>
      <vt:variant>
        <vt:i4>0</vt:i4>
      </vt:variant>
      <vt:variant>
        <vt:i4>5</vt:i4>
      </vt:variant>
      <vt:variant>
        <vt:lpwstr>https://lib.rucont.ru/search</vt:lpwstr>
      </vt:variant>
      <vt:variant>
        <vt:lpwstr/>
      </vt:variant>
      <vt:variant>
        <vt:i4>3604530</vt:i4>
      </vt:variant>
      <vt:variant>
        <vt:i4>243</vt:i4>
      </vt:variant>
      <vt:variant>
        <vt:i4>0</vt:i4>
      </vt:variant>
      <vt:variant>
        <vt:i4>5</vt:i4>
      </vt:variant>
      <vt:variant>
        <vt:lpwstr>https://lib.rucont.ru/search)-</vt:lpwstr>
      </vt:variant>
      <vt:variant>
        <vt:lpwstr/>
      </vt:variant>
      <vt:variant>
        <vt:i4>1704019</vt:i4>
      </vt:variant>
      <vt:variant>
        <vt:i4>240</vt:i4>
      </vt:variant>
      <vt:variant>
        <vt:i4>0</vt:i4>
      </vt:variant>
      <vt:variant>
        <vt:i4>5</vt:i4>
      </vt:variant>
      <vt:variant>
        <vt:lpwstr>https://pgau.ru/strukturnye-podrazdeleniya/nauchnaya-biblioteka/elektronnaya-biblioteka-pgau</vt:lpwstr>
      </vt:variant>
      <vt:variant>
        <vt:lpwstr/>
      </vt:variant>
      <vt:variant>
        <vt:i4>68747308</vt:i4>
      </vt:variant>
      <vt:variant>
        <vt:i4>237</vt:i4>
      </vt:variant>
      <vt:variant>
        <vt:i4>0</vt:i4>
      </vt:variant>
      <vt:variant>
        <vt:i4>5</vt:i4>
      </vt:variant>
      <vt:variant>
        <vt:lpwstr>http://www.academia-moscow.ru)-сторонняя</vt:lpwstr>
      </vt:variant>
      <vt:variant>
        <vt:lpwstr/>
      </vt:variant>
      <vt:variant>
        <vt:i4>1245265</vt:i4>
      </vt:variant>
      <vt:variant>
        <vt:i4>234</vt:i4>
      </vt:variant>
      <vt:variant>
        <vt:i4>0</vt:i4>
      </vt:variant>
      <vt:variant>
        <vt:i4>5</vt:i4>
      </vt:variant>
      <vt:variant>
        <vt:lpwstr>https://academia-moscow.ru/elibrary/</vt:lpwstr>
      </vt:variant>
      <vt:variant>
        <vt:lpwstr/>
      </vt:variant>
      <vt:variant>
        <vt:i4>1703963</vt:i4>
      </vt:variant>
      <vt:variant>
        <vt:i4>231</vt:i4>
      </vt:variant>
      <vt:variant>
        <vt:i4>0</vt:i4>
      </vt:variant>
      <vt:variant>
        <vt:i4>5</vt:i4>
      </vt:variant>
      <vt:variant>
        <vt:lpwstr>https://lib.rucont.ru/search</vt:lpwstr>
      </vt:variant>
      <vt:variant>
        <vt:lpwstr/>
      </vt:variant>
      <vt:variant>
        <vt:i4>3604530</vt:i4>
      </vt:variant>
      <vt:variant>
        <vt:i4>228</vt:i4>
      </vt:variant>
      <vt:variant>
        <vt:i4>0</vt:i4>
      </vt:variant>
      <vt:variant>
        <vt:i4>5</vt:i4>
      </vt:variant>
      <vt:variant>
        <vt:lpwstr>https://lib.rucont.ru/search)-</vt:lpwstr>
      </vt:variant>
      <vt:variant>
        <vt:lpwstr/>
      </vt:variant>
      <vt:variant>
        <vt:i4>1704019</vt:i4>
      </vt:variant>
      <vt:variant>
        <vt:i4>225</vt:i4>
      </vt:variant>
      <vt:variant>
        <vt:i4>0</vt:i4>
      </vt:variant>
      <vt:variant>
        <vt:i4>5</vt:i4>
      </vt:variant>
      <vt:variant>
        <vt:lpwstr>https://pgau.ru/strukturnye-podrazdeleniya/nauchnaya-biblioteka/elektronnaya-biblioteka-pgau</vt:lpwstr>
      </vt:variant>
      <vt:variant>
        <vt:lpwstr/>
      </vt:variant>
      <vt:variant>
        <vt:i4>8126573</vt:i4>
      </vt:variant>
      <vt:variant>
        <vt:i4>222</vt:i4>
      </vt:variant>
      <vt:variant>
        <vt:i4>0</vt:i4>
      </vt:variant>
      <vt:variant>
        <vt:i4>5</vt:i4>
      </vt:variant>
      <vt:variant>
        <vt:lpwstr>http://elibrary.ru/</vt:lpwstr>
      </vt:variant>
      <vt:variant>
        <vt:lpwstr/>
      </vt:variant>
      <vt:variant>
        <vt:i4>327772</vt:i4>
      </vt:variant>
      <vt:variant>
        <vt:i4>219</vt:i4>
      </vt:variant>
      <vt:variant>
        <vt:i4>0</vt:i4>
      </vt:variant>
      <vt:variant>
        <vt:i4>5</vt:i4>
      </vt:variant>
      <vt:variant>
        <vt:lpwstr>http://www.academia-moscow.ru)-/</vt:lpwstr>
      </vt:variant>
      <vt:variant>
        <vt:lpwstr/>
      </vt:variant>
      <vt:variant>
        <vt:i4>393306</vt:i4>
      </vt:variant>
      <vt:variant>
        <vt:i4>216</vt:i4>
      </vt:variant>
      <vt:variant>
        <vt:i4>0</vt:i4>
      </vt:variant>
      <vt:variant>
        <vt:i4>5</vt:i4>
      </vt:variant>
      <vt:variant>
        <vt:lpwstr>http://www.ebs.rgazu.ru/</vt:lpwstr>
      </vt:variant>
      <vt:variant>
        <vt:lpwstr/>
      </vt:variant>
      <vt:variant>
        <vt:i4>1703963</vt:i4>
      </vt:variant>
      <vt:variant>
        <vt:i4>213</vt:i4>
      </vt:variant>
      <vt:variant>
        <vt:i4>0</vt:i4>
      </vt:variant>
      <vt:variant>
        <vt:i4>5</vt:i4>
      </vt:variant>
      <vt:variant>
        <vt:lpwstr>https://lib.rucont.ru/search</vt:lpwstr>
      </vt:variant>
      <vt:variant>
        <vt:lpwstr/>
      </vt:variant>
      <vt:variant>
        <vt:i4>4587530</vt:i4>
      </vt:variant>
      <vt:variant>
        <vt:i4>210</vt:i4>
      </vt:variant>
      <vt:variant>
        <vt:i4>0</vt:i4>
      </vt:variant>
      <vt:variant>
        <vt:i4>5</vt:i4>
      </vt:variant>
      <vt:variant>
        <vt:lpwstr>http://e.lanbook.com/</vt:lpwstr>
      </vt:variant>
      <vt:variant>
        <vt:lpwstr/>
      </vt:variant>
      <vt:variant>
        <vt:i4>6291502</vt:i4>
      </vt:variant>
      <vt:variant>
        <vt:i4>207</vt:i4>
      </vt:variant>
      <vt:variant>
        <vt:i4>0</vt:i4>
      </vt:variant>
      <vt:variant>
        <vt:i4>5</vt:i4>
      </vt:variant>
      <vt:variant>
        <vt:lpwstr>http://www.cnsb.ru/</vt:lpwstr>
      </vt:variant>
      <vt:variant>
        <vt:lpwstr/>
      </vt:variant>
      <vt:variant>
        <vt:i4>3473460</vt:i4>
      </vt:variant>
      <vt:variant>
        <vt:i4>204</vt:i4>
      </vt:variant>
      <vt:variant>
        <vt:i4>0</vt:i4>
      </vt:variant>
      <vt:variant>
        <vt:i4>5</vt:i4>
      </vt:variant>
      <vt:variant>
        <vt:lpwstr>https://lib.rucont.ru/collection/72</vt:lpwstr>
      </vt:variant>
      <vt:variant>
        <vt:lpwstr/>
      </vt:variant>
      <vt:variant>
        <vt:i4>8126573</vt:i4>
      </vt:variant>
      <vt:variant>
        <vt:i4>201</vt:i4>
      </vt:variant>
      <vt:variant>
        <vt:i4>0</vt:i4>
      </vt:variant>
      <vt:variant>
        <vt:i4>5</vt:i4>
      </vt:variant>
      <vt:variant>
        <vt:lpwstr>http://elibrary.ru/</vt:lpwstr>
      </vt:variant>
      <vt:variant>
        <vt:lpwstr/>
      </vt:variant>
      <vt:variant>
        <vt:i4>327772</vt:i4>
      </vt:variant>
      <vt:variant>
        <vt:i4>198</vt:i4>
      </vt:variant>
      <vt:variant>
        <vt:i4>0</vt:i4>
      </vt:variant>
      <vt:variant>
        <vt:i4>5</vt:i4>
      </vt:variant>
      <vt:variant>
        <vt:lpwstr>http://www.academia-moscow.ru)-/</vt:lpwstr>
      </vt:variant>
      <vt:variant>
        <vt:lpwstr/>
      </vt:variant>
      <vt:variant>
        <vt:i4>393306</vt:i4>
      </vt:variant>
      <vt:variant>
        <vt:i4>195</vt:i4>
      </vt:variant>
      <vt:variant>
        <vt:i4>0</vt:i4>
      </vt:variant>
      <vt:variant>
        <vt:i4>5</vt:i4>
      </vt:variant>
      <vt:variant>
        <vt:lpwstr>http://www.ebs.rgazu.ru/</vt:lpwstr>
      </vt:variant>
      <vt:variant>
        <vt:lpwstr/>
      </vt:variant>
      <vt:variant>
        <vt:i4>1703963</vt:i4>
      </vt:variant>
      <vt:variant>
        <vt:i4>192</vt:i4>
      </vt:variant>
      <vt:variant>
        <vt:i4>0</vt:i4>
      </vt:variant>
      <vt:variant>
        <vt:i4>5</vt:i4>
      </vt:variant>
      <vt:variant>
        <vt:lpwstr>https://lib.rucont.ru/search</vt:lpwstr>
      </vt:variant>
      <vt:variant>
        <vt:lpwstr/>
      </vt:variant>
      <vt:variant>
        <vt:i4>4587530</vt:i4>
      </vt:variant>
      <vt:variant>
        <vt:i4>189</vt:i4>
      </vt:variant>
      <vt:variant>
        <vt:i4>0</vt:i4>
      </vt:variant>
      <vt:variant>
        <vt:i4>5</vt:i4>
      </vt:variant>
      <vt:variant>
        <vt:lpwstr>http://e.lanbook.com/</vt:lpwstr>
      </vt:variant>
      <vt:variant>
        <vt:lpwstr/>
      </vt:variant>
      <vt:variant>
        <vt:i4>6291502</vt:i4>
      </vt:variant>
      <vt:variant>
        <vt:i4>186</vt:i4>
      </vt:variant>
      <vt:variant>
        <vt:i4>0</vt:i4>
      </vt:variant>
      <vt:variant>
        <vt:i4>5</vt:i4>
      </vt:variant>
      <vt:variant>
        <vt:lpwstr>http://www.cnsb.ru/</vt:lpwstr>
      </vt:variant>
      <vt:variant>
        <vt:lpwstr/>
      </vt:variant>
      <vt:variant>
        <vt:i4>3473460</vt:i4>
      </vt:variant>
      <vt:variant>
        <vt:i4>183</vt:i4>
      </vt:variant>
      <vt:variant>
        <vt:i4>0</vt:i4>
      </vt:variant>
      <vt:variant>
        <vt:i4>5</vt:i4>
      </vt:variant>
      <vt:variant>
        <vt:lpwstr>https://lib.rucont.ru/collection/72</vt:lpwstr>
      </vt:variant>
      <vt:variant>
        <vt:lpwstr/>
      </vt:variant>
      <vt:variant>
        <vt:i4>1507420</vt:i4>
      </vt:variant>
      <vt:variant>
        <vt:i4>180</vt:i4>
      </vt:variant>
      <vt:variant>
        <vt:i4>0</vt:i4>
      </vt:variant>
      <vt:variant>
        <vt:i4>5</vt:i4>
      </vt:variant>
      <vt:variant>
        <vt:lpwstr>http://knigosite.ru/</vt:lpwstr>
      </vt:variant>
      <vt:variant>
        <vt:lpwstr/>
      </vt:variant>
      <vt:variant>
        <vt:i4>4521988</vt:i4>
      </vt:variant>
      <vt:variant>
        <vt:i4>177</vt:i4>
      </vt:variant>
      <vt:variant>
        <vt:i4>0</vt:i4>
      </vt:variant>
      <vt:variant>
        <vt:i4>5</vt:i4>
      </vt:variant>
      <vt:variant>
        <vt:lpwstr>http://www.bibliorossica.com/</vt:lpwstr>
      </vt:variant>
      <vt:variant>
        <vt:lpwstr/>
      </vt:variant>
      <vt:variant>
        <vt:i4>720909</vt:i4>
      </vt:variant>
      <vt:variant>
        <vt:i4>174</vt:i4>
      </vt:variant>
      <vt:variant>
        <vt:i4>0</vt:i4>
      </vt:variant>
      <vt:variant>
        <vt:i4>5</vt:i4>
      </vt:variant>
      <vt:variant>
        <vt:lpwstr>https://e.lanbook.com/book/64763</vt:lpwstr>
      </vt:variant>
      <vt:variant>
        <vt:lpwstr/>
      </vt:variant>
      <vt:variant>
        <vt:i4>1114206</vt:i4>
      </vt:variant>
      <vt:variant>
        <vt:i4>171</vt:i4>
      </vt:variant>
      <vt:variant>
        <vt:i4>0</vt:i4>
      </vt:variant>
      <vt:variant>
        <vt:i4>5</vt:i4>
      </vt:variant>
      <vt:variant>
        <vt:lpwstr>https://lib.rucont.ru/efd/213844</vt:lpwstr>
      </vt:variant>
      <vt:variant>
        <vt:lpwstr/>
      </vt:variant>
      <vt:variant>
        <vt:i4>7733310</vt:i4>
      </vt:variant>
      <vt:variant>
        <vt:i4>168</vt:i4>
      </vt:variant>
      <vt:variant>
        <vt:i4>0</vt:i4>
      </vt:variant>
      <vt:variant>
        <vt:i4>5</vt:i4>
      </vt:variant>
      <vt:variant>
        <vt:lpwstr>https://support.zoom.us/hc/article_attachments/115018140703/Screen_Shot_2017-12-08_at_2.22.45_PM.png</vt:lpwstr>
      </vt:variant>
      <vt:variant>
        <vt:lpwstr/>
      </vt:variant>
      <vt:variant>
        <vt:i4>7536699</vt:i4>
      </vt:variant>
      <vt:variant>
        <vt:i4>165</vt:i4>
      </vt:variant>
      <vt:variant>
        <vt:i4>0</vt:i4>
      </vt:variant>
      <vt:variant>
        <vt:i4>5</vt:i4>
      </vt:variant>
      <vt:variant>
        <vt:lpwstr>https://support.zoom.us/hc/article_attachments/115018140643/Screen_Shot_2017-12-08_at_2.05.23_PM.png</vt:lpwstr>
      </vt:variant>
      <vt:variant>
        <vt:lpwstr/>
      </vt:variant>
      <vt:variant>
        <vt:i4>8126532</vt:i4>
      </vt:variant>
      <vt:variant>
        <vt:i4>162</vt:i4>
      </vt:variant>
      <vt:variant>
        <vt:i4>0</vt:i4>
      </vt:variant>
      <vt:variant>
        <vt:i4>5</vt:i4>
      </vt:variant>
      <vt:variant>
        <vt:lpwstr>https://support.zoom.us/hc/article_attachments/115018140503/screensharemenu.png</vt:lpwstr>
      </vt:variant>
      <vt:variant>
        <vt:lpwstr/>
      </vt:variant>
      <vt:variant>
        <vt:i4>3080311</vt:i4>
      </vt:variant>
      <vt:variant>
        <vt:i4>159</vt:i4>
      </vt:variant>
      <vt:variant>
        <vt:i4>0</vt:i4>
      </vt:variant>
      <vt:variant>
        <vt:i4>5</vt:i4>
      </vt:variant>
      <vt:variant>
        <vt:lpwstr>https://us04web.zoom.us/j/71282916811?pwd=em0rY6VwUHRGY3A5alJOcGVEUG5UUT07</vt:lpwstr>
      </vt:variant>
      <vt:variant>
        <vt:lpwstr/>
      </vt:variant>
      <vt:variant>
        <vt:i4>4063357</vt:i4>
      </vt:variant>
      <vt:variant>
        <vt:i4>156</vt:i4>
      </vt:variant>
      <vt:variant>
        <vt:i4>0</vt:i4>
      </vt:variant>
      <vt:variant>
        <vt:i4>5</vt:i4>
      </vt:variant>
      <vt:variant>
        <vt:lpwstr>https://eios.pgau.ru/mod/resource/view.php?id=70245</vt:lpwstr>
      </vt:variant>
      <vt:variant>
        <vt:lpwstr/>
      </vt:variant>
      <vt:variant>
        <vt:i4>3014713</vt:i4>
      </vt:variant>
      <vt:variant>
        <vt:i4>153</vt:i4>
      </vt:variant>
      <vt:variant>
        <vt:i4>0</vt:i4>
      </vt:variant>
      <vt:variant>
        <vt:i4>5</vt:i4>
      </vt:variant>
      <vt:variant>
        <vt:lpwstr>https://eios.pgau.ru/course/management.php?categoryid=16797&amp;courseid=20626</vt:lpwstr>
      </vt:variant>
      <vt:variant>
        <vt:lpwstr/>
      </vt:variant>
      <vt:variant>
        <vt:i4>3604518</vt:i4>
      </vt:variant>
      <vt:variant>
        <vt:i4>150</vt:i4>
      </vt:variant>
      <vt:variant>
        <vt:i4>0</vt:i4>
      </vt:variant>
      <vt:variant>
        <vt:i4>5</vt:i4>
      </vt:variant>
      <vt:variant>
        <vt:lpwstr>https://zoom.us/client/latest/ZoomInstaller.exe</vt:lpwstr>
      </vt:variant>
      <vt:variant>
        <vt:lpwstr/>
      </vt:variant>
      <vt:variant>
        <vt:i4>4849731</vt:i4>
      </vt:variant>
      <vt:variant>
        <vt:i4>147</vt:i4>
      </vt:variant>
      <vt:variant>
        <vt:i4>0</vt:i4>
      </vt:variant>
      <vt:variant>
        <vt:i4>5</vt:i4>
      </vt:variant>
      <vt:variant>
        <vt:lpwstr>https://zoom.us/ru-ru/resources.html</vt:lpwstr>
      </vt:variant>
      <vt:variant>
        <vt:lpwstr/>
      </vt:variant>
      <vt:variant>
        <vt:i4>3014713</vt:i4>
      </vt:variant>
      <vt:variant>
        <vt:i4>144</vt:i4>
      </vt:variant>
      <vt:variant>
        <vt:i4>0</vt:i4>
      </vt:variant>
      <vt:variant>
        <vt:i4>5</vt:i4>
      </vt:variant>
      <vt:variant>
        <vt:lpwstr>https://eios.pgau.ru/course/management.php?categoryid=16797&amp;courseid=20626</vt:lpwstr>
      </vt:variant>
      <vt:variant>
        <vt:lpwstr/>
      </vt:variant>
      <vt:variant>
        <vt:i4>3014713</vt:i4>
      </vt:variant>
      <vt:variant>
        <vt:i4>141</vt:i4>
      </vt:variant>
      <vt:variant>
        <vt:i4>0</vt:i4>
      </vt:variant>
      <vt:variant>
        <vt:i4>5</vt:i4>
      </vt:variant>
      <vt:variant>
        <vt:lpwstr>https://eios.pgau.ru/course/management.php?categoryid=16797&amp;courseid=20626</vt:lpwstr>
      </vt:variant>
      <vt:variant>
        <vt:lpwstr/>
      </vt:variant>
      <vt:variant>
        <vt:i4>3014713</vt:i4>
      </vt:variant>
      <vt:variant>
        <vt:i4>138</vt:i4>
      </vt:variant>
      <vt:variant>
        <vt:i4>0</vt:i4>
      </vt:variant>
      <vt:variant>
        <vt:i4>5</vt:i4>
      </vt:variant>
      <vt:variant>
        <vt:lpwstr>https://eios.pgau.ru/course/management.php?categoryid=16797&amp;courseid=20626</vt:lpwstr>
      </vt:variant>
      <vt:variant>
        <vt:lpwstr/>
      </vt:variant>
      <vt:variant>
        <vt:i4>4194315</vt:i4>
      </vt:variant>
      <vt:variant>
        <vt:i4>135</vt:i4>
      </vt:variant>
      <vt:variant>
        <vt:i4>0</vt:i4>
      </vt:variant>
      <vt:variant>
        <vt:i4>5</vt:i4>
      </vt:variant>
      <vt:variant>
        <vt:lpwstr>http://www.bigbluebutton.org/</vt:lpwstr>
      </vt:variant>
      <vt:variant>
        <vt:lpwstr/>
      </vt:variant>
      <vt:variant>
        <vt:i4>2490429</vt:i4>
      </vt:variant>
      <vt:variant>
        <vt:i4>132</vt:i4>
      </vt:variant>
      <vt:variant>
        <vt:i4>0</vt:i4>
      </vt:variant>
      <vt:variant>
        <vt:i4>5</vt:i4>
      </vt:variant>
      <vt:variant>
        <vt:lpwstr>https://eios.pgau.ru/course/management.php?categoryid=16797</vt:lpwstr>
      </vt:variant>
      <vt:variant>
        <vt:lpwstr/>
      </vt:variant>
      <vt:variant>
        <vt:i4>4849731</vt:i4>
      </vt:variant>
      <vt:variant>
        <vt:i4>129</vt:i4>
      </vt:variant>
      <vt:variant>
        <vt:i4>0</vt:i4>
      </vt:variant>
      <vt:variant>
        <vt:i4>5</vt:i4>
      </vt:variant>
      <vt:variant>
        <vt:lpwstr>https://zoom.us/ru-ru/resources.html</vt:lpwstr>
      </vt:variant>
      <vt:variant>
        <vt:lpwstr/>
      </vt:variant>
      <vt:variant>
        <vt:i4>4849731</vt:i4>
      </vt:variant>
      <vt:variant>
        <vt:i4>126</vt:i4>
      </vt:variant>
      <vt:variant>
        <vt:i4>0</vt:i4>
      </vt:variant>
      <vt:variant>
        <vt:i4>5</vt:i4>
      </vt:variant>
      <vt:variant>
        <vt:lpwstr>https://zoom.us/ru-ru/resources.html</vt:lpwstr>
      </vt:variant>
      <vt:variant>
        <vt:lpwstr/>
      </vt:variant>
      <vt:variant>
        <vt:i4>8126532</vt:i4>
      </vt:variant>
      <vt:variant>
        <vt:i4>444254</vt:i4>
      </vt:variant>
      <vt:variant>
        <vt:i4>1064</vt:i4>
      </vt:variant>
      <vt:variant>
        <vt:i4>4</vt:i4>
      </vt:variant>
      <vt:variant>
        <vt:lpwstr>https://support.zoom.us/hc/article_attachments/115018140503/screensharemenu.png</vt:lpwstr>
      </vt:variant>
      <vt:variant>
        <vt:lpwstr/>
      </vt:variant>
      <vt:variant>
        <vt:i4>7536699</vt:i4>
      </vt:variant>
      <vt:variant>
        <vt:i4>446174</vt:i4>
      </vt:variant>
      <vt:variant>
        <vt:i4>1065</vt:i4>
      </vt:variant>
      <vt:variant>
        <vt:i4>4</vt:i4>
      </vt:variant>
      <vt:variant>
        <vt:lpwstr>https://support.zoom.us/hc/article_attachments/115018140643/Screen_Shot_2017-12-08_at_2.05.23_PM.png</vt:lpwstr>
      </vt:variant>
      <vt:variant>
        <vt:lpwstr/>
      </vt:variant>
      <vt:variant>
        <vt:i4>7733310</vt:i4>
      </vt:variant>
      <vt:variant>
        <vt:i4>446494</vt:i4>
      </vt:variant>
      <vt:variant>
        <vt:i4>1066</vt:i4>
      </vt:variant>
      <vt:variant>
        <vt:i4>4</vt:i4>
      </vt:variant>
      <vt:variant>
        <vt:lpwstr>https://support.zoom.us/hc/article_attachments/115018140703/Screen_Shot_2017-12-08_at_2.22.45_PM.png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PGAU</dc:creator>
  <cp:keywords/>
  <dc:description>EK RTF report components for Delphidahttp://ekrtf.code.net.ru</dc:description>
  <cp:lastModifiedBy>PGAU</cp:lastModifiedBy>
  <cp:revision>3</cp:revision>
  <cp:lastPrinted>2026-02-13T11:02:00Z</cp:lastPrinted>
  <dcterms:created xsi:type="dcterms:W3CDTF">2026-04-01T11:51:00Z</dcterms:created>
  <dcterms:modified xsi:type="dcterms:W3CDTF">2026-04-01T11:56:00Z</dcterms:modified>
</cp:coreProperties>
</file>